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0AB" w:rsidRDefault="00EE60AB" w:rsidP="00EE60AB">
      <w:pPr>
        <w:rPr>
          <w:rFonts w:ascii="Arial" w:hAnsi="Arial"/>
          <w:sz w:val="20"/>
        </w:rPr>
      </w:pPr>
      <w:bookmarkStart w:id="0" w:name="_GoBack"/>
      <w:bookmarkEnd w:id="0"/>
    </w:p>
    <w:p w:rsidR="00097621" w:rsidRPr="00345AF7" w:rsidRDefault="007E397F" w:rsidP="00097621">
      <w:pPr>
        <w:rPr>
          <w:rFonts w:ascii="Arial" w:hAnsi="Arial"/>
          <w:sz w:val="20"/>
        </w:rPr>
      </w:pPr>
      <w:r>
        <w:rPr>
          <w:noProof/>
          <w:lang w:eastAsia="de-CH"/>
        </w:rPr>
        <w:drawing>
          <wp:inline distT="0" distB="0" distL="0" distR="0">
            <wp:extent cx="5760000" cy="7249992"/>
            <wp:effectExtent l="0" t="0" r="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2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621" w:rsidRPr="00345AF7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B24" w:rsidRDefault="00916B24">
      <w:r>
        <w:separator/>
      </w:r>
    </w:p>
  </w:endnote>
  <w:endnote w:type="continuationSeparator" w:id="0">
    <w:p w:rsidR="00916B24" w:rsidRDefault="0091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C32" w:rsidRDefault="009C7C3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362BEB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AB773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345AF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345AF7" w:rsidRPr="00345AF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362BEB" w:rsidRDefault="00916B2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DC0DD0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AB773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AB773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AB7734" w:rsidRPr="00AB773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DC0DD0" w:rsidRDefault="00916B2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B24" w:rsidRDefault="00916B24">
      <w:r>
        <w:separator/>
      </w:r>
    </w:p>
  </w:footnote>
  <w:footnote w:type="continuationSeparator" w:id="0">
    <w:p w:rsidR="00916B24" w:rsidRDefault="00916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C32" w:rsidRDefault="009C7C3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916B24" w:rsidTr="002D11C1">
      <w:trPr>
        <w:trHeight w:hRule="exact" w:val="567"/>
      </w:trPr>
      <w:tc>
        <w:tcPr>
          <w:tcW w:w="3932" w:type="dxa"/>
          <w:vMerge w:val="restart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16B24" w:rsidRPr="00834968" w:rsidRDefault="00916B2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Arbeitsblatt 8</w:t>
          </w:r>
        </w:p>
        <w:p w:rsidR="001729B6" w:rsidRPr="00834968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2D11C1">
      <w:trPr>
        <w:trHeight w:hRule="exact" w:val="397"/>
      </w:trPr>
      <w:tc>
        <w:tcPr>
          <w:tcW w:w="3932" w:type="dxa"/>
          <w:vMerge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Pr="00834968" w:rsidRDefault="00916B2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916B2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16B24" w:rsidRPr="00834968" w:rsidRDefault="00916B24" w:rsidP="00FF6E1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Sportverletzungen</w:t>
          </w:r>
        </w:p>
      </w:tc>
    </w:tr>
  </w:tbl>
  <w:p w:rsidR="00916B24" w:rsidRPr="00DC0DD0" w:rsidRDefault="00916B2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916B24" w:rsidTr="00A8094F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</w:p>
        <w:p w:rsidR="00916B24" w:rsidRPr="0008046F" w:rsidRDefault="00916B24" w:rsidP="00A8094F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Default="00EE60AB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 xml:space="preserve">Arbeitsblatt </w:t>
          </w:r>
          <w:r w:rsidR="009C7C32">
            <w:rPr>
              <w:rFonts w:ascii="Arial" w:hAnsi="Arial" w:cs="Arial"/>
              <w:b/>
              <w:sz w:val="24"/>
              <w:szCs w:val="24"/>
              <w:lang w:val="de-CH"/>
            </w:rPr>
            <w:t>5</w:t>
          </w:r>
        </w:p>
        <w:p w:rsidR="00EE60AB" w:rsidRPr="00A8094F" w:rsidRDefault="00B50AA9" w:rsidP="007E397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Verletz</w:t>
          </w:r>
          <w:r w:rsidR="007E397F">
            <w:rPr>
              <w:rFonts w:ascii="Arial" w:hAnsi="Arial" w:cs="Arial"/>
              <w:b/>
              <w:sz w:val="24"/>
              <w:szCs w:val="24"/>
              <w:lang w:val="de-CH"/>
            </w:rPr>
            <w:t>te nach Sportart</w:t>
          </w:r>
        </w:p>
      </w:tc>
    </w:tr>
    <w:tr w:rsidR="00916B24" w:rsidTr="00A8094F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Pr="00A8094F" w:rsidRDefault="00916B24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16B24" w:rsidTr="00A8094F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16B24" w:rsidRPr="00A8094F" w:rsidRDefault="00FD016B" w:rsidP="00A8094F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verletzungen_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916B24" w:rsidRPr="00A8094F" w:rsidRDefault="00916B24" w:rsidP="00AE6A1B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916B24" w:rsidTr="00A8094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916B24" w:rsidRPr="00AE6A1B" w:rsidRDefault="00916B24" w:rsidP="00A8094F">
          <w:pPr>
            <w:pStyle w:val="Kopfzeile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A8094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E6A1B">
          <w:pPr>
            <w:pStyle w:val="Kopfzeile"/>
            <w:rPr>
              <w:sz w:val="18"/>
              <w:szCs w:val="18"/>
            </w:rPr>
          </w:pPr>
          <w:r w:rsidRPr="00A8094F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  <w:lang w:val="de-CH"/>
            </w:rPr>
            <w:t>4</w:t>
          </w:r>
          <w:r w:rsidRPr="00A8094F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  <w:lang w:val="de-CH"/>
            </w:rPr>
            <w:t>58</w:t>
          </w:r>
          <w:r w:rsidRPr="00A8094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16B24" w:rsidRPr="006A7035" w:rsidRDefault="00916B2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AF7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9768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243"/>
    <w:multiLevelType w:val="hybridMultilevel"/>
    <w:tmpl w:val="85DEF81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F28DE"/>
    <w:multiLevelType w:val="hybridMultilevel"/>
    <w:tmpl w:val="06C2AB2E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648"/>
    <w:multiLevelType w:val="hybridMultilevel"/>
    <w:tmpl w:val="069CFDFA"/>
    <w:lvl w:ilvl="0" w:tplc="B2A60B8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254BCE"/>
    <w:multiLevelType w:val="hybridMultilevel"/>
    <w:tmpl w:val="630EA2B8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01569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D2224"/>
    <w:multiLevelType w:val="hybridMultilevel"/>
    <w:tmpl w:val="CCD0C4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347683"/>
    <w:multiLevelType w:val="hybridMultilevel"/>
    <w:tmpl w:val="87763AEC"/>
    <w:lvl w:ilvl="0" w:tplc="9A702A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E78"/>
    <w:multiLevelType w:val="hybridMultilevel"/>
    <w:tmpl w:val="557CCE28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433F3"/>
    <w:multiLevelType w:val="hybridMultilevel"/>
    <w:tmpl w:val="3A4E1204"/>
    <w:lvl w:ilvl="0" w:tplc="B02634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236D2"/>
    <w:multiLevelType w:val="hybridMultilevel"/>
    <w:tmpl w:val="C23E7E2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E65FF"/>
    <w:multiLevelType w:val="hybridMultilevel"/>
    <w:tmpl w:val="8116B55A"/>
    <w:lvl w:ilvl="0" w:tplc="E9167E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D639CF"/>
    <w:multiLevelType w:val="hybridMultilevel"/>
    <w:tmpl w:val="DDA49D7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014A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139E8"/>
    <w:multiLevelType w:val="hybridMultilevel"/>
    <w:tmpl w:val="6D2EF0F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86EE9"/>
    <w:multiLevelType w:val="hybridMultilevel"/>
    <w:tmpl w:val="5E544AA2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285934"/>
    <w:multiLevelType w:val="hybridMultilevel"/>
    <w:tmpl w:val="7BD65E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31D42"/>
    <w:multiLevelType w:val="hybridMultilevel"/>
    <w:tmpl w:val="F8C081D4"/>
    <w:lvl w:ilvl="0" w:tplc="8422911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57169"/>
    <w:multiLevelType w:val="hybridMultilevel"/>
    <w:tmpl w:val="20DCF810"/>
    <w:lvl w:ilvl="0" w:tplc="0407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21">
    <w:nsid w:val="709A1EA6"/>
    <w:multiLevelType w:val="hybridMultilevel"/>
    <w:tmpl w:val="E0082506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0FD7498"/>
    <w:multiLevelType w:val="hybridMultilevel"/>
    <w:tmpl w:val="AFDAE72A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24EB6"/>
    <w:multiLevelType w:val="hybridMultilevel"/>
    <w:tmpl w:val="44F00286"/>
    <w:lvl w:ilvl="0" w:tplc="7BF8463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Century Gothi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808EC"/>
    <w:multiLevelType w:val="singleLevel"/>
    <w:tmpl w:val="A8B0018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284"/>
      </w:pPr>
      <w:rPr>
        <w:rFonts w:ascii="Symbol" w:hAnsi="Symbol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20"/>
  </w:num>
  <w:num w:numId="5">
    <w:abstractNumId w:val="21"/>
  </w:num>
  <w:num w:numId="6">
    <w:abstractNumId w:val="23"/>
  </w:num>
  <w:num w:numId="7">
    <w:abstractNumId w:val="19"/>
  </w:num>
  <w:num w:numId="8">
    <w:abstractNumId w:val="4"/>
  </w:num>
  <w:num w:numId="9">
    <w:abstractNumId w:val="24"/>
  </w:num>
  <w:num w:numId="10">
    <w:abstractNumId w:val="2"/>
  </w:num>
  <w:num w:numId="11">
    <w:abstractNumId w:val="14"/>
  </w:num>
  <w:num w:numId="12">
    <w:abstractNumId w:val="15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  <w:num w:numId="17">
    <w:abstractNumId w:val="22"/>
  </w:num>
  <w:num w:numId="18">
    <w:abstractNumId w:val="5"/>
  </w:num>
  <w:num w:numId="19">
    <w:abstractNumId w:val="13"/>
  </w:num>
  <w:num w:numId="20">
    <w:abstractNumId w:val="17"/>
  </w:num>
  <w:num w:numId="21">
    <w:abstractNumId w:val="9"/>
  </w:num>
  <w:num w:numId="22">
    <w:abstractNumId w:val="7"/>
  </w:num>
  <w:num w:numId="23">
    <w:abstractNumId w:val="9"/>
  </w:num>
  <w:num w:numId="24">
    <w:abstractNumId w:val="18"/>
  </w:num>
  <w:num w:numId="25">
    <w:abstractNumId w:val="10"/>
  </w:num>
  <w:num w:numId="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150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0348C"/>
    <w:rsid w:val="00011202"/>
    <w:rsid w:val="00012008"/>
    <w:rsid w:val="0001280C"/>
    <w:rsid w:val="000128F8"/>
    <w:rsid w:val="00030A03"/>
    <w:rsid w:val="000314C7"/>
    <w:rsid w:val="00031DF2"/>
    <w:rsid w:val="00033405"/>
    <w:rsid w:val="00034C0B"/>
    <w:rsid w:val="0004298A"/>
    <w:rsid w:val="000434FB"/>
    <w:rsid w:val="00046687"/>
    <w:rsid w:val="00047728"/>
    <w:rsid w:val="00050137"/>
    <w:rsid w:val="000508C4"/>
    <w:rsid w:val="000542A1"/>
    <w:rsid w:val="00054A08"/>
    <w:rsid w:val="00055F6A"/>
    <w:rsid w:val="00056661"/>
    <w:rsid w:val="000608D3"/>
    <w:rsid w:val="00060C70"/>
    <w:rsid w:val="00065561"/>
    <w:rsid w:val="00066340"/>
    <w:rsid w:val="00071CAA"/>
    <w:rsid w:val="00073AB1"/>
    <w:rsid w:val="00074203"/>
    <w:rsid w:val="0007466C"/>
    <w:rsid w:val="0007483E"/>
    <w:rsid w:val="00076683"/>
    <w:rsid w:val="00076755"/>
    <w:rsid w:val="000807F5"/>
    <w:rsid w:val="000810DF"/>
    <w:rsid w:val="000819E5"/>
    <w:rsid w:val="000845C3"/>
    <w:rsid w:val="00085797"/>
    <w:rsid w:val="00085A93"/>
    <w:rsid w:val="00086C9A"/>
    <w:rsid w:val="00087330"/>
    <w:rsid w:val="00090A9C"/>
    <w:rsid w:val="00090FA0"/>
    <w:rsid w:val="00091E1D"/>
    <w:rsid w:val="000922E1"/>
    <w:rsid w:val="00093EF3"/>
    <w:rsid w:val="00097621"/>
    <w:rsid w:val="000A79D0"/>
    <w:rsid w:val="000B2EE2"/>
    <w:rsid w:val="000B40B0"/>
    <w:rsid w:val="000B6C0C"/>
    <w:rsid w:val="000B73FE"/>
    <w:rsid w:val="000B7DDB"/>
    <w:rsid w:val="000C1042"/>
    <w:rsid w:val="000C1539"/>
    <w:rsid w:val="000C21CF"/>
    <w:rsid w:val="000C33A5"/>
    <w:rsid w:val="000C578C"/>
    <w:rsid w:val="000C69C6"/>
    <w:rsid w:val="000D0FF2"/>
    <w:rsid w:val="000D6C64"/>
    <w:rsid w:val="000E0C82"/>
    <w:rsid w:val="000E2096"/>
    <w:rsid w:val="000E4493"/>
    <w:rsid w:val="000F5257"/>
    <w:rsid w:val="000F7A39"/>
    <w:rsid w:val="00100A91"/>
    <w:rsid w:val="00101BE1"/>
    <w:rsid w:val="00103AFF"/>
    <w:rsid w:val="001065E3"/>
    <w:rsid w:val="001075A5"/>
    <w:rsid w:val="001107C0"/>
    <w:rsid w:val="00112C4B"/>
    <w:rsid w:val="0011323C"/>
    <w:rsid w:val="001135AB"/>
    <w:rsid w:val="00114139"/>
    <w:rsid w:val="00114F61"/>
    <w:rsid w:val="001205C5"/>
    <w:rsid w:val="001227E0"/>
    <w:rsid w:val="0013281A"/>
    <w:rsid w:val="0013353E"/>
    <w:rsid w:val="00133A7D"/>
    <w:rsid w:val="00143CB8"/>
    <w:rsid w:val="00145937"/>
    <w:rsid w:val="001467F6"/>
    <w:rsid w:val="00154081"/>
    <w:rsid w:val="001575F7"/>
    <w:rsid w:val="0016088F"/>
    <w:rsid w:val="001626E0"/>
    <w:rsid w:val="00166279"/>
    <w:rsid w:val="001729B6"/>
    <w:rsid w:val="0017552C"/>
    <w:rsid w:val="0018786F"/>
    <w:rsid w:val="0019099A"/>
    <w:rsid w:val="00192211"/>
    <w:rsid w:val="0019278A"/>
    <w:rsid w:val="00194162"/>
    <w:rsid w:val="001A091D"/>
    <w:rsid w:val="001A18E5"/>
    <w:rsid w:val="001A5FD2"/>
    <w:rsid w:val="001B22A4"/>
    <w:rsid w:val="001B3C76"/>
    <w:rsid w:val="001C2AA3"/>
    <w:rsid w:val="001C544E"/>
    <w:rsid w:val="001C6CE2"/>
    <w:rsid w:val="001D20E9"/>
    <w:rsid w:val="001D6388"/>
    <w:rsid w:val="001E0217"/>
    <w:rsid w:val="001E04EE"/>
    <w:rsid w:val="001E42B5"/>
    <w:rsid w:val="001F171B"/>
    <w:rsid w:val="001F448D"/>
    <w:rsid w:val="001F700F"/>
    <w:rsid w:val="00201F25"/>
    <w:rsid w:val="00203904"/>
    <w:rsid w:val="002049FF"/>
    <w:rsid w:val="00206A6F"/>
    <w:rsid w:val="00207AA8"/>
    <w:rsid w:val="00210A6E"/>
    <w:rsid w:val="00211F21"/>
    <w:rsid w:val="002128E4"/>
    <w:rsid w:val="00212AC2"/>
    <w:rsid w:val="00214B24"/>
    <w:rsid w:val="002177B2"/>
    <w:rsid w:val="00220784"/>
    <w:rsid w:val="00221378"/>
    <w:rsid w:val="00224B14"/>
    <w:rsid w:val="00226E71"/>
    <w:rsid w:val="00227596"/>
    <w:rsid w:val="00230DFC"/>
    <w:rsid w:val="0023134A"/>
    <w:rsid w:val="00231D3F"/>
    <w:rsid w:val="002338AA"/>
    <w:rsid w:val="00233B90"/>
    <w:rsid w:val="00233CC9"/>
    <w:rsid w:val="00235FD5"/>
    <w:rsid w:val="00237102"/>
    <w:rsid w:val="00237581"/>
    <w:rsid w:val="0024337E"/>
    <w:rsid w:val="00245438"/>
    <w:rsid w:val="00246829"/>
    <w:rsid w:val="00254F8E"/>
    <w:rsid w:val="002558F8"/>
    <w:rsid w:val="00257134"/>
    <w:rsid w:val="00257F9B"/>
    <w:rsid w:val="00263BDC"/>
    <w:rsid w:val="00263C4D"/>
    <w:rsid w:val="002669F0"/>
    <w:rsid w:val="0026780E"/>
    <w:rsid w:val="00280D72"/>
    <w:rsid w:val="00280E02"/>
    <w:rsid w:val="00284C76"/>
    <w:rsid w:val="00290D36"/>
    <w:rsid w:val="00293E12"/>
    <w:rsid w:val="002A5689"/>
    <w:rsid w:val="002A6CF6"/>
    <w:rsid w:val="002A6F35"/>
    <w:rsid w:val="002B11F1"/>
    <w:rsid w:val="002B23E1"/>
    <w:rsid w:val="002B654B"/>
    <w:rsid w:val="002B69DF"/>
    <w:rsid w:val="002C03A9"/>
    <w:rsid w:val="002C0599"/>
    <w:rsid w:val="002C0B0A"/>
    <w:rsid w:val="002C46BD"/>
    <w:rsid w:val="002C56FA"/>
    <w:rsid w:val="002D00AC"/>
    <w:rsid w:val="002D0FC8"/>
    <w:rsid w:val="002D11C1"/>
    <w:rsid w:val="002D1203"/>
    <w:rsid w:val="002D15F5"/>
    <w:rsid w:val="002D20F0"/>
    <w:rsid w:val="002D2EF2"/>
    <w:rsid w:val="002E2750"/>
    <w:rsid w:val="002F2C4E"/>
    <w:rsid w:val="002F2D5C"/>
    <w:rsid w:val="002F58BB"/>
    <w:rsid w:val="002F6450"/>
    <w:rsid w:val="00301A1B"/>
    <w:rsid w:val="00307B4B"/>
    <w:rsid w:val="0031052D"/>
    <w:rsid w:val="00313588"/>
    <w:rsid w:val="0031605E"/>
    <w:rsid w:val="00323D0D"/>
    <w:rsid w:val="00323E82"/>
    <w:rsid w:val="00330A77"/>
    <w:rsid w:val="00333C4F"/>
    <w:rsid w:val="00336D76"/>
    <w:rsid w:val="003429F6"/>
    <w:rsid w:val="0034512E"/>
    <w:rsid w:val="00345AF7"/>
    <w:rsid w:val="003475E9"/>
    <w:rsid w:val="00347764"/>
    <w:rsid w:val="00351EA5"/>
    <w:rsid w:val="003524AD"/>
    <w:rsid w:val="003568C0"/>
    <w:rsid w:val="00356A82"/>
    <w:rsid w:val="00361054"/>
    <w:rsid w:val="00362BEB"/>
    <w:rsid w:val="00364795"/>
    <w:rsid w:val="00367043"/>
    <w:rsid w:val="00367A3B"/>
    <w:rsid w:val="00370373"/>
    <w:rsid w:val="00370C73"/>
    <w:rsid w:val="003738C3"/>
    <w:rsid w:val="00375214"/>
    <w:rsid w:val="003773B8"/>
    <w:rsid w:val="00383231"/>
    <w:rsid w:val="00386693"/>
    <w:rsid w:val="0039069F"/>
    <w:rsid w:val="00390783"/>
    <w:rsid w:val="00393316"/>
    <w:rsid w:val="003936D8"/>
    <w:rsid w:val="003944BE"/>
    <w:rsid w:val="003954DF"/>
    <w:rsid w:val="003970FC"/>
    <w:rsid w:val="003A6281"/>
    <w:rsid w:val="003B3DF7"/>
    <w:rsid w:val="003B3F1F"/>
    <w:rsid w:val="003B71F5"/>
    <w:rsid w:val="003C4514"/>
    <w:rsid w:val="003D05EC"/>
    <w:rsid w:val="003D320E"/>
    <w:rsid w:val="003D3620"/>
    <w:rsid w:val="003D4A61"/>
    <w:rsid w:val="003E14F1"/>
    <w:rsid w:val="003E371A"/>
    <w:rsid w:val="003E3795"/>
    <w:rsid w:val="003E5F14"/>
    <w:rsid w:val="003E7DD1"/>
    <w:rsid w:val="003F3DCE"/>
    <w:rsid w:val="00403F25"/>
    <w:rsid w:val="00407A8F"/>
    <w:rsid w:val="00410E4C"/>
    <w:rsid w:val="004132EC"/>
    <w:rsid w:val="00414491"/>
    <w:rsid w:val="004162E1"/>
    <w:rsid w:val="00416A10"/>
    <w:rsid w:val="004227D0"/>
    <w:rsid w:val="00422F1F"/>
    <w:rsid w:val="00424679"/>
    <w:rsid w:val="00427064"/>
    <w:rsid w:val="00430A31"/>
    <w:rsid w:val="004320E0"/>
    <w:rsid w:val="00434B26"/>
    <w:rsid w:val="004401AB"/>
    <w:rsid w:val="00441E2D"/>
    <w:rsid w:val="00441F52"/>
    <w:rsid w:val="0044293F"/>
    <w:rsid w:val="004429CA"/>
    <w:rsid w:val="00442A37"/>
    <w:rsid w:val="00452150"/>
    <w:rsid w:val="004617BB"/>
    <w:rsid w:val="004617D7"/>
    <w:rsid w:val="00461BF0"/>
    <w:rsid w:val="00462AE1"/>
    <w:rsid w:val="00463EC1"/>
    <w:rsid w:val="004649EE"/>
    <w:rsid w:val="00465440"/>
    <w:rsid w:val="00465A37"/>
    <w:rsid w:val="00465EA4"/>
    <w:rsid w:val="00480092"/>
    <w:rsid w:val="00480D6E"/>
    <w:rsid w:val="00483BAA"/>
    <w:rsid w:val="00485C23"/>
    <w:rsid w:val="00492BA4"/>
    <w:rsid w:val="0049351F"/>
    <w:rsid w:val="0049612F"/>
    <w:rsid w:val="00497544"/>
    <w:rsid w:val="004A7052"/>
    <w:rsid w:val="004B0277"/>
    <w:rsid w:val="004B3133"/>
    <w:rsid w:val="004B4313"/>
    <w:rsid w:val="004B6E8A"/>
    <w:rsid w:val="004C50AD"/>
    <w:rsid w:val="004C5CD3"/>
    <w:rsid w:val="004C7432"/>
    <w:rsid w:val="004D2875"/>
    <w:rsid w:val="004D49D5"/>
    <w:rsid w:val="004D6F2A"/>
    <w:rsid w:val="004E267D"/>
    <w:rsid w:val="004E2D9B"/>
    <w:rsid w:val="004E5D66"/>
    <w:rsid w:val="004F4A4C"/>
    <w:rsid w:val="004F5265"/>
    <w:rsid w:val="0050005B"/>
    <w:rsid w:val="00500669"/>
    <w:rsid w:val="00502146"/>
    <w:rsid w:val="005034C9"/>
    <w:rsid w:val="0050586D"/>
    <w:rsid w:val="005113E9"/>
    <w:rsid w:val="0051380F"/>
    <w:rsid w:val="00514927"/>
    <w:rsid w:val="00516997"/>
    <w:rsid w:val="0052112C"/>
    <w:rsid w:val="00521249"/>
    <w:rsid w:val="00523259"/>
    <w:rsid w:val="00523983"/>
    <w:rsid w:val="00524DCA"/>
    <w:rsid w:val="005301DE"/>
    <w:rsid w:val="00536664"/>
    <w:rsid w:val="005367C3"/>
    <w:rsid w:val="00537C46"/>
    <w:rsid w:val="00545332"/>
    <w:rsid w:val="005469AD"/>
    <w:rsid w:val="00551479"/>
    <w:rsid w:val="0055473E"/>
    <w:rsid w:val="00555027"/>
    <w:rsid w:val="00555EC2"/>
    <w:rsid w:val="00556096"/>
    <w:rsid w:val="00556804"/>
    <w:rsid w:val="0056098A"/>
    <w:rsid w:val="00561EF4"/>
    <w:rsid w:val="00563886"/>
    <w:rsid w:val="00563909"/>
    <w:rsid w:val="00564066"/>
    <w:rsid w:val="00564D5C"/>
    <w:rsid w:val="00567656"/>
    <w:rsid w:val="005714A1"/>
    <w:rsid w:val="00574130"/>
    <w:rsid w:val="005744E6"/>
    <w:rsid w:val="0058095E"/>
    <w:rsid w:val="005841F8"/>
    <w:rsid w:val="00586DC2"/>
    <w:rsid w:val="00591986"/>
    <w:rsid w:val="005A1ACB"/>
    <w:rsid w:val="005A73D6"/>
    <w:rsid w:val="005B0436"/>
    <w:rsid w:val="005B0B74"/>
    <w:rsid w:val="005B20EB"/>
    <w:rsid w:val="005B25FB"/>
    <w:rsid w:val="005B7135"/>
    <w:rsid w:val="005C550D"/>
    <w:rsid w:val="005C5F3C"/>
    <w:rsid w:val="005C77D4"/>
    <w:rsid w:val="005D1E03"/>
    <w:rsid w:val="005D59C3"/>
    <w:rsid w:val="005D7C19"/>
    <w:rsid w:val="005D7D38"/>
    <w:rsid w:val="005E0AE1"/>
    <w:rsid w:val="005E5546"/>
    <w:rsid w:val="005E6706"/>
    <w:rsid w:val="005F24D9"/>
    <w:rsid w:val="005F2A5A"/>
    <w:rsid w:val="005F2E73"/>
    <w:rsid w:val="005F3C1A"/>
    <w:rsid w:val="005F3D54"/>
    <w:rsid w:val="005F4388"/>
    <w:rsid w:val="005F5B6B"/>
    <w:rsid w:val="005F6BBF"/>
    <w:rsid w:val="006135EA"/>
    <w:rsid w:val="00613E26"/>
    <w:rsid w:val="00614018"/>
    <w:rsid w:val="006179A3"/>
    <w:rsid w:val="00626EA3"/>
    <w:rsid w:val="00627295"/>
    <w:rsid w:val="00627FAA"/>
    <w:rsid w:val="0063524C"/>
    <w:rsid w:val="00644B50"/>
    <w:rsid w:val="006463F3"/>
    <w:rsid w:val="0064785C"/>
    <w:rsid w:val="006541DC"/>
    <w:rsid w:val="006559FC"/>
    <w:rsid w:val="0065723D"/>
    <w:rsid w:val="00657354"/>
    <w:rsid w:val="0066114A"/>
    <w:rsid w:val="006615B6"/>
    <w:rsid w:val="00675807"/>
    <w:rsid w:val="00676F54"/>
    <w:rsid w:val="0068286F"/>
    <w:rsid w:val="00685645"/>
    <w:rsid w:val="0069095A"/>
    <w:rsid w:val="006922F3"/>
    <w:rsid w:val="00693582"/>
    <w:rsid w:val="00696ED8"/>
    <w:rsid w:val="006A15C3"/>
    <w:rsid w:val="006A3A72"/>
    <w:rsid w:val="006A3F0F"/>
    <w:rsid w:val="006A6997"/>
    <w:rsid w:val="006A7035"/>
    <w:rsid w:val="006B0AA8"/>
    <w:rsid w:val="006B6B4C"/>
    <w:rsid w:val="006C411C"/>
    <w:rsid w:val="006D2CBF"/>
    <w:rsid w:val="006D4E58"/>
    <w:rsid w:val="006D6A31"/>
    <w:rsid w:val="006E2F5F"/>
    <w:rsid w:val="006E317C"/>
    <w:rsid w:val="006F0AE2"/>
    <w:rsid w:val="006F4993"/>
    <w:rsid w:val="00701D98"/>
    <w:rsid w:val="0070285A"/>
    <w:rsid w:val="007029CC"/>
    <w:rsid w:val="00706920"/>
    <w:rsid w:val="00712C47"/>
    <w:rsid w:val="007173AF"/>
    <w:rsid w:val="007177EF"/>
    <w:rsid w:val="00717BDA"/>
    <w:rsid w:val="00727221"/>
    <w:rsid w:val="00733724"/>
    <w:rsid w:val="00737280"/>
    <w:rsid w:val="0074428C"/>
    <w:rsid w:val="00755FE3"/>
    <w:rsid w:val="00766C9D"/>
    <w:rsid w:val="007710E0"/>
    <w:rsid w:val="00772A7E"/>
    <w:rsid w:val="007732EC"/>
    <w:rsid w:val="0077741F"/>
    <w:rsid w:val="007776A8"/>
    <w:rsid w:val="007802D4"/>
    <w:rsid w:val="00780E02"/>
    <w:rsid w:val="00780E28"/>
    <w:rsid w:val="007834AF"/>
    <w:rsid w:val="00784863"/>
    <w:rsid w:val="0079091F"/>
    <w:rsid w:val="00790B39"/>
    <w:rsid w:val="00794817"/>
    <w:rsid w:val="007A3429"/>
    <w:rsid w:val="007B070B"/>
    <w:rsid w:val="007B0B1A"/>
    <w:rsid w:val="007B378D"/>
    <w:rsid w:val="007B57F4"/>
    <w:rsid w:val="007C72D6"/>
    <w:rsid w:val="007D0F0A"/>
    <w:rsid w:val="007D202E"/>
    <w:rsid w:val="007D3C61"/>
    <w:rsid w:val="007D6281"/>
    <w:rsid w:val="007D7A81"/>
    <w:rsid w:val="007E1271"/>
    <w:rsid w:val="007E3509"/>
    <w:rsid w:val="007E397F"/>
    <w:rsid w:val="007E58A1"/>
    <w:rsid w:val="007E6373"/>
    <w:rsid w:val="007F0A11"/>
    <w:rsid w:val="007F46BC"/>
    <w:rsid w:val="007F47DB"/>
    <w:rsid w:val="007F5172"/>
    <w:rsid w:val="007F56EA"/>
    <w:rsid w:val="007F5CA3"/>
    <w:rsid w:val="007F7253"/>
    <w:rsid w:val="00801322"/>
    <w:rsid w:val="0080324D"/>
    <w:rsid w:val="00803C58"/>
    <w:rsid w:val="00805476"/>
    <w:rsid w:val="00811096"/>
    <w:rsid w:val="008113F0"/>
    <w:rsid w:val="00812151"/>
    <w:rsid w:val="00813E49"/>
    <w:rsid w:val="00813F1D"/>
    <w:rsid w:val="00815398"/>
    <w:rsid w:val="008161B8"/>
    <w:rsid w:val="00821BE4"/>
    <w:rsid w:val="00834968"/>
    <w:rsid w:val="00834D23"/>
    <w:rsid w:val="00837C30"/>
    <w:rsid w:val="008411ED"/>
    <w:rsid w:val="00842F6E"/>
    <w:rsid w:val="0084310C"/>
    <w:rsid w:val="00851B2E"/>
    <w:rsid w:val="00852795"/>
    <w:rsid w:val="00854008"/>
    <w:rsid w:val="00854AFE"/>
    <w:rsid w:val="00857C4A"/>
    <w:rsid w:val="00860E34"/>
    <w:rsid w:val="00862C64"/>
    <w:rsid w:val="008659A3"/>
    <w:rsid w:val="008730DE"/>
    <w:rsid w:val="0087391C"/>
    <w:rsid w:val="00883EA9"/>
    <w:rsid w:val="00886FBC"/>
    <w:rsid w:val="00891570"/>
    <w:rsid w:val="00891A83"/>
    <w:rsid w:val="00893107"/>
    <w:rsid w:val="008950E1"/>
    <w:rsid w:val="00895F1D"/>
    <w:rsid w:val="008A4403"/>
    <w:rsid w:val="008A6CC5"/>
    <w:rsid w:val="008B01E6"/>
    <w:rsid w:val="008B183D"/>
    <w:rsid w:val="008B2AC2"/>
    <w:rsid w:val="008B2DE0"/>
    <w:rsid w:val="008B2DFC"/>
    <w:rsid w:val="008B6058"/>
    <w:rsid w:val="008B6ADD"/>
    <w:rsid w:val="008C11E6"/>
    <w:rsid w:val="008C2425"/>
    <w:rsid w:val="008C6C31"/>
    <w:rsid w:val="008D031B"/>
    <w:rsid w:val="008D0923"/>
    <w:rsid w:val="008E1B53"/>
    <w:rsid w:val="008E3FCC"/>
    <w:rsid w:val="008F3811"/>
    <w:rsid w:val="008F418E"/>
    <w:rsid w:val="008F680D"/>
    <w:rsid w:val="00901FB5"/>
    <w:rsid w:val="009031A5"/>
    <w:rsid w:val="00911323"/>
    <w:rsid w:val="00916B24"/>
    <w:rsid w:val="00922FD9"/>
    <w:rsid w:val="00923690"/>
    <w:rsid w:val="00926F1B"/>
    <w:rsid w:val="00927027"/>
    <w:rsid w:val="00935DA1"/>
    <w:rsid w:val="009362F4"/>
    <w:rsid w:val="00936A3C"/>
    <w:rsid w:val="00937B92"/>
    <w:rsid w:val="00937C7E"/>
    <w:rsid w:val="00942397"/>
    <w:rsid w:val="009463F4"/>
    <w:rsid w:val="009516C8"/>
    <w:rsid w:val="00951C3A"/>
    <w:rsid w:val="00951DD0"/>
    <w:rsid w:val="00953C86"/>
    <w:rsid w:val="00960516"/>
    <w:rsid w:val="00960D80"/>
    <w:rsid w:val="009630BA"/>
    <w:rsid w:val="009712AA"/>
    <w:rsid w:val="00973ECE"/>
    <w:rsid w:val="00974C25"/>
    <w:rsid w:val="009763F6"/>
    <w:rsid w:val="00976679"/>
    <w:rsid w:val="00976744"/>
    <w:rsid w:val="0098019A"/>
    <w:rsid w:val="009801FD"/>
    <w:rsid w:val="0098167D"/>
    <w:rsid w:val="00981A9C"/>
    <w:rsid w:val="00982276"/>
    <w:rsid w:val="00982E70"/>
    <w:rsid w:val="0098392B"/>
    <w:rsid w:val="009913A4"/>
    <w:rsid w:val="0099196C"/>
    <w:rsid w:val="009A2A71"/>
    <w:rsid w:val="009A2CF6"/>
    <w:rsid w:val="009A3E85"/>
    <w:rsid w:val="009B0396"/>
    <w:rsid w:val="009B548D"/>
    <w:rsid w:val="009B65BF"/>
    <w:rsid w:val="009B6AB6"/>
    <w:rsid w:val="009B708C"/>
    <w:rsid w:val="009C1DA7"/>
    <w:rsid w:val="009C3FD9"/>
    <w:rsid w:val="009C74FF"/>
    <w:rsid w:val="009C7C32"/>
    <w:rsid w:val="009D0098"/>
    <w:rsid w:val="009D4F54"/>
    <w:rsid w:val="009D5559"/>
    <w:rsid w:val="009D6DBD"/>
    <w:rsid w:val="009E0997"/>
    <w:rsid w:val="009E3849"/>
    <w:rsid w:val="009E616B"/>
    <w:rsid w:val="009F0855"/>
    <w:rsid w:val="009F18C1"/>
    <w:rsid w:val="009F7B9E"/>
    <w:rsid w:val="00A01E92"/>
    <w:rsid w:val="00A02F03"/>
    <w:rsid w:val="00A11F98"/>
    <w:rsid w:val="00A120DD"/>
    <w:rsid w:val="00A13DDB"/>
    <w:rsid w:val="00A153E9"/>
    <w:rsid w:val="00A1722E"/>
    <w:rsid w:val="00A20506"/>
    <w:rsid w:val="00A2302D"/>
    <w:rsid w:val="00A23CC3"/>
    <w:rsid w:val="00A2696C"/>
    <w:rsid w:val="00A30917"/>
    <w:rsid w:val="00A321FC"/>
    <w:rsid w:val="00A33B92"/>
    <w:rsid w:val="00A359FA"/>
    <w:rsid w:val="00A427DC"/>
    <w:rsid w:val="00A44367"/>
    <w:rsid w:val="00A57894"/>
    <w:rsid w:val="00A601D7"/>
    <w:rsid w:val="00A628C7"/>
    <w:rsid w:val="00A64371"/>
    <w:rsid w:val="00A64C61"/>
    <w:rsid w:val="00A67900"/>
    <w:rsid w:val="00A67B37"/>
    <w:rsid w:val="00A70726"/>
    <w:rsid w:val="00A7204C"/>
    <w:rsid w:val="00A74D0C"/>
    <w:rsid w:val="00A75CCA"/>
    <w:rsid w:val="00A8094F"/>
    <w:rsid w:val="00A8160E"/>
    <w:rsid w:val="00A82058"/>
    <w:rsid w:val="00A87944"/>
    <w:rsid w:val="00A956C5"/>
    <w:rsid w:val="00A97938"/>
    <w:rsid w:val="00AA63E2"/>
    <w:rsid w:val="00AB18F5"/>
    <w:rsid w:val="00AB305A"/>
    <w:rsid w:val="00AB4557"/>
    <w:rsid w:val="00AB76C5"/>
    <w:rsid w:val="00AB7734"/>
    <w:rsid w:val="00AC2691"/>
    <w:rsid w:val="00AC29C1"/>
    <w:rsid w:val="00AC5D18"/>
    <w:rsid w:val="00AC7551"/>
    <w:rsid w:val="00AD4CA7"/>
    <w:rsid w:val="00AE6204"/>
    <w:rsid w:val="00AE6A1B"/>
    <w:rsid w:val="00AF1BDD"/>
    <w:rsid w:val="00AF5072"/>
    <w:rsid w:val="00B07FF4"/>
    <w:rsid w:val="00B108E4"/>
    <w:rsid w:val="00B1391A"/>
    <w:rsid w:val="00B13A24"/>
    <w:rsid w:val="00B147F4"/>
    <w:rsid w:val="00B21A96"/>
    <w:rsid w:val="00B25B30"/>
    <w:rsid w:val="00B25ED3"/>
    <w:rsid w:val="00B2680A"/>
    <w:rsid w:val="00B34CB3"/>
    <w:rsid w:val="00B42E5C"/>
    <w:rsid w:val="00B435DD"/>
    <w:rsid w:val="00B445E3"/>
    <w:rsid w:val="00B46120"/>
    <w:rsid w:val="00B46650"/>
    <w:rsid w:val="00B4730C"/>
    <w:rsid w:val="00B4742B"/>
    <w:rsid w:val="00B477AB"/>
    <w:rsid w:val="00B5025E"/>
    <w:rsid w:val="00B50AA9"/>
    <w:rsid w:val="00B512C6"/>
    <w:rsid w:val="00B62D9B"/>
    <w:rsid w:val="00B67718"/>
    <w:rsid w:val="00B76A8A"/>
    <w:rsid w:val="00B76D1B"/>
    <w:rsid w:val="00B80A8B"/>
    <w:rsid w:val="00B87E56"/>
    <w:rsid w:val="00B932DE"/>
    <w:rsid w:val="00BA180D"/>
    <w:rsid w:val="00BB0CF5"/>
    <w:rsid w:val="00BB2564"/>
    <w:rsid w:val="00BB2F3B"/>
    <w:rsid w:val="00BB3237"/>
    <w:rsid w:val="00BB4786"/>
    <w:rsid w:val="00BC038B"/>
    <w:rsid w:val="00BC1BFA"/>
    <w:rsid w:val="00BC6D3C"/>
    <w:rsid w:val="00BC6EEA"/>
    <w:rsid w:val="00BD1BCD"/>
    <w:rsid w:val="00BD1D4B"/>
    <w:rsid w:val="00BD356A"/>
    <w:rsid w:val="00BD4073"/>
    <w:rsid w:val="00BE2840"/>
    <w:rsid w:val="00BE6CF6"/>
    <w:rsid w:val="00BE785C"/>
    <w:rsid w:val="00BF0A7E"/>
    <w:rsid w:val="00BF1D68"/>
    <w:rsid w:val="00BF226C"/>
    <w:rsid w:val="00BF4248"/>
    <w:rsid w:val="00BF484F"/>
    <w:rsid w:val="00C001F4"/>
    <w:rsid w:val="00C05319"/>
    <w:rsid w:val="00C11570"/>
    <w:rsid w:val="00C12112"/>
    <w:rsid w:val="00C15202"/>
    <w:rsid w:val="00C164DF"/>
    <w:rsid w:val="00C16AE0"/>
    <w:rsid w:val="00C20222"/>
    <w:rsid w:val="00C20DBA"/>
    <w:rsid w:val="00C228FF"/>
    <w:rsid w:val="00C32031"/>
    <w:rsid w:val="00C33582"/>
    <w:rsid w:val="00C34566"/>
    <w:rsid w:val="00C34D9F"/>
    <w:rsid w:val="00C34FF4"/>
    <w:rsid w:val="00C3564F"/>
    <w:rsid w:val="00C365A5"/>
    <w:rsid w:val="00C365BE"/>
    <w:rsid w:val="00C365DE"/>
    <w:rsid w:val="00C36759"/>
    <w:rsid w:val="00C3728A"/>
    <w:rsid w:val="00C37657"/>
    <w:rsid w:val="00C42E99"/>
    <w:rsid w:val="00C42FD1"/>
    <w:rsid w:val="00C43BF6"/>
    <w:rsid w:val="00C50E23"/>
    <w:rsid w:val="00C5235C"/>
    <w:rsid w:val="00C52C83"/>
    <w:rsid w:val="00C531D7"/>
    <w:rsid w:val="00C60AAE"/>
    <w:rsid w:val="00C61096"/>
    <w:rsid w:val="00C65007"/>
    <w:rsid w:val="00C65946"/>
    <w:rsid w:val="00C712A2"/>
    <w:rsid w:val="00C75C8B"/>
    <w:rsid w:val="00C805EE"/>
    <w:rsid w:val="00C81597"/>
    <w:rsid w:val="00C91440"/>
    <w:rsid w:val="00C9379A"/>
    <w:rsid w:val="00C97378"/>
    <w:rsid w:val="00CA0572"/>
    <w:rsid w:val="00CA4A4B"/>
    <w:rsid w:val="00CA50BD"/>
    <w:rsid w:val="00CB15CC"/>
    <w:rsid w:val="00CB2E4A"/>
    <w:rsid w:val="00CB50DD"/>
    <w:rsid w:val="00CB5761"/>
    <w:rsid w:val="00CB5C91"/>
    <w:rsid w:val="00CB69E3"/>
    <w:rsid w:val="00CB749C"/>
    <w:rsid w:val="00CB7CB4"/>
    <w:rsid w:val="00CC1F30"/>
    <w:rsid w:val="00CC2704"/>
    <w:rsid w:val="00CC3FD6"/>
    <w:rsid w:val="00CC4B43"/>
    <w:rsid w:val="00CC4C1F"/>
    <w:rsid w:val="00CC5965"/>
    <w:rsid w:val="00CD15B9"/>
    <w:rsid w:val="00CD31DF"/>
    <w:rsid w:val="00CE077F"/>
    <w:rsid w:val="00CE294B"/>
    <w:rsid w:val="00CE62FC"/>
    <w:rsid w:val="00CF75EF"/>
    <w:rsid w:val="00CF7BCF"/>
    <w:rsid w:val="00D00E6A"/>
    <w:rsid w:val="00D01C17"/>
    <w:rsid w:val="00D06954"/>
    <w:rsid w:val="00D12C89"/>
    <w:rsid w:val="00D13029"/>
    <w:rsid w:val="00D14A49"/>
    <w:rsid w:val="00D22C67"/>
    <w:rsid w:val="00D2595F"/>
    <w:rsid w:val="00D26E42"/>
    <w:rsid w:val="00D309B3"/>
    <w:rsid w:val="00D30DFC"/>
    <w:rsid w:val="00D31261"/>
    <w:rsid w:val="00D320EA"/>
    <w:rsid w:val="00D34455"/>
    <w:rsid w:val="00D348D5"/>
    <w:rsid w:val="00D359A5"/>
    <w:rsid w:val="00D379D0"/>
    <w:rsid w:val="00D43887"/>
    <w:rsid w:val="00D45DAD"/>
    <w:rsid w:val="00D45DE6"/>
    <w:rsid w:val="00D467B9"/>
    <w:rsid w:val="00D57A57"/>
    <w:rsid w:val="00D607CA"/>
    <w:rsid w:val="00D60AEC"/>
    <w:rsid w:val="00D60E2F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86D60"/>
    <w:rsid w:val="00D9231C"/>
    <w:rsid w:val="00D93B37"/>
    <w:rsid w:val="00D941DA"/>
    <w:rsid w:val="00D944B6"/>
    <w:rsid w:val="00D9486E"/>
    <w:rsid w:val="00DA15A8"/>
    <w:rsid w:val="00DA1B94"/>
    <w:rsid w:val="00DA3D17"/>
    <w:rsid w:val="00DA47C3"/>
    <w:rsid w:val="00DB05E1"/>
    <w:rsid w:val="00DB250F"/>
    <w:rsid w:val="00DB3518"/>
    <w:rsid w:val="00DB4B5C"/>
    <w:rsid w:val="00DB65AE"/>
    <w:rsid w:val="00DC01C0"/>
    <w:rsid w:val="00DC0DD0"/>
    <w:rsid w:val="00DC0F55"/>
    <w:rsid w:val="00DC1020"/>
    <w:rsid w:val="00DC10AA"/>
    <w:rsid w:val="00DC565A"/>
    <w:rsid w:val="00DC58B8"/>
    <w:rsid w:val="00DC781B"/>
    <w:rsid w:val="00DD05C2"/>
    <w:rsid w:val="00DD166A"/>
    <w:rsid w:val="00DD2777"/>
    <w:rsid w:val="00DD4D6D"/>
    <w:rsid w:val="00DD5ADB"/>
    <w:rsid w:val="00DE230B"/>
    <w:rsid w:val="00DE4219"/>
    <w:rsid w:val="00DE47B7"/>
    <w:rsid w:val="00DE57F4"/>
    <w:rsid w:val="00DE5EEB"/>
    <w:rsid w:val="00DF086C"/>
    <w:rsid w:val="00DF21CA"/>
    <w:rsid w:val="00DF4447"/>
    <w:rsid w:val="00E022C5"/>
    <w:rsid w:val="00E06542"/>
    <w:rsid w:val="00E070FB"/>
    <w:rsid w:val="00E125EF"/>
    <w:rsid w:val="00E16169"/>
    <w:rsid w:val="00E1638E"/>
    <w:rsid w:val="00E17C10"/>
    <w:rsid w:val="00E22D37"/>
    <w:rsid w:val="00E25EBF"/>
    <w:rsid w:val="00E311EC"/>
    <w:rsid w:val="00E31F29"/>
    <w:rsid w:val="00E3349B"/>
    <w:rsid w:val="00E334CA"/>
    <w:rsid w:val="00E36E11"/>
    <w:rsid w:val="00E4038E"/>
    <w:rsid w:val="00E420E5"/>
    <w:rsid w:val="00E462F5"/>
    <w:rsid w:val="00E472B8"/>
    <w:rsid w:val="00E47A8D"/>
    <w:rsid w:val="00E501ED"/>
    <w:rsid w:val="00E50397"/>
    <w:rsid w:val="00E51F44"/>
    <w:rsid w:val="00E56CD4"/>
    <w:rsid w:val="00E6333A"/>
    <w:rsid w:val="00E64063"/>
    <w:rsid w:val="00E65A18"/>
    <w:rsid w:val="00E6786D"/>
    <w:rsid w:val="00E70318"/>
    <w:rsid w:val="00E716CB"/>
    <w:rsid w:val="00E718C0"/>
    <w:rsid w:val="00E75678"/>
    <w:rsid w:val="00E805B0"/>
    <w:rsid w:val="00E86A50"/>
    <w:rsid w:val="00E900F8"/>
    <w:rsid w:val="00E93606"/>
    <w:rsid w:val="00EA2608"/>
    <w:rsid w:val="00EA4561"/>
    <w:rsid w:val="00EA7B84"/>
    <w:rsid w:val="00EB1B27"/>
    <w:rsid w:val="00EB2FCC"/>
    <w:rsid w:val="00EB6185"/>
    <w:rsid w:val="00EC4380"/>
    <w:rsid w:val="00EC43E2"/>
    <w:rsid w:val="00EC53C9"/>
    <w:rsid w:val="00EC5921"/>
    <w:rsid w:val="00ED0463"/>
    <w:rsid w:val="00ED134D"/>
    <w:rsid w:val="00EE3B5F"/>
    <w:rsid w:val="00EE60AB"/>
    <w:rsid w:val="00EE6D85"/>
    <w:rsid w:val="00EF4835"/>
    <w:rsid w:val="00EF4D44"/>
    <w:rsid w:val="00EF6A64"/>
    <w:rsid w:val="00EF6B3F"/>
    <w:rsid w:val="00F00B0E"/>
    <w:rsid w:val="00F033BC"/>
    <w:rsid w:val="00F0454B"/>
    <w:rsid w:val="00F04928"/>
    <w:rsid w:val="00F1392B"/>
    <w:rsid w:val="00F15429"/>
    <w:rsid w:val="00F16472"/>
    <w:rsid w:val="00F16CD2"/>
    <w:rsid w:val="00F17C72"/>
    <w:rsid w:val="00F26BE6"/>
    <w:rsid w:val="00F27F52"/>
    <w:rsid w:val="00F303BB"/>
    <w:rsid w:val="00F32517"/>
    <w:rsid w:val="00F352BE"/>
    <w:rsid w:val="00F45B96"/>
    <w:rsid w:val="00F47E7F"/>
    <w:rsid w:val="00F532DE"/>
    <w:rsid w:val="00F538B5"/>
    <w:rsid w:val="00F5443B"/>
    <w:rsid w:val="00F547CC"/>
    <w:rsid w:val="00F57BBF"/>
    <w:rsid w:val="00F60213"/>
    <w:rsid w:val="00F640CE"/>
    <w:rsid w:val="00F70D14"/>
    <w:rsid w:val="00F73C5C"/>
    <w:rsid w:val="00F7664E"/>
    <w:rsid w:val="00F767B2"/>
    <w:rsid w:val="00F7749B"/>
    <w:rsid w:val="00F77693"/>
    <w:rsid w:val="00F80884"/>
    <w:rsid w:val="00F828B5"/>
    <w:rsid w:val="00F84AAA"/>
    <w:rsid w:val="00F905C6"/>
    <w:rsid w:val="00F90C60"/>
    <w:rsid w:val="00F90E4F"/>
    <w:rsid w:val="00F91CB4"/>
    <w:rsid w:val="00F92083"/>
    <w:rsid w:val="00F93DBB"/>
    <w:rsid w:val="00F93DD8"/>
    <w:rsid w:val="00FA19B9"/>
    <w:rsid w:val="00FA287A"/>
    <w:rsid w:val="00FA7C66"/>
    <w:rsid w:val="00FB1813"/>
    <w:rsid w:val="00FB2D13"/>
    <w:rsid w:val="00FB5221"/>
    <w:rsid w:val="00FB528C"/>
    <w:rsid w:val="00FB57A6"/>
    <w:rsid w:val="00FC199E"/>
    <w:rsid w:val="00FC7B7D"/>
    <w:rsid w:val="00FD016B"/>
    <w:rsid w:val="00FD02C0"/>
    <w:rsid w:val="00FD3CD8"/>
    <w:rsid w:val="00FD60DE"/>
    <w:rsid w:val="00FD7A32"/>
    <w:rsid w:val="00FE218C"/>
    <w:rsid w:val="00FE4570"/>
    <w:rsid w:val="00FF1779"/>
    <w:rsid w:val="00FF5369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445FC-FF69-4980-A9D3-3C4312BD6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Sportverletzungen</vt:lpstr>
    </vt:vector>
  </TitlesOfParts>
  <Company>SF Schweizer Fernsehen</Company>
  <LinksUpToDate>false</LinksUpToDate>
  <CharactersWithSpaces>2</CharactersWithSpaces>
  <SharedDoc>false</SharedDoc>
  <HLinks>
    <vt:vector size="24" baseType="variant">
      <vt:variant>
        <vt:i4>262173</vt:i4>
      </vt:variant>
      <vt:variant>
        <vt:i4>3</vt:i4>
      </vt:variant>
      <vt:variant>
        <vt:i4>0</vt:i4>
      </vt:variant>
      <vt:variant>
        <vt:i4>5</vt:i4>
      </vt:variant>
      <vt:variant>
        <vt:lpwstr>http://www.jong.de/jonglieren/anleitung.html</vt:lpwstr>
      </vt:variant>
      <vt:variant>
        <vt:lpwstr/>
      </vt:variant>
      <vt:variant>
        <vt:i4>6553640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http://www.youtube.com/watch?v=lO-3zs468vw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Sportverletzungen, Arbeitsblatt 5</dc:title>
  <dc:creator>Pädagogische Hochschule Bern</dc:creator>
  <cp:keywords>Fussball, FCZ, Schlüsselbein, Arzt, Training, Team, Muskeln, Pause, Knie, Operation</cp:keywords>
  <cp:lastModifiedBy>Albin, Marcus (SRF)</cp:lastModifiedBy>
  <cp:revision>8</cp:revision>
  <cp:lastPrinted>2013-04-15T08:53:00Z</cp:lastPrinted>
  <dcterms:created xsi:type="dcterms:W3CDTF">2014-04-24T13:42:00Z</dcterms:created>
  <dcterms:modified xsi:type="dcterms:W3CDTF">2014-04-29T08:43:00Z</dcterms:modified>
  <cp:category>Zuma Vorlage phe</cp:category>
</cp:coreProperties>
</file>