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4A457C" w14:paraId="2F21BB12" w14:textId="77777777" w:rsidTr="00490E65">
        <w:tc>
          <w:tcPr>
            <w:tcW w:w="9356" w:type="dxa"/>
          </w:tcPr>
          <w:p w14:paraId="545DD784" w14:textId="77777777" w:rsidR="004A457C" w:rsidRPr="002542D0" w:rsidRDefault="004A457C" w:rsidP="00D41D92">
            <w:pPr>
              <w:pStyle w:val="Kopfzeile"/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C25A6B" w14:paraId="43A31D76" w14:textId="77777777" w:rsidTr="00490E65">
        <w:tc>
          <w:tcPr>
            <w:tcW w:w="9356" w:type="dxa"/>
          </w:tcPr>
          <w:p w14:paraId="63AE0916" w14:textId="77777777" w:rsidR="00C25A6B" w:rsidRPr="00C25A6B" w:rsidRDefault="00C25A6B" w:rsidP="00C25A6B">
            <w:pPr>
              <w:tabs>
                <w:tab w:val="left" w:pos="5011"/>
              </w:tabs>
              <w:rPr>
                <w:rFonts w:ascii="Arial" w:hAnsi="Arial"/>
                <w:b/>
                <w:sz w:val="20"/>
              </w:rPr>
            </w:pPr>
            <w:r w:rsidRPr="00C25A6B">
              <w:rPr>
                <w:rFonts w:ascii="Arial" w:hAnsi="Arial"/>
                <w:b/>
                <w:sz w:val="20"/>
              </w:rPr>
              <w:t>Lebensweise des Alpensteinbocks</w:t>
            </w:r>
          </w:p>
          <w:p w14:paraId="1E8A6377" w14:textId="77777777" w:rsidR="00C25A6B" w:rsidRPr="00C25A6B" w:rsidRDefault="00C25A6B" w:rsidP="00C25A6B">
            <w:pPr>
              <w:tabs>
                <w:tab w:val="left" w:pos="5011"/>
              </w:tabs>
              <w:rPr>
                <w:rFonts w:ascii="Arial" w:hAnsi="Arial"/>
                <w:sz w:val="20"/>
              </w:rPr>
            </w:pPr>
          </w:p>
          <w:p w14:paraId="269F8D4D" w14:textId="77777777" w:rsidR="00C25A6B" w:rsidRPr="00C25A6B" w:rsidRDefault="00C25A6B" w:rsidP="00C25A6B">
            <w:pPr>
              <w:tabs>
                <w:tab w:val="left" w:pos="5011"/>
              </w:tabs>
              <w:spacing w:after="60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noProof/>
                <w:sz w:val="20"/>
                <w:lang w:eastAsia="de-CH"/>
              </w:rPr>
              <mc:AlternateContent>
                <mc:Choice Requires="wpg">
                  <w:drawing>
                    <wp:inline distT="0" distB="0" distL="0" distR="0" wp14:anchorId="2A535714" wp14:editId="5A407261">
                      <wp:extent cx="5757062" cy="1038758"/>
                      <wp:effectExtent l="0" t="0" r="0" b="9525"/>
                      <wp:docPr id="12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57062" cy="1038758"/>
                                <a:chOff x="0" y="0"/>
                                <a:chExt cx="5757062" cy="10387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Grafik 9" descr="D:\Muriel\Bilder\SF_Sendungen\PDVD_017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5843" y="0"/>
                                  <a:ext cx="1858061" cy="1031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Grafik 11" descr="D:\Muriel\Bilder\SF_Sendungen\PDVD_03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91686" y="0"/>
                                  <a:ext cx="1865376" cy="1038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Grafik 2" descr="D:\Muriel\Bilder\SF_Sendungen\PDVD_02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8060" cy="1031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2" o:spid="_x0000_s1026" style="width:453.3pt;height:81.8pt;mso-position-horizontal-relative:char;mso-position-vertical-relative:line" coordsize="57570,103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9" o:spid="_x0000_s1027" type="#_x0000_t75" style="position:absolute;left:19458;width:18581;height:10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ALZLDAAAA2gAAAA8AAABkcnMvZG93bnJldi54bWxEj81qwzAQhO+FvoPYQm6NbBNC40YxJRDo&#10;yTS/kNtibWwTa2Uk1XbevioUehxm5htmXUymEwM531pWkM4TEMSV1S3XCk7H3esbCB+QNXaWScGD&#10;PBSb56c15tqOvKfhEGoRIexzVNCE0OdS+qohg35ue+Lo3awzGKJ0tdQOxwg3ncySZCkNthwXGuxp&#10;21B1P3wbBV/Hcrng6z3dV+fHbfRDVrrhotTsZfp4BxFoCv/hv/anVrCC3yvxBs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AtksMAAADaAAAADwAAAAAAAAAAAAAAAACf&#10;AgAAZHJzL2Rvd25yZXYueG1sUEsFBgAAAAAEAAQA9wAAAI8DAAAAAA==&#10;">
                        <v:imagedata r:id="rId12" o:title="PDVD_017"/>
                        <v:path arrowok="t"/>
                      </v:shape>
                      <v:shape id="Grafik 11" o:spid="_x0000_s1028" type="#_x0000_t75" style="position:absolute;left:38916;width:18654;height:10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yPXPCAAAA2wAAAA8AAABkcnMvZG93bnJldi54bWxET99rwjAQfh/sfwg32MuYae0YUk1LEQTZ&#10;kDEn+Ho0Z1NsLqWJWv/7RRB8u4/v5y3K0XbiTINvHStIJwkI4trplhsFu7/V+wyED8gaO8ek4Eoe&#10;yuL5aYG5dhf+pfM2NCKGsM9RgQmhz6X0tSGLfuJ64sgd3GAxRDg0Ug94ieG2k9Mk+ZQWW44NBnta&#10;GqqP25NVULXfxr/9VF/rj12XcjbLNtdsr9Try1jNQQQaw0N8d691nJ/C7Zd4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Mj1zwgAAANsAAAAPAAAAAAAAAAAAAAAAAJ8C&#10;AABkcnMvZG93bnJldi54bWxQSwUGAAAAAAQABAD3AAAAjgMAAAAA&#10;">
                        <v:imagedata r:id="rId13" o:title="PDVD_034"/>
                        <v:path arrowok="t"/>
                      </v:shape>
                      <v:shape id="Grafik 2" o:spid="_x0000_s1029" type="#_x0000_t75" style="position:absolute;width:18580;height:10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ed3DAAAA2gAAAA8AAABkcnMvZG93bnJldi54bWxEj0uLwkAQhO8L/oehBW/rxMeKRkcRH+BF&#10;WV/3NtMmwUxPyIwa/fU7Cwt7LKrqK2oyq00hHlS53LKCTjsCQZxYnXOq4HRcfw5BOI+ssbBMCl7k&#10;YDZtfEww1vbJe3ocfCoChF2MCjLvy1hKl2Rk0LVtSRy8q60M+iCrVOoKnwFuCtmNooE0mHNYyLCk&#10;RUbJ7XA3CnqjVd+dt7frcf/efS2334R82SnVatbzMQhPtf8P/7U3WkEXfq+EGyC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t53cMAAADaAAAADwAAAAAAAAAAAAAAAACf&#10;AgAAZHJzL2Rvd25yZXYueG1sUEsFBgAAAAAEAAQA9wAAAI8DAAAAAA==&#10;">
                        <v:imagedata r:id="rId14" o:title="PDVD_028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F69A9D9" w14:textId="77777777" w:rsidR="00C25A6B" w:rsidRDefault="00C25A6B" w:rsidP="00C25A6B">
            <w:pPr>
              <w:tabs>
                <w:tab w:val="left" w:pos="5011"/>
              </w:tabs>
              <w:rPr>
                <w:rFonts w:ascii="Arial" w:hAnsi="Arial"/>
                <w:sz w:val="20"/>
              </w:rPr>
            </w:pPr>
          </w:p>
          <w:p w14:paraId="51FC838F" w14:textId="407A3056" w:rsidR="00C25A6B" w:rsidRDefault="00C25A6B" w:rsidP="00C25A6B">
            <w:pPr>
              <w:tabs>
                <w:tab w:val="left" w:pos="5011"/>
              </w:tabs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>Warum ist Energiesparen für den Steinbock sehr wichtig? Wie spart er Energie?</w:t>
            </w:r>
          </w:p>
          <w:p w14:paraId="46B38BC5" w14:textId="77777777" w:rsidR="00C25A6B" w:rsidRPr="00C25A6B" w:rsidRDefault="00C25A6B" w:rsidP="00C25A6B">
            <w:pPr>
              <w:tabs>
                <w:tab w:val="left" w:pos="5011"/>
              </w:tabs>
              <w:rPr>
                <w:rFonts w:ascii="Arial" w:hAnsi="Arial"/>
                <w:sz w:val="20"/>
              </w:rPr>
            </w:pPr>
          </w:p>
          <w:p w14:paraId="5F4FF4D1" w14:textId="77777777" w:rsidR="00C25A6B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196FD709" w14:textId="77777777" w:rsidR="00C25A6B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72993754" w14:textId="77777777" w:rsidR="00C25A6B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7AEC8128" w14:textId="77777777" w:rsidR="00C25A6B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5E23CE18" w14:textId="77777777" w:rsidR="00C25A6B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1EA66495" w14:textId="77777777" w:rsidR="00C25A6B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706D7740" w14:textId="77777777" w:rsidR="00C25A6B" w:rsidRPr="00C25A6B" w:rsidRDefault="00C25A6B" w:rsidP="00C25A6B">
            <w:pPr>
              <w:tabs>
                <w:tab w:val="right" w:leader="underscore" w:pos="9072"/>
              </w:tabs>
              <w:rPr>
                <w:rFonts w:ascii="Arial" w:hAnsi="Arial"/>
                <w:sz w:val="20"/>
              </w:rPr>
            </w:pPr>
          </w:p>
          <w:p w14:paraId="3284CB43" w14:textId="77777777" w:rsidR="00C25A6B" w:rsidRPr="00C25A6B" w:rsidRDefault="00C25A6B" w:rsidP="00C25A6B">
            <w:pPr>
              <w:tabs>
                <w:tab w:val="left" w:pos="5011"/>
              </w:tabs>
              <w:spacing w:after="60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noProof/>
                <w:sz w:val="20"/>
                <w:lang w:eastAsia="de-CH"/>
              </w:rPr>
              <mc:AlternateContent>
                <mc:Choice Requires="wpg">
                  <w:drawing>
                    <wp:inline distT="0" distB="0" distL="0" distR="0" wp14:anchorId="7570E474" wp14:editId="06F92197">
                      <wp:extent cx="5757062" cy="1031443"/>
                      <wp:effectExtent l="0" t="0" r="0" b="0"/>
                      <wp:docPr id="10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57062" cy="1031443"/>
                                <a:chOff x="0" y="0"/>
                                <a:chExt cx="5757062" cy="10314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fik 8" descr="D:\Muriel\Bilder\SF_Sendungen\PDVD_03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91686" y="0"/>
                                  <a:ext cx="1865376" cy="1031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Grafik 7" descr="D:\Muriel\Bilder\SF_Sendungen\PDVD_03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1212" y="0"/>
                                  <a:ext cx="1858061" cy="1031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Grafik 4" descr="D:\Muriel\Bilder\SF_Sendungen\Steinbock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6115" cy="1031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0" o:spid="_x0000_s1026" style="width:453.3pt;height:81.2pt;mso-position-horizontal-relative:char;mso-position-vertical-relative:line" coordsize="57570,10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">
                      <v:shape id="Grafik 8" o:spid="_x0000_s1027" type="#_x0000_t75" style="position:absolute;left:38916;width:18654;height:10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SlO/AAAA2gAAAA8AAABkcnMvZG93bnJldi54bWxET0tuwjAQ3VfiDtYgsSsOWVCaYhBCimBD&#10;VT4HGMVDHIjHUWxwuH29qNTl0/sv14NtxZN63zhWMJtmIIgrpxuuFVzO5fsChA/IGlvHpOBFHtar&#10;0dsSC+0iH+l5CrVIIewLVGBC6AopfWXIop+6jjhxV9dbDAn2tdQ9xhRuW5ln2VxabDg1GOxoa6i6&#10;nx5WwdnExaWMh0+83cvvePzJP3iXKzUZD5svEIGG8C/+c++1grQ1XUk3QK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EEpTvwAAANoAAAAPAAAAAAAAAAAAAAAAAJ8CAABk&#10;cnMvZG93bnJldi54bWxQSwUGAAAAAAQABAD3AAAAiwMAAAAA&#10;">
                        <v:imagedata r:id="rId18" o:title="PDVD_031"/>
                        <v:path arrowok="t"/>
                      </v:shape>
                      <v:shape id="Grafik 7" o:spid="_x0000_s1028" type="#_x0000_t75" style="position:absolute;left:19312;width:18580;height:10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APi3DAAAA2gAAAA8AAABkcnMvZG93bnJldi54bWxEj09rAjEUxO8Fv0N4Qm81q7RV1o2iFdne&#10;qqsHj4/N2z+4eVmSVNdv3xQKPQ4z8xsmWw+mEzdyvrWsYDpJQBCXVrdcKzif9i8LED4ga+wsk4IH&#10;eVivRk8Zptre+Ui3ItQiQtinqKAJoU+l9GVDBv3E9sTRq6wzGKJ0tdQO7xFuOjlLkndpsOW40GBP&#10;Hw2V1+LbKOi+Lrv8de6KbbVfvNHB5rvkkSv1PB42SxCBhvAf/mt/agVz+L0Sb4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A+LcMAAADaAAAADwAAAAAAAAAAAAAAAACf&#10;AgAAZHJzL2Rvd25yZXYueG1sUEsFBgAAAAAEAAQA9wAAAI8DAAAAAA==&#10;">
                        <v:imagedata r:id="rId19" o:title="PDVD_032"/>
                        <v:path arrowok="t"/>
                      </v:shape>
                      <v:shape id="Grafik 4" o:spid="_x0000_s1029" type="#_x0000_t75" style="position:absolute;width:18361;height:10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9f0fFAAAA2gAAAA8AAABkcnMvZG93bnJldi54bWxEj0FLw0AUhO9C/8PyCt7spiJtid2EoogW&#10;D2Ja0eNr9iVZmn0bs2ub/HtXKHgcZuYbZp0PthUn6r1xrGA+S0AQl04brhXsd083KxA+IGtsHZOC&#10;kTzk2eRqjal2Z36nUxFqESHsU1TQhNClUvqyIYt+5jri6FWutxii7GupezxHuG3lbZIspEXDcaHB&#10;jh4aKo/Fj1XwXBX+Sx/Gx28zvlbLj73cms83pa6nw+YeRKAh/Icv7Ret4A7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vX9HxQAAANoAAAAPAAAAAAAAAAAAAAAA&#10;AJ8CAABkcnMvZG93bnJldi54bWxQSwUGAAAAAAQABAD3AAAAkQMAAAAA&#10;">
                        <v:imagedata r:id="rId20" o:title="Steinbock2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3A5BF7B" w14:textId="77777777" w:rsidR="00C25A6B" w:rsidRDefault="00C25A6B" w:rsidP="00C25A6B">
            <w:pPr>
              <w:tabs>
                <w:tab w:val="left" w:pos="5011"/>
              </w:tabs>
              <w:rPr>
                <w:rFonts w:ascii="Arial" w:hAnsi="Arial"/>
                <w:sz w:val="20"/>
              </w:rPr>
            </w:pPr>
          </w:p>
          <w:p w14:paraId="2B768A4E" w14:textId="09CC8343" w:rsidR="00C25A6B" w:rsidRDefault="00C25A6B" w:rsidP="00C25A6B">
            <w:pPr>
              <w:tabs>
                <w:tab w:val="left" w:pos="5011"/>
              </w:tabs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>Zu welchen Problemen führt die gemeinsame Nutzung</w:t>
            </w:r>
            <w:r w:rsidR="00013093">
              <w:rPr>
                <w:rFonts w:ascii="Arial" w:hAnsi="Arial"/>
                <w:sz w:val="20"/>
              </w:rPr>
              <w:t xml:space="preserve"> der Berge</w:t>
            </w:r>
            <w:r w:rsidRPr="00C25A6B">
              <w:rPr>
                <w:rFonts w:ascii="Arial" w:hAnsi="Arial"/>
                <w:sz w:val="20"/>
              </w:rPr>
              <w:t xml:space="preserve"> durch Steinbock und Mensch?</w:t>
            </w:r>
          </w:p>
          <w:p w14:paraId="5BD5AD64" w14:textId="77777777" w:rsidR="00C25A6B" w:rsidRPr="00C25A6B" w:rsidRDefault="00C25A6B" w:rsidP="00C25A6B">
            <w:pPr>
              <w:tabs>
                <w:tab w:val="left" w:pos="5011"/>
              </w:tabs>
              <w:rPr>
                <w:rFonts w:ascii="Arial" w:hAnsi="Arial"/>
                <w:sz w:val="20"/>
              </w:rPr>
            </w:pPr>
          </w:p>
          <w:p w14:paraId="7DA49851" w14:textId="77777777" w:rsidR="00C25A6B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2E744E4B" w14:textId="77777777" w:rsidR="00C25A6B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3EEC5841" w14:textId="77777777" w:rsidR="00C25A6B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0C029A9F" w14:textId="77777777" w:rsidR="00C25A6B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5AF2738B" w14:textId="77777777" w:rsidR="00C25A6B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2A9D1B53" w14:textId="682E0EF3" w:rsidR="001352F5" w:rsidRPr="00C25A6B" w:rsidRDefault="00C25A6B" w:rsidP="00C25A6B">
            <w:pPr>
              <w:tabs>
                <w:tab w:val="right" w:leader="underscore" w:pos="9072"/>
              </w:tabs>
              <w:spacing w:line="480" w:lineRule="auto"/>
              <w:rPr>
                <w:rFonts w:ascii="Arial" w:hAnsi="Arial"/>
                <w:sz w:val="20"/>
              </w:rPr>
            </w:pPr>
            <w:r w:rsidRPr="00C25A6B">
              <w:rPr>
                <w:rFonts w:ascii="Arial" w:hAnsi="Arial"/>
                <w:sz w:val="20"/>
              </w:rPr>
              <w:tab/>
            </w:r>
          </w:p>
          <w:p w14:paraId="38F25491" w14:textId="469F1EF5" w:rsidR="00C25A6B" w:rsidRPr="00583280" w:rsidRDefault="00583280" w:rsidP="00583280">
            <w:pPr>
              <w:pStyle w:val="Kopfzeile"/>
              <w:jc w:val="right"/>
              <w:rPr>
                <w:rFonts w:ascii="Arial" w:hAnsi="Arial"/>
                <w:sz w:val="14"/>
                <w:szCs w:val="14"/>
              </w:rPr>
            </w:pPr>
            <w:r w:rsidRPr="00583280">
              <w:rPr>
                <w:rFonts w:ascii="Arial" w:hAnsi="Arial"/>
                <w:sz w:val="14"/>
                <w:szCs w:val="14"/>
              </w:rPr>
              <w:t>Alle Bilder: NETZ NATUR – Die Gehörnten</w:t>
            </w:r>
          </w:p>
        </w:tc>
      </w:tr>
    </w:tbl>
    <w:p w14:paraId="10010BAB" w14:textId="6566B273" w:rsidR="001B6CA5" w:rsidRDefault="001B6CA5"/>
    <w:sectPr w:rsidR="001B6CA5" w:rsidSect="001467F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4D0D6A" w14:textId="77777777" w:rsidR="00067299" w:rsidRDefault="00067299">
      <w:r>
        <w:separator/>
      </w:r>
    </w:p>
  </w:endnote>
  <w:endnote w:type="continuationSeparator" w:id="0">
    <w:p w14:paraId="39077403" w14:textId="77777777" w:rsidR="00067299" w:rsidRDefault="00067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95790" w14:textId="77777777" w:rsidR="004E2390" w:rsidRDefault="004E239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BA11E" w14:textId="77777777" w:rsidR="00B26D6A" w:rsidRDefault="00B26D6A">
    <w:pPr>
      <w:pStyle w:val="Fuzeile"/>
      <w:rPr>
        <w:sz w:val="16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A87B05" w:rsidRPr="002D00AC" w14:paraId="44AB824D" w14:textId="77777777" w:rsidTr="00CE073F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CE962FF" w14:textId="77777777" w:rsidR="00A87B05" w:rsidRPr="00E231F5" w:rsidRDefault="00A87B05" w:rsidP="00CE073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087CFA4" w14:textId="77777777" w:rsidR="00A87B05" w:rsidRPr="00E231F5" w:rsidRDefault="00A87B05" w:rsidP="00CE073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5359BED" w14:textId="77777777" w:rsidR="00A87B05" w:rsidRPr="00E231F5" w:rsidRDefault="00A87B05" w:rsidP="00CE073F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352F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352F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8BD300E" w14:textId="77777777" w:rsidR="00A87B05" w:rsidRDefault="00A87B05">
    <w:pPr>
      <w:pStyle w:val="Fuzeile"/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FD913" w14:textId="77777777" w:rsidR="00B26D6A" w:rsidRDefault="00B26D6A">
    <w:pPr>
      <w:pStyle w:val="Fuzeile"/>
      <w:rPr>
        <w:rFonts w:ascii="Arial" w:hAnsi="Arial"/>
        <w:sz w:val="16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A1B8F" w:rsidRPr="002D00AC" w14:paraId="786A787C" w14:textId="77777777" w:rsidTr="00CE073F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AB54E81" w14:textId="77777777" w:rsidR="007A1B8F" w:rsidRPr="00E231F5" w:rsidRDefault="007A1B8F" w:rsidP="00CE073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8914F0D" w14:textId="77777777" w:rsidR="007A1B8F" w:rsidRPr="00E231F5" w:rsidRDefault="007A1B8F" w:rsidP="00CE073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9929BA9" w14:textId="77777777" w:rsidR="007A1B8F" w:rsidRPr="00E231F5" w:rsidRDefault="007A1B8F" w:rsidP="00CE073F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2398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2398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CBC311E" w14:textId="77777777" w:rsidR="007A1B8F" w:rsidRDefault="007A1B8F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158E4" w14:textId="77777777" w:rsidR="00067299" w:rsidRDefault="00067299">
      <w:r>
        <w:separator/>
      </w:r>
    </w:p>
  </w:footnote>
  <w:footnote w:type="continuationSeparator" w:id="0">
    <w:p w14:paraId="25321FF0" w14:textId="77777777" w:rsidR="00067299" w:rsidRDefault="00067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63886" w14:textId="77777777" w:rsidR="004E2390" w:rsidRDefault="004E239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A87B05" w14:paraId="345C7A34" w14:textId="77777777" w:rsidTr="00CE073F">
      <w:trPr>
        <w:trHeight w:hRule="exact" w:val="227"/>
      </w:trPr>
      <w:tc>
        <w:tcPr>
          <w:tcW w:w="9356" w:type="dxa"/>
          <w:gridSpan w:val="3"/>
        </w:tcPr>
        <w:p w14:paraId="6C7DE238" w14:textId="77777777" w:rsidR="00A87B05" w:rsidRPr="008103E2" w:rsidRDefault="00A87B05" w:rsidP="00CE073F">
          <w:pPr>
            <w:pStyle w:val="Kopfzeile"/>
            <w:rPr>
              <w:rFonts w:ascii="Arial" w:hAnsi="Arial"/>
              <w:sz w:val="20"/>
              <w:szCs w:val="20"/>
            </w:rPr>
          </w:pPr>
        </w:p>
      </w:tc>
    </w:tr>
    <w:tr w:rsidR="00A87B05" w14:paraId="72899B68" w14:textId="77777777" w:rsidTr="00CE073F">
      <w:trPr>
        <w:trHeight w:hRule="exact" w:val="567"/>
      </w:trPr>
      <w:tc>
        <w:tcPr>
          <w:tcW w:w="3932" w:type="dxa"/>
          <w:vMerge w:val="restart"/>
        </w:tcPr>
        <w:p w14:paraId="5AC8DA1B" w14:textId="77777777" w:rsidR="00A87B05" w:rsidRDefault="00A87B05" w:rsidP="00CE073F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1ED2031" wp14:editId="40F8C281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66642702" w14:textId="77777777" w:rsidR="00A87B05" w:rsidRDefault="00A87B05" w:rsidP="00CE073F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511D77CC" w14:textId="5EC62AD8" w:rsidR="00A87B05" w:rsidRPr="002D01FD" w:rsidRDefault="00A87B05" w:rsidP="00CE073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A87B05" w14:paraId="27FFD143" w14:textId="77777777" w:rsidTr="00CE073F">
      <w:trPr>
        <w:trHeight w:hRule="exact" w:val="397"/>
      </w:trPr>
      <w:tc>
        <w:tcPr>
          <w:tcW w:w="3932" w:type="dxa"/>
          <w:vMerge/>
        </w:tcPr>
        <w:p w14:paraId="241BDDDE" w14:textId="77777777" w:rsidR="00A87B05" w:rsidRDefault="00A87B05" w:rsidP="00CE073F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14:paraId="5C1B5581" w14:textId="77777777" w:rsidR="00A87B05" w:rsidRDefault="00A87B05" w:rsidP="00CE073F">
          <w:pPr>
            <w:pStyle w:val="Kopfzeile"/>
          </w:pPr>
        </w:p>
      </w:tc>
      <w:tc>
        <w:tcPr>
          <w:tcW w:w="3618" w:type="dxa"/>
          <w:vAlign w:val="bottom"/>
        </w:tcPr>
        <w:p w14:paraId="1FAC171F" w14:textId="77777777" w:rsidR="00A87B05" w:rsidRPr="002D01FD" w:rsidRDefault="00A87B05" w:rsidP="00CE073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A87B05" w14:paraId="08AD2E31" w14:textId="77777777" w:rsidTr="00CE073F">
      <w:trPr>
        <w:trHeight w:hRule="exact" w:val="227"/>
      </w:trPr>
      <w:tc>
        <w:tcPr>
          <w:tcW w:w="9356" w:type="dxa"/>
          <w:gridSpan w:val="3"/>
        </w:tcPr>
        <w:p w14:paraId="1C0BB861" w14:textId="77777777" w:rsidR="00A87B05" w:rsidRDefault="00A87B05" w:rsidP="00CE073F">
          <w:pPr>
            <w:pStyle w:val="Kopfzeile"/>
          </w:pPr>
        </w:p>
      </w:tc>
    </w:tr>
    <w:tr w:rsidR="00A87B05" w14:paraId="6B128E61" w14:textId="77777777" w:rsidTr="00CE073F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76D1D62E" w14:textId="231961F8" w:rsidR="00A87B05" w:rsidRPr="00A87B05" w:rsidRDefault="00A87B05" w:rsidP="00A87B05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Die Gehörnten</w:t>
          </w:r>
        </w:p>
      </w:tc>
    </w:tr>
  </w:tbl>
  <w:p w14:paraId="1065E0A6" w14:textId="77777777" w:rsidR="00B26D6A" w:rsidRDefault="00B26D6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851"/>
      <w:gridCol w:w="2767"/>
    </w:tblGrid>
    <w:tr w:rsidR="007A1B8F" w14:paraId="1FBF4448" w14:textId="77777777" w:rsidTr="00CE073F">
      <w:trPr>
        <w:trHeight w:val="227"/>
      </w:trPr>
      <w:tc>
        <w:tcPr>
          <w:tcW w:w="9356" w:type="dxa"/>
          <w:gridSpan w:val="6"/>
          <w:vAlign w:val="center"/>
        </w:tcPr>
        <w:p w14:paraId="41B389EE" w14:textId="77777777" w:rsidR="007A1B8F" w:rsidRPr="00092BCF" w:rsidRDefault="007A1B8F" w:rsidP="00CE073F">
          <w:pPr>
            <w:pStyle w:val="Kopfzeile"/>
            <w:rPr>
              <w:rFonts w:ascii="Arial" w:hAnsi="Arial"/>
              <w:sz w:val="20"/>
              <w:szCs w:val="20"/>
            </w:rPr>
          </w:pPr>
        </w:p>
      </w:tc>
    </w:tr>
    <w:tr w:rsidR="007A1B8F" w14:paraId="6BA2766A" w14:textId="77777777" w:rsidTr="00CE073F">
      <w:trPr>
        <w:trHeight w:hRule="exact" w:val="567"/>
      </w:trPr>
      <w:tc>
        <w:tcPr>
          <w:tcW w:w="3932" w:type="dxa"/>
          <w:gridSpan w:val="3"/>
          <w:vMerge w:val="restart"/>
        </w:tcPr>
        <w:p w14:paraId="07AB4950" w14:textId="77777777" w:rsidR="007A1B8F" w:rsidRDefault="007A1B8F" w:rsidP="00CE073F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32105F1" wp14:editId="74EDA372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51283CA8" w14:textId="77777777" w:rsidR="007A1B8F" w:rsidRDefault="007A1B8F" w:rsidP="00CE073F">
          <w:pPr>
            <w:pStyle w:val="Kopfzeile"/>
          </w:pPr>
        </w:p>
        <w:p w14:paraId="0FABD486" w14:textId="77777777" w:rsidR="007A1B8F" w:rsidRPr="0008046F" w:rsidRDefault="007A1B8F" w:rsidP="00CE073F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14:paraId="5A37997E" w14:textId="2946121C" w:rsidR="003B259D" w:rsidRDefault="003B259D" w:rsidP="003B259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25A6B">
            <w:rPr>
              <w:rFonts w:ascii="Arial" w:hAnsi="Arial"/>
              <w:b/>
              <w:sz w:val="24"/>
              <w:szCs w:val="24"/>
            </w:rPr>
            <w:t>2</w:t>
          </w:r>
        </w:p>
        <w:p w14:paraId="27D9DA8F" w14:textId="573673DC" w:rsidR="003B259D" w:rsidRPr="002D01FD" w:rsidRDefault="00C25A6B" w:rsidP="003B259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Lebensweise</w:t>
          </w:r>
        </w:p>
      </w:tc>
    </w:tr>
    <w:tr w:rsidR="007A1B8F" w14:paraId="313A90E6" w14:textId="77777777" w:rsidTr="00CE073F">
      <w:trPr>
        <w:trHeight w:hRule="exact" w:val="397"/>
      </w:trPr>
      <w:tc>
        <w:tcPr>
          <w:tcW w:w="3932" w:type="dxa"/>
          <w:gridSpan w:val="3"/>
          <w:vMerge/>
        </w:tcPr>
        <w:p w14:paraId="52A5B1E0" w14:textId="22085BC7" w:rsidR="007A1B8F" w:rsidRDefault="007A1B8F" w:rsidP="00CE073F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14:paraId="39A5B179" w14:textId="77777777" w:rsidR="007A1B8F" w:rsidRDefault="007A1B8F" w:rsidP="00CE073F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14:paraId="2496334B" w14:textId="77777777" w:rsidR="007A1B8F" w:rsidRPr="002D01FD" w:rsidRDefault="007A1B8F" w:rsidP="00CE073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A1B8F" w14:paraId="53921D64" w14:textId="77777777" w:rsidTr="00CE073F">
      <w:trPr>
        <w:trHeight w:hRule="exact" w:val="227"/>
      </w:trPr>
      <w:tc>
        <w:tcPr>
          <w:tcW w:w="9356" w:type="dxa"/>
          <w:gridSpan w:val="6"/>
        </w:tcPr>
        <w:p w14:paraId="2ED59A6D" w14:textId="77777777" w:rsidR="007A1B8F" w:rsidRPr="00092BCF" w:rsidRDefault="007A1B8F" w:rsidP="00CE073F">
          <w:pPr>
            <w:pStyle w:val="Kopfzeile"/>
            <w:rPr>
              <w:rFonts w:ascii="Arial" w:hAnsi="Arial"/>
              <w:sz w:val="20"/>
              <w:szCs w:val="20"/>
            </w:rPr>
          </w:pPr>
        </w:p>
      </w:tc>
    </w:tr>
    <w:tr w:rsidR="007A1B8F" w14:paraId="26283D36" w14:textId="77777777" w:rsidTr="00CE073F">
      <w:trPr>
        <w:trHeight w:hRule="exact" w:val="227"/>
      </w:trPr>
      <w:tc>
        <w:tcPr>
          <w:tcW w:w="2762" w:type="dxa"/>
          <w:vMerge w:val="restart"/>
          <w:vAlign w:val="center"/>
        </w:tcPr>
        <w:p w14:paraId="277E5E58" w14:textId="02DDE336" w:rsidR="007A1B8F" w:rsidRDefault="000266D6" w:rsidP="00CE073F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5623DE6" wp14:editId="14EF3A4D">
                <wp:extent cx="1665833" cy="936000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14:paraId="35F627B7" w14:textId="77777777" w:rsidR="007A1B8F" w:rsidRDefault="007A1B8F" w:rsidP="00CE073F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14:paraId="3F5E77D7" w14:textId="2AAE7CA1" w:rsidR="007A1B8F" w:rsidRPr="002D01FD" w:rsidRDefault="007A1B8F" w:rsidP="00481F98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A1B8F" w14:paraId="5582B2A6" w14:textId="77777777" w:rsidTr="00CE073F">
      <w:trPr>
        <w:trHeight w:hRule="exact" w:val="567"/>
      </w:trPr>
      <w:tc>
        <w:tcPr>
          <w:tcW w:w="2762" w:type="dxa"/>
          <w:vMerge/>
        </w:tcPr>
        <w:p w14:paraId="70C10CBE" w14:textId="77777777" w:rsidR="007A1B8F" w:rsidRDefault="007A1B8F" w:rsidP="00CE073F">
          <w:pPr>
            <w:pStyle w:val="Kopfzeile"/>
          </w:pPr>
        </w:p>
      </w:tc>
      <w:tc>
        <w:tcPr>
          <w:tcW w:w="170" w:type="dxa"/>
          <w:vMerge/>
        </w:tcPr>
        <w:p w14:paraId="3912C3D8" w14:textId="77777777" w:rsidR="007A1B8F" w:rsidRDefault="007A1B8F" w:rsidP="00CE073F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14:paraId="1FF001D3" w14:textId="4B8DDDF1" w:rsidR="007A1B8F" w:rsidRPr="00292AA1" w:rsidRDefault="007A1B8F" w:rsidP="00CE073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Die Gehörnten</w:t>
          </w:r>
        </w:p>
      </w:tc>
    </w:tr>
    <w:tr w:rsidR="007A1B8F" w14:paraId="4751406A" w14:textId="77777777" w:rsidTr="00CE073F">
      <w:trPr>
        <w:trHeight w:hRule="exact" w:val="680"/>
      </w:trPr>
      <w:tc>
        <w:tcPr>
          <w:tcW w:w="2762" w:type="dxa"/>
          <w:vMerge/>
        </w:tcPr>
        <w:p w14:paraId="120C7096" w14:textId="77777777" w:rsidR="007A1B8F" w:rsidRDefault="007A1B8F" w:rsidP="00CE073F">
          <w:pPr>
            <w:pStyle w:val="Kopfzeile"/>
          </w:pPr>
        </w:p>
      </w:tc>
      <w:tc>
        <w:tcPr>
          <w:tcW w:w="170" w:type="dxa"/>
          <w:vMerge/>
        </w:tcPr>
        <w:p w14:paraId="0247DBA6" w14:textId="77777777" w:rsidR="007A1B8F" w:rsidRDefault="007A1B8F" w:rsidP="00CE073F">
          <w:pPr>
            <w:pStyle w:val="Kopfzeile"/>
          </w:pPr>
        </w:p>
      </w:tc>
      <w:tc>
        <w:tcPr>
          <w:tcW w:w="3657" w:type="dxa"/>
          <w:gridSpan w:val="3"/>
          <w:shd w:val="clear" w:color="auto" w:fill="EAEAEA"/>
          <w:vAlign w:val="center"/>
        </w:tcPr>
        <w:p w14:paraId="19C228C7" w14:textId="407338A3" w:rsidR="007A1B8F" w:rsidRPr="004E2390" w:rsidRDefault="007A1B8F" w:rsidP="00CE073F">
          <w:pPr>
            <w:pStyle w:val="Kopfzeile"/>
            <w:rPr>
              <w:rFonts w:ascii="Arial" w:hAnsi="Arial"/>
              <w:sz w:val="18"/>
              <w:szCs w:val="18"/>
            </w:rPr>
          </w:pPr>
          <w:r w:rsidRPr="004E2390">
            <w:rPr>
              <w:rFonts w:ascii="Arial" w:hAnsi="Arial"/>
              <w:sz w:val="18"/>
              <w:szCs w:val="18"/>
            </w:rPr>
            <w:t>1. Tod und Leben im Tal der Könige</w:t>
          </w:r>
        </w:p>
        <w:p w14:paraId="48A319FC" w14:textId="6A6E9380" w:rsidR="007A1B8F" w:rsidRPr="004E2390" w:rsidRDefault="007A1B8F" w:rsidP="00CE073F">
          <w:pPr>
            <w:pStyle w:val="Kopfzeile"/>
            <w:rPr>
              <w:rFonts w:ascii="Arial" w:hAnsi="Arial"/>
              <w:sz w:val="18"/>
              <w:szCs w:val="18"/>
            </w:rPr>
          </w:pPr>
          <w:r w:rsidRPr="004E2390">
            <w:rPr>
              <w:rFonts w:ascii="Arial" w:hAnsi="Arial"/>
              <w:sz w:val="18"/>
              <w:szCs w:val="18"/>
            </w:rPr>
            <w:t>2. Geschmuggelte Erfolgsgeschichte</w:t>
          </w:r>
        </w:p>
        <w:p w14:paraId="3428B22A" w14:textId="4EB82BCD" w:rsidR="007A1B8F" w:rsidRPr="004E2390" w:rsidRDefault="007A1B8F" w:rsidP="00CE073F">
          <w:pPr>
            <w:pStyle w:val="Kopfzeile"/>
            <w:rPr>
              <w:rFonts w:ascii="Arial" w:hAnsi="Arial"/>
              <w:sz w:val="18"/>
              <w:szCs w:val="18"/>
            </w:rPr>
          </w:pPr>
          <w:r w:rsidRPr="004E2390">
            <w:rPr>
              <w:rFonts w:ascii="Arial" w:hAnsi="Arial"/>
              <w:sz w:val="18"/>
              <w:szCs w:val="18"/>
            </w:rPr>
            <w:t>3. Böcke, Kapital und Jäger</w:t>
          </w:r>
        </w:p>
      </w:tc>
      <w:tc>
        <w:tcPr>
          <w:tcW w:w="2767" w:type="dxa"/>
          <w:shd w:val="clear" w:color="auto" w:fill="EAEAEA"/>
          <w:vAlign w:val="center"/>
        </w:tcPr>
        <w:p w14:paraId="1847B207" w14:textId="0B1F0722" w:rsidR="007A1B8F" w:rsidRPr="004E2390" w:rsidRDefault="007A1B8F" w:rsidP="00CE073F">
          <w:pPr>
            <w:pStyle w:val="Kopfzeile"/>
            <w:rPr>
              <w:rFonts w:ascii="Arial" w:hAnsi="Arial"/>
              <w:sz w:val="18"/>
              <w:szCs w:val="18"/>
            </w:rPr>
          </w:pPr>
          <w:r w:rsidRPr="004E2390">
            <w:rPr>
              <w:rFonts w:ascii="Arial" w:hAnsi="Arial"/>
              <w:sz w:val="18"/>
              <w:szCs w:val="18"/>
            </w:rPr>
            <w:t>02:55 - 05:49</w:t>
          </w:r>
        </w:p>
        <w:p w14:paraId="118575EF" w14:textId="4026D417" w:rsidR="007A1B8F" w:rsidRPr="004E2390" w:rsidRDefault="007A1B8F" w:rsidP="00CE073F">
          <w:pPr>
            <w:pStyle w:val="Kopfzeile"/>
            <w:rPr>
              <w:rFonts w:ascii="Arial" w:hAnsi="Arial"/>
              <w:sz w:val="18"/>
              <w:szCs w:val="18"/>
            </w:rPr>
          </w:pPr>
          <w:r w:rsidRPr="004E2390">
            <w:rPr>
              <w:rFonts w:ascii="Arial" w:hAnsi="Arial"/>
              <w:sz w:val="18"/>
              <w:szCs w:val="18"/>
            </w:rPr>
            <w:t>04:07 - 14:58</w:t>
          </w:r>
        </w:p>
        <w:p w14:paraId="480A1EED" w14:textId="533BD6D8" w:rsidR="007A1B8F" w:rsidRPr="004E2390" w:rsidRDefault="007A1B8F" w:rsidP="007A1B8F">
          <w:pPr>
            <w:pStyle w:val="Kopfzeile"/>
            <w:rPr>
              <w:sz w:val="18"/>
              <w:szCs w:val="18"/>
            </w:rPr>
          </w:pPr>
          <w:r w:rsidRPr="004E2390">
            <w:rPr>
              <w:rFonts w:ascii="Arial" w:hAnsi="Arial"/>
              <w:sz w:val="18"/>
              <w:szCs w:val="18"/>
            </w:rPr>
            <w:t>00:00 - 05:32</w:t>
          </w:r>
        </w:p>
      </w:tc>
    </w:tr>
  </w:tbl>
  <w:p w14:paraId="61A2E838" w14:textId="77777777" w:rsidR="007A1B8F" w:rsidRDefault="007A1B8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5789"/>
    <w:multiLevelType w:val="hybridMultilevel"/>
    <w:tmpl w:val="B9FEC20C"/>
    <w:lvl w:ilvl="0" w:tplc="08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E0084"/>
    <w:multiLevelType w:val="hybridMultilevel"/>
    <w:tmpl w:val="F8EE55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73F32"/>
    <w:multiLevelType w:val="hybridMultilevel"/>
    <w:tmpl w:val="013C93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45088"/>
    <w:multiLevelType w:val="hybridMultilevel"/>
    <w:tmpl w:val="9DC4F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486C7C"/>
    <w:multiLevelType w:val="hybridMultilevel"/>
    <w:tmpl w:val="41EA33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5185A"/>
    <w:multiLevelType w:val="hybridMultilevel"/>
    <w:tmpl w:val="4C8E7890"/>
    <w:lvl w:ilvl="0" w:tplc="77FEBC9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36017"/>
    <w:multiLevelType w:val="hybridMultilevel"/>
    <w:tmpl w:val="24A8862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657527"/>
    <w:multiLevelType w:val="hybridMultilevel"/>
    <w:tmpl w:val="45F6731A"/>
    <w:lvl w:ilvl="0" w:tplc="95D80376">
      <w:numFmt w:val="bullet"/>
      <w:lvlText w:val="-"/>
      <w:lvlJc w:val="left"/>
      <w:pPr>
        <w:ind w:left="1020" w:hanging="6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620334"/>
    <w:multiLevelType w:val="hybridMultilevel"/>
    <w:tmpl w:val="6506070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BD3CAF"/>
    <w:multiLevelType w:val="hybridMultilevel"/>
    <w:tmpl w:val="E64A3276"/>
    <w:lvl w:ilvl="0" w:tplc="7B92F21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15"/>
  </w:num>
  <w:num w:numId="5">
    <w:abstractNumId w:val="14"/>
  </w:num>
  <w:num w:numId="6">
    <w:abstractNumId w:val="13"/>
  </w:num>
  <w:num w:numId="7">
    <w:abstractNumId w:val="1"/>
  </w:num>
  <w:num w:numId="8">
    <w:abstractNumId w:val="9"/>
  </w:num>
  <w:num w:numId="9">
    <w:abstractNumId w:val="8"/>
  </w:num>
  <w:num w:numId="10">
    <w:abstractNumId w:val="11"/>
  </w:num>
  <w:num w:numId="11">
    <w:abstractNumId w:val="6"/>
  </w:num>
  <w:num w:numId="12">
    <w:abstractNumId w:val="7"/>
  </w:num>
  <w:num w:numId="13">
    <w:abstractNumId w:val="0"/>
  </w:num>
  <w:num w:numId="14">
    <w:abstractNumId w:val="3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9FB"/>
    <w:rsid w:val="00012008"/>
    <w:rsid w:val="00013093"/>
    <w:rsid w:val="00017443"/>
    <w:rsid w:val="000266D6"/>
    <w:rsid w:val="00034C0B"/>
    <w:rsid w:val="000542A1"/>
    <w:rsid w:val="00054A08"/>
    <w:rsid w:val="00060451"/>
    <w:rsid w:val="000618D7"/>
    <w:rsid w:val="000638DF"/>
    <w:rsid w:val="00065561"/>
    <w:rsid w:val="00067299"/>
    <w:rsid w:val="000808CA"/>
    <w:rsid w:val="00085A93"/>
    <w:rsid w:val="00086C9A"/>
    <w:rsid w:val="000A0D0E"/>
    <w:rsid w:val="000A550B"/>
    <w:rsid w:val="000B21B2"/>
    <w:rsid w:val="000B73FE"/>
    <w:rsid w:val="000C21CF"/>
    <w:rsid w:val="000C4C61"/>
    <w:rsid w:val="000C5126"/>
    <w:rsid w:val="000C686D"/>
    <w:rsid w:val="00101BE1"/>
    <w:rsid w:val="00115AC5"/>
    <w:rsid w:val="001220A8"/>
    <w:rsid w:val="001313E4"/>
    <w:rsid w:val="001352F5"/>
    <w:rsid w:val="00143CB8"/>
    <w:rsid w:val="001467F6"/>
    <w:rsid w:val="001513DF"/>
    <w:rsid w:val="00157DE9"/>
    <w:rsid w:val="00166279"/>
    <w:rsid w:val="00191F21"/>
    <w:rsid w:val="001B3C76"/>
    <w:rsid w:val="001B6CA5"/>
    <w:rsid w:val="001C3AA7"/>
    <w:rsid w:val="001D435B"/>
    <w:rsid w:val="001F0466"/>
    <w:rsid w:val="002008B3"/>
    <w:rsid w:val="00203426"/>
    <w:rsid w:val="002049FF"/>
    <w:rsid w:val="0021143D"/>
    <w:rsid w:val="00221F4E"/>
    <w:rsid w:val="002255D3"/>
    <w:rsid w:val="00232880"/>
    <w:rsid w:val="002338AA"/>
    <w:rsid w:val="00233B90"/>
    <w:rsid w:val="00237331"/>
    <w:rsid w:val="0024637A"/>
    <w:rsid w:val="00252939"/>
    <w:rsid w:val="002542D0"/>
    <w:rsid w:val="002558F8"/>
    <w:rsid w:val="00257F9B"/>
    <w:rsid w:val="00292B0B"/>
    <w:rsid w:val="002A477B"/>
    <w:rsid w:val="002A4FCB"/>
    <w:rsid w:val="002D00AC"/>
    <w:rsid w:val="002D60D3"/>
    <w:rsid w:val="00306F67"/>
    <w:rsid w:val="0030713F"/>
    <w:rsid w:val="00312F47"/>
    <w:rsid w:val="003216A3"/>
    <w:rsid w:val="00323D0D"/>
    <w:rsid w:val="0032513D"/>
    <w:rsid w:val="00326142"/>
    <w:rsid w:val="00330A77"/>
    <w:rsid w:val="003429F6"/>
    <w:rsid w:val="00357C3A"/>
    <w:rsid w:val="00386693"/>
    <w:rsid w:val="003B259D"/>
    <w:rsid w:val="003C5E3F"/>
    <w:rsid w:val="003E32F4"/>
    <w:rsid w:val="003E3C60"/>
    <w:rsid w:val="004206FE"/>
    <w:rsid w:val="0044293F"/>
    <w:rsid w:val="00455B72"/>
    <w:rsid w:val="004560EB"/>
    <w:rsid w:val="004670E8"/>
    <w:rsid w:val="00476162"/>
    <w:rsid w:val="00480092"/>
    <w:rsid w:val="00481F98"/>
    <w:rsid w:val="00482B75"/>
    <w:rsid w:val="00485C23"/>
    <w:rsid w:val="004968F3"/>
    <w:rsid w:val="004A3447"/>
    <w:rsid w:val="004A457C"/>
    <w:rsid w:val="004A5E8A"/>
    <w:rsid w:val="004A79CE"/>
    <w:rsid w:val="004B27B6"/>
    <w:rsid w:val="004B6E8A"/>
    <w:rsid w:val="004C48AA"/>
    <w:rsid w:val="004C6401"/>
    <w:rsid w:val="004D49D5"/>
    <w:rsid w:val="004E2390"/>
    <w:rsid w:val="004E267D"/>
    <w:rsid w:val="004E287F"/>
    <w:rsid w:val="004E5D66"/>
    <w:rsid w:val="005022A5"/>
    <w:rsid w:val="005032F2"/>
    <w:rsid w:val="005154A6"/>
    <w:rsid w:val="00535335"/>
    <w:rsid w:val="00544F4E"/>
    <w:rsid w:val="005570D9"/>
    <w:rsid w:val="005649D6"/>
    <w:rsid w:val="0058095E"/>
    <w:rsid w:val="00583280"/>
    <w:rsid w:val="005841F8"/>
    <w:rsid w:val="0058587E"/>
    <w:rsid w:val="005C10DA"/>
    <w:rsid w:val="005C45C6"/>
    <w:rsid w:val="005D1E03"/>
    <w:rsid w:val="005D7D38"/>
    <w:rsid w:val="005E3C73"/>
    <w:rsid w:val="005F6BBF"/>
    <w:rsid w:val="00613D61"/>
    <w:rsid w:val="00614018"/>
    <w:rsid w:val="00620EE7"/>
    <w:rsid w:val="00622641"/>
    <w:rsid w:val="00633379"/>
    <w:rsid w:val="006403CC"/>
    <w:rsid w:val="006417EF"/>
    <w:rsid w:val="00654C92"/>
    <w:rsid w:val="00666C0A"/>
    <w:rsid w:val="00676DD5"/>
    <w:rsid w:val="006A3A72"/>
    <w:rsid w:val="006A4433"/>
    <w:rsid w:val="006A6064"/>
    <w:rsid w:val="006C55D1"/>
    <w:rsid w:val="006D3612"/>
    <w:rsid w:val="006E2F5F"/>
    <w:rsid w:val="006F0AE2"/>
    <w:rsid w:val="0070285A"/>
    <w:rsid w:val="00713AF0"/>
    <w:rsid w:val="00724174"/>
    <w:rsid w:val="00766C9D"/>
    <w:rsid w:val="007733DD"/>
    <w:rsid w:val="007776A8"/>
    <w:rsid w:val="00777873"/>
    <w:rsid w:val="00783404"/>
    <w:rsid w:val="007A1B8F"/>
    <w:rsid w:val="007B0B1A"/>
    <w:rsid w:val="007B4389"/>
    <w:rsid w:val="007D7F2C"/>
    <w:rsid w:val="007F5172"/>
    <w:rsid w:val="007F6103"/>
    <w:rsid w:val="008027E6"/>
    <w:rsid w:val="008143B3"/>
    <w:rsid w:val="00856654"/>
    <w:rsid w:val="00857D06"/>
    <w:rsid w:val="00861D04"/>
    <w:rsid w:val="0086714C"/>
    <w:rsid w:val="008764E0"/>
    <w:rsid w:val="00892EC3"/>
    <w:rsid w:val="008A0B3A"/>
    <w:rsid w:val="008B2554"/>
    <w:rsid w:val="008B2AC2"/>
    <w:rsid w:val="008C21F3"/>
    <w:rsid w:val="008C2425"/>
    <w:rsid w:val="008F119F"/>
    <w:rsid w:val="008F6522"/>
    <w:rsid w:val="00906EF0"/>
    <w:rsid w:val="00912B29"/>
    <w:rsid w:val="00915CA9"/>
    <w:rsid w:val="0092398D"/>
    <w:rsid w:val="00937F88"/>
    <w:rsid w:val="00961D1D"/>
    <w:rsid w:val="00976744"/>
    <w:rsid w:val="009805C3"/>
    <w:rsid w:val="0098167D"/>
    <w:rsid w:val="00981C15"/>
    <w:rsid w:val="009827A6"/>
    <w:rsid w:val="0098392B"/>
    <w:rsid w:val="00984F1F"/>
    <w:rsid w:val="009B445F"/>
    <w:rsid w:val="009B484B"/>
    <w:rsid w:val="009C50C5"/>
    <w:rsid w:val="009E1AD4"/>
    <w:rsid w:val="009F6FB0"/>
    <w:rsid w:val="00A06AE6"/>
    <w:rsid w:val="00A120DD"/>
    <w:rsid w:val="00A13D66"/>
    <w:rsid w:val="00A21642"/>
    <w:rsid w:val="00A30917"/>
    <w:rsid w:val="00A427DC"/>
    <w:rsid w:val="00A430D8"/>
    <w:rsid w:val="00A44367"/>
    <w:rsid w:val="00A47BA7"/>
    <w:rsid w:val="00A56CBF"/>
    <w:rsid w:val="00A72B86"/>
    <w:rsid w:val="00A7355E"/>
    <w:rsid w:val="00A76157"/>
    <w:rsid w:val="00A82058"/>
    <w:rsid w:val="00A87B05"/>
    <w:rsid w:val="00A90746"/>
    <w:rsid w:val="00A9485C"/>
    <w:rsid w:val="00A96E72"/>
    <w:rsid w:val="00A97938"/>
    <w:rsid w:val="00AB76C5"/>
    <w:rsid w:val="00AE009B"/>
    <w:rsid w:val="00AE7A50"/>
    <w:rsid w:val="00AF6092"/>
    <w:rsid w:val="00B07FF4"/>
    <w:rsid w:val="00B1232D"/>
    <w:rsid w:val="00B26D6A"/>
    <w:rsid w:val="00B32E3E"/>
    <w:rsid w:val="00B34CB3"/>
    <w:rsid w:val="00B4742B"/>
    <w:rsid w:val="00B67DC9"/>
    <w:rsid w:val="00B87E56"/>
    <w:rsid w:val="00B9253C"/>
    <w:rsid w:val="00BA5729"/>
    <w:rsid w:val="00BA7B80"/>
    <w:rsid w:val="00BB2564"/>
    <w:rsid w:val="00BC6097"/>
    <w:rsid w:val="00BD38AD"/>
    <w:rsid w:val="00BF1B84"/>
    <w:rsid w:val="00C15202"/>
    <w:rsid w:val="00C25A6B"/>
    <w:rsid w:val="00C27502"/>
    <w:rsid w:val="00C31582"/>
    <w:rsid w:val="00C33582"/>
    <w:rsid w:val="00C51F69"/>
    <w:rsid w:val="00C52C83"/>
    <w:rsid w:val="00C712A2"/>
    <w:rsid w:val="00C80DAA"/>
    <w:rsid w:val="00CA09D6"/>
    <w:rsid w:val="00CB158A"/>
    <w:rsid w:val="00CB15CC"/>
    <w:rsid w:val="00CB2E4A"/>
    <w:rsid w:val="00CD7860"/>
    <w:rsid w:val="00CD7C8D"/>
    <w:rsid w:val="00CE3ECA"/>
    <w:rsid w:val="00CE46E2"/>
    <w:rsid w:val="00CE62FC"/>
    <w:rsid w:val="00D06954"/>
    <w:rsid w:val="00D118AE"/>
    <w:rsid w:val="00D2389B"/>
    <w:rsid w:val="00D34455"/>
    <w:rsid w:val="00D41D92"/>
    <w:rsid w:val="00D44175"/>
    <w:rsid w:val="00D5340E"/>
    <w:rsid w:val="00D60A50"/>
    <w:rsid w:val="00D61689"/>
    <w:rsid w:val="00D657A9"/>
    <w:rsid w:val="00D86123"/>
    <w:rsid w:val="00DB4089"/>
    <w:rsid w:val="00DB6271"/>
    <w:rsid w:val="00DC00B6"/>
    <w:rsid w:val="00DC167D"/>
    <w:rsid w:val="00DC1C2C"/>
    <w:rsid w:val="00DC347F"/>
    <w:rsid w:val="00DD166A"/>
    <w:rsid w:val="00DD1E05"/>
    <w:rsid w:val="00DE4939"/>
    <w:rsid w:val="00DE57F4"/>
    <w:rsid w:val="00DE6B42"/>
    <w:rsid w:val="00DE7E93"/>
    <w:rsid w:val="00DF5E94"/>
    <w:rsid w:val="00E15FDD"/>
    <w:rsid w:val="00E22CC3"/>
    <w:rsid w:val="00E23CEA"/>
    <w:rsid w:val="00E25EBF"/>
    <w:rsid w:val="00E27B8D"/>
    <w:rsid w:val="00E40D7F"/>
    <w:rsid w:val="00E61C61"/>
    <w:rsid w:val="00E677A4"/>
    <w:rsid w:val="00E762B2"/>
    <w:rsid w:val="00E775CF"/>
    <w:rsid w:val="00E81212"/>
    <w:rsid w:val="00E93606"/>
    <w:rsid w:val="00EA4561"/>
    <w:rsid w:val="00EA575B"/>
    <w:rsid w:val="00EC0FB5"/>
    <w:rsid w:val="00EC5921"/>
    <w:rsid w:val="00ED0463"/>
    <w:rsid w:val="00ED39FB"/>
    <w:rsid w:val="00EE2CF4"/>
    <w:rsid w:val="00EF6A64"/>
    <w:rsid w:val="00F03BB5"/>
    <w:rsid w:val="00F03F01"/>
    <w:rsid w:val="00F140E5"/>
    <w:rsid w:val="00F26035"/>
    <w:rsid w:val="00F31C45"/>
    <w:rsid w:val="00F422D7"/>
    <w:rsid w:val="00F42B60"/>
    <w:rsid w:val="00F51DCD"/>
    <w:rsid w:val="00F533EA"/>
    <w:rsid w:val="00F547CC"/>
    <w:rsid w:val="00F54925"/>
    <w:rsid w:val="00F5770C"/>
    <w:rsid w:val="00F80D54"/>
    <w:rsid w:val="00F8152A"/>
    <w:rsid w:val="00F85E5E"/>
    <w:rsid w:val="00F92083"/>
    <w:rsid w:val="00F954F7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  <w14:docId w14:val="1B7E2C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F54925"/>
    <w:rPr>
      <w:rFonts w:ascii="Arial" w:hAnsi="Arial" w:cs="Arial"/>
      <w:b/>
      <w:bCs/>
      <w:color w:val="0000FF"/>
      <w:sz w:val="24"/>
      <w:lang w:eastAsia="en-US"/>
    </w:rPr>
  </w:style>
  <w:style w:type="paragraph" w:styleId="Listenabsatz">
    <w:name w:val="List Paragraph"/>
    <w:basedOn w:val="Standard"/>
    <w:uiPriority w:val="34"/>
    <w:qFormat/>
    <w:rsid w:val="00ED39FB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DC167D"/>
    <w:rPr>
      <w:color w:val="800080" w:themeColor="followedHyperlink"/>
      <w:u w:val="single"/>
    </w:rPr>
  </w:style>
  <w:style w:type="paragraph" w:customStyle="1" w:styleId="box-tsrcontent">
    <w:name w:val="box-tsr_content"/>
    <w:basedOn w:val="Standard"/>
    <w:rsid w:val="00777873"/>
    <w:pPr>
      <w:spacing w:before="100" w:beforeAutospacing="1" w:after="100" w:afterAutospacing="1"/>
    </w:pPr>
    <w:rPr>
      <w:rFonts w:ascii="Times" w:hAnsi="Times" w:cs="Times New Roman"/>
      <w:sz w:val="20"/>
      <w:lang w:val="de-DE" w:eastAsia="de-DE"/>
    </w:rPr>
  </w:style>
  <w:style w:type="table" w:styleId="Tabellenraster">
    <w:name w:val="Table Grid"/>
    <w:basedOn w:val="NormaleTabelle"/>
    <w:uiPriority w:val="59"/>
    <w:rsid w:val="007A1B8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F54925"/>
    <w:rPr>
      <w:rFonts w:ascii="Arial" w:hAnsi="Arial" w:cs="Arial"/>
      <w:b/>
      <w:bCs/>
      <w:color w:val="0000FF"/>
      <w:sz w:val="24"/>
      <w:lang w:eastAsia="en-US"/>
    </w:rPr>
  </w:style>
  <w:style w:type="paragraph" w:styleId="Listenabsatz">
    <w:name w:val="List Paragraph"/>
    <w:basedOn w:val="Standard"/>
    <w:uiPriority w:val="34"/>
    <w:qFormat/>
    <w:rsid w:val="00ED39FB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DC167D"/>
    <w:rPr>
      <w:color w:val="800080" w:themeColor="followedHyperlink"/>
      <w:u w:val="single"/>
    </w:rPr>
  </w:style>
  <w:style w:type="paragraph" w:customStyle="1" w:styleId="box-tsrcontent">
    <w:name w:val="box-tsr_content"/>
    <w:basedOn w:val="Standard"/>
    <w:rsid w:val="00777873"/>
    <w:pPr>
      <w:spacing w:before="100" w:beforeAutospacing="1" w:after="100" w:afterAutospacing="1"/>
    </w:pPr>
    <w:rPr>
      <w:rFonts w:ascii="Times" w:hAnsi="Times" w:cs="Times New Roman"/>
      <w:sz w:val="20"/>
      <w:lang w:val="de-DE" w:eastAsia="de-DE"/>
    </w:rPr>
  </w:style>
  <w:style w:type="table" w:styleId="Tabellenraster">
    <w:name w:val="Table Grid"/>
    <w:basedOn w:val="NormaleTabelle"/>
    <w:uiPriority w:val="59"/>
    <w:rsid w:val="007A1B8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EF9A0-C3C2-4947-B7C6-D99831624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B29AE716.dotm</Template>
  <TotalTime>0</TotalTime>
  <Pages>1</Pages>
  <Words>34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275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Gehörnten, Arbeitsblatt 2</dc:title>
  <dc:creator>MM</dc:creator>
  <cp:lastModifiedBy>Schneider, Nadja (SRF)</cp:lastModifiedBy>
  <cp:revision>7</cp:revision>
  <cp:lastPrinted>2013-05-07T14:12:00Z</cp:lastPrinted>
  <dcterms:created xsi:type="dcterms:W3CDTF">2013-05-07T15:19:00Z</dcterms:created>
  <dcterms:modified xsi:type="dcterms:W3CDTF">2013-05-31T13:49:00Z</dcterms:modified>
  <cp:category>Zuma Vorlage phe</cp:category>
</cp:coreProperties>
</file>