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612"/>
        <w:gridCol w:w="5744"/>
      </w:tblGrid>
      <w:tr w:rsidR="00426A08" w:rsidTr="007B02DC">
        <w:tc>
          <w:tcPr>
            <w:tcW w:w="3612" w:type="dxa"/>
          </w:tcPr>
          <w:p w:rsidR="00426A08" w:rsidRPr="00294909" w:rsidRDefault="00426A08" w:rsidP="00281935">
            <w:pPr>
              <w:tabs>
                <w:tab w:val="left" w:pos="5011"/>
              </w:tabs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5744" w:type="dxa"/>
          </w:tcPr>
          <w:p w:rsidR="00426A08" w:rsidRPr="00294909" w:rsidRDefault="00426A08" w:rsidP="00281935">
            <w:pPr>
              <w:tabs>
                <w:tab w:val="left" w:pos="5011"/>
              </w:tabs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294909" w:rsidTr="007B02DC">
        <w:tc>
          <w:tcPr>
            <w:tcW w:w="3612" w:type="dxa"/>
          </w:tcPr>
          <w:p w:rsidR="00294909" w:rsidRPr="00294909" w:rsidRDefault="00294909" w:rsidP="00281935">
            <w:pPr>
              <w:tabs>
                <w:tab w:val="left" w:pos="5011"/>
              </w:tabs>
              <w:rPr>
                <w:sz w:val="20"/>
                <w:szCs w:val="20"/>
              </w:rPr>
            </w:pPr>
            <w:r w:rsidRPr="00294909">
              <w:rPr>
                <w:rFonts w:ascii="Arial" w:hAnsi="Arial"/>
                <w:b/>
                <w:sz w:val="20"/>
                <w:szCs w:val="20"/>
              </w:rPr>
              <w:t>Interessensgruppe</w:t>
            </w:r>
          </w:p>
        </w:tc>
        <w:tc>
          <w:tcPr>
            <w:tcW w:w="5744" w:type="dxa"/>
          </w:tcPr>
          <w:p w:rsidR="00294909" w:rsidRPr="00294909" w:rsidRDefault="00294909" w:rsidP="00281935">
            <w:pPr>
              <w:tabs>
                <w:tab w:val="left" w:pos="5011"/>
              </w:tabs>
              <w:rPr>
                <w:sz w:val="20"/>
                <w:szCs w:val="20"/>
              </w:rPr>
            </w:pPr>
            <w:r w:rsidRPr="00294909">
              <w:rPr>
                <w:rFonts w:ascii="Arial" w:hAnsi="Arial"/>
                <w:b/>
                <w:sz w:val="20"/>
                <w:szCs w:val="20"/>
              </w:rPr>
              <w:t>Nutzungsansprüche an</w:t>
            </w:r>
            <w:r w:rsidR="00F00B7D">
              <w:rPr>
                <w:rFonts w:ascii="Arial" w:hAnsi="Arial"/>
                <w:b/>
                <w:sz w:val="20"/>
                <w:szCs w:val="20"/>
              </w:rPr>
              <w:t xml:space="preserve"> die</w:t>
            </w:r>
            <w:r w:rsidRPr="00294909">
              <w:rPr>
                <w:rFonts w:ascii="Arial" w:hAnsi="Arial"/>
                <w:b/>
                <w:sz w:val="20"/>
                <w:szCs w:val="20"/>
              </w:rPr>
              <w:t xml:space="preserve"> Nationalparkregion</w:t>
            </w:r>
          </w:p>
        </w:tc>
      </w:tr>
      <w:tr w:rsidR="00294909" w:rsidTr="007B02DC">
        <w:tc>
          <w:tcPr>
            <w:tcW w:w="3612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44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4909" w:rsidTr="007B02DC">
        <w:tc>
          <w:tcPr>
            <w:tcW w:w="3612" w:type="dxa"/>
          </w:tcPr>
          <w:p w:rsidR="00294909" w:rsidRDefault="00294909" w:rsidP="00281935">
            <w:pPr>
              <w:tabs>
                <w:tab w:val="left" w:pos="5011"/>
              </w:tabs>
            </w:pPr>
            <w:r w:rsidRPr="00B47B01">
              <w:rPr>
                <w:rFonts w:ascii="Arial" w:hAnsi="Arial"/>
                <w:b/>
                <w:noProof/>
                <w:sz w:val="16"/>
                <w:szCs w:val="16"/>
                <w:lang w:eastAsia="de-CH"/>
              </w:rPr>
              <w:t>Fischerei</w:t>
            </w:r>
            <w:r>
              <w:rPr>
                <w:rFonts w:ascii="Arial" w:hAnsi="Arial"/>
                <w:noProof/>
                <w:sz w:val="20"/>
                <w:lang w:eastAsia="de-CH"/>
              </w:rPr>
              <w:br/>
            </w: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68FDB9F6" wp14:editId="68D40A8D">
                  <wp:extent cx="2160000" cy="1436870"/>
                  <wp:effectExtent l="0" t="0" r="0" b="0"/>
                  <wp:docPr id="12" name="Bild 12" descr="Macintosh HD:Users:martinameier:Downloads:COLOURBOX3334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artinameier:Downloads:COLOURBOX3334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F00B7D" w:rsidRPr="00F00B7D" w:rsidRDefault="007B02DC" w:rsidP="007B02DC">
            <w:pPr>
              <w:tabs>
                <w:tab w:val="left" w:pos="5011"/>
              </w:tabs>
              <w:spacing w:line="276" w:lineRule="auto"/>
              <w:rPr>
                <w:sz w:val="24"/>
                <w:szCs w:val="24"/>
              </w:rPr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294909" w:rsidTr="007B02DC">
        <w:tc>
          <w:tcPr>
            <w:tcW w:w="3612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44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4909" w:rsidTr="007B02DC">
        <w:tc>
          <w:tcPr>
            <w:tcW w:w="3612" w:type="dxa"/>
          </w:tcPr>
          <w:p w:rsidR="000E634F" w:rsidRPr="000E634F" w:rsidRDefault="000E634F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t>Stromwirtschaft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8A1CBF"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0837A9D" wp14:editId="3F0395E1">
                  <wp:extent cx="2160000" cy="143424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12218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294909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294909" w:rsidTr="007B02DC">
        <w:tc>
          <w:tcPr>
            <w:tcW w:w="3612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44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4909" w:rsidTr="007B02DC">
        <w:tc>
          <w:tcPr>
            <w:tcW w:w="3612" w:type="dxa"/>
          </w:tcPr>
          <w:p w:rsidR="00294909" w:rsidRPr="000E634F" w:rsidRDefault="000E634F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t>Landwirtschaft</w:t>
            </w:r>
            <w:r w:rsidR="008A1CBF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8A1CBF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0BE908B" wp14:editId="29BBDF8B">
                  <wp:extent cx="2160000" cy="1499738"/>
                  <wp:effectExtent l="0" t="0" r="0" b="5715"/>
                  <wp:docPr id="11" name="Bild 11" descr="Macintosh HD:Users:martinameier:Downloads:COLOURBOX539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rtinameier:Downloads:COLOURBOX539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9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294909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294909" w:rsidTr="007B02DC">
        <w:tc>
          <w:tcPr>
            <w:tcW w:w="3612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44" w:type="dxa"/>
          </w:tcPr>
          <w:p w:rsidR="00294909" w:rsidRPr="00DC6BE3" w:rsidRDefault="00294909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CBF" w:rsidTr="007B02DC">
        <w:tc>
          <w:tcPr>
            <w:tcW w:w="3612" w:type="dxa"/>
          </w:tcPr>
          <w:p w:rsidR="008A1CBF" w:rsidRPr="008A1CBF" w:rsidRDefault="008A1CBF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t>Naturschutz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DC6BE3"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3A53B4E" wp14:editId="54E0FCFF">
                  <wp:extent cx="2160000" cy="1535760"/>
                  <wp:effectExtent l="0" t="0" r="0" b="762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39908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8A1CBF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347786" w:rsidTr="007B02DC">
        <w:tc>
          <w:tcPr>
            <w:tcW w:w="3612" w:type="dxa"/>
          </w:tcPr>
          <w:p w:rsidR="00347786" w:rsidRPr="008A1CBF" w:rsidRDefault="00347786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44" w:type="dxa"/>
          </w:tcPr>
          <w:p w:rsidR="00B47B01" w:rsidRPr="00F00B7D" w:rsidRDefault="00B47B01" w:rsidP="00281935">
            <w:pPr>
              <w:tabs>
                <w:tab w:val="left" w:pos="5011"/>
              </w:tabs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47786" w:rsidTr="007B02DC">
        <w:tc>
          <w:tcPr>
            <w:tcW w:w="3612" w:type="dxa"/>
          </w:tcPr>
          <w:p w:rsidR="00347786" w:rsidRPr="008A1CBF" w:rsidRDefault="00347786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lastRenderedPageBreak/>
              <w:t>Tourismus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CE8F42C" wp14:editId="0FEC396B">
                  <wp:extent cx="2160000" cy="1433712"/>
                  <wp:effectExtent l="0" t="0" r="0" b="0"/>
                  <wp:docPr id="8" name="Bild 7" descr="Macintosh HD:Users:martinameier:Downloads:COLOURBOX227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rtinameier:Downloads:COLOURBOX227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347786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347786" w:rsidTr="007B02DC">
        <w:tc>
          <w:tcPr>
            <w:tcW w:w="3612" w:type="dxa"/>
          </w:tcPr>
          <w:p w:rsidR="00347786" w:rsidRPr="00F00B7D" w:rsidRDefault="00347786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44" w:type="dxa"/>
          </w:tcPr>
          <w:p w:rsidR="00347786" w:rsidRPr="00F00B7D" w:rsidRDefault="00347786" w:rsidP="00281935">
            <w:pPr>
              <w:tabs>
                <w:tab w:val="left" w:pos="5011"/>
              </w:tabs>
              <w:rPr>
                <w:sz w:val="20"/>
                <w:szCs w:val="20"/>
              </w:rPr>
            </w:pPr>
          </w:p>
        </w:tc>
      </w:tr>
      <w:tr w:rsidR="00347786" w:rsidTr="007B02DC">
        <w:tc>
          <w:tcPr>
            <w:tcW w:w="3612" w:type="dxa"/>
          </w:tcPr>
          <w:p w:rsidR="00347786" w:rsidRDefault="00347786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t>Jagd</w:t>
            </w:r>
            <w:r w:rsidR="00415D4F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415D4F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D9FEF2F" wp14:editId="7BA7E817">
                  <wp:extent cx="2160000" cy="1490306"/>
                  <wp:effectExtent l="0" t="0" r="0" b="0"/>
                  <wp:docPr id="10" name="Bild 4" descr="Macintosh HD:Users:martinameier:Downloads:COLOURBOX2178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rtinameier:Downloads:COLOURBOX21786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9"/>
                          <a:stretch/>
                        </pic:blipFill>
                        <pic:spPr bwMode="auto">
                          <a:xfrm>
                            <a:off x="0" y="0"/>
                            <a:ext cx="2160000" cy="149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347786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347786" w:rsidTr="007B02DC">
        <w:tc>
          <w:tcPr>
            <w:tcW w:w="3612" w:type="dxa"/>
          </w:tcPr>
          <w:p w:rsidR="00347786" w:rsidRPr="00F00B7D" w:rsidRDefault="00347786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44" w:type="dxa"/>
          </w:tcPr>
          <w:p w:rsidR="00347786" w:rsidRPr="00F00B7D" w:rsidRDefault="00347786" w:rsidP="00281935">
            <w:pPr>
              <w:tabs>
                <w:tab w:val="left" w:pos="5011"/>
              </w:tabs>
              <w:rPr>
                <w:sz w:val="20"/>
                <w:szCs w:val="20"/>
              </w:rPr>
            </w:pPr>
          </w:p>
        </w:tc>
      </w:tr>
      <w:tr w:rsidR="00347786" w:rsidTr="007B02DC">
        <w:tc>
          <w:tcPr>
            <w:tcW w:w="3612" w:type="dxa"/>
          </w:tcPr>
          <w:p w:rsidR="00347786" w:rsidRDefault="00347786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t>Forstwirtschaft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6D9E970" wp14:editId="70DD11A7">
                  <wp:extent cx="2160000" cy="1433712"/>
                  <wp:effectExtent l="0" t="0" r="0" b="0"/>
                  <wp:docPr id="9" name="Bild 9" descr="Macintosh HD:Users:martinameier:Downloads:COLOURBOX3324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rtinameier:Downloads:COLOURBOX3324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347786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  <w:tr w:rsidR="003F7889" w:rsidTr="007B02DC">
        <w:tc>
          <w:tcPr>
            <w:tcW w:w="3612" w:type="dxa"/>
          </w:tcPr>
          <w:p w:rsidR="003F7889" w:rsidRPr="00F00B7D" w:rsidRDefault="003F7889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44" w:type="dxa"/>
          </w:tcPr>
          <w:p w:rsidR="003F7889" w:rsidRPr="00F00B7D" w:rsidRDefault="003F7889" w:rsidP="00281935">
            <w:pPr>
              <w:tabs>
                <w:tab w:val="left" w:pos="5011"/>
              </w:tabs>
              <w:rPr>
                <w:sz w:val="20"/>
                <w:szCs w:val="20"/>
              </w:rPr>
            </w:pPr>
          </w:p>
        </w:tc>
      </w:tr>
      <w:tr w:rsidR="003F7889" w:rsidTr="007B02DC">
        <w:tc>
          <w:tcPr>
            <w:tcW w:w="3612" w:type="dxa"/>
          </w:tcPr>
          <w:p w:rsidR="003F7889" w:rsidRDefault="003F7889" w:rsidP="00281935">
            <w:pPr>
              <w:tabs>
                <w:tab w:val="left" w:pos="501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47B01">
              <w:rPr>
                <w:rFonts w:ascii="Arial" w:hAnsi="Arial" w:cs="Arial"/>
                <w:b/>
                <w:sz w:val="16"/>
                <w:szCs w:val="16"/>
              </w:rPr>
              <w:t>Bauwirtschaft</w:t>
            </w:r>
            <w:r w:rsidR="00415D4F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415D4F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5AD02EA" wp14:editId="1955ACA4">
                  <wp:extent cx="2160000" cy="1433712"/>
                  <wp:effectExtent l="0" t="0" r="0" b="0"/>
                  <wp:docPr id="13" name="Bild 10" descr="Macintosh HD:Users:martinameier:Downloads:COLOURBOX4117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rtinameier:Downloads:COLOURBOX4117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5744" w:type="dxa"/>
          </w:tcPr>
          <w:p w:rsidR="003F7889" w:rsidRDefault="007B02DC" w:rsidP="007B02DC">
            <w:pPr>
              <w:tabs>
                <w:tab w:val="left" w:pos="5011"/>
              </w:tabs>
              <w:spacing w:line="276" w:lineRule="auto"/>
            </w:pPr>
            <w:r w:rsidRPr="007B02DC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</w:t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889" w:rsidRDefault="003F7889" w:rsidP="002D01FD">
      <w:pPr>
        <w:spacing w:after="0" w:line="240" w:lineRule="auto"/>
      </w:pPr>
      <w:r>
        <w:separator/>
      </w:r>
    </w:p>
  </w:endnote>
  <w:endnote w:type="continuationSeparator" w:id="0">
    <w:p w:rsidR="003F7889" w:rsidRDefault="003F7889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F7889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F7889" w:rsidRPr="00E231F5" w:rsidRDefault="003F7889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3F7889" w:rsidRPr="00E231F5" w:rsidRDefault="003F7889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F7889" w:rsidRPr="00E231F5" w:rsidRDefault="003F7889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26A0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26A0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3F7889" w:rsidRDefault="003F788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F7889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F7889" w:rsidRPr="00E231F5" w:rsidRDefault="003F7889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3F7889" w:rsidRPr="00E231F5" w:rsidRDefault="003F7889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F7889" w:rsidRPr="00E231F5" w:rsidRDefault="003F7889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26A0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26A0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3F7889" w:rsidRDefault="003F7889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889" w:rsidRDefault="003F7889" w:rsidP="002D01FD">
      <w:pPr>
        <w:spacing w:after="0" w:line="240" w:lineRule="auto"/>
      </w:pPr>
      <w:r>
        <w:separator/>
      </w:r>
    </w:p>
  </w:footnote>
  <w:footnote w:type="continuationSeparator" w:id="0">
    <w:p w:rsidR="003F7889" w:rsidRDefault="003F7889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3F7889" w:rsidTr="00A017E3">
      <w:trPr>
        <w:trHeight w:hRule="exact" w:val="227"/>
      </w:trPr>
      <w:tc>
        <w:tcPr>
          <w:tcW w:w="9356" w:type="dxa"/>
          <w:gridSpan w:val="3"/>
        </w:tcPr>
        <w:p w:rsidR="003F7889" w:rsidRPr="008103E2" w:rsidRDefault="003F7889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F7889" w:rsidTr="00566D69">
      <w:trPr>
        <w:trHeight w:hRule="exact" w:val="567"/>
      </w:trPr>
      <w:tc>
        <w:tcPr>
          <w:tcW w:w="3932" w:type="dxa"/>
          <w:vMerge w:val="restart"/>
        </w:tcPr>
        <w:p w:rsidR="003F7889" w:rsidRDefault="00AE756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917D583" wp14:editId="5266F0A9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F7889" w:rsidRDefault="003F7889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AE756B" w:rsidRDefault="00AE756B" w:rsidP="00AE756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2</w:t>
          </w:r>
        </w:p>
        <w:p w:rsidR="003F7889" w:rsidRPr="002D01FD" w:rsidRDefault="00AE756B" w:rsidP="00AE756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Interessensgruppen</w:t>
          </w:r>
        </w:p>
      </w:tc>
    </w:tr>
    <w:tr w:rsidR="003F7889" w:rsidTr="00566D69">
      <w:trPr>
        <w:trHeight w:hRule="exact" w:val="397"/>
      </w:trPr>
      <w:tc>
        <w:tcPr>
          <w:tcW w:w="3932" w:type="dxa"/>
          <w:vMerge/>
        </w:tcPr>
        <w:p w:rsidR="003F7889" w:rsidRDefault="003F7889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3F7889" w:rsidRDefault="003F7889">
          <w:pPr>
            <w:pStyle w:val="Kopfzeile"/>
          </w:pPr>
        </w:p>
      </w:tc>
      <w:tc>
        <w:tcPr>
          <w:tcW w:w="3618" w:type="dxa"/>
          <w:vAlign w:val="bottom"/>
        </w:tcPr>
        <w:p w:rsidR="003F7889" w:rsidRPr="002D01FD" w:rsidRDefault="003F7889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F7889" w:rsidTr="00104354">
      <w:trPr>
        <w:trHeight w:hRule="exact" w:val="227"/>
      </w:trPr>
      <w:tc>
        <w:tcPr>
          <w:tcW w:w="9356" w:type="dxa"/>
          <w:gridSpan w:val="3"/>
        </w:tcPr>
        <w:p w:rsidR="003F7889" w:rsidRDefault="003F7889">
          <w:pPr>
            <w:pStyle w:val="Kopfzeile"/>
          </w:pPr>
        </w:p>
      </w:tc>
    </w:tr>
    <w:tr w:rsidR="003F7889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3F7889" w:rsidRPr="0005385A" w:rsidRDefault="003F7889" w:rsidP="002725BA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Biosfera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Val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Müstair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>: Vorwärts zur Natur</w:t>
          </w:r>
        </w:p>
      </w:tc>
    </w:tr>
  </w:tbl>
  <w:p w:rsidR="003F7889" w:rsidRDefault="003F788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851"/>
      <w:gridCol w:w="2767"/>
    </w:tblGrid>
    <w:tr w:rsidR="003F7889" w:rsidTr="00A017E3">
      <w:trPr>
        <w:trHeight w:val="227"/>
      </w:trPr>
      <w:tc>
        <w:tcPr>
          <w:tcW w:w="9356" w:type="dxa"/>
          <w:gridSpan w:val="6"/>
          <w:vAlign w:val="center"/>
        </w:tcPr>
        <w:p w:rsidR="003F7889" w:rsidRPr="00092BCF" w:rsidRDefault="003F7889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F7889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3F7889" w:rsidRDefault="003F7889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7937C83" wp14:editId="601C8747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F7889" w:rsidRDefault="003F7889" w:rsidP="00D93762">
          <w:pPr>
            <w:pStyle w:val="Kopfzeile"/>
          </w:pPr>
        </w:p>
        <w:p w:rsidR="003F7889" w:rsidRPr="0008046F" w:rsidRDefault="003F7889" w:rsidP="0008046F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3F7889" w:rsidRDefault="003F7889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2</w:t>
          </w:r>
        </w:p>
        <w:p w:rsidR="003F7889" w:rsidRPr="002D01FD" w:rsidRDefault="003F7889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Interessensgruppen</w:t>
          </w:r>
        </w:p>
      </w:tc>
    </w:tr>
    <w:tr w:rsidR="003F7889" w:rsidTr="00D93762">
      <w:trPr>
        <w:trHeight w:hRule="exact" w:val="397"/>
      </w:trPr>
      <w:tc>
        <w:tcPr>
          <w:tcW w:w="3932" w:type="dxa"/>
          <w:gridSpan w:val="3"/>
          <w:vMerge/>
        </w:tcPr>
        <w:p w:rsidR="003F7889" w:rsidRDefault="003F7889" w:rsidP="00D9376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3F7889" w:rsidRDefault="003F7889" w:rsidP="00D9376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3F7889" w:rsidRPr="002D01FD" w:rsidRDefault="003F7889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F7889" w:rsidTr="00D93762">
      <w:trPr>
        <w:trHeight w:hRule="exact" w:val="227"/>
      </w:trPr>
      <w:tc>
        <w:tcPr>
          <w:tcW w:w="9356" w:type="dxa"/>
          <w:gridSpan w:val="6"/>
        </w:tcPr>
        <w:p w:rsidR="003F7889" w:rsidRPr="00092BCF" w:rsidRDefault="003F7889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F7889" w:rsidTr="002F1E59">
      <w:trPr>
        <w:trHeight w:hRule="exact" w:val="227"/>
      </w:trPr>
      <w:tc>
        <w:tcPr>
          <w:tcW w:w="2762" w:type="dxa"/>
          <w:vMerge w:val="restart"/>
          <w:vAlign w:val="center"/>
        </w:tcPr>
        <w:p w:rsidR="003F7889" w:rsidRDefault="00212D81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B683BE2" wp14:editId="08CDFC3C">
                <wp:extent cx="1663200" cy="934528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0" cy="934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3F7889" w:rsidRDefault="003F7889" w:rsidP="00D93762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3F7889" w:rsidRPr="002D01FD" w:rsidRDefault="003F7889" w:rsidP="00A34486">
          <w:pPr>
            <w:pStyle w:val="Kopfzeile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Biologie, Geografie für Sek I und Sek II</w:t>
          </w:r>
        </w:p>
      </w:tc>
    </w:tr>
    <w:tr w:rsidR="003F7889" w:rsidTr="00105E95">
      <w:trPr>
        <w:trHeight w:hRule="exact" w:val="567"/>
      </w:trPr>
      <w:tc>
        <w:tcPr>
          <w:tcW w:w="2762" w:type="dxa"/>
          <w:vMerge/>
        </w:tcPr>
        <w:p w:rsidR="003F7889" w:rsidRDefault="003F7889" w:rsidP="00D93762">
          <w:pPr>
            <w:pStyle w:val="Kopfzeile"/>
          </w:pPr>
        </w:p>
      </w:tc>
      <w:tc>
        <w:tcPr>
          <w:tcW w:w="170" w:type="dxa"/>
          <w:vMerge/>
        </w:tcPr>
        <w:p w:rsidR="003F7889" w:rsidRDefault="003F7889" w:rsidP="00D9376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3F7889" w:rsidRPr="00292AA1" w:rsidRDefault="003F7889" w:rsidP="00D9376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 w:rsidRPr="00105E95">
            <w:rPr>
              <w:rFonts w:ascii="Arial" w:hAnsi="Arial" w:cs="Arial"/>
              <w:b/>
              <w:sz w:val="24"/>
              <w:szCs w:val="24"/>
            </w:rPr>
            <w:t>Biosfera</w:t>
          </w:r>
          <w:proofErr w:type="spellEnd"/>
          <w:r w:rsidRPr="00105E95">
            <w:rPr>
              <w:rFonts w:ascii="Arial" w:hAnsi="Arial" w:cs="Arial"/>
              <w:b/>
              <w:sz w:val="24"/>
              <w:szCs w:val="24"/>
            </w:rPr>
            <w:t xml:space="preserve"> Val </w:t>
          </w:r>
          <w:proofErr w:type="spellStart"/>
          <w:r w:rsidRPr="00105E95">
            <w:rPr>
              <w:rFonts w:ascii="Arial" w:hAnsi="Arial" w:cs="Arial"/>
              <w:b/>
              <w:sz w:val="24"/>
              <w:szCs w:val="24"/>
            </w:rPr>
            <w:t>Müstair</w:t>
          </w:r>
          <w:proofErr w:type="spellEnd"/>
          <w:r w:rsidRPr="00105E95">
            <w:rPr>
              <w:rFonts w:ascii="Arial" w:hAnsi="Arial" w:cs="Arial"/>
              <w:b/>
              <w:sz w:val="24"/>
              <w:szCs w:val="24"/>
            </w:rPr>
            <w:t>: Vorwärts zur Natur</w:t>
          </w:r>
        </w:p>
      </w:tc>
    </w:tr>
    <w:tr w:rsidR="003F7889" w:rsidTr="008717B9">
      <w:trPr>
        <w:trHeight w:hRule="exact" w:val="680"/>
      </w:trPr>
      <w:tc>
        <w:tcPr>
          <w:tcW w:w="2762" w:type="dxa"/>
          <w:vMerge/>
        </w:tcPr>
        <w:p w:rsidR="003F7889" w:rsidRDefault="003F7889" w:rsidP="00D93762">
          <w:pPr>
            <w:pStyle w:val="Kopfzeile"/>
          </w:pPr>
        </w:p>
      </w:tc>
      <w:tc>
        <w:tcPr>
          <w:tcW w:w="170" w:type="dxa"/>
          <w:vMerge/>
        </w:tcPr>
        <w:p w:rsidR="003F7889" w:rsidRDefault="003F7889" w:rsidP="00D93762">
          <w:pPr>
            <w:pStyle w:val="Kopfzeile"/>
          </w:pPr>
        </w:p>
      </w:tc>
      <w:tc>
        <w:tcPr>
          <w:tcW w:w="3657" w:type="dxa"/>
          <w:gridSpan w:val="3"/>
          <w:shd w:val="clear" w:color="auto" w:fill="EAEAEA"/>
          <w:vAlign w:val="center"/>
        </w:tcPr>
        <w:p w:rsidR="003F7889" w:rsidRPr="008717B9" w:rsidRDefault="003F7889" w:rsidP="00D93762">
          <w:pPr>
            <w:pStyle w:val="Kopfzeile"/>
            <w:rPr>
              <w:rFonts w:ascii="Arial" w:hAnsi="Arial"/>
              <w:sz w:val="16"/>
              <w:szCs w:val="16"/>
            </w:rPr>
          </w:pPr>
          <w:r w:rsidRPr="008717B9">
            <w:rPr>
              <w:rFonts w:ascii="Arial" w:hAnsi="Arial"/>
              <w:sz w:val="16"/>
              <w:szCs w:val="16"/>
            </w:rPr>
            <w:t>1. Schutz vor Nutzung?</w:t>
          </w:r>
        </w:p>
        <w:p w:rsidR="003F7889" w:rsidRPr="008717B9" w:rsidRDefault="003F7889" w:rsidP="00D93762">
          <w:pPr>
            <w:pStyle w:val="Kopfzeile"/>
            <w:rPr>
              <w:rFonts w:ascii="Arial" w:hAnsi="Arial"/>
              <w:sz w:val="16"/>
              <w:szCs w:val="16"/>
            </w:rPr>
          </w:pPr>
          <w:r w:rsidRPr="008717B9">
            <w:rPr>
              <w:rFonts w:ascii="Arial" w:hAnsi="Arial"/>
              <w:sz w:val="16"/>
              <w:szCs w:val="16"/>
            </w:rPr>
            <w:t>2. Natur verwalten oder walten lassen?</w:t>
          </w:r>
        </w:p>
        <w:p w:rsidR="003F7889" w:rsidRPr="008717B9" w:rsidRDefault="003F7889" w:rsidP="00D93762">
          <w:pPr>
            <w:pStyle w:val="Kopfzeile"/>
            <w:rPr>
              <w:rFonts w:ascii="Arial" w:hAnsi="Arial"/>
              <w:sz w:val="16"/>
              <w:szCs w:val="16"/>
            </w:rPr>
          </w:pPr>
          <w:r w:rsidRPr="008717B9">
            <w:rPr>
              <w:rFonts w:ascii="Arial" w:hAnsi="Arial"/>
              <w:sz w:val="16"/>
              <w:szCs w:val="16"/>
            </w:rPr>
            <w:t>3. Kompromisse – natürlich belohnt</w:t>
          </w:r>
        </w:p>
      </w:tc>
      <w:tc>
        <w:tcPr>
          <w:tcW w:w="2767" w:type="dxa"/>
          <w:shd w:val="clear" w:color="auto" w:fill="EAEAEA"/>
          <w:vAlign w:val="center"/>
        </w:tcPr>
        <w:p w:rsidR="003F7889" w:rsidRPr="008717B9" w:rsidRDefault="003F7889" w:rsidP="00E44C85">
          <w:pPr>
            <w:pStyle w:val="Kopfzeile"/>
            <w:rPr>
              <w:rFonts w:ascii="Arial" w:hAnsi="Arial" w:cs="Arial"/>
              <w:sz w:val="16"/>
              <w:szCs w:val="16"/>
            </w:rPr>
          </w:pPr>
          <w:r w:rsidRPr="008717B9">
            <w:rPr>
              <w:rFonts w:ascii="Arial" w:hAnsi="Arial" w:cs="Arial"/>
              <w:sz w:val="16"/>
              <w:szCs w:val="16"/>
            </w:rPr>
            <w:t>14:59</w:t>
          </w:r>
        </w:p>
        <w:p w:rsidR="003F7889" w:rsidRPr="008717B9" w:rsidRDefault="003F7889" w:rsidP="00E44C85">
          <w:pPr>
            <w:pStyle w:val="Kopfzeile"/>
            <w:rPr>
              <w:rFonts w:ascii="Arial" w:hAnsi="Arial" w:cs="Arial"/>
              <w:sz w:val="16"/>
              <w:szCs w:val="16"/>
            </w:rPr>
          </w:pPr>
          <w:r w:rsidRPr="008717B9">
            <w:rPr>
              <w:rFonts w:ascii="Arial" w:hAnsi="Arial" w:cs="Arial"/>
              <w:sz w:val="16"/>
              <w:szCs w:val="16"/>
            </w:rPr>
            <w:t>15:01</w:t>
          </w:r>
        </w:p>
        <w:p w:rsidR="003F7889" w:rsidRPr="008717B9" w:rsidRDefault="003F7889" w:rsidP="00E44C85">
          <w:pPr>
            <w:pStyle w:val="Kopfzeile"/>
            <w:rPr>
              <w:sz w:val="16"/>
              <w:szCs w:val="16"/>
            </w:rPr>
          </w:pPr>
          <w:r w:rsidRPr="008717B9">
            <w:rPr>
              <w:rFonts w:ascii="Arial" w:hAnsi="Arial" w:cs="Arial"/>
              <w:sz w:val="16"/>
              <w:szCs w:val="16"/>
            </w:rPr>
            <w:t>14:23</w:t>
          </w:r>
        </w:p>
      </w:tc>
    </w:tr>
  </w:tbl>
  <w:p w:rsidR="003F7889" w:rsidRDefault="003F788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5385A"/>
    <w:rsid w:val="0008046F"/>
    <w:rsid w:val="00092BCF"/>
    <w:rsid w:val="000959C9"/>
    <w:rsid w:val="00096CDE"/>
    <w:rsid w:val="000A099B"/>
    <w:rsid w:val="000D5E9B"/>
    <w:rsid w:val="000E09B5"/>
    <w:rsid w:val="000E634F"/>
    <w:rsid w:val="00104354"/>
    <w:rsid w:val="00105E95"/>
    <w:rsid w:val="001265E0"/>
    <w:rsid w:val="00126DFA"/>
    <w:rsid w:val="00133D1B"/>
    <w:rsid w:val="0013574C"/>
    <w:rsid w:val="0016244E"/>
    <w:rsid w:val="001A1BC1"/>
    <w:rsid w:val="001C08A5"/>
    <w:rsid w:val="001D7DBC"/>
    <w:rsid w:val="00212D81"/>
    <w:rsid w:val="00230D42"/>
    <w:rsid w:val="0027244A"/>
    <w:rsid w:val="002725BA"/>
    <w:rsid w:val="00281935"/>
    <w:rsid w:val="00282AFC"/>
    <w:rsid w:val="0028704C"/>
    <w:rsid w:val="00292AA1"/>
    <w:rsid w:val="0029433A"/>
    <w:rsid w:val="00294909"/>
    <w:rsid w:val="002C2D5C"/>
    <w:rsid w:val="002D01FD"/>
    <w:rsid w:val="002F1E59"/>
    <w:rsid w:val="003037C6"/>
    <w:rsid w:val="00347786"/>
    <w:rsid w:val="00354CEE"/>
    <w:rsid w:val="00390D7E"/>
    <w:rsid w:val="003F7889"/>
    <w:rsid w:val="0040126A"/>
    <w:rsid w:val="00415D4F"/>
    <w:rsid w:val="00426A08"/>
    <w:rsid w:val="00504FD5"/>
    <w:rsid w:val="00505BEA"/>
    <w:rsid w:val="00526C48"/>
    <w:rsid w:val="00553723"/>
    <w:rsid w:val="00566837"/>
    <w:rsid w:val="00566D69"/>
    <w:rsid w:val="005704BA"/>
    <w:rsid w:val="005F6E4A"/>
    <w:rsid w:val="006067B7"/>
    <w:rsid w:val="00643F86"/>
    <w:rsid w:val="006E70AE"/>
    <w:rsid w:val="00716076"/>
    <w:rsid w:val="00775EF6"/>
    <w:rsid w:val="007B02DC"/>
    <w:rsid w:val="00802560"/>
    <w:rsid w:val="008103E2"/>
    <w:rsid w:val="00827E34"/>
    <w:rsid w:val="00845ECF"/>
    <w:rsid w:val="008717B9"/>
    <w:rsid w:val="008A1CBF"/>
    <w:rsid w:val="008D01C5"/>
    <w:rsid w:val="009010F7"/>
    <w:rsid w:val="009052F9"/>
    <w:rsid w:val="009166F8"/>
    <w:rsid w:val="00980F75"/>
    <w:rsid w:val="009B74F5"/>
    <w:rsid w:val="009E5686"/>
    <w:rsid w:val="00A017E3"/>
    <w:rsid w:val="00A34486"/>
    <w:rsid w:val="00A57BA9"/>
    <w:rsid w:val="00A724DF"/>
    <w:rsid w:val="00A73114"/>
    <w:rsid w:val="00AE756B"/>
    <w:rsid w:val="00B47B01"/>
    <w:rsid w:val="00B51D94"/>
    <w:rsid w:val="00B65CF1"/>
    <w:rsid w:val="00B82EDF"/>
    <w:rsid w:val="00C13925"/>
    <w:rsid w:val="00C85B4B"/>
    <w:rsid w:val="00CB4F7C"/>
    <w:rsid w:val="00D20810"/>
    <w:rsid w:val="00D700A3"/>
    <w:rsid w:val="00D80082"/>
    <w:rsid w:val="00D93762"/>
    <w:rsid w:val="00DA12F4"/>
    <w:rsid w:val="00DA3079"/>
    <w:rsid w:val="00DB0E9D"/>
    <w:rsid w:val="00DC6BE3"/>
    <w:rsid w:val="00DD1909"/>
    <w:rsid w:val="00E44C85"/>
    <w:rsid w:val="00E53CA0"/>
    <w:rsid w:val="00E940D8"/>
    <w:rsid w:val="00F00B7D"/>
    <w:rsid w:val="00F1361F"/>
    <w:rsid w:val="00F21B26"/>
    <w:rsid w:val="00F84D71"/>
    <w:rsid w:val="00F93A98"/>
    <w:rsid w:val="00FE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C31311AD.dotm</Template>
  <TotalTime>0</TotalTime>
  <Pages>2</Pages>
  <Words>523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Marriott, Steven</dc:creator>
  <cp:lastModifiedBy>Marriott, Steven</cp:lastModifiedBy>
  <cp:revision>12</cp:revision>
  <cp:lastPrinted>2012-12-20T15:26:00Z</cp:lastPrinted>
  <dcterms:created xsi:type="dcterms:W3CDTF">2013-01-08T09:17:00Z</dcterms:created>
  <dcterms:modified xsi:type="dcterms:W3CDTF">2013-01-08T10:37:00Z</dcterms:modified>
</cp:coreProperties>
</file>