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092" w:rsidRPr="00F16339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  <w:bookmarkStart w:id="0" w:name="_GoBack"/>
      <w:bookmarkEnd w:id="0"/>
    </w:p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8"/>
        <w:gridCol w:w="4808"/>
        <w:gridCol w:w="5093"/>
      </w:tblGrid>
      <w:tr w:rsidR="004E69BE" w:rsidRPr="00570EB4" w:rsidTr="00DC03DD">
        <w:trPr>
          <w:trHeight w:val="3402"/>
        </w:trPr>
        <w:tc>
          <w:tcPr>
            <w:tcW w:w="4808" w:type="dxa"/>
            <w:vAlign w:val="center"/>
          </w:tcPr>
          <w:p w:rsidR="004E69BE" w:rsidRPr="00570EB4" w:rsidRDefault="004E69BE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1AB7D4BC" wp14:editId="1968E25A">
                  <wp:extent cx="2752000" cy="1548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Produziertes Arbeitmaterial\Food Inc\pics AB 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4E69BE" w:rsidRPr="00916838" w:rsidRDefault="00916838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  <w:r w:rsidRPr="00916838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</w:t>
            </w:r>
          </w:p>
        </w:tc>
        <w:tc>
          <w:tcPr>
            <w:tcW w:w="5093" w:type="dxa"/>
            <w:vAlign w:val="center"/>
          </w:tcPr>
          <w:p w:rsidR="004E69BE" w:rsidRPr="00E50208" w:rsidRDefault="00916838" w:rsidP="001D069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16838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</w:t>
            </w:r>
          </w:p>
        </w:tc>
      </w:tr>
      <w:tr w:rsidR="004E69BE" w:rsidRPr="00570EB4" w:rsidTr="00DC03DD">
        <w:trPr>
          <w:trHeight w:val="3402"/>
        </w:trPr>
        <w:tc>
          <w:tcPr>
            <w:tcW w:w="4808" w:type="dxa"/>
            <w:vAlign w:val="center"/>
          </w:tcPr>
          <w:p w:rsidR="004E69BE" w:rsidRPr="00570EB4" w:rsidRDefault="004E69BE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1B94417" wp14:editId="5B75E3A6">
                  <wp:extent cx="2752001" cy="1548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Produziertes Arbeitmaterial\Food Inc\pics AB 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0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4E69BE" w:rsidRPr="00916838" w:rsidRDefault="00916838" w:rsidP="008D6C7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916838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</w:t>
            </w:r>
          </w:p>
        </w:tc>
        <w:tc>
          <w:tcPr>
            <w:tcW w:w="5093" w:type="dxa"/>
            <w:vAlign w:val="center"/>
          </w:tcPr>
          <w:p w:rsidR="004E69BE" w:rsidRPr="00420E73" w:rsidRDefault="00916838" w:rsidP="009168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16838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</w:t>
            </w:r>
          </w:p>
        </w:tc>
      </w:tr>
      <w:tr w:rsidR="004E69BE" w:rsidRPr="00570EB4" w:rsidTr="00DC03DD">
        <w:trPr>
          <w:trHeight w:val="3402"/>
        </w:trPr>
        <w:tc>
          <w:tcPr>
            <w:tcW w:w="4808" w:type="dxa"/>
            <w:vAlign w:val="center"/>
          </w:tcPr>
          <w:p w:rsidR="004E69BE" w:rsidRPr="00570EB4" w:rsidRDefault="004E69BE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43541C59" wp14:editId="0CD047DE">
                  <wp:extent cx="2752001" cy="1548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Produziertes Arbeitmaterial\Food Inc\pics AB 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0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4E69BE" w:rsidRPr="00916838" w:rsidRDefault="00916838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916838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</w:t>
            </w:r>
          </w:p>
        </w:tc>
        <w:tc>
          <w:tcPr>
            <w:tcW w:w="5093" w:type="dxa"/>
            <w:vAlign w:val="center"/>
          </w:tcPr>
          <w:p w:rsidR="004E69BE" w:rsidRPr="00570EB4" w:rsidRDefault="00916838" w:rsidP="008D6C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916838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</w:t>
            </w:r>
          </w:p>
        </w:tc>
      </w:tr>
      <w:tr w:rsidR="004E69BE" w:rsidRPr="00570EB4" w:rsidTr="00DC03DD">
        <w:trPr>
          <w:trHeight w:val="3402"/>
        </w:trPr>
        <w:tc>
          <w:tcPr>
            <w:tcW w:w="4808" w:type="dxa"/>
            <w:vAlign w:val="center"/>
          </w:tcPr>
          <w:p w:rsidR="004E69BE" w:rsidRPr="00570EB4" w:rsidRDefault="004E69BE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B98C617" wp14:editId="5EF45EAF">
                  <wp:extent cx="2752002" cy="1548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Produziertes Arbeitmaterial\Food Inc\pics AB 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02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4E69BE" w:rsidRPr="00916838" w:rsidRDefault="00916838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916838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</w:t>
            </w:r>
          </w:p>
        </w:tc>
        <w:tc>
          <w:tcPr>
            <w:tcW w:w="5093" w:type="dxa"/>
            <w:vAlign w:val="center"/>
          </w:tcPr>
          <w:p w:rsidR="003E28A8" w:rsidRPr="00E50208" w:rsidRDefault="00916838" w:rsidP="009168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16838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</w:t>
            </w:r>
          </w:p>
        </w:tc>
      </w:tr>
    </w:tbl>
    <w:p w:rsidR="00E74086" w:rsidRDefault="00E74086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E74086" w:rsidSect="004E69BE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17" w:right="1145" w:bottom="1417" w:left="1134" w:header="993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FA" w:rsidRDefault="004D5AFA">
      <w:r>
        <w:separator/>
      </w:r>
    </w:p>
  </w:endnote>
  <w:endnote w:type="continuationSeparator" w:id="0">
    <w:p w:rsidR="004D5AFA" w:rsidRDefault="004D5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jc w:val="righ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4D5AFA" w:rsidTr="00BC1EE4">
      <w:trPr>
        <w:jc w:val="right"/>
      </w:trPr>
      <w:tc>
        <w:tcPr>
          <w:tcW w:w="2777" w:type="dxa"/>
        </w:tcPr>
        <w:p w:rsidR="004D5AFA" w:rsidRDefault="004D5AFA" w:rsidP="001D22B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4D5AFA" w:rsidRDefault="004D5AFA" w:rsidP="001D22B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4D5AFA" w:rsidRPr="00A30917" w:rsidRDefault="004D5AFA" w:rsidP="001D22B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4D5AFA" w:rsidRPr="00A30917" w:rsidRDefault="004D5AFA" w:rsidP="001D22B5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4D5AFA" w:rsidRPr="00A30917" w:rsidRDefault="004D5AFA" w:rsidP="001D22B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A3091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7115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A3091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71155" w:rsidRPr="00671155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4D5AFA" w:rsidRDefault="004D5AFA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jc w:val="righ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4D5AFA" w:rsidRPr="002D00AC" w:rsidTr="00BC1EE4">
      <w:trPr>
        <w:jc w:val="right"/>
      </w:trPr>
      <w:tc>
        <w:tcPr>
          <w:tcW w:w="2777" w:type="dxa"/>
        </w:tcPr>
        <w:p w:rsidR="004D5AFA" w:rsidRPr="002D00AC" w:rsidRDefault="004D5AFA" w:rsidP="001D22B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4D5AFA" w:rsidRPr="002D00AC" w:rsidRDefault="004D5AFA" w:rsidP="001D22B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4D5AFA" w:rsidRPr="002D00AC" w:rsidRDefault="004D5AFA" w:rsidP="001D22B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4D5AFA" w:rsidRPr="002D00AC" w:rsidRDefault="004D5AFA" w:rsidP="001D22B5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4D5AFA" w:rsidRPr="002D00AC" w:rsidRDefault="004D5AFA" w:rsidP="001D22B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D00AC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7115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D00AC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71155" w:rsidRPr="00671155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4D5AFA" w:rsidRDefault="004D5AFA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FA" w:rsidRDefault="004D5AFA">
      <w:r>
        <w:separator/>
      </w:r>
    </w:p>
  </w:footnote>
  <w:footnote w:type="continuationSeparator" w:id="0">
    <w:p w:rsidR="004D5AFA" w:rsidRDefault="004D5A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7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8121"/>
    </w:tblGrid>
    <w:tr w:rsidR="004D5AFA" w:rsidTr="00BC1EE4">
      <w:trPr>
        <w:cantSplit/>
        <w:trHeight w:val="20"/>
      </w:trPr>
      <w:tc>
        <w:tcPr>
          <w:tcW w:w="14671" w:type="dxa"/>
          <w:gridSpan w:val="3"/>
        </w:tcPr>
        <w:p w:rsidR="004D5AFA" w:rsidRDefault="004D5AFA" w:rsidP="00BC1EE4">
          <w:pPr>
            <w:pStyle w:val="berschrift4"/>
            <w:jc w:val="right"/>
          </w:pPr>
        </w:p>
      </w:tc>
    </w:tr>
    <w:tr w:rsidR="004D5AFA" w:rsidTr="00BC1EE4">
      <w:trPr>
        <w:cantSplit/>
        <w:trHeight w:val="680"/>
      </w:trPr>
      <w:tc>
        <w:tcPr>
          <w:tcW w:w="4390" w:type="dxa"/>
          <w:vMerge w:val="restart"/>
        </w:tcPr>
        <w:p w:rsidR="004D5AFA" w:rsidRDefault="004D5AFA" w:rsidP="00BC1EE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0D1832E9" wp14:editId="7465D6A7">
                <wp:extent cx="2184284" cy="612000"/>
                <wp:effectExtent l="0" t="0" r="6985" b="0"/>
                <wp:docPr id="5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4D5AFA" w:rsidRDefault="004D5AFA" w:rsidP="00BC1EE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8121" w:type="dxa"/>
          <w:vAlign w:val="bottom"/>
        </w:tcPr>
        <w:p w:rsidR="004D5AFA" w:rsidRDefault="004D5AFA" w:rsidP="007E2903">
          <w:pPr>
            <w:pStyle w:val="berschrift4"/>
            <w:spacing w:after="40"/>
            <w:jc w:val="right"/>
          </w:pPr>
          <w:r>
            <w:t>Arbeitsblatt 3</w:t>
          </w:r>
        </w:p>
      </w:tc>
    </w:tr>
    <w:tr w:rsidR="004D5AFA" w:rsidTr="00BC1EE4">
      <w:trPr>
        <w:cantSplit/>
      </w:trPr>
      <w:tc>
        <w:tcPr>
          <w:tcW w:w="4390" w:type="dxa"/>
          <w:vMerge/>
        </w:tcPr>
        <w:p w:rsidR="004D5AFA" w:rsidRDefault="004D5AFA" w:rsidP="00BC1EE4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4D5AFA" w:rsidRDefault="004D5AFA" w:rsidP="00BC1EE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8121" w:type="dxa"/>
          <w:vAlign w:val="bottom"/>
        </w:tcPr>
        <w:p w:rsidR="004D5AFA" w:rsidRDefault="004D5AFA" w:rsidP="00BC1EE4">
          <w:pPr>
            <w:pStyle w:val="berschrift4"/>
          </w:pPr>
        </w:p>
      </w:tc>
    </w:tr>
  </w:tbl>
  <w:p w:rsidR="004D5AFA" w:rsidRDefault="004D5AF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7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8121"/>
    </w:tblGrid>
    <w:tr w:rsidR="004D5AFA" w:rsidTr="00BC1EE4">
      <w:trPr>
        <w:cantSplit/>
        <w:trHeight w:val="20"/>
      </w:trPr>
      <w:tc>
        <w:tcPr>
          <w:tcW w:w="14671" w:type="dxa"/>
          <w:gridSpan w:val="3"/>
        </w:tcPr>
        <w:p w:rsidR="004D5AFA" w:rsidRDefault="004D5AFA" w:rsidP="00BC1EE4">
          <w:pPr>
            <w:pStyle w:val="berschrift4"/>
            <w:jc w:val="right"/>
          </w:pPr>
        </w:p>
      </w:tc>
    </w:tr>
    <w:tr w:rsidR="004D5AFA" w:rsidTr="00DC03DD">
      <w:trPr>
        <w:cantSplit/>
        <w:trHeight w:val="680"/>
      </w:trPr>
      <w:tc>
        <w:tcPr>
          <w:tcW w:w="4390" w:type="dxa"/>
          <w:vMerge w:val="restart"/>
        </w:tcPr>
        <w:p w:rsidR="004D5AFA" w:rsidRDefault="004D5AFA" w:rsidP="00BC1EE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3C23F54C" wp14:editId="4A8626B2">
                <wp:extent cx="2184284" cy="612000"/>
                <wp:effectExtent l="0" t="0" r="6985" b="0"/>
                <wp:docPr id="3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  <w:vAlign w:val="bottom"/>
        </w:tcPr>
        <w:p w:rsidR="004D5AFA" w:rsidRDefault="004D5AFA" w:rsidP="00DC03DD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8121" w:type="dxa"/>
          <w:vAlign w:val="bottom"/>
        </w:tcPr>
        <w:p w:rsidR="004D5AFA" w:rsidRDefault="004D5AFA" w:rsidP="007E2903">
          <w:pPr>
            <w:pStyle w:val="berschrift4"/>
            <w:spacing w:after="40"/>
            <w:jc w:val="right"/>
          </w:pPr>
          <w:r>
            <w:t>Arbeitsblatt 3</w:t>
          </w:r>
        </w:p>
      </w:tc>
    </w:tr>
    <w:tr w:rsidR="004D5AFA" w:rsidTr="00BC1EE4">
      <w:trPr>
        <w:cantSplit/>
      </w:trPr>
      <w:tc>
        <w:tcPr>
          <w:tcW w:w="4390" w:type="dxa"/>
          <w:vMerge/>
        </w:tcPr>
        <w:p w:rsidR="004D5AFA" w:rsidRDefault="004D5AFA" w:rsidP="00BC1EE4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4D5AFA" w:rsidRDefault="004D5AFA" w:rsidP="00BC1EE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8121" w:type="dxa"/>
          <w:vAlign w:val="bottom"/>
        </w:tcPr>
        <w:p w:rsidR="004D5AFA" w:rsidRDefault="004D5AFA" w:rsidP="00BC1EE4">
          <w:pPr>
            <w:pStyle w:val="berschrift4"/>
          </w:pPr>
        </w:p>
      </w:tc>
    </w:tr>
  </w:tbl>
  <w:p w:rsidR="004D5AFA" w:rsidRPr="00BC1EE4" w:rsidRDefault="004D5AFA" w:rsidP="00BC1EE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86"/>
    <w:rsid w:val="00012008"/>
    <w:rsid w:val="00034C0B"/>
    <w:rsid w:val="000542A1"/>
    <w:rsid w:val="00054A08"/>
    <w:rsid w:val="00065561"/>
    <w:rsid w:val="00085A93"/>
    <w:rsid w:val="00086C9A"/>
    <w:rsid w:val="000B73FE"/>
    <w:rsid w:val="000C21CF"/>
    <w:rsid w:val="00101BE1"/>
    <w:rsid w:val="00143CB8"/>
    <w:rsid w:val="001467F6"/>
    <w:rsid w:val="00166279"/>
    <w:rsid w:val="001B3C76"/>
    <w:rsid w:val="001D0697"/>
    <w:rsid w:val="001D22B5"/>
    <w:rsid w:val="002049FF"/>
    <w:rsid w:val="0021338F"/>
    <w:rsid w:val="002338AA"/>
    <w:rsid w:val="00233B90"/>
    <w:rsid w:val="00252EBE"/>
    <w:rsid w:val="002558F8"/>
    <w:rsid w:val="00257F9B"/>
    <w:rsid w:val="002D00AC"/>
    <w:rsid w:val="00323D0D"/>
    <w:rsid w:val="00330A77"/>
    <w:rsid w:val="003429F6"/>
    <w:rsid w:val="00347CA4"/>
    <w:rsid w:val="00383931"/>
    <w:rsid w:val="00386693"/>
    <w:rsid w:val="00390865"/>
    <w:rsid w:val="003E28A8"/>
    <w:rsid w:val="003E77B7"/>
    <w:rsid w:val="00417156"/>
    <w:rsid w:val="00420E73"/>
    <w:rsid w:val="0044293F"/>
    <w:rsid w:val="004678C1"/>
    <w:rsid w:val="00480092"/>
    <w:rsid w:val="00485C23"/>
    <w:rsid w:val="004B6E8A"/>
    <w:rsid w:val="004D49D5"/>
    <w:rsid w:val="004D5AFA"/>
    <w:rsid w:val="004E267D"/>
    <w:rsid w:val="004E5D66"/>
    <w:rsid w:val="004E69BE"/>
    <w:rsid w:val="00570EB4"/>
    <w:rsid w:val="0058095E"/>
    <w:rsid w:val="005841F8"/>
    <w:rsid w:val="005A554F"/>
    <w:rsid w:val="005B3074"/>
    <w:rsid w:val="005D1E03"/>
    <w:rsid w:val="005D7D38"/>
    <w:rsid w:val="005F6BBF"/>
    <w:rsid w:val="00614018"/>
    <w:rsid w:val="00616F3A"/>
    <w:rsid w:val="00661C3E"/>
    <w:rsid w:val="00671155"/>
    <w:rsid w:val="006A3A72"/>
    <w:rsid w:val="006E2F5F"/>
    <w:rsid w:val="006F0AE2"/>
    <w:rsid w:val="0070285A"/>
    <w:rsid w:val="00715007"/>
    <w:rsid w:val="007325C6"/>
    <w:rsid w:val="00766C9D"/>
    <w:rsid w:val="007776A8"/>
    <w:rsid w:val="00796056"/>
    <w:rsid w:val="007B0B1A"/>
    <w:rsid w:val="007E1927"/>
    <w:rsid w:val="007E2903"/>
    <w:rsid w:val="007F5172"/>
    <w:rsid w:val="00826008"/>
    <w:rsid w:val="008B2AC2"/>
    <w:rsid w:val="008C2425"/>
    <w:rsid w:val="008D6C74"/>
    <w:rsid w:val="00916838"/>
    <w:rsid w:val="009433B2"/>
    <w:rsid w:val="00976744"/>
    <w:rsid w:val="0098167D"/>
    <w:rsid w:val="0098392B"/>
    <w:rsid w:val="00A120DD"/>
    <w:rsid w:val="00A2380F"/>
    <w:rsid w:val="00A30917"/>
    <w:rsid w:val="00A427DC"/>
    <w:rsid w:val="00A44367"/>
    <w:rsid w:val="00A82058"/>
    <w:rsid w:val="00A97938"/>
    <w:rsid w:val="00AB76C5"/>
    <w:rsid w:val="00B07FF4"/>
    <w:rsid w:val="00B34CB3"/>
    <w:rsid w:val="00B4742B"/>
    <w:rsid w:val="00B549B2"/>
    <w:rsid w:val="00B84D9A"/>
    <w:rsid w:val="00B87DA1"/>
    <w:rsid w:val="00B87E56"/>
    <w:rsid w:val="00BB2564"/>
    <w:rsid w:val="00BC1EE4"/>
    <w:rsid w:val="00C15202"/>
    <w:rsid w:val="00C33582"/>
    <w:rsid w:val="00C52C83"/>
    <w:rsid w:val="00C712A2"/>
    <w:rsid w:val="00C807C6"/>
    <w:rsid w:val="00C81D68"/>
    <w:rsid w:val="00C93A67"/>
    <w:rsid w:val="00CB15CC"/>
    <w:rsid w:val="00CB2E4A"/>
    <w:rsid w:val="00CE62FC"/>
    <w:rsid w:val="00D06954"/>
    <w:rsid w:val="00D34455"/>
    <w:rsid w:val="00D361C3"/>
    <w:rsid w:val="00D46FD6"/>
    <w:rsid w:val="00D8587B"/>
    <w:rsid w:val="00DC03DD"/>
    <w:rsid w:val="00DD166A"/>
    <w:rsid w:val="00DE57F4"/>
    <w:rsid w:val="00E25EBF"/>
    <w:rsid w:val="00E50208"/>
    <w:rsid w:val="00E74086"/>
    <w:rsid w:val="00E8137B"/>
    <w:rsid w:val="00E93606"/>
    <w:rsid w:val="00EA06C1"/>
    <w:rsid w:val="00EA4561"/>
    <w:rsid w:val="00EB0AF8"/>
    <w:rsid w:val="00EC5921"/>
    <w:rsid w:val="00ED0463"/>
    <w:rsid w:val="00ED5D95"/>
    <w:rsid w:val="00EE3A14"/>
    <w:rsid w:val="00EF6A64"/>
    <w:rsid w:val="00F16339"/>
    <w:rsid w:val="00F547CC"/>
    <w:rsid w:val="00F82DBF"/>
    <w:rsid w:val="00F92083"/>
    <w:rsid w:val="00FC199E"/>
    <w:rsid w:val="00FF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E7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E7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Vorlagen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0210F-830E-4FC7-8864-8F9DB336A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2</Pages>
  <Words>8</Words>
  <Characters>1814</Characters>
  <Application>Microsoft Office Word</Application>
  <DocSecurity>0</DocSecurity>
  <Lines>15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1819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Inc, Arbeitsblatt 3</dc:title>
  <dc:creator>Spinas, Andreas</dc:creator>
  <cp:lastModifiedBy>Schneider, Nadja (SRF)</cp:lastModifiedBy>
  <cp:revision>13</cp:revision>
  <cp:lastPrinted>2012-06-13T11:40:00Z</cp:lastPrinted>
  <dcterms:created xsi:type="dcterms:W3CDTF">2012-06-13T11:34:00Z</dcterms:created>
  <dcterms:modified xsi:type="dcterms:W3CDTF">2013-05-31T13:07:00Z</dcterms:modified>
  <cp:category>Zuma Vorlage phe</cp:category>
</cp:coreProperties>
</file>