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73" w:rsidRDefault="005F2E73" w:rsidP="009C5C46">
      <w:pPr>
        <w:rPr>
          <w:rFonts w:ascii="Arial" w:hAnsi="Arial"/>
          <w:b/>
          <w:sz w:val="20"/>
        </w:rPr>
      </w:pPr>
      <w:bookmarkStart w:id="0" w:name="_GoBack"/>
      <w:bookmarkEnd w:id="0"/>
    </w:p>
    <w:p w:rsidR="001F1B65" w:rsidRDefault="001F1B65" w:rsidP="001F1B65">
      <w:pPr>
        <w:tabs>
          <w:tab w:val="left" w:pos="5245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Frage 1 </w:t>
      </w:r>
      <w:r>
        <w:rPr>
          <w:rFonts w:ascii="Arial" w:hAnsi="Arial"/>
          <w:b/>
          <w:sz w:val="20"/>
        </w:rPr>
        <w:tab/>
        <w:t>Frage 2</w:t>
      </w:r>
    </w:p>
    <w:p w:rsidR="004079EE" w:rsidRDefault="00457298" w:rsidP="004079EE"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7" o:spid="_x0000_s1027" type="#_x0000_t202" style="position:absolute;margin-left:252.05pt;margin-top:12.85pt;width:96.5pt;height:4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" fillcolor="white [3201]" stroked="f" strokeweight=".5pt">
            <v:textbox>
              <w:txbxContent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proofErr w:type="spellStart"/>
                  <w:r w:rsidRPr="00FC3960">
                    <w:rPr>
                      <w:rFonts w:ascii="Arial" w:hAnsi="Arial"/>
                      <w:b/>
                      <w:sz w:val="20"/>
                    </w:rPr>
                    <w:t>Natiq</w:t>
                  </w:r>
                  <w:proofErr w:type="spellEnd"/>
                  <w:r w:rsidRPr="00FC3960"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proofErr w:type="spellStart"/>
                  <w:r w:rsidRPr="00FC3960">
                    <w:rPr>
                      <w:rFonts w:ascii="Arial" w:hAnsi="Arial"/>
                      <w:b/>
                      <w:sz w:val="20"/>
                    </w:rPr>
                    <w:t>Aliyev</w:t>
                  </w:r>
                  <w:proofErr w:type="spellEnd"/>
                </w:p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FC3960">
                    <w:rPr>
                      <w:rFonts w:ascii="Arial" w:hAnsi="Arial"/>
                      <w:b/>
                      <w:sz w:val="20"/>
                    </w:rPr>
                    <w:t>Energieminister</w:t>
                  </w:r>
                </w:p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FC3960">
                    <w:rPr>
                      <w:rFonts w:ascii="Arial" w:hAnsi="Arial"/>
                      <w:b/>
                      <w:sz w:val="20"/>
                    </w:rPr>
                    <w:t>Aserbaidschan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45" o:spid="_x0000_s1026" style="position:absolute;margin-left:145.65pt;margin-top:5.25pt;width:215.4pt;height:170.05pt;z-index:-251636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" filled="f" strokecolor="black [3200]" strokeweight="2pt"/>
        </w:pict>
      </w:r>
      <w:r>
        <w:rPr>
          <w:noProof/>
          <w:lang w:eastAsia="de-CH"/>
        </w:rPr>
        <w:pict>
          <v:shape id="Textfeld 43" o:spid="_x0000_s1043" type="#_x0000_t202" style="position:absolute;margin-left:-.85pt;margin-top:8.8pt;width:98.4pt;height:54.2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" fillcolor="white [3201]" stroked="f" strokeweight=".5pt">
            <v:textbox>
              <w:txbxContent>
                <w:p w:rsidR="004079EE" w:rsidRPr="00A1235F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A1235F">
                    <w:rPr>
                      <w:rFonts w:ascii="Arial" w:hAnsi="Arial"/>
                      <w:b/>
                      <w:sz w:val="20"/>
                    </w:rPr>
                    <w:t>Joschka Fischer</w:t>
                  </w:r>
                </w:p>
                <w:p w:rsidR="004079EE" w:rsidRPr="00A1235F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A1235F">
                    <w:rPr>
                      <w:rFonts w:ascii="Arial" w:hAnsi="Arial"/>
                      <w:b/>
                      <w:sz w:val="20"/>
                    </w:rPr>
                    <w:t>Politischer Ber</w:t>
                  </w:r>
                  <w:r w:rsidRPr="00A1235F">
                    <w:rPr>
                      <w:rFonts w:ascii="Arial" w:hAnsi="Arial"/>
                      <w:b/>
                      <w:sz w:val="20"/>
                    </w:rPr>
                    <w:t>a</w:t>
                  </w:r>
                  <w:r w:rsidRPr="00A1235F">
                    <w:rPr>
                      <w:rFonts w:ascii="Arial" w:hAnsi="Arial"/>
                      <w:b/>
                      <w:sz w:val="20"/>
                    </w:rPr>
                    <w:t>ter für Nabucco - Projekt</w:t>
                  </w:r>
                </w:p>
              </w:txbxContent>
            </v:textbox>
          </v:shape>
        </w:pict>
      </w:r>
      <w:r w:rsidR="004079EE">
        <w:rPr>
          <w:noProof/>
          <w:lang w:eastAsia="de-C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115570</wp:posOffset>
            </wp:positionV>
            <wp:extent cx="1087755" cy="611505"/>
            <wp:effectExtent l="0" t="0" r="0" b="0"/>
            <wp:wrapTight wrapText="bothSides">
              <wp:wrapPolygon edited="0">
                <wp:start x="0" y="0"/>
                <wp:lineTo x="0" y="20860"/>
                <wp:lineTo x="21184" y="20860"/>
                <wp:lineTo x="2118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58" r="1" b="6358"/>
                    <a:stretch/>
                  </pic:blipFill>
                  <pic:spPr bwMode="auto">
                    <a:xfrm>
                      <a:off x="0" y="0"/>
                      <a:ext cx="108775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41" o:spid="_x0000_s1042" style="position:absolute;margin-left:-106.1pt;margin-top:2.7pt;width:215.4pt;height:170.05pt;z-index:-2516408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" filled="f" strokecolor="black [3200]" strokeweight="2pt"/>
        </w:pict>
      </w:r>
    </w:p>
    <w:p w:rsidR="004079EE" w:rsidRDefault="004079EE" w:rsidP="004079EE">
      <w:r>
        <w:rPr>
          <w:noProof/>
          <w:lang w:eastAsia="de-C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3810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" b="5826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9EE" w:rsidRDefault="004079EE" w:rsidP="004079EE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079EE" w:rsidTr="0064136C">
        <w:tc>
          <w:tcPr>
            <w:tcW w:w="9356" w:type="dxa"/>
          </w:tcPr>
          <w:p w:rsidR="004079EE" w:rsidRPr="00C97378" w:rsidRDefault="00457298" w:rsidP="006413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pict>
                <v:shape id="Textfeld 44" o:spid="_x0000_s1028" type="#_x0000_t202" style="position:absolute;margin-left:-.9pt;margin-top:7.25pt;width:196.35pt;height:89.2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" fillcolor="white [3201]" stroked="f" strokeweight=".5pt">
                  <v:textbox>
                    <w:txbxContent>
                      <w:p w:rsidR="004079EE" w:rsidRDefault="004079EE" w:rsidP="004079EE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Welche Probleme in Bezug auf die Ga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 xml:space="preserve">versorgung </w:t>
                        </w:r>
                        <w:r w:rsidR="001F1B65">
                          <w:rPr>
                            <w:rFonts w:ascii="Arial" w:hAnsi="Arial"/>
                            <w:sz w:val="20"/>
                          </w:rPr>
                          <w:t>hat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 xml:space="preserve"> Europa? Lösung?</w:t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Pr="00116CA3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sz w:val="20"/>
                <w:lang w:eastAsia="de-CH"/>
              </w:rPr>
              <w:pict>
                <v:shape id="Textfeld 48" o:spid="_x0000_s1029" type="#_x0000_t202" style="position:absolute;margin-left:255.7pt;margin-top:5.75pt;width:196.45pt;height:99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" fillcolor="white [3201]" stroked="f" strokeweight=".5pt">
                  <v:textbox>
                    <w:txbxContent>
                      <w:p w:rsidR="004079EE" w:rsidRDefault="004079EE" w:rsidP="004079EE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Welche Position nimmt der Minister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</w:rPr>
                          <w:t>g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e</w:t>
                        </w:r>
                        <w:r w:rsidR="00E76F80">
                          <w:rPr>
                            <w:rFonts w:ascii="Arial" w:hAnsi="Arial"/>
                            <w:sz w:val="20"/>
                          </w:rPr>
                          <w:t>gegenüber</w:t>
                        </w:r>
                        <w:proofErr w:type="spellEnd"/>
                        <w:r w:rsidR="00E76F80">
                          <w:rPr>
                            <w:rFonts w:ascii="Arial" w:hAnsi="Arial"/>
                            <w:sz w:val="20"/>
                          </w:rPr>
                          <w:t xml:space="preserve"> dem Nabucco-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Projekt ein?</w:t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  <w:p w:rsidR="004079EE" w:rsidRPr="00DB5639" w:rsidRDefault="004079EE" w:rsidP="004079EE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</w:tr>
      <w:tr w:rsidR="004079EE" w:rsidTr="0064136C">
        <w:tc>
          <w:tcPr>
            <w:tcW w:w="9356" w:type="dxa"/>
          </w:tcPr>
          <w:p w:rsidR="004079EE" w:rsidRPr="006A15C3" w:rsidRDefault="004079EE" w:rsidP="006413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079EE" w:rsidTr="0064136C">
        <w:tc>
          <w:tcPr>
            <w:tcW w:w="9356" w:type="dxa"/>
          </w:tcPr>
          <w:p w:rsidR="004079EE" w:rsidRDefault="004079EE" w:rsidP="0064136C">
            <w:pPr>
              <w:pStyle w:val="Kopfzeile"/>
              <w:ind w:firstLine="709"/>
              <w:rPr>
                <w:rFonts w:ascii="Arial" w:hAnsi="Arial"/>
                <w:sz w:val="20"/>
              </w:rPr>
            </w:pPr>
          </w:p>
        </w:tc>
      </w:tr>
    </w:tbl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tabs>
          <w:tab w:val="left" w:pos="1532"/>
        </w:tabs>
        <w:rPr>
          <w:rFonts w:ascii="Arial" w:hAnsi="Arial"/>
          <w:b/>
          <w:sz w:val="20"/>
        </w:rPr>
      </w:pPr>
    </w:p>
    <w:p w:rsidR="004079EE" w:rsidRPr="002E2750" w:rsidRDefault="00457298" w:rsidP="004079EE">
      <w:pPr>
        <w:tabs>
          <w:tab w:val="left" w:pos="1532"/>
        </w:tabs>
        <w:rPr>
          <w:rFonts w:ascii="Arial" w:hAnsi="Arial"/>
          <w:b/>
          <w:sz w:val="20"/>
        </w:rPr>
      </w:pPr>
      <w:r>
        <w:rPr>
          <w:noProof/>
          <w:lang w:eastAsia="de-CH"/>
        </w:rPr>
        <w:pict>
          <v:shape id="Textfeld 22" o:spid="_x0000_s1031" type="#_x0000_t202" style="position:absolute;margin-left:91.95pt;margin-top:45.45pt;width:98.4pt;height:52.9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" fillcolor="white [3201]" stroked="f" strokeweight=".5pt">
            <v:textbox>
              <w:txbxContent>
                <w:p w:rsidR="004079EE" w:rsidRPr="00011627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11627">
                    <w:rPr>
                      <w:rFonts w:ascii="Arial" w:hAnsi="Arial"/>
                      <w:b/>
                      <w:sz w:val="20"/>
                    </w:rPr>
                    <w:t xml:space="preserve">Marc </w:t>
                  </w:r>
                  <w:proofErr w:type="spellStart"/>
                  <w:r>
                    <w:rPr>
                      <w:rFonts w:ascii="Arial" w:hAnsi="Arial"/>
                      <w:b/>
                      <w:sz w:val="20"/>
                    </w:rPr>
                    <w:t>Feui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llade</w:t>
                  </w:r>
                  <w:proofErr w:type="spellEnd"/>
                </w:p>
                <w:p w:rsidR="004079EE" w:rsidRPr="00011627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11627">
                    <w:rPr>
                      <w:rFonts w:ascii="Arial" w:hAnsi="Arial"/>
                      <w:b/>
                      <w:sz w:val="20"/>
                    </w:rPr>
                    <w:t>Generaldirektor Total, Aserbai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d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schan</w:t>
                  </w:r>
                </w:p>
              </w:txbxContent>
            </v:textbox>
          </v:shape>
        </w:pict>
      </w:r>
      <w:r w:rsidR="004079EE"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641350</wp:posOffset>
            </wp:positionV>
            <wp:extent cx="1087755" cy="611505"/>
            <wp:effectExtent l="0" t="0" r="0" b="0"/>
            <wp:wrapTight wrapText="bothSides">
              <wp:wrapPolygon edited="0">
                <wp:start x="0" y="0"/>
                <wp:lineTo x="0" y="20860"/>
                <wp:lineTo x="21184" y="20860"/>
                <wp:lineTo x="2118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9" b="7709"/>
                    <a:stretch/>
                  </pic:blipFill>
                  <pic:spPr bwMode="auto">
                    <a:xfrm>
                      <a:off x="0" y="0"/>
                      <a:ext cx="108775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1B65" w:rsidRDefault="001F1B65" w:rsidP="004079EE">
      <w:pPr>
        <w:rPr>
          <w:rFonts w:ascii="Arial" w:hAnsi="Arial"/>
          <w:b/>
          <w:sz w:val="20"/>
        </w:rPr>
      </w:pPr>
    </w:p>
    <w:p w:rsidR="004079EE" w:rsidRPr="002E2750" w:rsidRDefault="00457298" w:rsidP="001F1B65">
      <w:pPr>
        <w:tabs>
          <w:tab w:val="left" w:pos="5245"/>
        </w:tabs>
        <w:rPr>
          <w:rFonts w:ascii="Arial" w:hAnsi="Arial"/>
          <w:b/>
          <w:sz w:val="20"/>
        </w:rPr>
      </w:pPr>
      <w:r>
        <w:rPr>
          <w:noProof/>
          <w:lang w:eastAsia="de-CH"/>
        </w:rPr>
        <w:pict>
          <v:shape id="Textfeld 13" o:spid="_x0000_s1034" type="#_x0000_t202" style="position:absolute;margin-left:253.7pt;margin-top:277.3pt;width:192.6pt;height:96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" fillcolor="white [3201]" stroked="f" strokeweight=".5pt">
            <v:textbox style="mso-next-textbox:#Textfeld 13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 Motivation steckt hinter dem Engagement des OMV?</w:t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Pr="00BF3A3B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20" o:spid="_x0000_s1035" type="#_x0000_t202" style="position:absolute;margin-left:-1.4pt;margin-top:278.25pt;width:202.85pt;height:88.9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" fillcolor="white [3201]" stroked="f" strokeweight=".5pt">
            <v:textbox style="mso-next-textbox:#Textfeld 20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Notieren Sie drei zentrale Aussagen:</w:t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Pr="00070AA3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8" o:spid="_x0000_s1037" type="#_x0000_t202" style="position:absolute;margin-left:99.3pt;margin-top:223.5pt;width:93.25pt;height:51.9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" fillcolor="white [3201]" stroked="f" strokeweight=".5pt">
            <v:textbox>
              <w:txbxContent>
                <w:p w:rsidR="004079EE" w:rsidRPr="00070AA3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70AA3">
                    <w:rPr>
                      <w:rFonts w:ascii="Arial" w:hAnsi="Arial"/>
                      <w:b/>
                      <w:sz w:val="20"/>
                    </w:rPr>
                    <w:t xml:space="preserve">Alexander 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I. </w:t>
                  </w:r>
                  <w:r w:rsidRPr="00070AA3">
                    <w:rPr>
                      <w:rFonts w:ascii="Arial" w:hAnsi="Arial"/>
                      <w:b/>
                      <w:sz w:val="20"/>
                    </w:rPr>
                    <w:t xml:space="preserve">Medwedew, Generaldirektor </w:t>
                  </w:r>
                  <w:proofErr w:type="spellStart"/>
                  <w:r w:rsidRPr="00070AA3">
                    <w:rPr>
                      <w:rFonts w:ascii="Arial" w:hAnsi="Arial"/>
                      <w:b/>
                      <w:sz w:val="20"/>
                    </w:rPr>
                    <w:t>Gazprom</w:t>
                  </w:r>
                  <w:proofErr w:type="spellEnd"/>
                </w:p>
              </w:txbxContent>
            </v:textbox>
          </v:shape>
        </w:pict>
      </w:r>
      <w:r w:rsidR="00B462BC">
        <w:rPr>
          <w:noProof/>
          <w:lang w:eastAsia="de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2854325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b="4091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62BC"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2830830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5" r="1" b="3075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23" o:spid="_x0000_s1030" type="#_x0000_t202" style="position:absolute;margin-left:-.15pt;margin-top:79.2pt;width:193.6pt;height:97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" fillcolor="white [3201]" stroked="f" strokeweight=".5pt">
            <v:textbox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Welcher Unterschied besteht zwischen dem Erdöl- und dem Gasgeschäft?</w:t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Pr="00A1235F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2" o:spid="_x0000_s1036" type="#_x0000_t202" style="position:absolute;margin-left:351.5pt;margin-top:225.2pt;width:89.65pt;height:43.4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" fillcolor="white [3201]" stroked="f" strokeweight=".5pt">
            <v:textbox>
              <w:txbxContent>
                <w:p w:rsidR="004079EE" w:rsidRPr="00BF3A3B" w:rsidRDefault="004079EE" w:rsidP="004079EE">
                  <w:pPr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BF3A3B">
                    <w:rPr>
                      <w:rFonts w:ascii="Arial" w:hAnsi="Arial"/>
                      <w:b/>
                      <w:sz w:val="20"/>
                    </w:rPr>
                    <w:t xml:space="preserve">Gerhard </w:t>
                  </w:r>
                  <w:proofErr w:type="spellStart"/>
                  <w:r w:rsidRPr="00BF3A3B">
                    <w:rPr>
                      <w:rFonts w:ascii="Arial" w:hAnsi="Arial"/>
                      <w:b/>
                      <w:sz w:val="20"/>
                    </w:rPr>
                    <w:t>Roiss</w:t>
                  </w:r>
                  <w:proofErr w:type="spellEnd"/>
                </w:p>
                <w:p w:rsidR="004079EE" w:rsidRPr="00BF3A3B" w:rsidRDefault="004079EE" w:rsidP="004079EE">
                  <w:pPr>
                    <w:rPr>
                      <w:b/>
                      <w:sz w:val="20"/>
                    </w:rPr>
                  </w:pPr>
                  <w:r w:rsidRPr="00BF3A3B">
                    <w:rPr>
                      <w:rFonts w:ascii="Arial" w:hAnsi="Arial"/>
                      <w:b/>
                      <w:sz w:val="20"/>
                    </w:rPr>
                    <w:t>Generaldirektor OMV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5" o:spid="_x0000_s1033" type="#_x0000_t202" style="position:absolute;margin-left:350.95pt;margin-top:27.05pt;width:91.65pt;height:48.2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" fillcolor="white [3201]" stroked="f" strokeweight=".5pt">
            <v:textbox style="mso-next-textbox:#Textfeld 15">
              <w:txbxContent>
                <w:p w:rsidR="004079EE" w:rsidRPr="00284399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284399">
                    <w:rPr>
                      <w:rFonts w:ascii="Arial" w:hAnsi="Arial"/>
                      <w:b/>
                      <w:sz w:val="20"/>
                    </w:rPr>
                    <w:t>Taner Yildiz</w:t>
                  </w:r>
                </w:p>
                <w:p w:rsidR="004079EE" w:rsidRPr="00284399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284399">
                    <w:rPr>
                      <w:rFonts w:ascii="Arial" w:hAnsi="Arial"/>
                      <w:b/>
                      <w:sz w:val="20"/>
                    </w:rPr>
                    <w:t>Energieminister Türkei</w:t>
                  </w:r>
                </w:p>
              </w:txbxContent>
            </v:textbox>
          </v:shape>
        </w:pict>
      </w:r>
      <w:r w:rsidR="00B462BC">
        <w:rPr>
          <w:noProof/>
          <w:lang w:eastAsia="de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334010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61" r="1" b="3161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16" o:spid="_x0000_s1032" type="#_x0000_t202" style="position:absolute;margin-left:254.5pt;margin-top:75.35pt;width:200.95pt;height:97.75pt;z-index:2516684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" fillcolor="white [3201]" stroked="f" strokeweight=".5pt">
            <v:textbox style="mso-next-textbox:#Textfeld 16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Welchen Standpunkt vert</w:t>
                  </w:r>
                  <w:r w:rsidR="00E76F80">
                    <w:rPr>
                      <w:rFonts w:ascii="Arial" w:hAnsi="Arial"/>
                      <w:sz w:val="20"/>
                    </w:rPr>
                    <w:t>ritt die Türkei in der Nabucco-</w:t>
                  </w:r>
                  <w:r>
                    <w:rPr>
                      <w:rFonts w:ascii="Arial" w:hAnsi="Arial"/>
                      <w:sz w:val="20"/>
                    </w:rPr>
                    <w:t>Frage?</w:t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  <w:p w:rsidR="004079EE" w:rsidRPr="00405850" w:rsidRDefault="004079EE" w:rsidP="004079EE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20"/>
                      <w:u w:val="single"/>
                    </w:rPr>
                    <w:tab/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8" o:spid="_x0000_s1038" style="position:absolute;margin-left:244.7pt;margin-top:15.3pt;width:215.4pt;height:170.05pt;z-index:-2516541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" filled="f" strokecolor="black [3200]" strokeweight="2pt"/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19" o:spid="_x0000_s1040" style="position:absolute;margin-left:244.7pt;margin-top:210.8pt;width:215.4pt;height:170.05pt;z-index:-2516295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" filled="f" strokecolor="black [3200]" strokeweight="2pt"/>
        </w:pict>
      </w:r>
      <w:r>
        <w:rPr>
          <w:noProof/>
          <w:lang w:val="de-DE" w:eastAsia="de-DE"/>
        </w:rPr>
        <w:pict>
          <v:shape id="_x0000_s1046" type="#_x0000_t202" style="position:absolute;margin-left:258.65pt;margin-top:189.45pt;width:118.95pt;height:17.7pt;z-index:251657214;mso-position-horizontal-relative:text;mso-position-vertical-relative:text" stroked="f">
            <v:textbox>
              <w:txbxContent>
                <w:p w:rsidR="001F1B65" w:rsidRPr="001F1B65" w:rsidRDefault="001F1B65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  <w:t>Frage 6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45" type="#_x0000_t202" style="position:absolute;margin-left:-6.35pt;margin-top:190.1pt;width:118.95pt;height:19.05pt;z-index:251658239;mso-position-horizontal-relative:text;mso-position-vertical-relative:text" stroked="f">
            <v:textbox>
              <w:txbxContent>
                <w:p w:rsidR="001F1B65" w:rsidRPr="001F1B65" w:rsidRDefault="001F1B65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 w:rsidRPr="001F1B65"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  <w:t>Frage 5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6" o:spid="_x0000_s1041" style="position:absolute;margin-left:-6.35pt;margin-top:14.45pt;width:215.4pt;height:170.05pt;z-index:-2516561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" filled="f" strokecolor="black [3200]" strokeweight="2pt"/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7" o:spid="_x0000_s1039" style="position:absolute;margin-left:-6.95pt;margin-top:211.1pt;width:215.4pt;height:170.05pt;z-index:-2516551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" filled="f" strokecolor="black [3200]" strokeweight="2pt"/>
        </w:pict>
      </w:r>
      <w:r w:rsidR="001F1B65">
        <w:rPr>
          <w:rFonts w:ascii="Arial" w:hAnsi="Arial"/>
          <w:b/>
          <w:sz w:val="20"/>
        </w:rPr>
        <w:t>Frage 3</w:t>
      </w:r>
      <w:r w:rsidR="001F1B65">
        <w:rPr>
          <w:rFonts w:ascii="Arial" w:hAnsi="Arial"/>
          <w:b/>
          <w:sz w:val="20"/>
        </w:rPr>
        <w:tab/>
        <w:t>Frage 4</w:t>
      </w:r>
    </w:p>
    <w:sectPr w:rsidR="004079EE" w:rsidRPr="002E2750" w:rsidSect="001467F6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AC4" w:rsidRDefault="00083AC4">
      <w:r>
        <w:separator/>
      </w:r>
    </w:p>
  </w:endnote>
  <w:endnote w:type="continuationSeparator" w:id="0">
    <w:p w:rsidR="00083AC4" w:rsidRDefault="00083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5729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EF134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76F8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57298">
            <w:fldChar w:fldCharType="begin"/>
          </w:r>
          <w:r w:rsidR="00457298">
            <w:instrText xml:space="preserve"> NUMPAGES   \* MERGEFORMAT </w:instrText>
          </w:r>
          <w:r w:rsidR="00457298">
            <w:fldChar w:fldCharType="separate"/>
          </w:r>
          <w:r w:rsidR="00B462BC" w:rsidRPr="00B462B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5729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5729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EF134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5729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57298">
            <w:fldChar w:fldCharType="begin"/>
          </w:r>
          <w:r w:rsidR="00457298">
            <w:instrText xml:space="preserve"> NUMPAGES   \* MERGEFORMAT </w:instrText>
          </w:r>
          <w:r w:rsidR="00457298">
            <w:fldChar w:fldCharType="separate"/>
          </w:r>
          <w:r w:rsidR="00457298" w:rsidRPr="0045729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5729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AC4" w:rsidRDefault="00083AC4">
      <w:r>
        <w:separator/>
      </w:r>
    </w:p>
  </w:footnote>
  <w:footnote w:type="continuationSeparator" w:id="0">
    <w:p w:rsidR="00083AC4" w:rsidRDefault="00083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  <w:p w:rsidR="003C2478" w:rsidRPr="002D01FD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Fracking</w:t>
          </w:r>
          <w:proofErr w:type="spellEnd"/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E24E4B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Gas Monopoly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4084A" w:rsidTr="00D00C02">
      <w:trPr>
        <w:trHeight w:val="227"/>
      </w:trPr>
      <w:tc>
        <w:tcPr>
          <w:tcW w:w="9356" w:type="dxa"/>
          <w:gridSpan w:val="5"/>
          <w:vAlign w:val="center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567"/>
      </w:trPr>
      <w:tc>
        <w:tcPr>
          <w:tcW w:w="3932" w:type="dxa"/>
          <w:gridSpan w:val="3"/>
          <w:vMerge w:val="restart"/>
        </w:tcPr>
        <w:p w:rsidR="0034084A" w:rsidRDefault="0034084A" w:rsidP="00D00C0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4084A" w:rsidRDefault="0034084A" w:rsidP="00D00C02">
          <w:pPr>
            <w:pStyle w:val="Kopfzeile"/>
          </w:pPr>
        </w:p>
        <w:p w:rsidR="0034084A" w:rsidRPr="0008046F" w:rsidRDefault="0034084A" w:rsidP="00D00C02">
          <w:pPr>
            <w:jc w:val="center"/>
          </w:pPr>
        </w:p>
      </w:tc>
      <w:tc>
        <w:tcPr>
          <w:tcW w:w="3618" w:type="dxa"/>
          <w:vAlign w:val="bottom"/>
        </w:tcPr>
        <w:p w:rsidR="0034084A" w:rsidRDefault="003C2478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09210C">
            <w:rPr>
              <w:rFonts w:ascii="Arial" w:hAnsi="Arial"/>
              <w:b/>
              <w:sz w:val="24"/>
              <w:szCs w:val="24"/>
            </w:rPr>
            <w:t>5</w:t>
          </w:r>
        </w:p>
        <w:p w:rsidR="003C2478" w:rsidRPr="002D01FD" w:rsidRDefault="0009210C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Personen</w:t>
          </w:r>
        </w:p>
      </w:tc>
    </w:tr>
    <w:tr w:rsidR="0034084A" w:rsidTr="00D00C02">
      <w:trPr>
        <w:trHeight w:hRule="exact" w:val="397"/>
      </w:trPr>
      <w:tc>
        <w:tcPr>
          <w:tcW w:w="3932" w:type="dxa"/>
          <w:gridSpan w:val="3"/>
          <w:vMerge/>
        </w:tcPr>
        <w:p w:rsidR="0034084A" w:rsidRDefault="0034084A" w:rsidP="00D00C0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4084A" w:rsidRDefault="0034084A" w:rsidP="00D00C02">
          <w:pPr>
            <w:pStyle w:val="Kopfzeile"/>
          </w:pPr>
        </w:p>
      </w:tc>
      <w:tc>
        <w:tcPr>
          <w:tcW w:w="3618" w:type="dxa"/>
          <w:vAlign w:val="bottom"/>
        </w:tcPr>
        <w:p w:rsidR="0034084A" w:rsidRPr="002D01FD" w:rsidRDefault="0034084A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4084A" w:rsidTr="00D00C02">
      <w:trPr>
        <w:trHeight w:hRule="exact" w:val="227"/>
      </w:trPr>
      <w:tc>
        <w:tcPr>
          <w:tcW w:w="9356" w:type="dxa"/>
          <w:gridSpan w:val="5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4084A" w:rsidRPr="0070624B" w:rsidRDefault="0034084A" w:rsidP="00D00C0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4084A" w:rsidRPr="002D01FD" w:rsidRDefault="0034084A" w:rsidP="00D00C0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4084A" w:rsidTr="00D00C0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4084A" w:rsidRPr="006F2C9E" w:rsidRDefault="0034084A" w:rsidP="00D00C0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Gas Monopoly</w:t>
          </w:r>
        </w:p>
      </w:tc>
    </w:tr>
    <w:tr w:rsidR="0034084A" w:rsidTr="00D00C0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</w:p>
        <w:p w:rsidR="0034084A" w:rsidRPr="006F2C9E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83 Minuten</w:t>
          </w:r>
          <w:r w:rsidR="001248D8">
            <w:rPr>
              <w:rFonts w:ascii="Arial" w:hAnsi="Arial"/>
              <w:sz w:val="18"/>
              <w:szCs w:val="18"/>
            </w:rPr>
            <w:tab/>
          </w:r>
        </w:p>
        <w:bookmarkEnd w:id="1"/>
        <w:p w:rsidR="0034084A" w:rsidRPr="0070624B" w:rsidRDefault="0034084A" w:rsidP="00D00C02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1B1"/>
    <w:multiLevelType w:val="hybridMultilevel"/>
    <w:tmpl w:val="03426A1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6521A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5510DE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49B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B6D83"/>
    <w:multiLevelType w:val="hybridMultilevel"/>
    <w:tmpl w:val="0DFCD2E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153FD"/>
    <w:multiLevelType w:val="hybridMultilevel"/>
    <w:tmpl w:val="A7E8F634"/>
    <w:lvl w:ilvl="0" w:tplc="E94E0E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4964AF"/>
    <w:multiLevelType w:val="hybridMultilevel"/>
    <w:tmpl w:val="4AA65A7C"/>
    <w:lvl w:ilvl="0" w:tplc="9C38A7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51965"/>
    <w:multiLevelType w:val="hybridMultilevel"/>
    <w:tmpl w:val="369A38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27"/>
  </w:num>
  <w:num w:numId="5">
    <w:abstractNumId w:val="26"/>
  </w:num>
  <w:num w:numId="6">
    <w:abstractNumId w:val="22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8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8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6"/>
  </w:num>
  <w:num w:numId="23">
    <w:abstractNumId w:val="23"/>
  </w:num>
  <w:num w:numId="24">
    <w:abstractNumId w:val="21"/>
  </w:num>
  <w:num w:numId="25">
    <w:abstractNumId w:val="0"/>
  </w:num>
  <w:num w:numId="26">
    <w:abstractNumId w:val="17"/>
  </w:num>
  <w:num w:numId="27">
    <w:abstractNumId w:val="15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7649">
      <o:colormru v:ext="edit" colors="#eaeaea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406"/>
    <w:rsid w:val="00012008"/>
    <w:rsid w:val="00034C0B"/>
    <w:rsid w:val="00036CEF"/>
    <w:rsid w:val="0004298A"/>
    <w:rsid w:val="00046687"/>
    <w:rsid w:val="000508C4"/>
    <w:rsid w:val="000542A1"/>
    <w:rsid w:val="00054A08"/>
    <w:rsid w:val="00055E66"/>
    <w:rsid w:val="00056661"/>
    <w:rsid w:val="00065561"/>
    <w:rsid w:val="00066E32"/>
    <w:rsid w:val="00071CAA"/>
    <w:rsid w:val="00073AB1"/>
    <w:rsid w:val="000819E5"/>
    <w:rsid w:val="00083AC4"/>
    <w:rsid w:val="00085A93"/>
    <w:rsid w:val="000868B6"/>
    <w:rsid w:val="00086C9A"/>
    <w:rsid w:val="00087330"/>
    <w:rsid w:val="00090A9C"/>
    <w:rsid w:val="00090FA0"/>
    <w:rsid w:val="0009210C"/>
    <w:rsid w:val="000B40B0"/>
    <w:rsid w:val="000B73FE"/>
    <w:rsid w:val="000C21CF"/>
    <w:rsid w:val="000C578C"/>
    <w:rsid w:val="000E1EB9"/>
    <w:rsid w:val="000E5927"/>
    <w:rsid w:val="000E6EF6"/>
    <w:rsid w:val="00101BE1"/>
    <w:rsid w:val="001065E3"/>
    <w:rsid w:val="001107C0"/>
    <w:rsid w:val="00114139"/>
    <w:rsid w:val="001205C5"/>
    <w:rsid w:val="001248D8"/>
    <w:rsid w:val="0013281A"/>
    <w:rsid w:val="00143CB8"/>
    <w:rsid w:val="001467F6"/>
    <w:rsid w:val="00165402"/>
    <w:rsid w:val="00166279"/>
    <w:rsid w:val="00166E38"/>
    <w:rsid w:val="0017552C"/>
    <w:rsid w:val="001839B1"/>
    <w:rsid w:val="0018786F"/>
    <w:rsid w:val="00194162"/>
    <w:rsid w:val="001A091D"/>
    <w:rsid w:val="001B22A4"/>
    <w:rsid w:val="001B3C76"/>
    <w:rsid w:val="001C544E"/>
    <w:rsid w:val="001D38EE"/>
    <w:rsid w:val="001E04EE"/>
    <w:rsid w:val="001F1B65"/>
    <w:rsid w:val="001F448D"/>
    <w:rsid w:val="002049FF"/>
    <w:rsid w:val="00214C82"/>
    <w:rsid w:val="00220784"/>
    <w:rsid w:val="00226E71"/>
    <w:rsid w:val="00227596"/>
    <w:rsid w:val="00230DFC"/>
    <w:rsid w:val="002338AA"/>
    <w:rsid w:val="00233B90"/>
    <w:rsid w:val="00237581"/>
    <w:rsid w:val="00240D97"/>
    <w:rsid w:val="0024337E"/>
    <w:rsid w:val="00246829"/>
    <w:rsid w:val="002558F8"/>
    <w:rsid w:val="00257F9B"/>
    <w:rsid w:val="00263C4D"/>
    <w:rsid w:val="002853C8"/>
    <w:rsid w:val="00293E12"/>
    <w:rsid w:val="002A62B1"/>
    <w:rsid w:val="002B11F1"/>
    <w:rsid w:val="002B69DF"/>
    <w:rsid w:val="002C3EDA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084A"/>
    <w:rsid w:val="00340EA8"/>
    <w:rsid w:val="003429F6"/>
    <w:rsid w:val="0034512E"/>
    <w:rsid w:val="00347764"/>
    <w:rsid w:val="00362BEB"/>
    <w:rsid w:val="00367A3B"/>
    <w:rsid w:val="00383231"/>
    <w:rsid w:val="00386693"/>
    <w:rsid w:val="003944BE"/>
    <w:rsid w:val="00396D95"/>
    <w:rsid w:val="00397C33"/>
    <w:rsid w:val="003C2478"/>
    <w:rsid w:val="003D05EC"/>
    <w:rsid w:val="003D4A61"/>
    <w:rsid w:val="003D55D9"/>
    <w:rsid w:val="003E371A"/>
    <w:rsid w:val="003E7307"/>
    <w:rsid w:val="003E7DD1"/>
    <w:rsid w:val="004079EE"/>
    <w:rsid w:val="00410E4C"/>
    <w:rsid w:val="00412118"/>
    <w:rsid w:val="004162E1"/>
    <w:rsid w:val="00430A31"/>
    <w:rsid w:val="0044040D"/>
    <w:rsid w:val="0044293F"/>
    <w:rsid w:val="00442A37"/>
    <w:rsid w:val="00452150"/>
    <w:rsid w:val="00457298"/>
    <w:rsid w:val="004617BB"/>
    <w:rsid w:val="00461BF0"/>
    <w:rsid w:val="00471124"/>
    <w:rsid w:val="00480092"/>
    <w:rsid w:val="00483BAA"/>
    <w:rsid w:val="00485C23"/>
    <w:rsid w:val="00497544"/>
    <w:rsid w:val="004B6E8A"/>
    <w:rsid w:val="004C0A43"/>
    <w:rsid w:val="004D3406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6F28"/>
    <w:rsid w:val="00537C46"/>
    <w:rsid w:val="005469AD"/>
    <w:rsid w:val="0055473E"/>
    <w:rsid w:val="00567AA2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FBC"/>
    <w:rsid w:val="005D7D38"/>
    <w:rsid w:val="005F2E73"/>
    <w:rsid w:val="005F6BBF"/>
    <w:rsid w:val="006056CD"/>
    <w:rsid w:val="00614018"/>
    <w:rsid w:val="00614781"/>
    <w:rsid w:val="006179A3"/>
    <w:rsid w:val="00626EA3"/>
    <w:rsid w:val="0064785C"/>
    <w:rsid w:val="006559FC"/>
    <w:rsid w:val="006615B6"/>
    <w:rsid w:val="00681B2B"/>
    <w:rsid w:val="0068286F"/>
    <w:rsid w:val="00684331"/>
    <w:rsid w:val="0069095A"/>
    <w:rsid w:val="006922F3"/>
    <w:rsid w:val="00696ED8"/>
    <w:rsid w:val="006A15C3"/>
    <w:rsid w:val="006A3A72"/>
    <w:rsid w:val="006A5308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07ADB"/>
    <w:rsid w:val="00710636"/>
    <w:rsid w:val="007177EF"/>
    <w:rsid w:val="00717BDA"/>
    <w:rsid w:val="0072506A"/>
    <w:rsid w:val="00727221"/>
    <w:rsid w:val="00736B90"/>
    <w:rsid w:val="00766C9D"/>
    <w:rsid w:val="007710E0"/>
    <w:rsid w:val="0077741F"/>
    <w:rsid w:val="007776A8"/>
    <w:rsid w:val="007A3429"/>
    <w:rsid w:val="007B0B1A"/>
    <w:rsid w:val="007D0F0A"/>
    <w:rsid w:val="007D6281"/>
    <w:rsid w:val="007F46D7"/>
    <w:rsid w:val="007F47DB"/>
    <w:rsid w:val="007F5172"/>
    <w:rsid w:val="007F5CA3"/>
    <w:rsid w:val="00811096"/>
    <w:rsid w:val="008250E8"/>
    <w:rsid w:val="00837C30"/>
    <w:rsid w:val="00845168"/>
    <w:rsid w:val="00852795"/>
    <w:rsid w:val="00854008"/>
    <w:rsid w:val="00854AFE"/>
    <w:rsid w:val="00860B4E"/>
    <w:rsid w:val="00860E34"/>
    <w:rsid w:val="00864EB5"/>
    <w:rsid w:val="008730DE"/>
    <w:rsid w:val="00886FBC"/>
    <w:rsid w:val="00893107"/>
    <w:rsid w:val="008A74E6"/>
    <w:rsid w:val="008B183D"/>
    <w:rsid w:val="008B2AC2"/>
    <w:rsid w:val="008B6058"/>
    <w:rsid w:val="008C11E6"/>
    <w:rsid w:val="008C2425"/>
    <w:rsid w:val="008C6C31"/>
    <w:rsid w:val="008D031B"/>
    <w:rsid w:val="008E3FCC"/>
    <w:rsid w:val="008F0629"/>
    <w:rsid w:val="008F3811"/>
    <w:rsid w:val="009127CE"/>
    <w:rsid w:val="009166A7"/>
    <w:rsid w:val="00923690"/>
    <w:rsid w:val="00927027"/>
    <w:rsid w:val="009362F4"/>
    <w:rsid w:val="00936D06"/>
    <w:rsid w:val="00937B92"/>
    <w:rsid w:val="009463F4"/>
    <w:rsid w:val="00951C3A"/>
    <w:rsid w:val="00953C86"/>
    <w:rsid w:val="00957988"/>
    <w:rsid w:val="00966BFD"/>
    <w:rsid w:val="009710E4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5C46"/>
    <w:rsid w:val="009D4F54"/>
    <w:rsid w:val="009E3849"/>
    <w:rsid w:val="009F0855"/>
    <w:rsid w:val="00A02F03"/>
    <w:rsid w:val="00A120DD"/>
    <w:rsid w:val="00A13B65"/>
    <w:rsid w:val="00A20506"/>
    <w:rsid w:val="00A2302D"/>
    <w:rsid w:val="00A30917"/>
    <w:rsid w:val="00A321FC"/>
    <w:rsid w:val="00A33B92"/>
    <w:rsid w:val="00A359FA"/>
    <w:rsid w:val="00A427DC"/>
    <w:rsid w:val="00A44367"/>
    <w:rsid w:val="00A57EC3"/>
    <w:rsid w:val="00A601D7"/>
    <w:rsid w:val="00A628C7"/>
    <w:rsid w:val="00A743B5"/>
    <w:rsid w:val="00A7485C"/>
    <w:rsid w:val="00A74D0C"/>
    <w:rsid w:val="00A76482"/>
    <w:rsid w:val="00A82058"/>
    <w:rsid w:val="00A97938"/>
    <w:rsid w:val="00AA67ED"/>
    <w:rsid w:val="00AB33EE"/>
    <w:rsid w:val="00AB4557"/>
    <w:rsid w:val="00AB76C5"/>
    <w:rsid w:val="00AC29C1"/>
    <w:rsid w:val="00AC7551"/>
    <w:rsid w:val="00AD4CA7"/>
    <w:rsid w:val="00AF11CE"/>
    <w:rsid w:val="00AF5072"/>
    <w:rsid w:val="00B07FF4"/>
    <w:rsid w:val="00B108E4"/>
    <w:rsid w:val="00B21A96"/>
    <w:rsid w:val="00B327B9"/>
    <w:rsid w:val="00B34CB3"/>
    <w:rsid w:val="00B435DD"/>
    <w:rsid w:val="00B4431E"/>
    <w:rsid w:val="00B445E3"/>
    <w:rsid w:val="00B462BC"/>
    <w:rsid w:val="00B4742B"/>
    <w:rsid w:val="00B5025E"/>
    <w:rsid w:val="00B512C6"/>
    <w:rsid w:val="00B62D9B"/>
    <w:rsid w:val="00B66519"/>
    <w:rsid w:val="00B76D1B"/>
    <w:rsid w:val="00B87E56"/>
    <w:rsid w:val="00BA7E08"/>
    <w:rsid w:val="00BB2564"/>
    <w:rsid w:val="00BB46AE"/>
    <w:rsid w:val="00BC4336"/>
    <w:rsid w:val="00BD356A"/>
    <w:rsid w:val="00BF1D68"/>
    <w:rsid w:val="00C11570"/>
    <w:rsid w:val="00C15202"/>
    <w:rsid w:val="00C164DF"/>
    <w:rsid w:val="00C16AE0"/>
    <w:rsid w:val="00C1730B"/>
    <w:rsid w:val="00C20222"/>
    <w:rsid w:val="00C2082D"/>
    <w:rsid w:val="00C33582"/>
    <w:rsid w:val="00C3469A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245A"/>
    <w:rsid w:val="00C97378"/>
    <w:rsid w:val="00CA087D"/>
    <w:rsid w:val="00CA50BD"/>
    <w:rsid w:val="00CB15CC"/>
    <w:rsid w:val="00CB2E4A"/>
    <w:rsid w:val="00CB5761"/>
    <w:rsid w:val="00CB749C"/>
    <w:rsid w:val="00CC4B43"/>
    <w:rsid w:val="00CD31DF"/>
    <w:rsid w:val="00CE077F"/>
    <w:rsid w:val="00CE0D68"/>
    <w:rsid w:val="00CE62FC"/>
    <w:rsid w:val="00D01C17"/>
    <w:rsid w:val="00D06954"/>
    <w:rsid w:val="00D13029"/>
    <w:rsid w:val="00D14A49"/>
    <w:rsid w:val="00D159AE"/>
    <w:rsid w:val="00D30DFC"/>
    <w:rsid w:val="00D31261"/>
    <w:rsid w:val="00D34455"/>
    <w:rsid w:val="00D359A5"/>
    <w:rsid w:val="00D4459B"/>
    <w:rsid w:val="00D45DAD"/>
    <w:rsid w:val="00D52850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467"/>
    <w:rsid w:val="00DB05E1"/>
    <w:rsid w:val="00DC0DD0"/>
    <w:rsid w:val="00DC1020"/>
    <w:rsid w:val="00DC1BEE"/>
    <w:rsid w:val="00DC565A"/>
    <w:rsid w:val="00DC58B8"/>
    <w:rsid w:val="00DD05C2"/>
    <w:rsid w:val="00DD166A"/>
    <w:rsid w:val="00DE47B7"/>
    <w:rsid w:val="00DE57F4"/>
    <w:rsid w:val="00E061EC"/>
    <w:rsid w:val="00E070FB"/>
    <w:rsid w:val="00E11FF8"/>
    <w:rsid w:val="00E125EF"/>
    <w:rsid w:val="00E21CAC"/>
    <w:rsid w:val="00E22D37"/>
    <w:rsid w:val="00E24E4B"/>
    <w:rsid w:val="00E25EBF"/>
    <w:rsid w:val="00E311EC"/>
    <w:rsid w:val="00E334CA"/>
    <w:rsid w:val="00E4038E"/>
    <w:rsid w:val="00E53B98"/>
    <w:rsid w:val="00E56CD4"/>
    <w:rsid w:val="00E67565"/>
    <w:rsid w:val="00E6786D"/>
    <w:rsid w:val="00E718C0"/>
    <w:rsid w:val="00E76F80"/>
    <w:rsid w:val="00E900F8"/>
    <w:rsid w:val="00E93606"/>
    <w:rsid w:val="00EA4561"/>
    <w:rsid w:val="00EB1B27"/>
    <w:rsid w:val="00EB283A"/>
    <w:rsid w:val="00EB6185"/>
    <w:rsid w:val="00EC0A57"/>
    <w:rsid w:val="00EC53C9"/>
    <w:rsid w:val="00EC5921"/>
    <w:rsid w:val="00ED0463"/>
    <w:rsid w:val="00ED3006"/>
    <w:rsid w:val="00EE3B5F"/>
    <w:rsid w:val="00EF1341"/>
    <w:rsid w:val="00EF2ED7"/>
    <w:rsid w:val="00EF5752"/>
    <w:rsid w:val="00EF6A64"/>
    <w:rsid w:val="00F077B3"/>
    <w:rsid w:val="00F16CD2"/>
    <w:rsid w:val="00F45B96"/>
    <w:rsid w:val="00F47E7F"/>
    <w:rsid w:val="00F532DE"/>
    <w:rsid w:val="00F53439"/>
    <w:rsid w:val="00F5443B"/>
    <w:rsid w:val="00F547CC"/>
    <w:rsid w:val="00F640CE"/>
    <w:rsid w:val="00F65670"/>
    <w:rsid w:val="00F70D14"/>
    <w:rsid w:val="00F72BD3"/>
    <w:rsid w:val="00F73C5C"/>
    <w:rsid w:val="00F767B2"/>
    <w:rsid w:val="00F84898"/>
    <w:rsid w:val="00F905C6"/>
    <w:rsid w:val="00F92083"/>
    <w:rsid w:val="00FB1813"/>
    <w:rsid w:val="00FB2D13"/>
    <w:rsid w:val="00FB528C"/>
    <w:rsid w:val="00FB7D10"/>
    <w:rsid w:val="00FC199E"/>
    <w:rsid w:val="00FC79D6"/>
    <w:rsid w:val="00FE411B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>
      <o:colormru v:ext="edit" colors="#eaeaea"/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BD89C-5CC8-4839-9A2A-8894EDC82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8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 Monopoly</dc:title>
  <dc:creator>Roman Hoegger</dc:creator>
  <cp:lastModifiedBy>Marriott, Steven (SRF)</cp:lastModifiedBy>
  <cp:revision>7</cp:revision>
  <cp:lastPrinted>2013-09-13T12:10:00Z</cp:lastPrinted>
  <dcterms:created xsi:type="dcterms:W3CDTF">2013-09-12T13:23:00Z</dcterms:created>
  <dcterms:modified xsi:type="dcterms:W3CDTF">2013-09-30T16:52:00Z</dcterms:modified>
  <cp:category>Zuma Vorlage phe</cp:category>
</cp:coreProperties>
</file>