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A00" w:rsidRDefault="003536B0" w:rsidP="00154A00">
      <w:pPr>
        <w:spacing w:after="120"/>
        <w:rPr>
          <w:rFonts w:ascii="Arial" w:hAnsi="Arial"/>
          <w:b/>
          <w:sz w:val="20"/>
        </w:rPr>
      </w:pPr>
      <w:r w:rsidRPr="0081684A">
        <w:rPr>
          <w:rFonts w:ascii="Arial" w:hAnsi="Arial"/>
          <w:b/>
          <w:sz w:val="20"/>
        </w:rPr>
        <w:t xml:space="preserve">Notiere </w:t>
      </w:r>
      <w:r w:rsidR="00154A00">
        <w:rPr>
          <w:rFonts w:ascii="Arial" w:hAnsi="Arial"/>
          <w:b/>
          <w:sz w:val="20"/>
        </w:rPr>
        <w:t xml:space="preserve">zu jedem Bild: </w:t>
      </w:r>
    </w:p>
    <w:p w:rsidR="00154A00" w:rsidRDefault="00154A00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 w:rsidRPr="00154A00">
        <w:rPr>
          <w:rFonts w:ascii="Arial" w:hAnsi="Arial"/>
          <w:b/>
          <w:sz w:val="20"/>
        </w:rPr>
        <w:t xml:space="preserve">Die </w:t>
      </w:r>
      <w:r w:rsidR="00881051">
        <w:rPr>
          <w:rFonts w:ascii="Arial" w:hAnsi="Arial"/>
          <w:b/>
          <w:sz w:val="20"/>
        </w:rPr>
        <w:t>Massnahme</w:t>
      </w:r>
      <w:r w:rsidR="003536B0" w:rsidRPr="00154A00">
        <w:rPr>
          <w:rFonts w:ascii="Arial" w:hAnsi="Arial"/>
          <w:b/>
          <w:sz w:val="20"/>
        </w:rPr>
        <w:t>, die nach dem Unfall ergr</w:t>
      </w:r>
      <w:r w:rsidRPr="00154A00">
        <w:rPr>
          <w:rFonts w:ascii="Arial" w:hAnsi="Arial"/>
          <w:b/>
          <w:sz w:val="20"/>
        </w:rPr>
        <w:t>iffen wurde</w:t>
      </w:r>
    </w:p>
    <w:p w:rsidR="003536B0" w:rsidRPr="00154A00" w:rsidRDefault="00881051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Die Folgen dieser Massnahme</w:t>
      </w:r>
    </w:p>
    <w:tbl>
      <w:tblPr>
        <w:tblStyle w:val="Tabellenraster"/>
        <w:tblpPr w:leftFromText="141" w:rightFromText="141" w:vertAnchor="text" w:tblpY="1"/>
        <w:tblOverlap w:val="nev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3F37B5A" wp14:editId="6ED00CBA">
                  <wp:extent cx="1764000" cy="1065191"/>
                  <wp:effectExtent l="0" t="0" r="8255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" r="3306"/>
                          <a:stretch/>
                        </pic:blipFill>
                        <pic:spPr bwMode="auto">
                          <a:xfrm>
                            <a:off x="0" y="0"/>
                            <a:ext cx="1764000" cy="106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E851E07" wp14:editId="13DDBFF2">
                  <wp:extent cx="1764000" cy="105085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9"/>
                          <a:stretch/>
                        </pic:blipFill>
                        <pic:spPr bwMode="auto">
                          <a:xfrm>
                            <a:off x="0" y="0"/>
                            <a:ext cx="1764000" cy="10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bookmarkStart w:id="0" w:name="_GoBack"/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bookmarkEnd w:id="0"/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154A00" w:rsidRDefault="003536B0" w:rsidP="00154A00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154A00" w:rsidP="00154A00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154A00" w:rsidRDefault="003536B0" w:rsidP="00154A00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154A00" w:rsidP="00154A00">
            <w:pPr>
              <w:spacing w:after="120"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</w:tr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D1972BE" wp14:editId="1453B5F9">
                  <wp:extent cx="1764000" cy="1021316"/>
                  <wp:effectExtent l="0" t="0" r="8255" b="762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78C7DA" wp14:editId="3697F174">
                  <wp:extent cx="1764000" cy="1024064"/>
                  <wp:effectExtent l="0" t="0" r="8255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3536B0" w:rsidP="0072715E">
            <w:pPr>
              <w:spacing w:after="120"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</w:tr>
    </w:tbl>
    <w:p w:rsidR="005F2E73" w:rsidRPr="002E2750" w:rsidRDefault="005F2E73" w:rsidP="00154A0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32B3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220D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8220D8" w:rsidRPr="008220D8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A32B37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32B3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32B37" w:rsidRPr="00A32B3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27231">
            <w:rPr>
              <w:rFonts w:ascii="Arial" w:hAnsi="Arial"/>
              <w:b/>
              <w:sz w:val="24"/>
              <w:szCs w:val="24"/>
            </w:rPr>
            <w:t>2</w:t>
          </w:r>
        </w:p>
        <w:p w:rsidR="003911BA" w:rsidRPr="002D01FD" w:rsidRDefault="00827231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Notfallmassnahmen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E77F9"/>
    <w:multiLevelType w:val="hybridMultilevel"/>
    <w:tmpl w:val="82A44110"/>
    <w:lvl w:ilvl="0" w:tplc="B67C30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20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3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024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54A00"/>
    <w:rsid w:val="00166279"/>
    <w:rsid w:val="00174AA4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9793D"/>
    <w:rsid w:val="002A0656"/>
    <w:rsid w:val="002B11F1"/>
    <w:rsid w:val="002B13FA"/>
    <w:rsid w:val="002B3252"/>
    <w:rsid w:val="002B3B46"/>
    <w:rsid w:val="002B52CC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536B0"/>
    <w:rsid w:val="00362BEB"/>
    <w:rsid w:val="00367A3B"/>
    <w:rsid w:val="003734EC"/>
    <w:rsid w:val="00383231"/>
    <w:rsid w:val="00386693"/>
    <w:rsid w:val="003911BA"/>
    <w:rsid w:val="003944BE"/>
    <w:rsid w:val="003B5C4A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6ABC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0693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220D8"/>
    <w:rsid w:val="00827231"/>
    <w:rsid w:val="00837C30"/>
    <w:rsid w:val="008475C1"/>
    <w:rsid w:val="00852795"/>
    <w:rsid w:val="00854008"/>
    <w:rsid w:val="00854AFE"/>
    <w:rsid w:val="00860E34"/>
    <w:rsid w:val="008730DE"/>
    <w:rsid w:val="00881051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2B37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20DB1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B4D44-B93E-4CAC-9B69-459EA1D82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26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399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2</cp:revision>
  <cp:lastPrinted>2013-04-15T08:53:00Z</cp:lastPrinted>
  <dcterms:created xsi:type="dcterms:W3CDTF">2014-02-26T16:11:00Z</dcterms:created>
  <dcterms:modified xsi:type="dcterms:W3CDTF">2014-02-26T16:11:00Z</dcterms:modified>
  <cp:category>Zuma Vorlage phe</cp:category>
</cp:coreProperties>
</file>