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8C5215" w14:paraId="66BE8587" w14:textId="77777777" w:rsidTr="00CE7635">
        <w:tc>
          <w:tcPr>
            <w:tcW w:w="9356" w:type="dxa"/>
          </w:tcPr>
          <w:p w14:paraId="09ED1154" w14:textId="77777777" w:rsidR="008C5215" w:rsidRPr="008C5215" w:rsidRDefault="008C5215" w:rsidP="008C5215">
            <w:pPr>
              <w:rPr>
                <w:rFonts w:ascii="Arial" w:hAnsi="Arial"/>
                <w:b/>
                <w:sz w:val="20"/>
              </w:rPr>
            </w:pPr>
          </w:p>
        </w:tc>
      </w:tr>
      <w:tr w:rsidR="00412900" w14:paraId="0E54060B" w14:textId="77777777" w:rsidTr="00CE7635">
        <w:tc>
          <w:tcPr>
            <w:tcW w:w="9356" w:type="dxa"/>
          </w:tcPr>
          <w:p w14:paraId="67CF148B" w14:textId="20C527CE" w:rsidR="00412900" w:rsidRDefault="00CE7635" w:rsidP="000D27A4">
            <w:pPr>
              <w:spacing w:line="276" w:lineRule="auto"/>
              <w:rPr>
                <w:rFonts w:ascii="Arial" w:hAnsi="Arial"/>
                <w:b/>
                <w:sz w:val="24"/>
                <w:szCs w:val="24"/>
              </w:rPr>
            </w:pPr>
            <w:r w:rsidRPr="000D27A4">
              <w:rPr>
                <w:rFonts w:ascii="Arial" w:hAnsi="Arial"/>
                <w:b/>
                <w:sz w:val="24"/>
                <w:szCs w:val="24"/>
              </w:rPr>
              <w:t>Fünf verschiedene Suchmaschinen</w:t>
            </w:r>
          </w:p>
        </w:tc>
      </w:tr>
    </w:tbl>
    <w:p w14:paraId="6C111639" w14:textId="55A1C56C" w:rsidR="00DC4216" w:rsidRPr="000D27A4" w:rsidRDefault="00DC4216" w:rsidP="000D27A4">
      <w:pPr>
        <w:spacing w:line="276" w:lineRule="auto"/>
        <w:rPr>
          <w:rFonts w:ascii="Arial" w:hAnsi="Arial"/>
          <w:b/>
          <w:sz w:val="24"/>
          <w:szCs w:val="24"/>
        </w:rPr>
      </w:pPr>
    </w:p>
    <w:tbl>
      <w:tblPr>
        <w:tblStyle w:val="Tabellenraster"/>
        <w:tblW w:w="9356" w:type="dxa"/>
        <w:tblBorders>
          <w:top w:val="single" w:sz="4" w:space="0" w:color="EAEAEA"/>
          <w:left w:val="single" w:sz="4" w:space="0" w:color="EAEAEA"/>
          <w:bottom w:val="single" w:sz="4" w:space="0" w:color="EAEAEA"/>
          <w:right w:val="single" w:sz="4" w:space="0" w:color="EAEAEA"/>
          <w:insideH w:val="single" w:sz="4" w:space="0" w:color="EAEAEA"/>
          <w:insideV w:val="single" w:sz="4" w:space="0" w:color="EAEAEA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1560"/>
        <w:gridCol w:w="7796"/>
      </w:tblGrid>
      <w:tr w:rsidR="00DC4216" w:rsidRPr="000D27A4" w14:paraId="73B074B6" w14:textId="77777777" w:rsidTr="00CE7635">
        <w:trPr>
          <w:trHeight w:val="624"/>
        </w:trPr>
        <w:tc>
          <w:tcPr>
            <w:tcW w:w="1560" w:type="dxa"/>
            <w:vAlign w:val="center"/>
          </w:tcPr>
          <w:p w14:paraId="668E6EC2" w14:textId="77777777" w:rsidR="00DC4216" w:rsidRPr="000D27A4" w:rsidRDefault="000D27A4" w:rsidP="000D27A4">
            <w:pPr>
              <w:spacing w:line="276" w:lineRule="auto"/>
              <w:jc w:val="center"/>
              <w:rPr>
                <w:rFonts w:ascii="Arial" w:hAnsi="Arial"/>
                <w:b/>
                <w:color w:val="FF0000"/>
                <w:sz w:val="24"/>
                <w:szCs w:val="24"/>
              </w:rPr>
            </w:pPr>
            <w:r w:rsidRPr="000D27A4"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val="de-DE" w:eastAsia="de-DE"/>
              </w:rPr>
              <w:drawing>
                <wp:inline distT="0" distB="0" distL="0" distR="0" wp14:anchorId="37664EB0" wp14:editId="6AE59193">
                  <wp:extent cx="538480" cy="365125"/>
                  <wp:effectExtent l="0" t="0" r="0" b="0"/>
                  <wp:docPr id="289" name="Grafik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Lupe.png"/>
                          <pic:cNvPicPr/>
                        </pic:nvPicPr>
                        <pic:blipFill>
                          <a:blip r:embed="rId8">
                            <a:clrChange>
                              <a:clrFrom>
                                <a:srgbClr val="F7F7F7">
                                  <a:alpha val="99608"/>
                                </a:srgbClr>
                              </a:clrFrom>
                              <a:clrTo>
                                <a:srgbClr val="F7F7F7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36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vAlign w:val="center"/>
          </w:tcPr>
          <w:p w14:paraId="013BF19B" w14:textId="77777777" w:rsidR="00DC4216" w:rsidRPr="000D27A4" w:rsidRDefault="006701FE" w:rsidP="000D27A4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  <w:hyperlink r:id="rId9" w:history="1">
              <w:r w:rsidR="00DC4216" w:rsidRPr="000D27A4">
                <w:rPr>
                  <w:rStyle w:val="Hyperlink"/>
                  <w:rFonts w:ascii="Arial" w:hAnsi="Arial"/>
                  <w:sz w:val="24"/>
                  <w:szCs w:val="24"/>
                </w:rPr>
                <w:t>www.blinde-kuh.ch</w:t>
              </w:r>
            </w:hyperlink>
            <w:r w:rsidR="00DC4216" w:rsidRPr="000D27A4">
              <w:rPr>
                <w:rFonts w:ascii="Arial" w:hAnsi="Arial"/>
                <w:sz w:val="24"/>
                <w:szCs w:val="24"/>
              </w:rPr>
              <w:t xml:space="preserve"> </w:t>
            </w:r>
          </w:p>
        </w:tc>
      </w:tr>
      <w:tr w:rsidR="00DC4216" w:rsidRPr="000D27A4" w14:paraId="0ECFD50F" w14:textId="77777777" w:rsidTr="00CE7635">
        <w:trPr>
          <w:trHeight w:val="624"/>
        </w:trPr>
        <w:tc>
          <w:tcPr>
            <w:tcW w:w="1560" w:type="dxa"/>
            <w:vAlign w:val="center"/>
          </w:tcPr>
          <w:p w14:paraId="537A6D2B" w14:textId="77777777" w:rsidR="00DC4216" w:rsidRPr="000D27A4" w:rsidRDefault="000D27A4" w:rsidP="000D27A4">
            <w:pPr>
              <w:spacing w:line="276" w:lineRule="auto"/>
              <w:jc w:val="center"/>
              <w:rPr>
                <w:rFonts w:ascii="Arial" w:hAnsi="Arial"/>
                <w:b/>
                <w:color w:val="FF0000"/>
                <w:sz w:val="24"/>
                <w:szCs w:val="24"/>
              </w:rPr>
            </w:pPr>
            <w:r w:rsidRPr="000D27A4"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val="de-DE" w:eastAsia="de-DE"/>
              </w:rPr>
              <w:drawing>
                <wp:inline distT="0" distB="0" distL="0" distR="0" wp14:anchorId="040E93DD" wp14:editId="3E4B48A5">
                  <wp:extent cx="538480" cy="365125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Lupe.png"/>
                          <pic:cNvPicPr/>
                        </pic:nvPicPr>
                        <pic:blipFill>
                          <a:blip r:embed="rId8">
                            <a:clrChange>
                              <a:clrFrom>
                                <a:srgbClr val="F7F7F7">
                                  <a:alpha val="99608"/>
                                </a:srgbClr>
                              </a:clrFrom>
                              <a:clrTo>
                                <a:srgbClr val="F7F7F7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36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vAlign w:val="center"/>
          </w:tcPr>
          <w:p w14:paraId="1ABAE42A" w14:textId="77777777" w:rsidR="00DC4216" w:rsidRPr="000D27A4" w:rsidRDefault="006701FE" w:rsidP="000D27A4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  <w:hyperlink r:id="rId10" w:history="1">
              <w:r w:rsidR="00DC4216" w:rsidRPr="000D27A4">
                <w:rPr>
                  <w:rStyle w:val="Hyperlink"/>
                  <w:rFonts w:ascii="Arial" w:hAnsi="Arial"/>
                  <w:sz w:val="24"/>
                  <w:szCs w:val="24"/>
                </w:rPr>
                <w:t>www.fragfinn.de</w:t>
              </w:r>
            </w:hyperlink>
            <w:r w:rsidR="00DC4216" w:rsidRPr="000D27A4">
              <w:rPr>
                <w:rFonts w:ascii="Arial" w:hAnsi="Arial"/>
                <w:sz w:val="24"/>
                <w:szCs w:val="24"/>
              </w:rPr>
              <w:t xml:space="preserve"> </w:t>
            </w:r>
          </w:p>
        </w:tc>
      </w:tr>
      <w:tr w:rsidR="00DC4216" w:rsidRPr="000D27A4" w14:paraId="6410EF8E" w14:textId="77777777" w:rsidTr="00CE7635">
        <w:trPr>
          <w:trHeight w:val="624"/>
        </w:trPr>
        <w:tc>
          <w:tcPr>
            <w:tcW w:w="1560" w:type="dxa"/>
            <w:vAlign w:val="center"/>
          </w:tcPr>
          <w:p w14:paraId="562D63F5" w14:textId="77777777" w:rsidR="00DC4216" w:rsidRPr="000D27A4" w:rsidRDefault="000D27A4" w:rsidP="000D27A4">
            <w:pPr>
              <w:spacing w:line="276" w:lineRule="auto"/>
              <w:jc w:val="center"/>
              <w:rPr>
                <w:rFonts w:ascii="Arial" w:hAnsi="Arial"/>
                <w:b/>
                <w:color w:val="FF0000"/>
                <w:sz w:val="24"/>
                <w:szCs w:val="24"/>
              </w:rPr>
            </w:pPr>
            <w:r w:rsidRPr="000D27A4"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val="de-DE" w:eastAsia="de-DE"/>
              </w:rPr>
              <w:drawing>
                <wp:inline distT="0" distB="0" distL="0" distR="0" wp14:anchorId="692EC718" wp14:editId="4298C5CD">
                  <wp:extent cx="538480" cy="365125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Lupe.png"/>
                          <pic:cNvPicPr/>
                        </pic:nvPicPr>
                        <pic:blipFill>
                          <a:blip r:embed="rId8">
                            <a:clrChange>
                              <a:clrFrom>
                                <a:srgbClr val="F7F7F7">
                                  <a:alpha val="99608"/>
                                </a:srgbClr>
                              </a:clrFrom>
                              <a:clrTo>
                                <a:srgbClr val="F7F7F7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36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vAlign w:val="center"/>
          </w:tcPr>
          <w:p w14:paraId="2660A118" w14:textId="77777777" w:rsidR="00DC4216" w:rsidRPr="000D27A4" w:rsidRDefault="006701FE" w:rsidP="000D27A4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  <w:hyperlink r:id="rId11" w:history="1">
              <w:r w:rsidR="00DC4216" w:rsidRPr="000D27A4">
                <w:rPr>
                  <w:rStyle w:val="Hyperlink"/>
                  <w:rFonts w:ascii="Arial" w:hAnsi="Arial"/>
                  <w:sz w:val="24"/>
                  <w:szCs w:val="24"/>
                </w:rPr>
                <w:t>www.helles-koepfchen.de</w:t>
              </w:r>
            </w:hyperlink>
            <w:r w:rsidR="00DC4216" w:rsidRPr="000D27A4">
              <w:rPr>
                <w:rFonts w:ascii="Arial" w:hAnsi="Arial"/>
                <w:sz w:val="24"/>
                <w:szCs w:val="24"/>
              </w:rPr>
              <w:t xml:space="preserve"> </w:t>
            </w:r>
          </w:p>
        </w:tc>
      </w:tr>
      <w:tr w:rsidR="00DC4216" w:rsidRPr="000D27A4" w14:paraId="2C86A178" w14:textId="77777777" w:rsidTr="00CE7635">
        <w:trPr>
          <w:trHeight w:val="624"/>
        </w:trPr>
        <w:tc>
          <w:tcPr>
            <w:tcW w:w="1560" w:type="dxa"/>
            <w:vAlign w:val="center"/>
          </w:tcPr>
          <w:p w14:paraId="78C3129E" w14:textId="77777777" w:rsidR="00DC4216" w:rsidRPr="000D27A4" w:rsidRDefault="000D27A4" w:rsidP="000D27A4">
            <w:pPr>
              <w:spacing w:line="276" w:lineRule="auto"/>
              <w:jc w:val="center"/>
              <w:rPr>
                <w:rFonts w:ascii="Arial" w:hAnsi="Arial"/>
                <w:b/>
                <w:color w:val="FF0000"/>
                <w:sz w:val="24"/>
                <w:szCs w:val="24"/>
              </w:rPr>
            </w:pPr>
            <w:r w:rsidRPr="000D27A4"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val="de-DE" w:eastAsia="de-DE"/>
              </w:rPr>
              <w:drawing>
                <wp:inline distT="0" distB="0" distL="0" distR="0" wp14:anchorId="79E91A64" wp14:editId="7EA6751F">
                  <wp:extent cx="538480" cy="365125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Lupe.png"/>
                          <pic:cNvPicPr/>
                        </pic:nvPicPr>
                        <pic:blipFill>
                          <a:blip r:embed="rId8">
                            <a:clrChange>
                              <a:clrFrom>
                                <a:srgbClr val="F7F7F7">
                                  <a:alpha val="99608"/>
                                </a:srgbClr>
                              </a:clrFrom>
                              <a:clrTo>
                                <a:srgbClr val="F7F7F7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36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vAlign w:val="center"/>
          </w:tcPr>
          <w:p w14:paraId="6EAE3726" w14:textId="77777777" w:rsidR="00DC4216" w:rsidRPr="000D27A4" w:rsidRDefault="006701FE" w:rsidP="000D27A4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  <w:hyperlink r:id="rId12" w:history="1">
              <w:r w:rsidR="00DC4216" w:rsidRPr="000D27A4">
                <w:rPr>
                  <w:rStyle w:val="Hyperlink"/>
                  <w:rFonts w:ascii="Arial" w:hAnsi="Arial"/>
                  <w:sz w:val="24"/>
                  <w:szCs w:val="24"/>
                </w:rPr>
                <w:t>www.duckduckgo.com</w:t>
              </w:r>
            </w:hyperlink>
            <w:r w:rsidR="00DC4216" w:rsidRPr="000D27A4">
              <w:rPr>
                <w:rFonts w:ascii="Arial" w:hAnsi="Arial"/>
                <w:sz w:val="24"/>
                <w:szCs w:val="24"/>
              </w:rPr>
              <w:t xml:space="preserve"> </w:t>
            </w:r>
          </w:p>
        </w:tc>
      </w:tr>
      <w:tr w:rsidR="00DC4216" w:rsidRPr="000D27A4" w14:paraId="0EFC574F" w14:textId="77777777" w:rsidTr="00CE7635">
        <w:trPr>
          <w:trHeight w:val="624"/>
        </w:trPr>
        <w:tc>
          <w:tcPr>
            <w:tcW w:w="1560" w:type="dxa"/>
            <w:vAlign w:val="center"/>
          </w:tcPr>
          <w:p w14:paraId="43ED4B64" w14:textId="77777777" w:rsidR="00DC4216" w:rsidRPr="000D27A4" w:rsidRDefault="000D27A4" w:rsidP="000D27A4">
            <w:pPr>
              <w:spacing w:line="276" w:lineRule="auto"/>
              <w:jc w:val="center"/>
              <w:rPr>
                <w:rFonts w:ascii="Arial" w:hAnsi="Arial"/>
                <w:b/>
                <w:color w:val="FF0000"/>
                <w:sz w:val="24"/>
                <w:szCs w:val="24"/>
              </w:rPr>
            </w:pPr>
            <w:r w:rsidRPr="000D27A4"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val="de-DE" w:eastAsia="de-DE"/>
              </w:rPr>
              <w:drawing>
                <wp:inline distT="0" distB="0" distL="0" distR="0" wp14:anchorId="52E81DC6" wp14:editId="2DCB03FB">
                  <wp:extent cx="538480" cy="365125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Lupe.png"/>
                          <pic:cNvPicPr/>
                        </pic:nvPicPr>
                        <pic:blipFill>
                          <a:blip r:embed="rId8">
                            <a:clrChange>
                              <a:clrFrom>
                                <a:srgbClr val="F7F7F7">
                                  <a:alpha val="99608"/>
                                </a:srgbClr>
                              </a:clrFrom>
                              <a:clrTo>
                                <a:srgbClr val="F7F7F7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36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vAlign w:val="center"/>
          </w:tcPr>
          <w:p w14:paraId="01720A28" w14:textId="77777777" w:rsidR="00DC4216" w:rsidRPr="000D27A4" w:rsidRDefault="006701FE" w:rsidP="000D27A4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  <w:hyperlink r:id="rId13" w:history="1">
              <w:r w:rsidR="00DC4216" w:rsidRPr="000D27A4">
                <w:rPr>
                  <w:rStyle w:val="Hyperlink"/>
                  <w:rFonts w:ascii="Arial" w:hAnsi="Arial"/>
                  <w:sz w:val="24"/>
                  <w:szCs w:val="24"/>
                </w:rPr>
                <w:t>www.google.com</w:t>
              </w:r>
            </w:hyperlink>
            <w:r w:rsidR="00DC4216" w:rsidRPr="000D27A4">
              <w:rPr>
                <w:rFonts w:ascii="Arial" w:hAnsi="Arial"/>
                <w:sz w:val="24"/>
                <w:szCs w:val="24"/>
              </w:rPr>
              <w:t xml:space="preserve"> </w:t>
            </w:r>
          </w:p>
        </w:tc>
      </w:tr>
    </w:tbl>
    <w:p w14:paraId="2B3974B7" w14:textId="500C0B0B" w:rsidR="00EE22C3" w:rsidRDefault="00EE22C3" w:rsidP="000D27A4">
      <w:pPr>
        <w:spacing w:line="276" w:lineRule="auto"/>
        <w:rPr>
          <w:rFonts w:ascii="Arial" w:hAnsi="Arial"/>
          <w:sz w:val="24"/>
          <w:szCs w:val="24"/>
        </w:r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CE7635" w14:paraId="39D32986" w14:textId="77777777" w:rsidTr="00920593">
        <w:tc>
          <w:tcPr>
            <w:tcW w:w="9356" w:type="dxa"/>
          </w:tcPr>
          <w:p w14:paraId="7C072995" w14:textId="791077DD" w:rsidR="00CE7635" w:rsidRPr="00920593" w:rsidRDefault="004F5F79" w:rsidP="00823FAF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  <w:r w:rsidRPr="000D27A4">
              <w:rPr>
                <w:rFonts w:ascii="Arial" w:hAnsi="Arial"/>
                <w:noProof/>
                <w:sz w:val="24"/>
                <w:szCs w:val="24"/>
                <w:lang w:val="de-DE" w:eastAsia="de-DE"/>
              </w:rPr>
              <w:drawing>
                <wp:anchor distT="0" distB="0" distL="114300" distR="114300" simplePos="0" relativeHeight="251661312" behindDoc="0" locked="0" layoutInCell="1" allowOverlap="1" wp14:anchorId="4710824F" wp14:editId="2D419D6E">
                  <wp:simplePos x="0" y="0"/>
                  <wp:positionH relativeFrom="column">
                    <wp:posOffset>4059081</wp:posOffset>
                  </wp:positionH>
                  <wp:positionV relativeFrom="paragraph">
                    <wp:posOffset>165735</wp:posOffset>
                  </wp:positionV>
                  <wp:extent cx="1820545" cy="1568450"/>
                  <wp:effectExtent l="0" t="0" r="8255" b="0"/>
                  <wp:wrapNone/>
                  <wp:docPr id="8" name="Grafik 5" descr="Ein Bild, das Hund, braun, Tier, Frisbee enthält.&#10;&#10;Mit sehr hoher Zuverlässigkeit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häferhund.png"/>
                          <pic:cNvPicPr/>
                        </pic:nvPicPr>
                        <pic:blipFill rotWithShape="1">
                          <a:blip r:embed="rId14"/>
                          <a:srcRect l="15633" r="7720" b="3523"/>
                          <a:stretch/>
                        </pic:blipFill>
                        <pic:spPr bwMode="auto">
                          <a:xfrm>
                            <a:off x="0" y="0"/>
                            <a:ext cx="1820545" cy="1568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20593">
              <w:rPr>
                <w:rFonts w:ascii="Arial" w:hAnsi="Arial"/>
                <w:sz w:val="24"/>
                <w:szCs w:val="24"/>
              </w:rPr>
              <w:t>Wähle drei Suchmaschinen aus und suche</w:t>
            </w:r>
            <w:r w:rsidR="00920593" w:rsidRPr="000D27A4">
              <w:rPr>
                <w:rFonts w:ascii="Arial" w:hAnsi="Arial"/>
                <w:sz w:val="24"/>
                <w:szCs w:val="24"/>
              </w:rPr>
              <w:t xml:space="preserve"> Informationen zum Schäferhund.</w:t>
            </w:r>
            <w:r w:rsidR="00920593" w:rsidRPr="000D27A4">
              <w:rPr>
                <w:rFonts w:ascii="Arial" w:hAnsi="Arial"/>
                <w:noProof/>
                <w:sz w:val="24"/>
                <w:szCs w:val="24"/>
              </w:rPr>
              <w:t xml:space="preserve"> </w:t>
            </w:r>
          </w:p>
        </w:tc>
      </w:tr>
    </w:tbl>
    <w:p w14:paraId="30E388A1" w14:textId="1CB78828" w:rsidR="00E92AEE" w:rsidRDefault="00E92AEE" w:rsidP="000D27A4">
      <w:pPr>
        <w:spacing w:line="276" w:lineRule="auto"/>
        <w:rPr>
          <w:rFonts w:ascii="Arial" w:hAnsi="Arial"/>
          <w:noProof/>
          <w:sz w:val="24"/>
          <w:szCs w:val="24"/>
        </w:rPr>
      </w:pPr>
    </w:p>
    <w:p w14:paraId="5CAD636C" w14:textId="22C53419" w:rsidR="003C7947" w:rsidRPr="000D27A4" w:rsidRDefault="003C7947" w:rsidP="000D27A4">
      <w:pPr>
        <w:spacing w:line="276" w:lineRule="auto"/>
        <w:rPr>
          <w:rFonts w:ascii="Arial" w:hAnsi="Arial"/>
          <w:noProof/>
          <w:sz w:val="24"/>
          <w:szCs w:val="24"/>
        </w:rPr>
      </w:pPr>
    </w:p>
    <w:p w14:paraId="1402EB4E" w14:textId="77777777" w:rsidR="00EC5F79" w:rsidRDefault="00EC5F79" w:rsidP="000D27A4">
      <w:pPr>
        <w:spacing w:line="276" w:lineRule="auto"/>
        <w:rPr>
          <w:rFonts w:ascii="Arial" w:hAnsi="Arial"/>
          <w:sz w:val="24"/>
          <w:szCs w:val="24"/>
        </w:rPr>
      </w:pPr>
    </w:p>
    <w:p w14:paraId="4AC996FF" w14:textId="60115551" w:rsidR="00DC4216" w:rsidRPr="000D27A4" w:rsidRDefault="00BC67D8" w:rsidP="000D27A4">
      <w:pPr>
        <w:spacing w:line="276" w:lineRule="auto"/>
        <w:rPr>
          <w:rFonts w:ascii="Arial" w:hAnsi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69B272C2" wp14:editId="4941574F">
                <wp:simplePos x="0" y="0"/>
                <wp:positionH relativeFrom="column">
                  <wp:posOffset>4358640</wp:posOffset>
                </wp:positionH>
                <wp:positionV relativeFrom="paragraph">
                  <wp:posOffset>155101</wp:posOffset>
                </wp:positionV>
                <wp:extent cx="1025525" cy="94615"/>
                <wp:effectExtent l="0" t="0" r="3175" b="635"/>
                <wp:wrapTight wrapText="bothSides">
                  <wp:wrapPolygon edited="0">
                    <wp:start x="0" y="0"/>
                    <wp:lineTo x="0" y="17396"/>
                    <wp:lineTo x="21266" y="17396"/>
                    <wp:lineTo x="21266" y="0"/>
                    <wp:lineTo x="0" y="0"/>
                  </wp:wrapPolygon>
                </wp:wrapTight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5525" cy="9461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A0C090" w14:textId="03DDD3DF" w:rsidR="00823FAF" w:rsidRPr="00976872" w:rsidRDefault="00823FAF" w:rsidP="00976872">
                            <w:pPr>
                              <w:pStyle w:val="Beschriftung"/>
                              <w:rPr>
                                <w:rFonts w:ascii="Arial" w:hAnsi="Arial"/>
                                <w:noProof/>
                                <w:color w:val="auto"/>
                                <w:sz w:val="10"/>
                                <w:szCs w:val="10"/>
                                <w:lang w:val="de-DE" w:eastAsia="de-DE"/>
                              </w:rPr>
                            </w:pPr>
                            <w:r w:rsidRPr="00976872">
                              <w:rPr>
                                <w:rFonts w:ascii="Arial" w:hAnsi="Arial"/>
                                <w:color w:val="auto"/>
                                <w:sz w:val="10"/>
                                <w:szCs w:val="10"/>
                              </w:rPr>
                              <w:t xml:space="preserve">Bild: </w:t>
                            </w:r>
                            <w:proofErr w:type="spellStart"/>
                            <w:r w:rsidRPr="00976872">
                              <w:rPr>
                                <w:rFonts w:ascii="Arial" w:hAnsi="Arial"/>
                                <w:color w:val="auto"/>
                                <w:sz w:val="10"/>
                                <w:szCs w:val="10"/>
                              </w:rPr>
                              <w:t>Colourbox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B272C2"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margin-left:343.2pt;margin-top:12.2pt;width:80.75pt;height:7.45pt;z-index:-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" stroked="f">
                <v:textbox inset="0,0,0,0">
                  <w:txbxContent>
                    <w:p w14:paraId="2CA0C090" w14:textId="03DDD3DF" w:rsidR="00823FAF" w:rsidRPr="00976872" w:rsidRDefault="00823FAF" w:rsidP="00976872">
                      <w:pPr>
                        <w:pStyle w:val="Beschriftung"/>
                        <w:rPr>
                          <w:rFonts w:ascii="Arial" w:hAnsi="Arial"/>
                          <w:noProof/>
                          <w:color w:val="auto"/>
                          <w:sz w:val="10"/>
                          <w:szCs w:val="10"/>
                          <w:lang w:val="de-DE" w:eastAsia="de-DE"/>
                        </w:rPr>
                      </w:pPr>
                      <w:r w:rsidRPr="00976872">
                        <w:rPr>
                          <w:rFonts w:ascii="Arial" w:hAnsi="Arial"/>
                          <w:color w:val="auto"/>
                          <w:sz w:val="10"/>
                          <w:szCs w:val="10"/>
                        </w:rPr>
                        <w:t xml:space="preserve">Bild: </w:t>
                      </w:r>
                      <w:proofErr w:type="spellStart"/>
                      <w:r w:rsidRPr="00976872">
                        <w:rPr>
                          <w:rFonts w:ascii="Arial" w:hAnsi="Arial"/>
                          <w:color w:val="auto"/>
                          <w:sz w:val="10"/>
                          <w:szCs w:val="10"/>
                        </w:rPr>
                        <w:t>Colourbox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 w:rsidR="00DC4216" w:rsidRPr="000D27A4">
        <w:rPr>
          <w:rFonts w:ascii="Arial" w:hAnsi="Arial"/>
          <w:sz w:val="24"/>
          <w:szCs w:val="24"/>
        </w:rPr>
        <w:t xml:space="preserve">Auf dieser Seite habe ich Informationen gesucht: </w:t>
      </w:r>
    </w:p>
    <w:p w14:paraId="32B2936C" w14:textId="723088E8" w:rsidR="00DC4216" w:rsidRPr="000D27A4" w:rsidRDefault="00DC4216" w:rsidP="000D27A4">
      <w:pPr>
        <w:spacing w:line="276" w:lineRule="auto"/>
        <w:rPr>
          <w:rFonts w:ascii="Arial" w:hAnsi="Arial"/>
          <w:sz w:val="24"/>
          <w:szCs w:val="24"/>
        </w:rPr>
      </w:pPr>
    </w:p>
    <w:p w14:paraId="07CE6776" w14:textId="3DFC954A" w:rsidR="00DC4216" w:rsidRPr="000D27A4" w:rsidRDefault="00DC4216" w:rsidP="000D27A4">
      <w:pPr>
        <w:spacing w:line="276" w:lineRule="auto"/>
        <w:ind w:right="-284"/>
        <w:rPr>
          <w:rFonts w:ascii="Arial" w:hAnsi="Arial"/>
          <w:color w:val="BFBFBF" w:themeColor="background1" w:themeShade="BF"/>
          <w:sz w:val="24"/>
          <w:szCs w:val="24"/>
        </w:rPr>
      </w:pPr>
      <w:r w:rsidRPr="000D27A4">
        <w:rPr>
          <w:rFonts w:ascii="Arial" w:hAnsi="Arial"/>
          <w:color w:val="BFBFBF" w:themeColor="background1" w:themeShade="BF"/>
          <w:sz w:val="24"/>
          <w:szCs w:val="24"/>
        </w:rPr>
        <w:t>_______</w:t>
      </w:r>
      <w:r w:rsidR="004F5F79">
        <w:rPr>
          <w:rFonts w:ascii="Arial" w:hAnsi="Arial"/>
          <w:color w:val="BFBFBF" w:themeColor="background1" w:themeShade="BF"/>
          <w:sz w:val="24"/>
          <w:szCs w:val="24"/>
        </w:rPr>
        <w:t>_______________________________________</w:t>
      </w:r>
    </w:p>
    <w:p w14:paraId="1463C973" w14:textId="708F1491" w:rsidR="00DC4216" w:rsidRPr="000D27A4" w:rsidRDefault="00DC4216" w:rsidP="000D27A4">
      <w:pPr>
        <w:spacing w:line="276" w:lineRule="auto"/>
        <w:rPr>
          <w:rFonts w:ascii="Arial" w:hAnsi="Arial"/>
          <w:sz w:val="24"/>
          <w:szCs w:val="24"/>
        </w:rPr>
      </w:pPr>
    </w:p>
    <w:p w14:paraId="4ACEC0E5" w14:textId="7645EDCC" w:rsidR="00E92AEE" w:rsidRPr="000D27A4" w:rsidRDefault="00A64D37" w:rsidP="000D27A4">
      <w:pPr>
        <w:spacing w:line="276" w:lineRule="auto"/>
        <w:rPr>
          <w:rFonts w:ascii="Arial" w:hAnsi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C072119" wp14:editId="6ABF3D13">
                <wp:simplePos x="0" y="0"/>
                <wp:positionH relativeFrom="column">
                  <wp:posOffset>4216239</wp:posOffset>
                </wp:positionH>
                <wp:positionV relativeFrom="paragraph">
                  <wp:posOffset>117475</wp:posOffset>
                </wp:positionV>
                <wp:extent cx="1025525" cy="94615"/>
                <wp:effectExtent l="0" t="0" r="3175" b="635"/>
                <wp:wrapTight wrapText="bothSides">
                  <wp:wrapPolygon edited="0">
                    <wp:start x="0" y="0"/>
                    <wp:lineTo x="0" y="17396"/>
                    <wp:lineTo x="21266" y="17396"/>
                    <wp:lineTo x="21266" y="0"/>
                    <wp:lineTo x="0" y="0"/>
                  </wp:wrapPolygon>
                </wp:wrapTight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5525" cy="9461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371279B" w14:textId="77777777" w:rsidR="00823FAF" w:rsidRPr="00976872" w:rsidRDefault="00823FAF" w:rsidP="004F5F79">
                            <w:pPr>
                              <w:pStyle w:val="Beschriftung"/>
                              <w:rPr>
                                <w:rFonts w:ascii="Arial" w:hAnsi="Arial"/>
                                <w:noProof/>
                                <w:color w:val="auto"/>
                                <w:sz w:val="10"/>
                                <w:szCs w:val="10"/>
                                <w:lang w:val="de-DE" w:eastAsia="de-DE"/>
                              </w:rPr>
                            </w:pPr>
                            <w:r w:rsidRPr="00976872">
                              <w:rPr>
                                <w:rFonts w:ascii="Arial" w:hAnsi="Arial"/>
                                <w:color w:val="auto"/>
                                <w:sz w:val="10"/>
                                <w:szCs w:val="10"/>
                              </w:rPr>
                              <w:t xml:space="preserve">Bild: </w:t>
                            </w:r>
                            <w:proofErr w:type="spellStart"/>
                            <w:r w:rsidRPr="00976872">
                              <w:rPr>
                                <w:rFonts w:ascii="Arial" w:hAnsi="Arial"/>
                                <w:color w:val="auto"/>
                                <w:sz w:val="10"/>
                                <w:szCs w:val="10"/>
                              </w:rPr>
                              <w:t>Colourbox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72119" id="Textfeld 9" o:spid="_x0000_s1027" type="#_x0000_t202" style="position:absolute;margin-left:332pt;margin-top:9.25pt;width:80.75pt;height:7.45pt;z-index:-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" stroked="f">
                <v:textbox inset="0,0,0,0">
                  <w:txbxContent>
                    <w:p w14:paraId="5371279B" w14:textId="77777777" w:rsidR="00823FAF" w:rsidRPr="00976872" w:rsidRDefault="00823FAF" w:rsidP="004F5F79">
                      <w:pPr>
                        <w:pStyle w:val="Beschriftung"/>
                        <w:rPr>
                          <w:rFonts w:ascii="Arial" w:hAnsi="Arial"/>
                          <w:noProof/>
                          <w:color w:val="auto"/>
                          <w:sz w:val="10"/>
                          <w:szCs w:val="10"/>
                          <w:lang w:val="de-DE" w:eastAsia="de-DE"/>
                        </w:rPr>
                      </w:pPr>
                      <w:r w:rsidRPr="00976872">
                        <w:rPr>
                          <w:rFonts w:ascii="Arial" w:hAnsi="Arial"/>
                          <w:color w:val="auto"/>
                          <w:sz w:val="10"/>
                          <w:szCs w:val="10"/>
                        </w:rPr>
                        <w:t xml:space="preserve">Bild: </w:t>
                      </w:r>
                      <w:proofErr w:type="spellStart"/>
                      <w:r w:rsidRPr="00976872">
                        <w:rPr>
                          <w:rFonts w:ascii="Arial" w:hAnsi="Arial"/>
                          <w:color w:val="auto"/>
                          <w:sz w:val="10"/>
                          <w:szCs w:val="10"/>
                        </w:rPr>
                        <w:t>Colourbox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F99341E" w14:textId="44291483" w:rsidR="004F5F79" w:rsidRDefault="004F5F79" w:rsidP="000D27A4">
      <w:pPr>
        <w:spacing w:line="276" w:lineRule="auto"/>
        <w:rPr>
          <w:rFonts w:ascii="Arial" w:hAnsi="Arial"/>
          <w:sz w:val="24"/>
          <w:szCs w:val="24"/>
        </w:rPr>
      </w:pPr>
    </w:p>
    <w:p w14:paraId="0D253CA8" w14:textId="1E50DF74" w:rsidR="000D27A4" w:rsidRDefault="00DC4216" w:rsidP="000D27A4">
      <w:pPr>
        <w:spacing w:line="276" w:lineRule="auto"/>
        <w:rPr>
          <w:rFonts w:ascii="Arial" w:hAnsi="Arial"/>
          <w:sz w:val="24"/>
          <w:szCs w:val="24"/>
        </w:rPr>
      </w:pPr>
      <w:r w:rsidRPr="000D27A4">
        <w:rPr>
          <w:rFonts w:ascii="Arial" w:hAnsi="Arial"/>
          <w:sz w:val="24"/>
          <w:szCs w:val="24"/>
        </w:rPr>
        <w:t xml:space="preserve">Welche drei Artikel über den Schäferhund wurden zuerst angezeigt? </w:t>
      </w:r>
    </w:p>
    <w:p w14:paraId="6894B3C6" w14:textId="77777777" w:rsidR="00DC4216" w:rsidRPr="000D27A4" w:rsidRDefault="00DC4216" w:rsidP="000D27A4">
      <w:pPr>
        <w:spacing w:line="276" w:lineRule="auto"/>
        <w:rPr>
          <w:rFonts w:ascii="Arial" w:hAnsi="Arial"/>
          <w:sz w:val="24"/>
          <w:szCs w:val="24"/>
        </w:rPr>
      </w:pPr>
      <w:r w:rsidRPr="000D27A4">
        <w:rPr>
          <w:rFonts w:ascii="Arial" w:hAnsi="Arial"/>
          <w:sz w:val="24"/>
          <w:szCs w:val="24"/>
        </w:rPr>
        <w:t xml:space="preserve">Schreibe die Titel der </w:t>
      </w:r>
      <w:r w:rsidR="000D27A4">
        <w:rPr>
          <w:rFonts w:ascii="Arial" w:hAnsi="Arial"/>
          <w:sz w:val="24"/>
          <w:szCs w:val="24"/>
        </w:rPr>
        <w:t xml:space="preserve">ersten drei </w:t>
      </w:r>
      <w:r w:rsidRPr="000D27A4">
        <w:rPr>
          <w:rFonts w:ascii="Arial" w:hAnsi="Arial"/>
          <w:sz w:val="24"/>
          <w:szCs w:val="24"/>
        </w:rPr>
        <w:t xml:space="preserve">Artikel auf. </w:t>
      </w:r>
    </w:p>
    <w:tbl>
      <w:tblPr>
        <w:tblStyle w:val="Tabellenraster"/>
        <w:tblW w:w="9351" w:type="dxa"/>
        <w:tblInd w:w="108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8925"/>
      </w:tblGrid>
      <w:tr w:rsidR="00DC4216" w:rsidRPr="000D27A4" w14:paraId="0EEA8DD0" w14:textId="77777777" w:rsidTr="00894041">
        <w:trPr>
          <w:trHeight w:val="850"/>
        </w:trPr>
        <w:tc>
          <w:tcPr>
            <w:tcW w:w="426" w:type="dxa"/>
            <w:vAlign w:val="bottom"/>
          </w:tcPr>
          <w:p w14:paraId="2BC19C5B" w14:textId="77777777" w:rsidR="00DC4216" w:rsidRPr="000D27A4" w:rsidRDefault="00EE22C3" w:rsidP="000D27A4">
            <w:pPr>
              <w:spacing w:line="276" w:lineRule="auto"/>
              <w:rPr>
                <w:rFonts w:ascii="Arial" w:hAnsi="Arial"/>
                <w:b/>
                <w:sz w:val="24"/>
                <w:szCs w:val="24"/>
              </w:rPr>
            </w:pPr>
            <w:r w:rsidRPr="000D27A4">
              <w:rPr>
                <w:rFonts w:ascii="Arial" w:hAnsi="Arial"/>
                <w:b/>
                <w:sz w:val="24"/>
                <w:szCs w:val="24"/>
              </w:rPr>
              <w:t>1</w:t>
            </w:r>
          </w:p>
        </w:tc>
        <w:tc>
          <w:tcPr>
            <w:tcW w:w="8925" w:type="dxa"/>
          </w:tcPr>
          <w:p w14:paraId="3D981857" w14:textId="77777777" w:rsidR="00DC4216" w:rsidRPr="000D27A4" w:rsidRDefault="00DC4216" w:rsidP="000D27A4">
            <w:pPr>
              <w:spacing w:line="276" w:lineRule="auto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DC4216" w:rsidRPr="000D27A4" w14:paraId="08E84FED" w14:textId="77777777" w:rsidTr="00894041">
        <w:trPr>
          <w:trHeight w:val="850"/>
        </w:trPr>
        <w:tc>
          <w:tcPr>
            <w:tcW w:w="426" w:type="dxa"/>
            <w:vAlign w:val="bottom"/>
          </w:tcPr>
          <w:p w14:paraId="574F0D9F" w14:textId="77777777" w:rsidR="00DC4216" w:rsidRPr="000D27A4" w:rsidRDefault="00EE22C3" w:rsidP="000D27A4">
            <w:pPr>
              <w:spacing w:line="276" w:lineRule="auto"/>
              <w:rPr>
                <w:rFonts w:ascii="Arial" w:hAnsi="Arial"/>
                <w:b/>
                <w:sz w:val="24"/>
                <w:szCs w:val="24"/>
              </w:rPr>
            </w:pPr>
            <w:r w:rsidRPr="000D27A4">
              <w:rPr>
                <w:rFonts w:ascii="Arial" w:hAnsi="Arial"/>
                <w:b/>
                <w:sz w:val="24"/>
                <w:szCs w:val="24"/>
              </w:rPr>
              <w:t>2</w:t>
            </w:r>
          </w:p>
        </w:tc>
        <w:tc>
          <w:tcPr>
            <w:tcW w:w="8925" w:type="dxa"/>
          </w:tcPr>
          <w:p w14:paraId="0ECA7B49" w14:textId="77777777" w:rsidR="00DC4216" w:rsidRPr="000D27A4" w:rsidRDefault="00DC4216" w:rsidP="000D27A4">
            <w:pPr>
              <w:spacing w:line="276" w:lineRule="auto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DC4216" w:rsidRPr="000D27A4" w14:paraId="58823A44" w14:textId="77777777" w:rsidTr="00894041">
        <w:trPr>
          <w:trHeight w:val="850"/>
        </w:trPr>
        <w:tc>
          <w:tcPr>
            <w:tcW w:w="426" w:type="dxa"/>
            <w:vAlign w:val="bottom"/>
          </w:tcPr>
          <w:p w14:paraId="534EF79C" w14:textId="77777777" w:rsidR="00DC4216" w:rsidRPr="000D27A4" w:rsidRDefault="00EE22C3" w:rsidP="000D27A4">
            <w:pPr>
              <w:spacing w:line="276" w:lineRule="auto"/>
              <w:rPr>
                <w:rFonts w:ascii="Arial" w:hAnsi="Arial"/>
                <w:b/>
                <w:sz w:val="24"/>
                <w:szCs w:val="24"/>
              </w:rPr>
            </w:pPr>
            <w:r w:rsidRPr="000D27A4">
              <w:rPr>
                <w:rFonts w:ascii="Arial" w:hAnsi="Arial"/>
                <w:b/>
                <w:sz w:val="24"/>
                <w:szCs w:val="24"/>
              </w:rPr>
              <w:t>3</w:t>
            </w:r>
          </w:p>
        </w:tc>
        <w:tc>
          <w:tcPr>
            <w:tcW w:w="8925" w:type="dxa"/>
          </w:tcPr>
          <w:p w14:paraId="177E0493" w14:textId="77777777" w:rsidR="00DC4216" w:rsidRPr="000D27A4" w:rsidRDefault="00DC4216" w:rsidP="000D27A4">
            <w:pPr>
              <w:spacing w:line="276" w:lineRule="auto"/>
              <w:rPr>
                <w:rFonts w:ascii="Arial" w:hAnsi="Arial"/>
                <w:b/>
                <w:sz w:val="24"/>
                <w:szCs w:val="24"/>
              </w:rPr>
            </w:pPr>
          </w:p>
        </w:tc>
      </w:tr>
    </w:tbl>
    <w:p w14:paraId="7C685326" w14:textId="1193349B" w:rsidR="008C0CCA" w:rsidRDefault="008C0CCA" w:rsidP="00DB17E4">
      <w:pPr>
        <w:spacing w:line="276" w:lineRule="auto"/>
        <w:rPr>
          <w:rFonts w:ascii="Arial" w:hAnsi="Arial"/>
          <w:sz w:val="20"/>
        </w:rPr>
      </w:pPr>
    </w:p>
    <w:p w14:paraId="5755D8D4" w14:textId="77777777" w:rsidR="008C0CCA" w:rsidRDefault="008C0CCA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br w:type="page"/>
      </w:r>
    </w:p>
    <w:p w14:paraId="33E98A6A" w14:textId="77777777" w:rsidR="008C0CCA" w:rsidRPr="008C0CCA" w:rsidRDefault="008C0CCA" w:rsidP="008C0CCA">
      <w:pPr>
        <w:rPr>
          <w:rFonts w:ascii="Arial" w:hAnsi="Arial"/>
          <w:sz w:val="20"/>
        </w:rPr>
      </w:pPr>
    </w:p>
    <w:p w14:paraId="1798FB7B" w14:textId="136C118A" w:rsidR="00DB17E4" w:rsidRPr="000D27A4" w:rsidRDefault="00DB17E4" w:rsidP="00DB17E4">
      <w:pPr>
        <w:spacing w:line="276" w:lineRule="auto"/>
        <w:rPr>
          <w:rFonts w:ascii="Arial" w:hAnsi="Arial"/>
          <w:sz w:val="24"/>
          <w:szCs w:val="24"/>
        </w:rPr>
      </w:pPr>
      <w:r w:rsidRPr="000D27A4">
        <w:rPr>
          <w:rFonts w:ascii="Arial" w:hAnsi="Arial"/>
          <w:sz w:val="24"/>
          <w:szCs w:val="24"/>
        </w:rPr>
        <w:t xml:space="preserve">Auf dieser Seite habe ich Informationen gesucht: </w:t>
      </w:r>
    </w:p>
    <w:p w14:paraId="62F45115" w14:textId="3698A9F0" w:rsidR="00DB17E4" w:rsidRPr="000D27A4" w:rsidRDefault="00DB17E4" w:rsidP="00DB17E4">
      <w:pPr>
        <w:spacing w:line="276" w:lineRule="auto"/>
        <w:rPr>
          <w:rFonts w:ascii="Arial" w:hAnsi="Arial"/>
          <w:sz w:val="24"/>
          <w:szCs w:val="24"/>
        </w:rPr>
      </w:pPr>
    </w:p>
    <w:p w14:paraId="51D783B2" w14:textId="77777777" w:rsidR="00DB17E4" w:rsidRPr="000D27A4" w:rsidRDefault="00DB17E4" w:rsidP="00DB17E4">
      <w:pPr>
        <w:spacing w:line="276" w:lineRule="auto"/>
        <w:ind w:right="-284"/>
        <w:rPr>
          <w:rFonts w:ascii="Arial" w:hAnsi="Arial"/>
          <w:color w:val="BFBFBF" w:themeColor="background1" w:themeShade="BF"/>
          <w:sz w:val="24"/>
          <w:szCs w:val="24"/>
        </w:rPr>
      </w:pPr>
      <w:r w:rsidRPr="000D27A4">
        <w:rPr>
          <w:rFonts w:ascii="Arial" w:hAnsi="Arial"/>
          <w:color w:val="BFBFBF" w:themeColor="background1" w:themeShade="BF"/>
          <w:sz w:val="24"/>
          <w:szCs w:val="24"/>
        </w:rPr>
        <w:t>______________________________________________________________________</w:t>
      </w:r>
    </w:p>
    <w:p w14:paraId="53E4212C" w14:textId="77777777" w:rsidR="00DB17E4" w:rsidRPr="000D27A4" w:rsidRDefault="00DB17E4" w:rsidP="00DB17E4">
      <w:pPr>
        <w:spacing w:line="276" w:lineRule="auto"/>
        <w:rPr>
          <w:rFonts w:ascii="Arial" w:hAnsi="Arial"/>
          <w:sz w:val="24"/>
          <w:szCs w:val="24"/>
        </w:rPr>
      </w:pPr>
    </w:p>
    <w:p w14:paraId="71D98932" w14:textId="77777777" w:rsidR="00DB17E4" w:rsidRPr="000D27A4" w:rsidRDefault="00DB17E4" w:rsidP="00DB17E4">
      <w:pPr>
        <w:spacing w:line="276" w:lineRule="auto"/>
        <w:rPr>
          <w:rFonts w:ascii="Arial" w:hAnsi="Arial"/>
          <w:sz w:val="24"/>
          <w:szCs w:val="24"/>
        </w:rPr>
      </w:pPr>
    </w:p>
    <w:p w14:paraId="417138CD" w14:textId="77777777" w:rsidR="00DB17E4" w:rsidRDefault="00DB17E4" w:rsidP="00DB17E4">
      <w:pPr>
        <w:spacing w:line="276" w:lineRule="auto"/>
        <w:rPr>
          <w:rFonts w:ascii="Arial" w:hAnsi="Arial"/>
          <w:sz w:val="24"/>
          <w:szCs w:val="24"/>
        </w:rPr>
      </w:pPr>
      <w:r w:rsidRPr="000D27A4">
        <w:rPr>
          <w:rFonts w:ascii="Arial" w:hAnsi="Arial"/>
          <w:sz w:val="24"/>
          <w:szCs w:val="24"/>
        </w:rPr>
        <w:t xml:space="preserve">Welche drei Artikel über den Schäferhund wurden zuerst angezeigt? </w:t>
      </w:r>
    </w:p>
    <w:p w14:paraId="2F9CF135" w14:textId="31B6C0B2" w:rsidR="00DB17E4" w:rsidRPr="000D27A4" w:rsidRDefault="00DB17E4" w:rsidP="00DB17E4">
      <w:pPr>
        <w:spacing w:line="276" w:lineRule="auto"/>
        <w:rPr>
          <w:rFonts w:ascii="Arial" w:hAnsi="Arial"/>
          <w:sz w:val="24"/>
          <w:szCs w:val="24"/>
        </w:rPr>
      </w:pPr>
      <w:r w:rsidRPr="000D27A4">
        <w:rPr>
          <w:rFonts w:ascii="Arial" w:hAnsi="Arial"/>
          <w:sz w:val="24"/>
          <w:szCs w:val="24"/>
        </w:rPr>
        <w:t xml:space="preserve">Schreibe die Titel der </w:t>
      </w:r>
      <w:r>
        <w:rPr>
          <w:rFonts w:ascii="Arial" w:hAnsi="Arial"/>
          <w:sz w:val="24"/>
          <w:szCs w:val="24"/>
        </w:rPr>
        <w:t xml:space="preserve">ersten drei </w:t>
      </w:r>
      <w:r w:rsidRPr="000D27A4">
        <w:rPr>
          <w:rFonts w:ascii="Arial" w:hAnsi="Arial"/>
          <w:sz w:val="24"/>
          <w:szCs w:val="24"/>
        </w:rPr>
        <w:t xml:space="preserve">Artikel auf. </w:t>
      </w:r>
    </w:p>
    <w:tbl>
      <w:tblPr>
        <w:tblStyle w:val="Tabellenraster"/>
        <w:tblW w:w="9351" w:type="dxa"/>
        <w:tblInd w:w="108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8925"/>
      </w:tblGrid>
      <w:tr w:rsidR="00DB17E4" w:rsidRPr="000D27A4" w14:paraId="6AA921D1" w14:textId="77777777" w:rsidTr="00FC1DE6">
        <w:trPr>
          <w:trHeight w:val="850"/>
        </w:trPr>
        <w:tc>
          <w:tcPr>
            <w:tcW w:w="426" w:type="dxa"/>
            <w:vAlign w:val="bottom"/>
          </w:tcPr>
          <w:p w14:paraId="32DE44D6" w14:textId="77777777" w:rsidR="00DB17E4" w:rsidRPr="000D27A4" w:rsidRDefault="00DB17E4" w:rsidP="00823FAF">
            <w:pPr>
              <w:spacing w:line="276" w:lineRule="auto"/>
              <w:rPr>
                <w:rFonts w:ascii="Arial" w:hAnsi="Arial"/>
                <w:b/>
                <w:sz w:val="24"/>
                <w:szCs w:val="24"/>
              </w:rPr>
            </w:pPr>
            <w:r w:rsidRPr="000D27A4">
              <w:rPr>
                <w:rFonts w:ascii="Arial" w:hAnsi="Arial"/>
                <w:b/>
                <w:sz w:val="24"/>
                <w:szCs w:val="24"/>
              </w:rPr>
              <w:t>1</w:t>
            </w:r>
          </w:p>
        </w:tc>
        <w:tc>
          <w:tcPr>
            <w:tcW w:w="8925" w:type="dxa"/>
          </w:tcPr>
          <w:p w14:paraId="1403A3A1" w14:textId="77777777" w:rsidR="00DB17E4" w:rsidRPr="000D27A4" w:rsidRDefault="00DB17E4" w:rsidP="00823FAF">
            <w:pPr>
              <w:spacing w:line="276" w:lineRule="auto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DB17E4" w:rsidRPr="000D27A4" w14:paraId="078BF86C" w14:textId="77777777" w:rsidTr="00FC1DE6">
        <w:trPr>
          <w:trHeight w:val="850"/>
        </w:trPr>
        <w:tc>
          <w:tcPr>
            <w:tcW w:w="426" w:type="dxa"/>
            <w:vAlign w:val="bottom"/>
          </w:tcPr>
          <w:p w14:paraId="75832FF4" w14:textId="77777777" w:rsidR="00DB17E4" w:rsidRPr="000D27A4" w:rsidRDefault="00DB17E4" w:rsidP="00823FAF">
            <w:pPr>
              <w:spacing w:line="276" w:lineRule="auto"/>
              <w:rPr>
                <w:rFonts w:ascii="Arial" w:hAnsi="Arial"/>
                <w:b/>
                <w:sz w:val="24"/>
                <w:szCs w:val="24"/>
              </w:rPr>
            </w:pPr>
            <w:r w:rsidRPr="000D27A4">
              <w:rPr>
                <w:rFonts w:ascii="Arial" w:hAnsi="Arial"/>
                <w:b/>
                <w:sz w:val="24"/>
                <w:szCs w:val="24"/>
              </w:rPr>
              <w:t>2</w:t>
            </w:r>
          </w:p>
        </w:tc>
        <w:tc>
          <w:tcPr>
            <w:tcW w:w="8925" w:type="dxa"/>
          </w:tcPr>
          <w:p w14:paraId="44D3AC76" w14:textId="77777777" w:rsidR="00DB17E4" w:rsidRPr="000D27A4" w:rsidRDefault="00DB17E4" w:rsidP="00823FAF">
            <w:pPr>
              <w:spacing w:line="276" w:lineRule="auto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DB17E4" w:rsidRPr="000D27A4" w14:paraId="1FE259E2" w14:textId="77777777" w:rsidTr="00FC1DE6">
        <w:trPr>
          <w:trHeight w:val="850"/>
        </w:trPr>
        <w:tc>
          <w:tcPr>
            <w:tcW w:w="426" w:type="dxa"/>
            <w:vAlign w:val="bottom"/>
          </w:tcPr>
          <w:p w14:paraId="1FC5FAA3" w14:textId="77777777" w:rsidR="00DB17E4" w:rsidRPr="000D27A4" w:rsidRDefault="00DB17E4" w:rsidP="00823FAF">
            <w:pPr>
              <w:spacing w:line="276" w:lineRule="auto"/>
              <w:rPr>
                <w:rFonts w:ascii="Arial" w:hAnsi="Arial"/>
                <w:b/>
                <w:sz w:val="24"/>
                <w:szCs w:val="24"/>
              </w:rPr>
            </w:pPr>
            <w:r w:rsidRPr="000D27A4">
              <w:rPr>
                <w:rFonts w:ascii="Arial" w:hAnsi="Arial"/>
                <w:b/>
                <w:sz w:val="24"/>
                <w:szCs w:val="24"/>
              </w:rPr>
              <w:t>3</w:t>
            </w:r>
          </w:p>
        </w:tc>
        <w:tc>
          <w:tcPr>
            <w:tcW w:w="8925" w:type="dxa"/>
          </w:tcPr>
          <w:p w14:paraId="092D09EC" w14:textId="77777777" w:rsidR="00DB17E4" w:rsidRPr="000D27A4" w:rsidRDefault="00DB17E4" w:rsidP="00823FAF">
            <w:pPr>
              <w:spacing w:line="276" w:lineRule="auto"/>
              <w:rPr>
                <w:rFonts w:ascii="Arial" w:hAnsi="Arial"/>
                <w:b/>
                <w:sz w:val="24"/>
                <w:szCs w:val="24"/>
              </w:rPr>
            </w:pPr>
          </w:p>
        </w:tc>
      </w:tr>
    </w:tbl>
    <w:p w14:paraId="499F00F4" w14:textId="7589E77E" w:rsidR="00DC4216" w:rsidRDefault="00DC4216" w:rsidP="000D27A4">
      <w:pPr>
        <w:spacing w:line="276" w:lineRule="auto"/>
        <w:rPr>
          <w:rFonts w:ascii="Arial" w:hAnsi="Arial"/>
          <w:b/>
          <w:sz w:val="24"/>
          <w:szCs w:val="24"/>
        </w:rPr>
      </w:pPr>
    </w:p>
    <w:p w14:paraId="652C0D5B" w14:textId="2610B4AE" w:rsidR="003C7947" w:rsidRDefault="003C7947" w:rsidP="000D27A4">
      <w:pPr>
        <w:spacing w:line="276" w:lineRule="auto"/>
        <w:rPr>
          <w:rFonts w:ascii="Arial" w:hAnsi="Arial"/>
          <w:b/>
          <w:sz w:val="24"/>
          <w:szCs w:val="24"/>
        </w:rPr>
      </w:pPr>
    </w:p>
    <w:p w14:paraId="6F55A3F0" w14:textId="42BD83D4" w:rsidR="00DB17E4" w:rsidRPr="000D27A4" w:rsidRDefault="00DB17E4" w:rsidP="00DB17E4">
      <w:pPr>
        <w:spacing w:line="276" w:lineRule="auto"/>
        <w:rPr>
          <w:rFonts w:ascii="Arial" w:hAnsi="Arial"/>
          <w:sz w:val="24"/>
          <w:szCs w:val="24"/>
        </w:rPr>
      </w:pPr>
      <w:r w:rsidRPr="000D27A4">
        <w:rPr>
          <w:rFonts w:ascii="Arial" w:hAnsi="Arial"/>
          <w:sz w:val="24"/>
          <w:szCs w:val="24"/>
        </w:rPr>
        <w:t xml:space="preserve">Auf dieser Seite habe ich Informationen gesucht: </w:t>
      </w:r>
    </w:p>
    <w:p w14:paraId="437F1B49" w14:textId="3876062C" w:rsidR="00DB17E4" w:rsidRPr="000D27A4" w:rsidRDefault="00DB17E4" w:rsidP="00DB17E4">
      <w:pPr>
        <w:spacing w:line="276" w:lineRule="auto"/>
        <w:rPr>
          <w:rFonts w:ascii="Arial" w:hAnsi="Arial"/>
          <w:sz w:val="24"/>
          <w:szCs w:val="24"/>
        </w:rPr>
      </w:pPr>
    </w:p>
    <w:p w14:paraId="7E469083" w14:textId="77777777" w:rsidR="00DB17E4" w:rsidRPr="000D27A4" w:rsidRDefault="00DB17E4" w:rsidP="00DB17E4">
      <w:pPr>
        <w:spacing w:line="276" w:lineRule="auto"/>
        <w:ind w:right="-284"/>
        <w:rPr>
          <w:rFonts w:ascii="Arial" w:hAnsi="Arial"/>
          <w:color w:val="BFBFBF" w:themeColor="background1" w:themeShade="BF"/>
          <w:sz w:val="24"/>
          <w:szCs w:val="24"/>
        </w:rPr>
      </w:pPr>
      <w:r w:rsidRPr="000D27A4">
        <w:rPr>
          <w:rFonts w:ascii="Arial" w:hAnsi="Arial"/>
          <w:color w:val="BFBFBF" w:themeColor="background1" w:themeShade="BF"/>
          <w:sz w:val="24"/>
          <w:szCs w:val="24"/>
        </w:rPr>
        <w:t>______________________________________________________________________</w:t>
      </w:r>
    </w:p>
    <w:p w14:paraId="7422FF5A" w14:textId="77777777" w:rsidR="00DB17E4" w:rsidRPr="000D27A4" w:rsidRDefault="00DB17E4" w:rsidP="00DB17E4">
      <w:pPr>
        <w:spacing w:line="276" w:lineRule="auto"/>
        <w:rPr>
          <w:rFonts w:ascii="Arial" w:hAnsi="Arial"/>
          <w:sz w:val="24"/>
          <w:szCs w:val="24"/>
        </w:rPr>
      </w:pPr>
    </w:p>
    <w:p w14:paraId="7DAB1302" w14:textId="77777777" w:rsidR="00DB17E4" w:rsidRPr="000D27A4" w:rsidRDefault="00DB17E4" w:rsidP="00DB17E4">
      <w:pPr>
        <w:spacing w:line="276" w:lineRule="auto"/>
        <w:rPr>
          <w:rFonts w:ascii="Arial" w:hAnsi="Arial"/>
          <w:sz w:val="24"/>
          <w:szCs w:val="24"/>
        </w:rPr>
      </w:pPr>
    </w:p>
    <w:p w14:paraId="2705228C" w14:textId="77777777" w:rsidR="00DB17E4" w:rsidRDefault="00DB17E4" w:rsidP="00DB17E4">
      <w:pPr>
        <w:spacing w:line="276" w:lineRule="auto"/>
        <w:rPr>
          <w:rFonts w:ascii="Arial" w:hAnsi="Arial"/>
          <w:sz w:val="24"/>
          <w:szCs w:val="24"/>
        </w:rPr>
      </w:pPr>
      <w:r w:rsidRPr="000D27A4">
        <w:rPr>
          <w:rFonts w:ascii="Arial" w:hAnsi="Arial"/>
          <w:sz w:val="24"/>
          <w:szCs w:val="24"/>
        </w:rPr>
        <w:t xml:space="preserve">Welche drei Artikel über den Schäferhund wurden zuerst angezeigt? </w:t>
      </w:r>
    </w:p>
    <w:p w14:paraId="0B0B2137" w14:textId="77777777" w:rsidR="00DB17E4" w:rsidRPr="000D27A4" w:rsidRDefault="00DB17E4" w:rsidP="00DB17E4">
      <w:pPr>
        <w:spacing w:line="276" w:lineRule="auto"/>
        <w:rPr>
          <w:rFonts w:ascii="Arial" w:hAnsi="Arial"/>
          <w:sz w:val="24"/>
          <w:szCs w:val="24"/>
        </w:rPr>
      </w:pPr>
      <w:r w:rsidRPr="000D27A4">
        <w:rPr>
          <w:rFonts w:ascii="Arial" w:hAnsi="Arial"/>
          <w:sz w:val="24"/>
          <w:szCs w:val="24"/>
        </w:rPr>
        <w:t xml:space="preserve">Schreibe die Titel der </w:t>
      </w:r>
      <w:r>
        <w:rPr>
          <w:rFonts w:ascii="Arial" w:hAnsi="Arial"/>
          <w:sz w:val="24"/>
          <w:szCs w:val="24"/>
        </w:rPr>
        <w:t xml:space="preserve">ersten drei </w:t>
      </w:r>
      <w:r w:rsidRPr="000D27A4">
        <w:rPr>
          <w:rFonts w:ascii="Arial" w:hAnsi="Arial"/>
          <w:sz w:val="24"/>
          <w:szCs w:val="24"/>
        </w:rPr>
        <w:t xml:space="preserve">Artikel auf. </w:t>
      </w:r>
    </w:p>
    <w:tbl>
      <w:tblPr>
        <w:tblStyle w:val="Tabellenraster"/>
        <w:tblW w:w="9351" w:type="dxa"/>
        <w:tblInd w:w="108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8925"/>
      </w:tblGrid>
      <w:tr w:rsidR="00DB17E4" w:rsidRPr="000D27A4" w14:paraId="59C19899" w14:textId="77777777" w:rsidTr="00764E08">
        <w:trPr>
          <w:trHeight w:val="850"/>
        </w:trPr>
        <w:tc>
          <w:tcPr>
            <w:tcW w:w="426" w:type="dxa"/>
            <w:vAlign w:val="bottom"/>
          </w:tcPr>
          <w:p w14:paraId="4505F1FA" w14:textId="77777777" w:rsidR="00DB17E4" w:rsidRPr="000D27A4" w:rsidRDefault="00DB17E4" w:rsidP="00823FAF">
            <w:pPr>
              <w:spacing w:line="276" w:lineRule="auto"/>
              <w:rPr>
                <w:rFonts w:ascii="Arial" w:hAnsi="Arial"/>
                <w:b/>
                <w:sz w:val="24"/>
                <w:szCs w:val="24"/>
              </w:rPr>
            </w:pPr>
            <w:r w:rsidRPr="000D27A4">
              <w:rPr>
                <w:rFonts w:ascii="Arial" w:hAnsi="Arial"/>
                <w:b/>
                <w:sz w:val="24"/>
                <w:szCs w:val="24"/>
              </w:rPr>
              <w:t>1</w:t>
            </w:r>
          </w:p>
        </w:tc>
        <w:tc>
          <w:tcPr>
            <w:tcW w:w="8925" w:type="dxa"/>
            <w:vAlign w:val="center"/>
          </w:tcPr>
          <w:p w14:paraId="1020EA1A" w14:textId="77777777" w:rsidR="00DB17E4" w:rsidRPr="000D27A4" w:rsidRDefault="00DB17E4" w:rsidP="00823FAF">
            <w:pPr>
              <w:spacing w:line="276" w:lineRule="auto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DB17E4" w:rsidRPr="000D27A4" w14:paraId="3243EC13" w14:textId="77777777" w:rsidTr="00764E08">
        <w:trPr>
          <w:trHeight w:val="850"/>
        </w:trPr>
        <w:tc>
          <w:tcPr>
            <w:tcW w:w="426" w:type="dxa"/>
            <w:vAlign w:val="bottom"/>
          </w:tcPr>
          <w:p w14:paraId="7308056A" w14:textId="77777777" w:rsidR="00DB17E4" w:rsidRPr="000D27A4" w:rsidRDefault="00DB17E4" w:rsidP="00823FAF">
            <w:pPr>
              <w:spacing w:line="276" w:lineRule="auto"/>
              <w:rPr>
                <w:rFonts w:ascii="Arial" w:hAnsi="Arial"/>
                <w:b/>
                <w:sz w:val="24"/>
                <w:szCs w:val="24"/>
              </w:rPr>
            </w:pPr>
            <w:r w:rsidRPr="000D27A4">
              <w:rPr>
                <w:rFonts w:ascii="Arial" w:hAnsi="Arial"/>
                <w:b/>
                <w:sz w:val="24"/>
                <w:szCs w:val="24"/>
              </w:rPr>
              <w:t>2</w:t>
            </w:r>
          </w:p>
        </w:tc>
        <w:tc>
          <w:tcPr>
            <w:tcW w:w="8925" w:type="dxa"/>
            <w:vAlign w:val="center"/>
          </w:tcPr>
          <w:p w14:paraId="15C49990" w14:textId="77777777" w:rsidR="00DB17E4" w:rsidRPr="000D27A4" w:rsidRDefault="00DB17E4" w:rsidP="00823FAF">
            <w:pPr>
              <w:spacing w:line="276" w:lineRule="auto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DB17E4" w:rsidRPr="000D27A4" w14:paraId="694C44FC" w14:textId="77777777" w:rsidTr="00764E08">
        <w:trPr>
          <w:trHeight w:val="850"/>
        </w:trPr>
        <w:tc>
          <w:tcPr>
            <w:tcW w:w="426" w:type="dxa"/>
            <w:vAlign w:val="bottom"/>
          </w:tcPr>
          <w:p w14:paraId="72C468AB" w14:textId="77777777" w:rsidR="00DB17E4" w:rsidRPr="000D27A4" w:rsidRDefault="00DB17E4" w:rsidP="00823FAF">
            <w:pPr>
              <w:spacing w:line="276" w:lineRule="auto"/>
              <w:rPr>
                <w:rFonts w:ascii="Arial" w:hAnsi="Arial"/>
                <w:b/>
                <w:sz w:val="24"/>
                <w:szCs w:val="24"/>
              </w:rPr>
            </w:pPr>
            <w:r w:rsidRPr="000D27A4">
              <w:rPr>
                <w:rFonts w:ascii="Arial" w:hAnsi="Arial"/>
                <w:b/>
                <w:sz w:val="24"/>
                <w:szCs w:val="24"/>
              </w:rPr>
              <w:t>3</w:t>
            </w:r>
          </w:p>
        </w:tc>
        <w:tc>
          <w:tcPr>
            <w:tcW w:w="8925" w:type="dxa"/>
            <w:vAlign w:val="center"/>
          </w:tcPr>
          <w:p w14:paraId="73F06B2B" w14:textId="77777777" w:rsidR="00DB17E4" w:rsidRPr="000D27A4" w:rsidRDefault="00DB17E4" w:rsidP="00823FAF">
            <w:pPr>
              <w:spacing w:line="276" w:lineRule="auto"/>
              <w:rPr>
                <w:rFonts w:ascii="Arial" w:hAnsi="Arial"/>
                <w:b/>
                <w:sz w:val="24"/>
                <w:szCs w:val="24"/>
              </w:rPr>
            </w:pPr>
          </w:p>
        </w:tc>
      </w:tr>
    </w:tbl>
    <w:p w14:paraId="2DFF54D6" w14:textId="39AB99DC" w:rsidR="000B4AB5" w:rsidRDefault="000B4AB5" w:rsidP="000D27A4">
      <w:pPr>
        <w:spacing w:line="276" w:lineRule="auto"/>
        <w:rPr>
          <w:rFonts w:ascii="Arial" w:hAnsi="Arial"/>
          <w:b/>
          <w:sz w:val="24"/>
          <w:szCs w:val="24"/>
        </w:rPr>
      </w:pPr>
    </w:p>
    <w:p w14:paraId="5DCEDB08" w14:textId="77777777" w:rsidR="005F78CC" w:rsidRDefault="000B4AB5">
      <w:pPr>
        <w:rPr>
          <w:rFonts w:ascii="Arial" w:hAnsi="Arial"/>
          <w:b/>
          <w:sz w:val="24"/>
          <w:szCs w:val="24"/>
        </w:rPr>
        <w:sectPr w:rsidR="005F78CC" w:rsidSect="001467F6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 w:code="9"/>
          <w:pgMar w:top="1000" w:right="1417" w:bottom="1134" w:left="1417" w:header="708" w:footer="640" w:gutter="0"/>
          <w:cols w:space="708"/>
          <w:titlePg/>
          <w:docGrid w:linePitch="360"/>
        </w:sectPr>
      </w:pPr>
      <w:r>
        <w:rPr>
          <w:rFonts w:ascii="Arial" w:hAnsi="Arial"/>
          <w:b/>
          <w:sz w:val="24"/>
          <w:szCs w:val="24"/>
        </w:rP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4F33C6" w14:paraId="377C7604" w14:textId="77777777" w:rsidTr="000B4AB5">
        <w:tc>
          <w:tcPr>
            <w:tcW w:w="9356" w:type="dxa"/>
          </w:tcPr>
          <w:p w14:paraId="68343FB2" w14:textId="77777777" w:rsidR="004F33C6" w:rsidRPr="004F33C6" w:rsidRDefault="004F33C6" w:rsidP="004F33C6">
            <w:pPr>
              <w:ind w:left="426" w:hanging="426"/>
              <w:rPr>
                <w:rFonts w:ascii="Arial" w:hAnsi="Arial"/>
                <w:b/>
                <w:sz w:val="20"/>
              </w:rPr>
            </w:pPr>
          </w:p>
        </w:tc>
      </w:tr>
      <w:tr w:rsidR="000B4AB5" w14:paraId="074C4528" w14:textId="77777777" w:rsidTr="000B4AB5">
        <w:tc>
          <w:tcPr>
            <w:tcW w:w="9356" w:type="dxa"/>
          </w:tcPr>
          <w:p w14:paraId="5A0184B0" w14:textId="77777777" w:rsidR="000B4AB5" w:rsidRDefault="000B4AB5" w:rsidP="00823FAF">
            <w:pPr>
              <w:spacing w:line="276" w:lineRule="auto"/>
              <w:ind w:left="426" w:hanging="426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E</w:t>
            </w:r>
            <w:r w:rsidRPr="00832217">
              <w:rPr>
                <w:rFonts w:ascii="Arial" w:hAnsi="Arial"/>
                <w:b/>
                <w:sz w:val="24"/>
                <w:szCs w:val="24"/>
              </w:rPr>
              <w:t>ine Suchmaschine untersuchen</w:t>
            </w:r>
          </w:p>
        </w:tc>
      </w:tr>
      <w:tr w:rsidR="000B4AB5" w14:paraId="3EBA7702" w14:textId="77777777" w:rsidTr="000B4AB5">
        <w:tc>
          <w:tcPr>
            <w:tcW w:w="9356" w:type="dxa"/>
          </w:tcPr>
          <w:p w14:paraId="1405D49E" w14:textId="77777777" w:rsidR="000B4AB5" w:rsidRPr="0033121C" w:rsidRDefault="000B4AB5" w:rsidP="00823FAF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  <w:r w:rsidRPr="00832217">
              <w:rPr>
                <w:rFonts w:ascii="Arial" w:hAnsi="Arial"/>
                <w:sz w:val="24"/>
                <w:szCs w:val="24"/>
              </w:rPr>
              <w:t xml:space="preserve">Schau dir </w:t>
            </w:r>
            <w:r>
              <w:rPr>
                <w:rFonts w:ascii="Arial" w:hAnsi="Arial"/>
                <w:sz w:val="24"/>
                <w:szCs w:val="24"/>
              </w:rPr>
              <w:t>deine zugeteilte</w:t>
            </w:r>
            <w:r w:rsidRPr="00832217">
              <w:rPr>
                <w:rFonts w:ascii="Arial" w:hAnsi="Arial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sz w:val="24"/>
                <w:szCs w:val="24"/>
              </w:rPr>
              <w:t>Suchmaschine</w:t>
            </w:r>
            <w:r w:rsidRPr="00832217">
              <w:rPr>
                <w:rFonts w:ascii="Arial" w:hAnsi="Arial"/>
                <w:sz w:val="24"/>
                <w:szCs w:val="24"/>
              </w:rPr>
              <w:t xml:space="preserve"> gut an. Durchstöbere sie!</w:t>
            </w:r>
            <w:r>
              <w:rPr>
                <w:rFonts w:ascii="Arial" w:hAnsi="Arial"/>
                <w:sz w:val="24"/>
                <w:szCs w:val="24"/>
              </w:rPr>
              <w:t xml:space="preserve"> Überfliege einige </w:t>
            </w:r>
            <w:r w:rsidRPr="00832217">
              <w:rPr>
                <w:rFonts w:ascii="Arial" w:hAnsi="Arial"/>
                <w:sz w:val="24"/>
                <w:szCs w:val="24"/>
              </w:rPr>
              <w:t>Artikel zum Schäferhund. Gi</w:t>
            </w:r>
            <w:r>
              <w:rPr>
                <w:rFonts w:ascii="Arial" w:hAnsi="Arial"/>
                <w:sz w:val="24"/>
                <w:szCs w:val="24"/>
              </w:rPr>
              <w:t>b auch mal einen anderen Suchbegriff</w:t>
            </w:r>
            <w:r w:rsidRPr="00832217">
              <w:rPr>
                <w:rFonts w:ascii="Arial" w:hAnsi="Arial"/>
                <w:sz w:val="24"/>
                <w:szCs w:val="24"/>
              </w:rPr>
              <w:t xml:space="preserve"> ein, zum Beispiel </w:t>
            </w:r>
            <w:r w:rsidRPr="0001656C">
              <w:rPr>
                <w:rFonts w:ascii="Arial" w:hAnsi="Arial"/>
                <w:sz w:val="24"/>
                <w:szCs w:val="24"/>
              </w:rPr>
              <w:t>«Klimawandel».</w:t>
            </w:r>
            <w:r w:rsidRPr="00832217">
              <w:rPr>
                <w:rFonts w:ascii="Arial" w:hAnsi="Arial"/>
                <w:sz w:val="24"/>
                <w:szCs w:val="24"/>
              </w:rPr>
              <w:t xml:space="preserve"> Bewerte anschliessend die Suchmaschine nach</w:t>
            </w:r>
            <w:r>
              <w:rPr>
                <w:rFonts w:ascii="Arial" w:hAnsi="Arial"/>
                <w:sz w:val="24"/>
                <w:szCs w:val="24"/>
              </w:rPr>
              <w:t xml:space="preserve"> den</w:t>
            </w:r>
            <w:r w:rsidRPr="00832217">
              <w:rPr>
                <w:rFonts w:ascii="Arial" w:hAnsi="Arial"/>
                <w:sz w:val="24"/>
                <w:szCs w:val="24"/>
              </w:rPr>
              <w:t xml:space="preserve"> Kriterien</w:t>
            </w:r>
            <w:r>
              <w:rPr>
                <w:rFonts w:ascii="Arial" w:hAnsi="Arial"/>
                <w:sz w:val="24"/>
                <w:szCs w:val="24"/>
              </w:rPr>
              <w:t xml:space="preserve"> in der unten aufgeführten Liste</w:t>
            </w:r>
            <w:r w:rsidRPr="00832217">
              <w:rPr>
                <w:rFonts w:ascii="Arial" w:hAnsi="Arial"/>
                <w:sz w:val="24"/>
                <w:szCs w:val="24"/>
              </w:rPr>
              <w:t xml:space="preserve">: </w:t>
            </w:r>
          </w:p>
        </w:tc>
      </w:tr>
    </w:tbl>
    <w:p w14:paraId="127457C1" w14:textId="77777777" w:rsidR="000B4AB5" w:rsidRPr="00832217" w:rsidRDefault="000B4AB5" w:rsidP="000B4AB5">
      <w:pPr>
        <w:spacing w:line="276" w:lineRule="auto"/>
        <w:rPr>
          <w:rFonts w:ascii="Arial" w:hAnsi="Arial"/>
          <w:sz w:val="24"/>
          <w:szCs w:val="24"/>
        </w:rPr>
      </w:pPr>
    </w:p>
    <w:p w14:paraId="14573A4B" w14:textId="77777777" w:rsidR="000B4AB5" w:rsidRPr="003659CF" w:rsidRDefault="000B4AB5" w:rsidP="000B4AB5">
      <w:pPr>
        <w:spacing w:line="276" w:lineRule="auto"/>
        <w:rPr>
          <w:rFonts w:ascii="Arial" w:hAnsi="Arial"/>
          <w:sz w:val="24"/>
          <w:szCs w:val="24"/>
        </w:rPr>
      </w:pPr>
    </w:p>
    <w:tbl>
      <w:tblPr>
        <w:tblStyle w:val="Tabellenraster"/>
        <w:tblW w:w="93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6669"/>
        <w:gridCol w:w="895"/>
        <w:gridCol w:w="896"/>
        <w:gridCol w:w="896"/>
      </w:tblGrid>
      <w:tr w:rsidR="000B4AB5" w:rsidRPr="009C5F85" w14:paraId="252260DF" w14:textId="77777777" w:rsidTr="00823FAF">
        <w:trPr>
          <w:trHeight w:val="624"/>
        </w:trPr>
        <w:tc>
          <w:tcPr>
            <w:tcW w:w="9214" w:type="dxa"/>
            <w:gridSpan w:val="4"/>
            <w:shd w:val="clear" w:color="auto" w:fill="EAEAEA"/>
            <w:vAlign w:val="center"/>
          </w:tcPr>
          <w:p w14:paraId="7164050B" w14:textId="77777777" w:rsidR="000B4AB5" w:rsidRPr="0011081E" w:rsidRDefault="000B4AB5" w:rsidP="00823FAF">
            <w:pPr>
              <w:rPr>
                <w:rFonts w:ascii="Arial" w:hAnsi="Arial"/>
                <w:b/>
                <w:color w:val="000000" w:themeColor="text1"/>
                <w:sz w:val="32"/>
                <w:szCs w:val="24"/>
              </w:rPr>
            </w:pPr>
            <w:r>
              <w:rPr>
                <w:rFonts w:ascii="Arial" w:hAnsi="Arial"/>
                <w:b/>
                <w:color w:val="000000" w:themeColor="text1"/>
                <w:sz w:val="32"/>
                <w:szCs w:val="24"/>
              </w:rPr>
              <w:t>Name der Suchmaschine:</w:t>
            </w:r>
          </w:p>
        </w:tc>
      </w:tr>
      <w:tr w:rsidR="000B4AB5" w:rsidRPr="00832217" w14:paraId="45119857" w14:textId="77777777" w:rsidTr="00823FAF">
        <w:trPr>
          <w:trHeight w:val="737"/>
        </w:trPr>
        <w:tc>
          <w:tcPr>
            <w:tcW w:w="6569" w:type="dxa"/>
            <w:vAlign w:val="center"/>
          </w:tcPr>
          <w:p w14:paraId="32EB17D0" w14:textId="77777777" w:rsidR="000B4AB5" w:rsidRPr="003551B1" w:rsidRDefault="000B4AB5" w:rsidP="00823FAF">
            <w:pPr>
              <w:spacing w:line="276" w:lineRule="auto"/>
              <w:rPr>
                <w:rFonts w:ascii="Arial" w:hAnsi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881" w:type="dxa"/>
            <w:vAlign w:val="center"/>
          </w:tcPr>
          <w:p w14:paraId="7FFD675E" w14:textId="77777777" w:rsidR="000B4AB5" w:rsidRPr="00832217" w:rsidRDefault="000B4AB5" w:rsidP="00823FAF">
            <w:pPr>
              <w:spacing w:line="276" w:lineRule="auto"/>
              <w:jc w:val="center"/>
              <w:rPr>
                <w:rFonts w:ascii="Arial" w:hAnsi="Arial"/>
                <w:color w:val="000000" w:themeColor="text1"/>
                <w:sz w:val="24"/>
                <w:szCs w:val="24"/>
              </w:rPr>
            </w:pPr>
            <w:r w:rsidRPr="00832217">
              <w:rPr>
                <w:rFonts w:ascii="Arial" w:hAnsi="Arial"/>
                <w:noProof/>
                <w:color w:val="000000" w:themeColor="text1"/>
                <w:sz w:val="24"/>
                <w:szCs w:val="24"/>
                <w:lang w:val="de-DE" w:eastAsia="de-DE"/>
              </w:rPr>
              <w:drawing>
                <wp:inline distT="0" distB="0" distL="0" distR="0" wp14:anchorId="1F50F488" wp14:editId="4596F7C4">
                  <wp:extent cx="360000" cy="360000"/>
                  <wp:effectExtent l="0" t="0" r="2540" b="2540"/>
                  <wp:docPr id="288" name="Grafik 288" descr="Lachendes Gesicht ohne Füll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HappyFaceOutline.svg"/>
                          <pic:cNvPicPr/>
                        </pic:nvPicPr>
                        <pic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2" w:type="dxa"/>
            <w:vAlign w:val="center"/>
          </w:tcPr>
          <w:p w14:paraId="37737510" w14:textId="77777777" w:rsidR="000B4AB5" w:rsidRPr="00832217" w:rsidRDefault="000B4AB5" w:rsidP="00823FAF">
            <w:pPr>
              <w:spacing w:line="276" w:lineRule="auto"/>
              <w:jc w:val="center"/>
              <w:rPr>
                <w:rFonts w:ascii="Arial" w:hAnsi="Arial"/>
                <w:color w:val="000000" w:themeColor="text1"/>
                <w:sz w:val="24"/>
                <w:szCs w:val="24"/>
              </w:rPr>
            </w:pPr>
            <w:r w:rsidRPr="00832217">
              <w:rPr>
                <w:rFonts w:ascii="Arial" w:hAnsi="Arial"/>
                <w:noProof/>
                <w:color w:val="000000" w:themeColor="text1"/>
                <w:sz w:val="24"/>
                <w:szCs w:val="24"/>
                <w:lang w:val="de-DE" w:eastAsia="de-DE"/>
              </w:rPr>
              <w:drawing>
                <wp:inline distT="0" distB="0" distL="0" distR="0" wp14:anchorId="470C5A32" wp14:editId="4BABE954">
                  <wp:extent cx="360000" cy="360000"/>
                  <wp:effectExtent l="0" t="0" r="2540" b="2540"/>
                  <wp:docPr id="290" name="Grafik 290" descr="Neutrales Gesicht ohne Füll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NeutralFaceOutline.svg"/>
                          <pic:cNvPicPr/>
                        </pic:nvPicPr>
                        <pic:blipFill>
                          <a:blip r:embed="rId21">
                            <a:extLs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2" w:type="dxa"/>
            <w:vAlign w:val="center"/>
          </w:tcPr>
          <w:p w14:paraId="635EC0A6" w14:textId="77777777" w:rsidR="000B4AB5" w:rsidRPr="00832217" w:rsidRDefault="000B4AB5" w:rsidP="00823FAF">
            <w:pPr>
              <w:spacing w:line="276" w:lineRule="auto"/>
              <w:jc w:val="center"/>
              <w:rPr>
                <w:rFonts w:ascii="Arial" w:hAnsi="Arial"/>
                <w:color w:val="000000" w:themeColor="text1"/>
                <w:sz w:val="24"/>
                <w:szCs w:val="24"/>
              </w:rPr>
            </w:pPr>
            <w:r w:rsidRPr="00832217">
              <w:rPr>
                <w:rFonts w:ascii="Arial" w:hAnsi="Arial"/>
                <w:noProof/>
                <w:color w:val="000000" w:themeColor="text1"/>
                <w:sz w:val="24"/>
                <w:szCs w:val="24"/>
                <w:lang w:val="de-DE" w:eastAsia="de-DE"/>
              </w:rPr>
              <w:drawing>
                <wp:inline distT="0" distB="0" distL="0" distR="0" wp14:anchorId="01FC2D2E" wp14:editId="1D230E2A">
                  <wp:extent cx="360000" cy="360000"/>
                  <wp:effectExtent l="0" t="0" r="2540" b="2540"/>
                  <wp:docPr id="291" name="Grafik 291" descr="Trauriges Gesicht ohne Füll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adFaceOutline.svg"/>
                          <pic:cNvPicPr/>
                        </pic:nvPicPr>
                        <pic:blipFill>
                          <a:blip r:embed="rId23">
                            <a:extLs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AB5" w:rsidRPr="00832217" w14:paraId="07616881" w14:textId="77777777" w:rsidTr="00823FAF">
        <w:trPr>
          <w:trHeight w:val="964"/>
        </w:trPr>
        <w:tc>
          <w:tcPr>
            <w:tcW w:w="6569" w:type="dxa"/>
            <w:vAlign w:val="center"/>
          </w:tcPr>
          <w:p w14:paraId="4F0E1AFF" w14:textId="77777777" w:rsidR="000B4AB5" w:rsidRPr="003551B1" w:rsidRDefault="000B4AB5" w:rsidP="00823FAF">
            <w:pPr>
              <w:rPr>
                <w:rFonts w:ascii="Arial" w:hAnsi="Arial"/>
                <w:color w:val="000000" w:themeColor="text1"/>
                <w:sz w:val="24"/>
                <w:szCs w:val="24"/>
              </w:rPr>
            </w:pPr>
            <w:r w:rsidRPr="003551B1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>Gestaltung</w:t>
            </w:r>
            <w:r w:rsidRPr="003551B1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: Die Suchmaschine ist auf den ersten Blick </w:t>
            </w: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schön</w:t>
            </w:r>
            <w:r w:rsidRPr="003551B1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gestaltet. Sie zeigt nur wenig Texte an. Du kannst dich schnell zurechtfinden. Die Schrift ist gut lesbar.</w:t>
            </w:r>
          </w:p>
        </w:tc>
        <w:tc>
          <w:tcPr>
            <w:tcW w:w="881" w:type="dxa"/>
            <w:vAlign w:val="center"/>
          </w:tcPr>
          <w:p w14:paraId="6B2E76DC" w14:textId="77777777" w:rsidR="000B4AB5" w:rsidRPr="00832217" w:rsidRDefault="000B4AB5" w:rsidP="00823FAF">
            <w:pPr>
              <w:spacing w:line="276" w:lineRule="auto"/>
              <w:jc w:val="center"/>
              <w:rPr>
                <w:rFonts w:ascii="Arial" w:hAnsi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882" w:type="dxa"/>
            <w:vAlign w:val="center"/>
          </w:tcPr>
          <w:p w14:paraId="7092C809" w14:textId="77777777" w:rsidR="000B4AB5" w:rsidRPr="00832217" w:rsidRDefault="000B4AB5" w:rsidP="00823FAF">
            <w:pPr>
              <w:spacing w:line="276" w:lineRule="auto"/>
              <w:jc w:val="center"/>
              <w:rPr>
                <w:rFonts w:ascii="Arial" w:hAnsi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882" w:type="dxa"/>
            <w:vAlign w:val="center"/>
          </w:tcPr>
          <w:p w14:paraId="4A10F3AF" w14:textId="77777777" w:rsidR="000B4AB5" w:rsidRPr="00832217" w:rsidRDefault="000B4AB5" w:rsidP="00823FAF">
            <w:pPr>
              <w:spacing w:line="276" w:lineRule="auto"/>
              <w:jc w:val="center"/>
              <w:rPr>
                <w:rFonts w:ascii="Arial" w:hAnsi="Arial"/>
                <w:color w:val="000000" w:themeColor="text1"/>
                <w:sz w:val="24"/>
                <w:szCs w:val="24"/>
              </w:rPr>
            </w:pPr>
          </w:p>
        </w:tc>
      </w:tr>
      <w:tr w:rsidR="000B4AB5" w:rsidRPr="00832217" w14:paraId="3A07A3A0" w14:textId="77777777" w:rsidTr="00823FAF">
        <w:trPr>
          <w:trHeight w:val="964"/>
        </w:trPr>
        <w:tc>
          <w:tcPr>
            <w:tcW w:w="6569" w:type="dxa"/>
            <w:vAlign w:val="center"/>
          </w:tcPr>
          <w:p w14:paraId="3EF2CDDE" w14:textId="77777777" w:rsidR="000B4AB5" w:rsidRPr="003551B1" w:rsidRDefault="000B4AB5" w:rsidP="00823FAF">
            <w:pPr>
              <w:rPr>
                <w:rFonts w:ascii="Arial" w:hAnsi="Arial"/>
                <w:color w:val="000000" w:themeColor="text1"/>
                <w:sz w:val="24"/>
                <w:szCs w:val="24"/>
              </w:rPr>
            </w:pPr>
            <w:r w:rsidRPr="003551B1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>Lupe:</w:t>
            </w:r>
            <w:r w:rsidRPr="003551B1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Das Suchfeld für den Suchbegriff ist leicht zu finden.</w:t>
            </w:r>
          </w:p>
        </w:tc>
        <w:tc>
          <w:tcPr>
            <w:tcW w:w="881" w:type="dxa"/>
            <w:vAlign w:val="center"/>
          </w:tcPr>
          <w:p w14:paraId="03D08F8D" w14:textId="77777777" w:rsidR="000B4AB5" w:rsidRPr="00832217" w:rsidRDefault="000B4AB5" w:rsidP="00823FAF">
            <w:pPr>
              <w:spacing w:line="276" w:lineRule="auto"/>
              <w:jc w:val="center"/>
              <w:rPr>
                <w:rFonts w:ascii="Arial" w:hAnsi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882" w:type="dxa"/>
            <w:vAlign w:val="center"/>
          </w:tcPr>
          <w:p w14:paraId="731FB5CA" w14:textId="77777777" w:rsidR="000B4AB5" w:rsidRPr="00832217" w:rsidRDefault="000B4AB5" w:rsidP="00823FAF">
            <w:pPr>
              <w:spacing w:line="276" w:lineRule="auto"/>
              <w:jc w:val="center"/>
              <w:rPr>
                <w:rFonts w:ascii="Arial" w:hAnsi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882" w:type="dxa"/>
            <w:vAlign w:val="center"/>
          </w:tcPr>
          <w:p w14:paraId="228DEE9C" w14:textId="77777777" w:rsidR="000B4AB5" w:rsidRPr="00832217" w:rsidRDefault="000B4AB5" w:rsidP="00823FAF">
            <w:pPr>
              <w:spacing w:line="276" w:lineRule="auto"/>
              <w:jc w:val="center"/>
              <w:rPr>
                <w:rFonts w:ascii="Arial" w:hAnsi="Arial"/>
                <w:color w:val="000000" w:themeColor="text1"/>
                <w:sz w:val="24"/>
                <w:szCs w:val="24"/>
              </w:rPr>
            </w:pPr>
          </w:p>
        </w:tc>
      </w:tr>
      <w:tr w:rsidR="000B4AB5" w:rsidRPr="00832217" w14:paraId="536F9E60" w14:textId="77777777" w:rsidTr="00823FAF">
        <w:trPr>
          <w:trHeight w:val="964"/>
        </w:trPr>
        <w:tc>
          <w:tcPr>
            <w:tcW w:w="6569" w:type="dxa"/>
            <w:vAlign w:val="center"/>
          </w:tcPr>
          <w:p w14:paraId="521CF981" w14:textId="77777777" w:rsidR="000B4AB5" w:rsidRPr="003551B1" w:rsidRDefault="000B4AB5" w:rsidP="00823FAF">
            <w:pPr>
              <w:rPr>
                <w:rFonts w:ascii="Arial" w:hAnsi="Arial"/>
                <w:color w:val="000000" w:themeColor="text1"/>
                <w:sz w:val="24"/>
                <w:szCs w:val="24"/>
              </w:rPr>
            </w:pPr>
            <w:proofErr w:type="spellStart"/>
            <w:r w:rsidRPr="003551B1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>Autocomplete</w:t>
            </w:r>
            <w:proofErr w:type="spellEnd"/>
            <w:r w:rsidRPr="003551B1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: Beim Eingeben des Suchbegriffes </w:t>
            </w: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macht dir die Suchmaschine verschiedene</w:t>
            </w:r>
            <w:r w:rsidRPr="003551B1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Vorschläge.</w:t>
            </w:r>
          </w:p>
        </w:tc>
        <w:tc>
          <w:tcPr>
            <w:tcW w:w="881" w:type="dxa"/>
            <w:vAlign w:val="center"/>
          </w:tcPr>
          <w:p w14:paraId="3C9CB589" w14:textId="77777777" w:rsidR="000B4AB5" w:rsidRPr="00832217" w:rsidRDefault="000B4AB5" w:rsidP="00823FAF">
            <w:pPr>
              <w:spacing w:line="276" w:lineRule="auto"/>
              <w:jc w:val="center"/>
              <w:rPr>
                <w:rFonts w:ascii="Arial" w:hAnsi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882" w:type="dxa"/>
            <w:vAlign w:val="center"/>
          </w:tcPr>
          <w:p w14:paraId="62ED2348" w14:textId="77777777" w:rsidR="000B4AB5" w:rsidRPr="00832217" w:rsidRDefault="000B4AB5" w:rsidP="00823FAF">
            <w:pPr>
              <w:spacing w:line="276" w:lineRule="auto"/>
              <w:jc w:val="center"/>
              <w:rPr>
                <w:rFonts w:ascii="Arial" w:hAnsi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882" w:type="dxa"/>
            <w:vAlign w:val="center"/>
          </w:tcPr>
          <w:p w14:paraId="3E6F6B2E" w14:textId="77777777" w:rsidR="000B4AB5" w:rsidRPr="00832217" w:rsidRDefault="000B4AB5" w:rsidP="00823FAF">
            <w:pPr>
              <w:spacing w:line="276" w:lineRule="auto"/>
              <w:jc w:val="center"/>
              <w:rPr>
                <w:rFonts w:ascii="Arial" w:hAnsi="Arial"/>
                <w:color w:val="000000" w:themeColor="text1"/>
                <w:sz w:val="24"/>
                <w:szCs w:val="24"/>
              </w:rPr>
            </w:pPr>
          </w:p>
        </w:tc>
      </w:tr>
      <w:tr w:rsidR="000B4AB5" w:rsidRPr="00832217" w14:paraId="129F3C84" w14:textId="77777777" w:rsidTr="00823FAF">
        <w:trPr>
          <w:trHeight w:val="964"/>
        </w:trPr>
        <w:tc>
          <w:tcPr>
            <w:tcW w:w="6569" w:type="dxa"/>
            <w:vAlign w:val="center"/>
          </w:tcPr>
          <w:p w14:paraId="7C1B9A78" w14:textId="77777777" w:rsidR="000B4AB5" w:rsidRPr="003551B1" w:rsidRDefault="000B4AB5" w:rsidP="00823FAF">
            <w:pPr>
              <w:rPr>
                <w:rFonts w:ascii="Arial" w:hAnsi="Arial"/>
                <w:color w:val="000000" w:themeColor="text1"/>
                <w:sz w:val="24"/>
                <w:szCs w:val="24"/>
              </w:rPr>
            </w:pPr>
            <w:r w:rsidRPr="003551B1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>Werbung</w:t>
            </w:r>
            <w:r w:rsidRPr="003551B1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: </w:t>
            </w: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Die Suchmaschine enthält keine Werbung.</w:t>
            </w:r>
          </w:p>
        </w:tc>
        <w:tc>
          <w:tcPr>
            <w:tcW w:w="881" w:type="dxa"/>
            <w:vAlign w:val="center"/>
          </w:tcPr>
          <w:p w14:paraId="4A01E661" w14:textId="77777777" w:rsidR="000B4AB5" w:rsidRPr="00832217" w:rsidRDefault="000B4AB5" w:rsidP="00823FAF">
            <w:pPr>
              <w:spacing w:line="276" w:lineRule="auto"/>
              <w:jc w:val="center"/>
              <w:rPr>
                <w:rFonts w:ascii="Arial" w:hAnsi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882" w:type="dxa"/>
            <w:vAlign w:val="center"/>
          </w:tcPr>
          <w:p w14:paraId="45EFE996" w14:textId="77777777" w:rsidR="000B4AB5" w:rsidRPr="00832217" w:rsidRDefault="000B4AB5" w:rsidP="00823FAF">
            <w:pPr>
              <w:spacing w:line="276" w:lineRule="auto"/>
              <w:jc w:val="center"/>
              <w:rPr>
                <w:rFonts w:ascii="Arial" w:hAnsi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882" w:type="dxa"/>
            <w:vAlign w:val="center"/>
          </w:tcPr>
          <w:p w14:paraId="1FE0EADF" w14:textId="77777777" w:rsidR="000B4AB5" w:rsidRPr="00832217" w:rsidRDefault="000B4AB5" w:rsidP="00823FAF">
            <w:pPr>
              <w:spacing w:line="276" w:lineRule="auto"/>
              <w:jc w:val="center"/>
              <w:rPr>
                <w:rFonts w:ascii="Arial" w:hAnsi="Arial"/>
                <w:color w:val="000000" w:themeColor="text1"/>
                <w:sz w:val="24"/>
                <w:szCs w:val="24"/>
              </w:rPr>
            </w:pPr>
          </w:p>
        </w:tc>
      </w:tr>
      <w:tr w:rsidR="000B4AB5" w:rsidRPr="00832217" w14:paraId="11570C09" w14:textId="77777777" w:rsidTr="00823FAF">
        <w:trPr>
          <w:trHeight w:val="964"/>
        </w:trPr>
        <w:tc>
          <w:tcPr>
            <w:tcW w:w="6569" w:type="dxa"/>
            <w:vAlign w:val="center"/>
          </w:tcPr>
          <w:p w14:paraId="01E13CB8" w14:textId="77777777" w:rsidR="000B4AB5" w:rsidRPr="003551B1" w:rsidRDefault="000B4AB5" w:rsidP="00823FAF">
            <w:pPr>
              <w:rPr>
                <w:rFonts w:ascii="Arial" w:hAnsi="Arial"/>
                <w:color w:val="000000" w:themeColor="text1"/>
                <w:sz w:val="24"/>
                <w:szCs w:val="24"/>
              </w:rPr>
            </w:pPr>
            <w:r w:rsidRPr="003551B1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>Informationsfülle</w:t>
            </w:r>
            <w:r w:rsidRPr="003551B1">
              <w:rPr>
                <w:rFonts w:ascii="Arial" w:hAnsi="Arial"/>
                <w:color w:val="000000" w:themeColor="text1"/>
                <w:sz w:val="24"/>
                <w:szCs w:val="24"/>
              </w:rPr>
              <w:t>: Es erscheinen viele Artikel zum Thema.</w:t>
            </w:r>
          </w:p>
        </w:tc>
        <w:tc>
          <w:tcPr>
            <w:tcW w:w="881" w:type="dxa"/>
            <w:vAlign w:val="center"/>
          </w:tcPr>
          <w:p w14:paraId="38E30B21" w14:textId="77777777" w:rsidR="000B4AB5" w:rsidRPr="00832217" w:rsidRDefault="000B4AB5" w:rsidP="00823FAF">
            <w:pPr>
              <w:spacing w:line="276" w:lineRule="auto"/>
              <w:jc w:val="center"/>
              <w:rPr>
                <w:rFonts w:ascii="Arial" w:hAnsi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882" w:type="dxa"/>
            <w:vAlign w:val="center"/>
          </w:tcPr>
          <w:p w14:paraId="792EB1E0" w14:textId="77777777" w:rsidR="000B4AB5" w:rsidRPr="00832217" w:rsidRDefault="000B4AB5" w:rsidP="00823FAF">
            <w:pPr>
              <w:spacing w:line="276" w:lineRule="auto"/>
              <w:jc w:val="center"/>
              <w:rPr>
                <w:rFonts w:ascii="Arial" w:hAnsi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882" w:type="dxa"/>
            <w:vAlign w:val="center"/>
          </w:tcPr>
          <w:p w14:paraId="0F6ADAC2" w14:textId="77777777" w:rsidR="000B4AB5" w:rsidRPr="00832217" w:rsidRDefault="000B4AB5" w:rsidP="00823FAF">
            <w:pPr>
              <w:spacing w:line="276" w:lineRule="auto"/>
              <w:jc w:val="center"/>
              <w:rPr>
                <w:rFonts w:ascii="Arial" w:hAnsi="Arial"/>
                <w:color w:val="000000" w:themeColor="text1"/>
                <w:sz w:val="24"/>
                <w:szCs w:val="24"/>
              </w:rPr>
            </w:pPr>
          </w:p>
        </w:tc>
      </w:tr>
      <w:tr w:rsidR="000B4AB5" w:rsidRPr="00832217" w14:paraId="0FDCBCD3" w14:textId="77777777" w:rsidTr="00823FAF">
        <w:trPr>
          <w:trHeight w:val="964"/>
        </w:trPr>
        <w:tc>
          <w:tcPr>
            <w:tcW w:w="6569" w:type="dxa"/>
            <w:vAlign w:val="center"/>
          </w:tcPr>
          <w:p w14:paraId="53757AA7" w14:textId="77777777" w:rsidR="000B4AB5" w:rsidRPr="003551B1" w:rsidRDefault="000B4AB5" w:rsidP="00823FAF">
            <w:pPr>
              <w:rPr>
                <w:rFonts w:ascii="Arial" w:hAnsi="Arial"/>
                <w:color w:val="000000" w:themeColor="text1"/>
                <w:sz w:val="24"/>
                <w:szCs w:val="24"/>
              </w:rPr>
            </w:pPr>
            <w:r w:rsidRPr="003551B1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>Inhalt</w:t>
            </w:r>
            <w:r w:rsidRPr="003551B1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: Die Artikel passen zum gesuchten Thema. </w:t>
            </w:r>
          </w:p>
        </w:tc>
        <w:tc>
          <w:tcPr>
            <w:tcW w:w="881" w:type="dxa"/>
            <w:vAlign w:val="center"/>
          </w:tcPr>
          <w:p w14:paraId="5CEF3A26" w14:textId="77777777" w:rsidR="000B4AB5" w:rsidRPr="00832217" w:rsidRDefault="000B4AB5" w:rsidP="00823FAF">
            <w:pPr>
              <w:spacing w:line="276" w:lineRule="auto"/>
              <w:jc w:val="center"/>
              <w:rPr>
                <w:rFonts w:ascii="Arial" w:hAnsi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882" w:type="dxa"/>
            <w:vAlign w:val="center"/>
          </w:tcPr>
          <w:p w14:paraId="6096A9B5" w14:textId="77777777" w:rsidR="000B4AB5" w:rsidRPr="00832217" w:rsidRDefault="000B4AB5" w:rsidP="00823FAF">
            <w:pPr>
              <w:spacing w:line="276" w:lineRule="auto"/>
              <w:jc w:val="center"/>
              <w:rPr>
                <w:rFonts w:ascii="Arial" w:hAnsi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882" w:type="dxa"/>
            <w:vAlign w:val="center"/>
          </w:tcPr>
          <w:p w14:paraId="0EF95FCC" w14:textId="77777777" w:rsidR="000B4AB5" w:rsidRPr="00832217" w:rsidRDefault="000B4AB5" w:rsidP="00823FAF">
            <w:pPr>
              <w:spacing w:line="276" w:lineRule="auto"/>
              <w:jc w:val="center"/>
              <w:rPr>
                <w:rFonts w:ascii="Arial" w:hAnsi="Arial"/>
                <w:color w:val="000000" w:themeColor="text1"/>
                <w:sz w:val="24"/>
                <w:szCs w:val="24"/>
              </w:rPr>
            </w:pPr>
          </w:p>
        </w:tc>
      </w:tr>
      <w:tr w:rsidR="000B4AB5" w:rsidRPr="00832217" w14:paraId="354CC7B6" w14:textId="77777777" w:rsidTr="00823FAF">
        <w:trPr>
          <w:trHeight w:val="964"/>
        </w:trPr>
        <w:tc>
          <w:tcPr>
            <w:tcW w:w="6569" w:type="dxa"/>
            <w:vAlign w:val="center"/>
          </w:tcPr>
          <w:p w14:paraId="2244A878" w14:textId="77777777" w:rsidR="000B4AB5" w:rsidRPr="003551B1" w:rsidRDefault="000B4AB5" w:rsidP="00823FAF">
            <w:pPr>
              <w:rPr>
                <w:rFonts w:ascii="Arial" w:hAnsi="Arial"/>
                <w:color w:val="000000" w:themeColor="text1"/>
                <w:sz w:val="24"/>
                <w:szCs w:val="24"/>
              </w:rPr>
            </w:pPr>
            <w:r w:rsidRPr="003551B1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>Verständlichkeit</w:t>
            </w:r>
            <w:r w:rsidRPr="003551B1">
              <w:rPr>
                <w:rFonts w:ascii="Arial" w:hAnsi="Arial"/>
                <w:color w:val="000000" w:themeColor="text1"/>
                <w:sz w:val="24"/>
                <w:szCs w:val="24"/>
              </w:rPr>
              <w:t>: Die Texte sind für mich gut verständlich und deshalb für Kinder geeignet.</w:t>
            </w:r>
          </w:p>
        </w:tc>
        <w:tc>
          <w:tcPr>
            <w:tcW w:w="881" w:type="dxa"/>
            <w:vAlign w:val="center"/>
          </w:tcPr>
          <w:p w14:paraId="3EFFD7D0" w14:textId="77777777" w:rsidR="000B4AB5" w:rsidRPr="00832217" w:rsidRDefault="000B4AB5" w:rsidP="00823FAF">
            <w:pPr>
              <w:spacing w:line="276" w:lineRule="auto"/>
              <w:jc w:val="center"/>
              <w:rPr>
                <w:rFonts w:ascii="Arial" w:hAnsi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882" w:type="dxa"/>
            <w:vAlign w:val="center"/>
          </w:tcPr>
          <w:p w14:paraId="780726B1" w14:textId="77777777" w:rsidR="000B4AB5" w:rsidRPr="00832217" w:rsidRDefault="000B4AB5" w:rsidP="00823FAF">
            <w:pPr>
              <w:spacing w:line="276" w:lineRule="auto"/>
              <w:jc w:val="center"/>
              <w:rPr>
                <w:rFonts w:ascii="Arial" w:hAnsi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882" w:type="dxa"/>
            <w:vAlign w:val="center"/>
          </w:tcPr>
          <w:p w14:paraId="4564563A" w14:textId="77777777" w:rsidR="000B4AB5" w:rsidRPr="00832217" w:rsidRDefault="000B4AB5" w:rsidP="00823FAF">
            <w:pPr>
              <w:spacing w:line="276" w:lineRule="auto"/>
              <w:jc w:val="center"/>
              <w:rPr>
                <w:rFonts w:ascii="Arial" w:hAnsi="Arial"/>
                <w:color w:val="000000" w:themeColor="text1"/>
                <w:sz w:val="24"/>
                <w:szCs w:val="24"/>
              </w:rPr>
            </w:pPr>
          </w:p>
        </w:tc>
      </w:tr>
      <w:tr w:rsidR="000B4AB5" w:rsidRPr="00832217" w14:paraId="49F6E235" w14:textId="77777777" w:rsidTr="00823FAF">
        <w:trPr>
          <w:trHeight w:val="964"/>
        </w:trPr>
        <w:tc>
          <w:tcPr>
            <w:tcW w:w="6569" w:type="dxa"/>
            <w:vAlign w:val="center"/>
          </w:tcPr>
          <w:p w14:paraId="5D966662" w14:textId="77777777" w:rsidR="000B4AB5" w:rsidRPr="003551B1" w:rsidRDefault="000B4AB5" w:rsidP="00823FAF">
            <w:pPr>
              <w:rPr>
                <w:rFonts w:ascii="Arial" w:hAnsi="Arial"/>
                <w:color w:val="000000" w:themeColor="text1"/>
                <w:sz w:val="24"/>
                <w:szCs w:val="24"/>
              </w:rPr>
            </w:pPr>
            <w:r w:rsidRPr="003551B1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>Informationen</w:t>
            </w:r>
            <w:r w:rsidRPr="003551B1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: Die Texte sind informativ. </w:t>
            </w:r>
          </w:p>
        </w:tc>
        <w:tc>
          <w:tcPr>
            <w:tcW w:w="881" w:type="dxa"/>
            <w:vAlign w:val="center"/>
          </w:tcPr>
          <w:p w14:paraId="6DE2B290" w14:textId="77777777" w:rsidR="000B4AB5" w:rsidRPr="00832217" w:rsidRDefault="000B4AB5" w:rsidP="00823FAF">
            <w:pPr>
              <w:spacing w:line="276" w:lineRule="auto"/>
              <w:jc w:val="center"/>
              <w:rPr>
                <w:rFonts w:ascii="Arial" w:hAnsi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882" w:type="dxa"/>
            <w:vAlign w:val="center"/>
          </w:tcPr>
          <w:p w14:paraId="2CE92CE8" w14:textId="77777777" w:rsidR="000B4AB5" w:rsidRPr="00832217" w:rsidRDefault="000B4AB5" w:rsidP="00823FAF">
            <w:pPr>
              <w:spacing w:line="276" w:lineRule="auto"/>
              <w:jc w:val="center"/>
              <w:rPr>
                <w:rFonts w:ascii="Arial" w:hAnsi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882" w:type="dxa"/>
            <w:vAlign w:val="center"/>
          </w:tcPr>
          <w:p w14:paraId="086C9E05" w14:textId="77777777" w:rsidR="000B4AB5" w:rsidRPr="00832217" w:rsidRDefault="000B4AB5" w:rsidP="00823FAF">
            <w:pPr>
              <w:spacing w:line="276" w:lineRule="auto"/>
              <w:jc w:val="center"/>
              <w:rPr>
                <w:rFonts w:ascii="Arial" w:hAnsi="Arial"/>
                <w:color w:val="000000" w:themeColor="text1"/>
                <w:sz w:val="24"/>
                <w:szCs w:val="24"/>
              </w:rPr>
            </w:pPr>
          </w:p>
        </w:tc>
      </w:tr>
    </w:tbl>
    <w:p w14:paraId="1F7E99E9" w14:textId="77777777" w:rsidR="005F5072" w:rsidRDefault="005F5072" w:rsidP="000D27A4">
      <w:pPr>
        <w:spacing w:line="276" w:lineRule="auto"/>
        <w:rPr>
          <w:rFonts w:ascii="Arial" w:hAnsi="Arial"/>
          <w:b/>
          <w:sz w:val="24"/>
          <w:szCs w:val="24"/>
        </w:rPr>
        <w:sectPr w:rsidR="005F5072" w:rsidSect="001467F6">
          <w:headerReference w:type="first" r:id="rId25"/>
          <w:pgSz w:w="11906" w:h="16838" w:code="9"/>
          <w:pgMar w:top="1000" w:right="1417" w:bottom="1134" w:left="1417" w:header="708" w:footer="640" w:gutter="0"/>
          <w:cols w:space="708"/>
          <w:titlePg/>
          <w:docGrid w:linePitch="360"/>
        </w:sect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646604" w:rsidRPr="00646604" w14:paraId="46A38D4A" w14:textId="77777777" w:rsidTr="00823FAF">
        <w:tc>
          <w:tcPr>
            <w:tcW w:w="9356" w:type="dxa"/>
          </w:tcPr>
          <w:p w14:paraId="1D259A77" w14:textId="77777777" w:rsidR="00646604" w:rsidRPr="00646604" w:rsidRDefault="00646604" w:rsidP="00646604">
            <w:pPr>
              <w:ind w:left="426" w:hanging="426"/>
              <w:rPr>
                <w:rFonts w:ascii="Arial" w:hAnsi="Arial"/>
                <w:b/>
                <w:sz w:val="20"/>
              </w:rPr>
            </w:pPr>
          </w:p>
        </w:tc>
      </w:tr>
      <w:tr w:rsidR="00646604" w14:paraId="43188031" w14:textId="77777777" w:rsidTr="00823FAF">
        <w:tc>
          <w:tcPr>
            <w:tcW w:w="9356" w:type="dxa"/>
          </w:tcPr>
          <w:p w14:paraId="4495D4FB" w14:textId="1D024A1B" w:rsidR="00646604" w:rsidRDefault="00646604" w:rsidP="00AE5B18">
            <w:pPr>
              <w:ind w:left="426" w:hanging="426"/>
              <w:rPr>
                <w:rFonts w:ascii="Arial" w:hAnsi="Arial"/>
                <w:b/>
                <w:sz w:val="24"/>
                <w:szCs w:val="24"/>
              </w:rPr>
            </w:pPr>
            <w:r w:rsidRPr="00832217">
              <w:rPr>
                <w:rFonts w:ascii="Arial" w:hAnsi="Arial"/>
                <w:b/>
                <w:sz w:val="24"/>
                <w:szCs w:val="24"/>
              </w:rPr>
              <w:t>Vorlage für Gruppenpuzzle</w:t>
            </w:r>
          </w:p>
        </w:tc>
      </w:tr>
    </w:tbl>
    <w:p w14:paraId="50FC0EC6" w14:textId="3BDC0E08" w:rsidR="00424B2A" w:rsidRDefault="00424B2A" w:rsidP="00424B2A">
      <w:pPr>
        <w:ind w:left="426" w:hanging="426"/>
        <w:rPr>
          <w:rFonts w:ascii="Arial" w:hAnsi="Arial"/>
          <w:b/>
          <w:sz w:val="20"/>
        </w:rPr>
      </w:pPr>
    </w:p>
    <w:p w14:paraId="04131DF4" w14:textId="77777777" w:rsidR="001036CB" w:rsidRPr="00424B2A" w:rsidRDefault="001036CB" w:rsidP="00424B2A">
      <w:pPr>
        <w:ind w:left="426" w:hanging="426"/>
        <w:rPr>
          <w:rFonts w:ascii="Arial" w:hAnsi="Arial"/>
          <w:b/>
          <w:sz w:val="20"/>
        </w:rPr>
      </w:pPr>
    </w:p>
    <w:p w14:paraId="21309456" w14:textId="61540A4C" w:rsidR="0024643F" w:rsidRPr="00782E31" w:rsidRDefault="00782E31" w:rsidP="005F5072">
      <w:pPr>
        <w:spacing w:line="276" w:lineRule="auto"/>
        <w:rPr>
          <w:rFonts w:ascii="Arial" w:hAnsi="Arial"/>
          <w:sz w:val="24"/>
          <w:szCs w:val="24"/>
        </w:rPr>
      </w:pPr>
      <w:r w:rsidRPr="00782E31">
        <w:rPr>
          <w:rFonts w:ascii="Segoe UI Symbol" w:hAnsi="Segoe UI Symbol" w:cs="Segoe UI Symbol"/>
          <w:sz w:val="24"/>
          <w:szCs w:val="24"/>
        </w:rPr>
        <w:t>✂</w:t>
      </w:r>
    </w:p>
    <w:tbl>
      <w:tblPr>
        <w:tblStyle w:val="Tabellenraster"/>
        <w:tblW w:w="9356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1871"/>
        <w:gridCol w:w="1871"/>
        <w:gridCol w:w="1871"/>
        <w:gridCol w:w="1871"/>
        <w:gridCol w:w="1872"/>
      </w:tblGrid>
      <w:tr w:rsidR="005F5072" w14:paraId="36FF127E" w14:textId="77777777" w:rsidTr="006A4C0E">
        <w:trPr>
          <w:trHeight w:val="1871"/>
        </w:trPr>
        <w:tc>
          <w:tcPr>
            <w:tcW w:w="1871" w:type="dxa"/>
            <w:shd w:val="clear" w:color="auto" w:fill="4BACC6" w:themeFill="accent5"/>
            <w:vAlign w:val="center"/>
          </w:tcPr>
          <w:p w14:paraId="271A649A" w14:textId="77777777" w:rsidR="005F5072" w:rsidRPr="004F5AD4" w:rsidRDefault="005F5072" w:rsidP="00823FAF">
            <w:pPr>
              <w:spacing w:line="276" w:lineRule="auto"/>
              <w:jc w:val="center"/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</w:pPr>
            <w:r w:rsidRPr="004F5AD4"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  <w:t>1</w:t>
            </w:r>
          </w:p>
        </w:tc>
        <w:tc>
          <w:tcPr>
            <w:tcW w:w="1871" w:type="dxa"/>
            <w:shd w:val="clear" w:color="auto" w:fill="4BACC6" w:themeFill="accent5"/>
            <w:vAlign w:val="center"/>
          </w:tcPr>
          <w:p w14:paraId="3A922BFB" w14:textId="77777777" w:rsidR="005F5072" w:rsidRPr="004F5AD4" w:rsidRDefault="005F5072" w:rsidP="00823FAF">
            <w:pPr>
              <w:spacing w:line="276" w:lineRule="auto"/>
              <w:jc w:val="center"/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</w:pPr>
            <w:r w:rsidRPr="004F5AD4"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  <w:t>2</w:t>
            </w:r>
          </w:p>
        </w:tc>
        <w:tc>
          <w:tcPr>
            <w:tcW w:w="1871" w:type="dxa"/>
            <w:shd w:val="clear" w:color="auto" w:fill="4BACC6" w:themeFill="accent5"/>
            <w:vAlign w:val="center"/>
          </w:tcPr>
          <w:p w14:paraId="14AE1354" w14:textId="77777777" w:rsidR="005F5072" w:rsidRPr="004F5AD4" w:rsidRDefault="005F5072" w:rsidP="00823FAF">
            <w:pPr>
              <w:spacing w:line="276" w:lineRule="auto"/>
              <w:jc w:val="center"/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</w:pPr>
            <w:r w:rsidRPr="004F5AD4"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  <w:t>3</w:t>
            </w:r>
          </w:p>
        </w:tc>
        <w:tc>
          <w:tcPr>
            <w:tcW w:w="1871" w:type="dxa"/>
            <w:shd w:val="clear" w:color="auto" w:fill="4BACC6" w:themeFill="accent5"/>
            <w:vAlign w:val="center"/>
          </w:tcPr>
          <w:p w14:paraId="75283A81" w14:textId="77777777" w:rsidR="005F5072" w:rsidRPr="004F5AD4" w:rsidRDefault="005F5072" w:rsidP="00823FAF">
            <w:pPr>
              <w:spacing w:line="276" w:lineRule="auto"/>
              <w:jc w:val="center"/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</w:pPr>
            <w:r w:rsidRPr="004F5AD4"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  <w:t>4</w:t>
            </w:r>
          </w:p>
        </w:tc>
        <w:tc>
          <w:tcPr>
            <w:tcW w:w="1872" w:type="dxa"/>
            <w:shd w:val="clear" w:color="auto" w:fill="4BACC6" w:themeFill="accent5"/>
            <w:vAlign w:val="center"/>
          </w:tcPr>
          <w:p w14:paraId="23596186" w14:textId="77777777" w:rsidR="005F5072" w:rsidRPr="004F5AD4" w:rsidRDefault="005F5072" w:rsidP="00823FAF">
            <w:pPr>
              <w:spacing w:line="276" w:lineRule="auto"/>
              <w:jc w:val="center"/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</w:pPr>
            <w:r w:rsidRPr="004F5AD4"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  <w:t>5</w:t>
            </w:r>
          </w:p>
        </w:tc>
      </w:tr>
      <w:tr w:rsidR="005F5072" w14:paraId="646CF4D9" w14:textId="77777777" w:rsidTr="006A4C0E">
        <w:trPr>
          <w:trHeight w:val="1871"/>
        </w:trPr>
        <w:tc>
          <w:tcPr>
            <w:tcW w:w="1871" w:type="dxa"/>
            <w:shd w:val="clear" w:color="auto" w:fill="8064A2" w:themeFill="accent4"/>
            <w:vAlign w:val="center"/>
          </w:tcPr>
          <w:p w14:paraId="72754A2E" w14:textId="77777777" w:rsidR="005F5072" w:rsidRPr="004F5AD4" w:rsidRDefault="005F5072" w:rsidP="00823FAF">
            <w:pPr>
              <w:spacing w:line="276" w:lineRule="auto"/>
              <w:jc w:val="center"/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</w:pPr>
            <w:r w:rsidRPr="004F5AD4"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  <w:t>1</w:t>
            </w:r>
          </w:p>
        </w:tc>
        <w:tc>
          <w:tcPr>
            <w:tcW w:w="1871" w:type="dxa"/>
            <w:shd w:val="clear" w:color="auto" w:fill="8064A2" w:themeFill="accent4"/>
            <w:vAlign w:val="center"/>
          </w:tcPr>
          <w:p w14:paraId="18ABC1D2" w14:textId="77777777" w:rsidR="005F5072" w:rsidRPr="004F5AD4" w:rsidRDefault="005F5072" w:rsidP="00823FAF">
            <w:pPr>
              <w:spacing w:line="276" w:lineRule="auto"/>
              <w:jc w:val="center"/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</w:pPr>
            <w:r w:rsidRPr="004F5AD4"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  <w:t>2</w:t>
            </w:r>
          </w:p>
        </w:tc>
        <w:tc>
          <w:tcPr>
            <w:tcW w:w="1871" w:type="dxa"/>
            <w:shd w:val="clear" w:color="auto" w:fill="8064A2" w:themeFill="accent4"/>
            <w:vAlign w:val="center"/>
          </w:tcPr>
          <w:p w14:paraId="1037598D" w14:textId="77777777" w:rsidR="005F5072" w:rsidRPr="004F5AD4" w:rsidRDefault="005F5072" w:rsidP="00823FAF">
            <w:pPr>
              <w:spacing w:line="276" w:lineRule="auto"/>
              <w:jc w:val="center"/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</w:pPr>
            <w:r w:rsidRPr="004F5AD4"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  <w:t>3</w:t>
            </w:r>
          </w:p>
        </w:tc>
        <w:tc>
          <w:tcPr>
            <w:tcW w:w="1871" w:type="dxa"/>
            <w:shd w:val="clear" w:color="auto" w:fill="8064A2" w:themeFill="accent4"/>
            <w:vAlign w:val="center"/>
          </w:tcPr>
          <w:p w14:paraId="36733BE8" w14:textId="77777777" w:rsidR="005F5072" w:rsidRPr="004F5AD4" w:rsidRDefault="005F5072" w:rsidP="00823FAF">
            <w:pPr>
              <w:spacing w:line="276" w:lineRule="auto"/>
              <w:jc w:val="center"/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</w:pPr>
            <w:r w:rsidRPr="004F5AD4"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  <w:t>4</w:t>
            </w:r>
          </w:p>
        </w:tc>
        <w:tc>
          <w:tcPr>
            <w:tcW w:w="1872" w:type="dxa"/>
            <w:shd w:val="clear" w:color="auto" w:fill="8064A2" w:themeFill="accent4"/>
            <w:vAlign w:val="center"/>
          </w:tcPr>
          <w:p w14:paraId="7DCE0A45" w14:textId="77777777" w:rsidR="005F5072" w:rsidRPr="004F5AD4" w:rsidRDefault="005F5072" w:rsidP="00823FAF">
            <w:pPr>
              <w:spacing w:line="276" w:lineRule="auto"/>
              <w:jc w:val="center"/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</w:pPr>
            <w:r w:rsidRPr="004F5AD4"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  <w:t>5</w:t>
            </w:r>
          </w:p>
        </w:tc>
      </w:tr>
      <w:tr w:rsidR="005F5072" w14:paraId="241026DF" w14:textId="77777777" w:rsidTr="006A4C0E">
        <w:trPr>
          <w:trHeight w:val="1871"/>
        </w:trPr>
        <w:tc>
          <w:tcPr>
            <w:tcW w:w="1871" w:type="dxa"/>
            <w:shd w:val="clear" w:color="auto" w:fill="9BBB59" w:themeFill="accent3"/>
            <w:vAlign w:val="center"/>
          </w:tcPr>
          <w:p w14:paraId="42FA055E" w14:textId="77777777" w:rsidR="005F5072" w:rsidRPr="004F5AD4" w:rsidRDefault="005F5072" w:rsidP="00823FAF">
            <w:pPr>
              <w:spacing w:line="276" w:lineRule="auto"/>
              <w:jc w:val="center"/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</w:pPr>
            <w:r w:rsidRPr="004F5AD4"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  <w:t>1</w:t>
            </w:r>
          </w:p>
        </w:tc>
        <w:tc>
          <w:tcPr>
            <w:tcW w:w="1871" w:type="dxa"/>
            <w:shd w:val="clear" w:color="auto" w:fill="9BBB59" w:themeFill="accent3"/>
            <w:vAlign w:val="center"/>
          </w:tcPr>
          <w:p w14:paraId="0CACCD81" w14:textId="77777777" w:rsidR="005F5072" w:rsidRPr="004F5AD4" w:rsidRDefault="005F5072" w:rsidP="00823FAF">
            <w:pPr>
              <w:spacing w:line="276" w:lineRule="auto"/>
              <w:jc w:val="center"/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</w:pPr>
            <w:r w:rsidRPr="004F5AD4"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  <w:t>2</w:t>
            </w:r>
          </w:p>
        </w:tc>
        <w:tc>
          <w:tcPr>
            <w:tcW w:w="1871" w:type="dxa"/>
            <w:shd w:val="clear" w:color="auto" w:fill="9BBB59" w:themeFill="accent3"/>
            <w:vAlign w:val="center"/>
          </w:tcPr>
          <w:p w14:paraId="5C5485FC" w14:textId="77777777" w:rsidR="005F5072" w:rsidRPr="004F5AD4" w:rsidRDefault="005F5072" w:rsidP="00823FAF">
            <w:pPr>
              <w:spacing w:line="276" w:lineRule="auto"/>
              <w:jc w:val="center"/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</w:pPr>
            <w:r w:rsidRPr="004F5AD4"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  <w:t>3</w:t>
            </w:r>
          </w:p>
        </w:tc>
        <w:tc>
          <w:tcPr>
            <w:tcW w:w="1871" w:type="dxa"/>
            <w:shd w:val="clear" w:color="auto" w:fill="9BBB59" w:themeFill="accent3"/>
            <w:vAlign w:val="center"/>
          </w:tcPr>
          <w:p w14:paraId="31A4F043" w14:textId="77777777" w:rsidR="005F5072" w:rsidRPr="004F5AD4" w:rsidRDefault="005F5072" w:rsidP="00823FAF">
            <w:pPr>
              <w:spacing w:line="276" w:lineRule="auto"/>
              <w:jc w:val="center"/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</w:pPr>
            <w:r w:rsidRPr="004F5AD4"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  <w:t>4</w:t>
            </w:r>
          </w:p>
        </w:tc>
        <w:tc>
          <w:tcPr>
            <w:tcW w:w="1872" w:type="dxa"/>
            <w:shd w:val="clear" w:color="auto" w:fill="9BBB59" w:themeFill="accent3"/>
            <w:vAlign w:val="center"/>
          </w:tcPr>
          <w:p w14:paraId="1FA1FA68" w14:textId="77777777" w:rsidR="005F5072" w:rsidRPr="004F5AD4" w:rsidRDefault="005F5072" w:rsidP="00823FAF">
            <w:pPr>
              <w:spacing w:line="276" w:lineRule="auto"/>
              <w:jc w:val="center"/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</w:pPr>
            <w:r w:rsidRPr="004F5AD4"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  <w:t>5</w:t>
            </w:r>
          </w:p>
        </w:tc>
      </w:tr>
      <w:tr w:rsidR="005F5072" w14:paraId="7CAC1385" w14:textId="77777777" w:rsidTr="006A4C0E">
        <w:trPr>
          <w:trHeight w:val="1871"/>
        </w:trPr>
        <w:tc>
          <w:tcPr>
            <w:tcW w:w="1871" w:type="dxa"/>
            <w:shd w:val="clear" w:color="auto" w:fill="F79646" w:themeFill="accent6"/>
            <w:vAlign w:val="center"/>
          </w:tcPr>
          <w:p w14:paraId="1AB0109B" w14:textId="77777777" w:rsidR="005F5072" w:rsidRPr="004F5AD4" w:rsidRDefault="005F5072" w:rsidP="00823FAF">
            <w:pPr>
              <w:spacing w:line="276" w:lineRule="auto"/>
              <w:jc w:val="center"/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</w:pPr>
            <w:r w:rsidRPr="004F5AD4"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  <w:t>1</w:t>
            </w:r>
          </w:p>
        </w:tc>
        <w:tc>
          <w:tcPr>
            <w:tcW w:w="1871" w:type="dxa"/>
            <w:shd w:val="clear" w:color="auto" w:fill="F79646" w:themeFill="accent6"/>
            <w:vAlign w:val="center"/>
          </w:tcPr>
          <w:p w14:paraId="6F79CABF" w14:textId="77777777" w:rsidR="005F5072" w:rsidRPr="004F5AD4" w:rsidRDefault="005F5072" w:rsidP="00823FAF">
            <w:pPr>
              <w:spacing w:line="276" w:lineRule="auto"/>
              <w:jc w:val="center"/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</w:pPr>
            <w:r w:rsidRPr="004F5AD4"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  <w:t>2</w:t>
            </w:r>
          </w:p>
        </w:tc>
        <w:tc>
          <w:tcPr>
            <w:tcW w:w="1871" w:type="dxa"/>
            <w:shd w:val="clear" w:color="auto" w:fill="F79646" w:themeFill="accent6"/>
            <w:vAlign w:val="center"/>
          </w:tcPr>
          <w:p w14:paraId="2E63E352" w14:textId="77777777" w:rsidR="005F5072" w:rsidRPr="004F5AD4" w:rsidRDefault="005F5072" w:rsidP="00823FAF">
            <w:pPr>
              <w:spacing w:line="276" w:lineRule="auto"/>
              <w:jc w:val="center"/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</w:pPr>
            <w:r w:rsidRPr="004F5AD4"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  <w:t>3</w:t>
            </w:r>
          </w:p>
        </w:tc>
        <w:tc>
          <w:tcPr>
            <w:tcW w:w="1871" w:type="dxa"/>
            <w:shd w:val="clear" w:color="auto" w:fill="F79646" w:themeFill="accent6"/>
            <w:vAlign w:val="center"/>
          </w:tcPr>
          <w:p w14:paraId="491483DA" w14:textId="77777777" w:rsidR="005F5072" w:rsidRPr="004F5AD4" w:rsidRDefault="005F5072" w:rsidP="00823FAF">
            <w:pPr>
              <w:spacing w:line="276" w:lineRule="auto"/>
              <w:jc w:val="center"/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</w:pPr>
            <w:r w:rsidRPr="004F5AD4"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  <w:t>4</w:t>
            </w:r>
          </w:p>
        </w:tc>
        <w:tc>
          <w:tcPr>
            <w:tcW w:w="1872" w:type="dxa"/>
            <w:shd w:val="clear" w:color="auto" w:fill="F79646" w:themeFill="accent6"/>
            <w:vAlign w:val="center"/>
          </w:tcPr>
          <w:p w14:paraId="33130B7A" w14:textId="77777777" w:rsidR="005F5072" w:rsidRPr="004F5AD4" w:rsidRDefault="005F5072" w:rsidP="00823FAF">
            <w:pPr>
              <w:spacing w:line="276" w:lineRule="auto"/>
              <w:jc w:val="center"/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</w:pPr>
            <w:r w:rsidRPr="004F5AD4"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  <w:t>5</w:t>
            </w:r>
          </w:p>
        </w:tc>
      </w:tr>
      <w:tr w:rsidR="005F5072" w14:paraId="0AB2B33C" w14:textId="77777777" w:rsidTr="006A4C0E">
        <w:trPr>
          <w:trHeight w:val="1871"/>
        </w:trPr>
        <w:tc>
          <w:tcPr>
            <w:tcW w:w="1871" w:type="dxa"/>
            <w:shd w:val="clear" w:color="auto" w:fill="990033"/>
            <w:vAlign w:val="center"/>
          </w:tcPr>
          <w:p w14:paraId="7075CB1A" w14:textId="77777777" w:rsidR="005F5072" w:rsidRPr="004F5AD4" w:rsidRDefault="005F5072" w:rsidP="00823FAF">
            <w:pPr>
              <w:spacing w:line="276" w:lineRule="auto"/>
              <w:jc w:val="center"/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</w:pPr>
            <w:r w:rsidRPr="004F5AD4"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  <w:t>1</w:t>
            </w:r>
          </w:p>
        </w:tc>
        <w:tc>
          <w:tcPr>
            <w:tcW w:w="1871" w:type="dxa"/>
            <w:shd w:val="clear" w:color="auto" w:fill="990033"/>
            <w:vAlign w:val="center"/>
          </w:tcPr>
          <w:p w14:paraId="71FD92F6" w14:textId="77777777" w:rsidR="005F5072" w:rsidRPr="004F5AD4" w:rsidRDefault="005F5072" w:rsidP="00823FAF">
            <w:pPr>
              <w:spacing w:line="276" w:lineRule="auto"/>
              <w:jc w:val="center"/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</w:pPr>
            <w:r w:rsidRPr="004F5AD4"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  <w:t>2</w:t>
            </w:r>
          </w:p>
        </w:tc>
        <w:tc>
          <w:tcPr>
            <w:tcW w:w="1871" w:type="dxa"/>
            <w:shd w:val="clear" w:color="auto" w:fill="990033"/>
            <w:vAlign w:val="center"/>
          </w:tcPr>
          <w:p w14:paraId="27FBE493" w14:textId="77777777" w:rsidR="005F5072" w:rsidRPr="004F5AD4" w:rsidRDefault="005F5072" w:rsidP="00823FAF">
            <w:pPr>
              <w:spacing w:line="276" w:lineRule="auto"/>
              <w:jc w:val="center"/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</w:pPr>
            <w:r w:rsidRPr="004F5AD4"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  <w:t>3</w:t>
            </w:r>
          </w:p>
        </w:tc>
        <w:tc>
          <w:tcPr>
            <w:tcW w:w="1871" w:type="dxa"/>
            <w:shd w:val="clear" w:color="auto" w:fill="990033"/>
            <w:vAlign w:val="center"/>
          </w:tcPr>
          <w:p w14:paraId="057CA2F6" w14:textId="77777777" w:rsidR="005F5072" w:rsidRPr="004F5AD4" w:rsidRDefault="005F5072" w:rsidP="00823FAF">
            <w:pPr>
              <w:spacing w:line="276" w:lineRule="auto"/>
              <w:jc w:val="center"/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</w:pPr>
            <w:r w:rsidRPr="004F5AD4"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  <w:t>4</w:t>
            </w:r>
          </w:p>
        </w:tc>
        <w:tc>
          <w:tcPr>
            <w:tcW w:w="1872" w:type="dxa"/>
            <w:shd w:val="clear" w:color="auto" w:fill="990033"/>
            <w:vAlign w:val="center"/>
          </w:tcPr>
          <w:p w14:paraId="19847CC1" w14:textId="77777777" w:rsidR="005F5072" w:rsidRPr="004F5AD4" w:rsidRDefault="005F5072" w:rsidP="00823FAF">
            <w:pPr>
              <w:spacing w:line="276" w:lineRule="auto"/>
              <w:jc w:val="center"/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</w:pPr>
            <w:r w:rsidRPr="004F5AD4">
              <w:rPr>
                <w:rFonts w:ascii="Arial" w:hAnsi="Arial"/>
                <w:b/>
                <w:color w:val="FFFFFF" w:themeColor="background1"/>
                <w:sz w:val="80"/>
                <w:szCs w:val="80"/>
              </w:rPr>
              <w:t>5</w:t>
            </w:r>
          </w:p>
        </w:tc>
      </w:tr>
    </w:tbl>
    <w:p w14:paraId="4522ABC2" w14:textId="77777777" w:rsidR="001A04BE" w:rsidRDefault="001A04BE" w:rsidP="000D27A4">
      <w:pPr>
        <w:spacing w:line="276" w:lineRule="auto"/>
        <w:rPr>
          <w:rFonts w:ascii="Arial" w:hAnsi="Arial"/>
          <w:b/>
          <w:sz w:val="24"/>
          <w:szCs w:val="24"/>
        </w:rPr>
        <w:sectPr w:rsidR="001A04BE" w:rsidSect="001467F6">
          <w:headerReference w:type="first" r:id="rId26"/>
          <w:pgSz w:w="11906" w:h="16838" w:code="9"/>
          <w:pgMar w:top="1000" w:right="1417" w:bottom="1134" w:left="1417" w:header="708" w:footer="640" w:gutter="0"/>
          <w:cols w:space="708"/>
          <w:titlePg/>
          <w:docGrid w:linePitch="360"/>
        </w:sect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1A04BE" w14:paraId="588BFF40" w14:textId="77777777" w:rsidTr="00823FAF">
        <w:tc>
          <w:tcPr>
            <w:tcW w:w="9355" w:type="dxa"/>
          </w:tcPr>
          <w:p w14:paraId="4D6C8DE2" w14:textId="77777777" w:rsidR="001A04BE" w:rsidRPr="001A04BE" w:rsidRDefault="001A04BE" w:rsidP="001A04BE">
            <w:pPr>
              <w:ind w:left="426" w:hanging="426"/>
              <w:rPr>
                <w:rFonts w:ascii="Arial" w:hAnsi="Arial"/>
                <w:b/>
                <w:sz w:val="20"/>
              </w:rPr>
            </w:pPr>
          </w:p>
        </w:tc>
      </w:tr>
      <w:tr w:rsidR="001A04BE" w14:paraId="6BED5672" w14:textId="77777777" w:rsidTr="00823FAF">
        <w:tc>
          <w:tcPr>
            <w:tcW w:w="9355" w:type="dxa"/>
          </w:tcPr>
          <w:p w14:paraId="7F9756E4" w14:textId="77777777" w:rsidR="001A04BE" w:rsidRDefault="001A04BE" w:rsidP="00823FAF">
            <w:pPr>
              <w:spacing w:line="276" w:lineRule="auto"/>
              <w:ind w:left="426" w:hanging="426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Kindersuchmaschinen</w:t>
            </w:r>
          </w:p>
        </w:tc>
      </w:tr>
      <w:tr w:rsidR="001A04BE" w14:paraId="0A8B3738" w14:textId="77777777" w:rsidTr="00823FAF">
        <w:tc>
          <w:tcPr>
            <w:tcW w:w="9355" w:type="dxa"/>
          </w:tcPr>
          <w:p w14:paraId="0B1A49BB" w14:textId="77777777" w:rsidR="001A04BE" w:rsidRDefault="001A04BE" w:rsidP="00823FAF">
            <w:pPr>
              <w:spacing w:line="276" w:lineRule="auto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1A04BE" w14:paraId="2D2B5CD0" w14:textId="77777777" w:rsidTr="00823FAF">
        <w:tc>
          <w:tcPr>
            <w:tcW w:w="9355" w:type="dxa"/>
          </w:tcPr>
          <w:p w14:paraId="19D2203C" w14:textId="77777777" w:rsidR="001A04BE" w:rsidRPr="007943D2" w:rsidRDefault="001A04BE" w:rsidP="00823FAF">
            <w:pPr>
              <w:rPr>
                <w:rFonts w:ascii="Arial" w:hAnsi="Arial"/>
                <w:sz w:val="24"/>
                <w:szCs w:val="24"/>
              </w:rPr>
            </w:pPr>
            <w:r w:rsidRPr="00964ED0">
              <w:rPr>
                <w:rFonts w:ascii="Arial" w:hAnsi="Arial"/>
                <w:sz w:val="24"/>
                <w:szCs w:val="24"/>
              </w:rPr>
              <w:t xml:space="preserve">Vorteile von Kindersuchmaschinen sind: </w:t>
            </w:r>
          </w:p>
        </w:tc>
      </w:tr>
    </w:tbl>
    <w:p w14:paraId="7394682F" w14:textId="77777777" w:rsidR="001A04BE" w:rsidRDefault="001A04BE" w:rsidP="001A04BE">
      <w:pPr>
        <w:spacing w:line="276" w:lineRule="auto"/>
        <w:rPr>
          <w:rFonts w:ascii="Arial" w:hAnsi="Arial"/>
          <w:sz w:val="24"/>
          <w:szCs w:val="24"/>
        </w:rPr>
      </w:pPr>
    </w:p>
    <w:tbl>
      <w:tblPr>
        <w:tblStyle w:val="Tabellenraster"/>
        <w:tblW w:w="93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392"/>
        <w:gridCol w:w="8964"/>
      </w:tblGrid>
      <w:tr w:rsidR="001A04BE" w14:paraId="46E9418B" w14:textId="77777777" w:rsidTr="00F04697">
        <w:trPr>
          <w:trHeight w:val="510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6DBE00" w14:textId="77777777" w:rsidR="001A04BE" w:rsidRDefault="001A04BE" w:rsidP="00823FAF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sym w:font="Wingdings" w:char="F09F"/>
            </w:r>
          </w:p>
        </w:tc>
        <w:tc>
          <w:tcPr>
            <w:tcW w:w="8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1EC145" w14:textId="7CF8C03A" w:rsidR="001A04BE" w:rsidRDefault="00F04697" w:rsidP="00823FAF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__________________________________________________________________</w:t>
            </w:r>
          </w:p>
        </w:tc>
      </w:tr>
      <w:tr w:rsidR="001A04BE" w14:paraId="73A14FAC" w14:textId="77777777" w:rsidTr="00F04697">
        <w:trPr>
          <w:trHeight w:val="510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84444A" w14:textId="77777777" w:rsidR="001A04BE" w:rsidRDefault="001A04BE" w:rsidP="00823FAF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sym w:font="Wingdings" w:char="F09F"/>
            </w:r>
          </w:p>
        </w:tc>
        <w:tc>
          <w:tcPr>
            <w:tcW w:w="8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3CC012" w14:textId="2E203BCE" w:rsidR="001A04BE" w:rsidRDefault="00F04697" w:rsidP="00823FAF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__________________________________________________________________</w:t>
            </w:r>
          </w:p>
        </w:tc>
      </w:tr>
      <w:tr w:rsidR="001A04BE" w14:paraId="2D160A29" w14:textId="77777777" w:rsidTr="00F04697">
        <w:trPr>
          <w:trHeight w:val="510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7A7139" w14:textId="77777777" w:rsidR="001A04BE" w:rsidRDefault="001A04BE" w:rsidP="00823FAF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sym w:font="Wingdings" w:char="F09F"/>
            </w:r>
          </w:p>
        </w:tc>
        <w:tc>
          <w:tcPr>
            <w:tcW w:w="8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565560" w14:textId="7F97A51E" w:rsidR="001A04BE" w:rsidRDefault="00F04697" w:rsidP="00823FAF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__________________________________________________________________</w:t>
            </w:r>
          </w:p>
        </w:tc>
      </w:tr>
      <w:tr w:rsidR="001A04BE" w14:paraId="33DA0341" w14:textId="77777777" w:rsidTr="00F04697">
        <w:trPr>
          <w:trHeight w:val="510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9088E8" w14:textId="77777777" w:rsidR="001A04BE" w:rsidRDefault="001A04BE" w:rsidP="00823FAF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sym w:font="Wingdings" w:char="F09F"/>
            </w:r>
          </w:p>
        </w:tc>
        <w:tc>
          <w:tcPr>
            <w:tcW w:w="8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E10718" w14:textId="77A67CFC" w:rsidR="001A04BE" w:rsidRDefault="00F04697" w:rsidP="00823FAF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__________________________________________________________________</w:t>
            </w:r>
          </w:p>
        </w:tc>
      </w:tr>
      <w:tr w:rsidR="001A04BE" w14:paraId="530BB6CD" w14:textId="77777777" w:rsidTr="00F04697">
        <w:trPr>
          <w:trHeight w:val="510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BB9ECB" w14:textId="77777777" w:rsidR="001A04BE" w:rsidRDefault="001A04BE" w:rsidP="00823FAF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sym w:font="Wingdings" w:char="F09F"/>
            </w:r>
          </w:p>
        </w:tc>
        <w:tc>
          <w:tcPr>
            <w:tcW w:w="8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C7A4D8" w14:textId="4915D0F3" w:rsidR="001A04BE" w:rsidRDefault="00F04697" w:rsidP="00823FAF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__________________________________________________________________</w:t>
            </w:r>
          </w:p>
        </w:tc>
      </w:tr>
      <w:tr w:rsidR="001A04BE" w14:paraId="139506F4" w14:textId="77777777" w:rsidTr="00F04697">
        <w:trPr>
          <w:trHeight w:val="510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70C97E" w14:textId="77777777" w:rsidR="001A04BE" w:rsidRDefault="001A04BE" w:rsidP="00823FAF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sym w:font="Wingdings" w:char="F09F"/>
            </w:r>
          </w:p>
        </w:tc>
        <w:tc>
          <w:tcPr>
            <w:tcW w:w="8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EE9349" w14:textId="64FDC86D" w:rsidR="001A04BE" w:rsidRDefault="00F04697" w:rsidP="00823FAF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__________________________________________________________________</w:t>
            </w:r>
          </w:p>
        </w:tc>
      </w:tr>
    </w:tbl>
    <w:p w14:paraId="5738714B" w14:textId="77777777" w:rsidR="001A04BE" w:rsidRDefault="001A04BE" w:rsidP="001A04BE">
      <w:pPr>
        <w:spacing w:line="276" w:lineRule="auto"/>
        <w:rPr>
          <w:rFonts w:ascii="Arial" w:hAnsi="Arial"/>
          <w:sz w:val="24"/>
          <w:szCs w:val="24"/>
        </w:rPr>
      </w:pPr>
    </w:p>
    <w:p w14:paraId="2B5F1BFF" w14:textId="77777777" w:rsidR="001A04BE" w:rsidRDefault="001A04BE" w:rsidP="001A04BE">
      <w:pPr>
        <w:spacing w:line="276" w:lineRule="auto"/>
        <w:rPr>
          <w:rFonts w:ascii="Arial" w:hAnsi="Arial"/>
          <w:sz w:val="24"/>
          <w:szCs w:val="24"/>
        </w:rPr>
      </w:pPr>
    </w:p>
    <w:p w14:paraId="7AC1BFA1" w14:textId="77777777" w:rsidR="001A04BE" w:rsidRDefault="001A04BE" w:rsidP="001A04BE">
      <w:pPr>
        <w:spacing w:line="276" w:lineRule="auto"/>
        <w:rPr>
          <w:rFonts w:ascii="Arial" w:hAnsi="Arial"/>
          <w:sz w:val="24"/>
          <w:szCs w:val="24"/>
        </w:r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1A04BE" w:rsidRPr="007943D2" w14:paraId="652A4A34" w14:textId="77777777" w:rsidTr="00823FAF">
        <w:tc>
          <w:tcPr>
            <w:tcW w:w="9355" w:type="dxa"/>
          </w:tcPr>
          <w:p w14:paraId="75E173F4" w14:textId="77777777" w:rsidR="001A04BE" w:rsidRPr="007943D2" w:rsidRDefault="001A04BE" w:rsidP="00823FAF">
            <w:pPr>
              <w:rPr>
                <w:rFonts w:ascii="Arial" w:hAnsi="Arial"/>
                <w:sz w:val="24"/>
                <w:szCs w:val="24"/>
              </w:rPr>
            </w:pPr>
            <w:r w:rsidRPr="00964ED0">
              <w:rPr>
                <w:rFonts w:ascii="Arial" w:hAnsi="Arial"/>
                <w:sz w:val="24"/>
                <w:szCs w:val="24"/>
              </w:rPr>
              <w:t xml:space="preserve">Nachteile von Kindersuchmaschinen sind: </w:t>
            </w:r>
          </w:p>
        </w:tc>
      </w:tr>
    </w:tbl>
    <w:p w14:paraId="226DA2C1" w14:textId="77777777" w:rsidR="001A04BE" w:rsidRPr="00964ED0" w:rsidRDefault="001A04BE" w:rsidP="001A04BE">
      <w:pPr>
        <w:spacing w:line="276" w:lineRule="auto"/>
        <w:rPr>
          <w:rFonts w:ascii="Arial" w:hAnsi="Arial"/>
          <w:sz w:val="24"/>
          <w:szCs w:val="24"/>
        </w:rPr>
      </w:pPr>
    </w:p>
    <w:tbl>
      <w:tblPr>
        <w:tblStyle w:val="Tabellenraster"/>
        <w:tblW w:w="93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392"/>
        <w:gridCol w:w="8964"/>
      </w:tblGrid>
      <w:tr w:rsidR="001A04BE" w14:paraId="35312117" w14:textId="77777777" w:rsidTr="00F04697">
        <w:trPr>
          <w:trHeight w:val="510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09953C" w14:textId="77777777" w:rsidR="001A04BE" w:rsidRDefault="001A04BE" w:rsidP="00823FAF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sym w:font="Wingdings" w:char="F09F"/>
            </w:r>
          </w:p>
        </w:tc>
        <w:tc>
          <w:tcPr>
            <w:tcW w:w="8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AF17CF" w14:textId="03DE0DDE" w:rsidR="001A04BE" w:rsidRDefault="00F04697" w:rsidP="00823FAF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__________________________________________________________________</w:t>
            </w:r>
          </w:p>
        </w:tc>
      </w:tr>
      <w:tr w:rsidR="001A04BE" w14:paraId="5CE75292" w14:textId="77777777" w:rsidTr="00F04697">
        <w:trPr>
          <w:trHeight w:val="510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CF2E60" w14:textId="77777777" w:rsidR="001A04BE" w:rsidRDefault="001A04BE" w:rsidP="00823FAF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sym w:font="Wingdings" w:char="F09F"/>
            </w:r>
          </w:p>
        </w:tc>
        <w:tc>
          <w:tcPr>
            <w:tcW w:w="8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32DA22" w14:textId="78C69D31" w:rsidR="001A04BE" w:rsidRDefault="00F04697" w:rsidP="00823FAF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__________________________________________________________________</w:t>
            </w:r>
          </w:p>
        </w:tc>
      </w:tr>
      <w:tr w:rsidR="001A04BE" w14:paraId="316CF9DA" w14:textId="77777777" w:rsidTr="00F04697">
        <w:trPr>
          <w:trHeight w:val="510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578D92" w14:textId="77777777" w:rsidR="001A04BE" w:rsidRDefault="001A04BE" w:rsidP="00823FAF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sym w:font="Wingdings" w:char="F09F"/>
            </w:r>
          </w:p>
        </w:tc>
        <w:tc>
          <w:tcPr>
            <w:tcW w:w="8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DEEE6A" w14:textId="76894CB2" w:rsidR="001A04BE" w:rsidRDefault="00F04697" w:rsidP="00823FAF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__________________________________________________________________</w:t>
            </w:r>
          </w:p>
        </w:tc>
      </w:tr>
      <w:tr w:rsidR="001A04BE" w14:paraId="113B8675" w14:textId="77777777" w:rsidTr="00F04697">
        <w:trPr>
          <w:trHeight w:val="510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B9F384" w14:textId="77777777" w:rsidR="001A04BE" w:rsidRDefault="001A04BE" w:rsidP="00823FAF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sym w:font="Wingdings" w:char="F09F"/>
            </w:r>
          </w:p>
        </w:tc>
        <w:tc>
          <w:tcPr>
            <w:tcW w:w="8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BFE831" w14:textId="0C503816" w:rsidR="001A04BE" w:rsidRDefault="00F04697" w:rsidP="00823FAF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__________________________________________________________________</w:t>
            </w:r>
          </w:p>
        </w:tc>
      </w:tr>
      <w:tr w:rsidR="001A04BE" w14:paraId="49844E7A" w14:textId="77777777" w:rsidTr="00F04697">
        <w:trPr>
          <w:trHeight w:val="510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A1E423" w14:textId="77777777" w:rsidR="001A04BE" w:rsidRDefault="001A04BE" w:rsidP="00823FAF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sym w:font="Wingdings" w:char="F09F"/>
            </w:r>
          </w:p>
        </w:tc>
        <w:tc>
          <w:tcPr>
            <w:tcW w:w="8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B9DDF1" w14:textId="7C845B5C" w:rsidR="001A04BE" w:rsidRDefault="00F04697" w:rsidP="00823FAF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__________________________________________________________________</w:t>
            </w:r>
          </w:p>
        </w:tc>
      </w:tr>
      <w:tr w:rsidR="001A04BE" w14:paraId="468783C0" w14:textId="77777777" w:rsidTr="00F04697">
        <w:trPr>
          <w:trHeight w:val="510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C375AF" w14:textId="77777777" w:rsidR="001A04BE" w:rsidRDefault="001A04BE" w:rsidP="00823FAF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sym w:font="Wingdings" w:char="F09F"/>
            </w:r>
          </w:p>
        </w:tc>
        <w:tc>
          <w:tcPr>
            <w:tcW w:w="8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86B2D6" w14:textId="7CB1E18A" w:rsidR="001A04BE" w:rsidRDefault="00F04697" w:rsidP="00823FAF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__________________________________________________________________</w:t>
            </w:r>
          </w:p>
        </w:tc>
      </w:tr>
    </w:tbl>
    <w:p w14:paraId="223DD89C" w14:textId="262DF2E9" w:rsidR="00725A6F" w:rsidRDefault="00725A6F" w:rsidP="001A04BE">
      <w:pPr>
        <w:spacing w:line="276" w:lineRule="auto"/>
        <w:jc w:val="both"/>
        <w:rPr>
          <w:rFonts w:ascii="Arial" w:hAnsi="Arial"/>
          <w:b/>
          <w:sz w:val="24"/>
          <w:szCs w:val="24"/>
        </w:rPr>
      </w:pPr>
    </w:p>
    <w:p w14:paraId="5454FFDD" w14:textId="77777777" w:rsidR="00725A6F" w:rsidRPr="00725A6F" w:rsidRDefault="00725A6F" w:rsidP="00725A6F">
      <w:pPr>
        <w:rPr>
          <w:rFonts w:ascii="Arial" w:hAnsi="Arial"/>
          <w:sz w:val="24"/>
          <w:szCs w:val="24"/>
        </w:rPr>
      </w:pPr>
    </w:p>
    <w:p w14:paraId="05DEBFF1" w14:textId="77777777" w:rsidR="00725A6F" w:rsidRPr="00725A6F" w:rsidRDefault="00725A6F" w:rsidP="00725A6F">
      <w:pPr>
        <w:rPr>
          <w:rFonts w:ascii="Arial" w:hAnsi="Arial"/>
          <w:sz w:val="24"/>
          <w:szCs w:val="24"/>
        </w:rPr>
      </w:pPr>
    </w:p>
    <w:p w14:paraId="4A7A64EE" w14:textId="77777777" w:rsidR="00725A6F" w:rsidRPr="00725A6F" w:rsidRDefault="00725A6F" w:rsidP="00725A6F">
      <w:pPr>
        <w:rPr>
          <w:rFonts w:ascii="Arial" w:hAnsi="Arial"/>
          <w:sz w:val="24"/>
          <w:szCs w:val="24"/>
        </w:rPr>
      </w:pPr>
    </w:p>
    <w:p w14:paraId="22A4237B" w14:textId="77777777" w:rsidR="00725A6F" w:rsidRPr="00725A6F" w:rsidRDefault="00725A6F" w:rsidP="00725A6F">
      <w:pPr>
        <w:rPr>
          <w:rFonts w:ascii="Arial" w:hAnsi="Arial"/>
          <w:sz w:val="24"/>
          <w:szCs w:val="24"/>
        </w:rPr>
      </w:pPr>
    </w:p>
    <w:p w14:paraId="4BCC9A2D" w14:textId="0DF1EEAB" w:rsidR="00725A6F" w:rsidRDefault="00725A6F" w:rsidP="00725A6F">
      <w:pPr>
        <w:rPr>
          <w:rFonts w:ascii="Arial" w:hAnsi="Arial"/>
          <w:sz w:val="24"/>
          <w:szCs w:val="24"/>
        </w:rPr>
      </w:pPr>
    </w:p>
    <w:p w14:paraId="51178B12" w14:textId="77777777" w:rsidR="00725A6F" w:rsidRDefault="00725A6F" w:rsidP="00725A6F">
      <w:pPr>
        <w:tabs>
          <w:tab w:val="left" w:pos="5276"/>
        </w:tabs>
        <w:rPr>
          <w:rFonts w:ascii="Arial" w:hAnsi="Arial"/>
          <w:sz w:val="24"/>
          <w:szCs w:val="24"/>
        </w:rPr>
        <w:sectPr w:rsidR="00725A6F" w:rsidSect="001467F6">
          <w:headerReference w:type="first" r:id="rId27"/>
          <w:pgSz w:w="11906" w:h="16838" w:code="9"/>
          <w:pgMar w:top="1000" w:right="1417" w:bottom="1134" w:left="1417" w:header="708" w:footer="640" w:gutter="0"/>
          <w:cols w:space="708"/>
          <w:titlePg/>
          <w:docGrid w:linePitch="360"/>
        </w:sectPr>
      </w:pPr>
      <w:r>
        <w:rPr>
          <w:rFonts w:ascii="Arial" w:hAnsi="Arial"/>
          <w:sz w:val="24"/>
          <w:szCs w:val="24"/>
        </w:rPr>
        <w:tab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725A6F" w14:paraId="69F440CE" w14:textId="77777777" w:rsidTr="00823FAF">
        <w:tc>
          <w:tcPr>
            <w:tcW w:w="9356" w:type="dxa"/>
          </w:tcPr>
          <w:p w14:paraId="4FC5950F" w14:textId="77777777" w:rsidR="00725A6F" w:rsidRPr="00725A6F" w:rsidRDefault="00725A6F" w:rsidP="00725A6F">
            <w:pPr>
              <w:ind w:left="426" w:hanging="426"/>
              <w:rPr>
                <w:rFonts w:ascii="Arial" w:hAnsi="Arial"/>
                <w:b/>
                <w:sz w:val="20"/>
              </w:rPr>
            </w:pPr>
          </w:p>
        </w:tc>
      </w:tr>
      <w:tr w:rsidR="00725A6F" w14:paraId="63D97FD7" w14:textId="77777777" w:rsidTr="00823FAF">
        <w:tc>
          <w:tcPr>
            <w:tcW w:w="9356" w:type="dxa"/>
          </w:tcPr>
          <w:p w14:paraId="2D279DB2" w14:textId="77777777" w:rsidR="00725A6F" w:rsidRDefault="00725A6F" w:rsidP="00823FAF">
            <w:pPr>
              <w:ind w:left="426" w:hanging="426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Lückentext</w:t>
            </w:r>
          </w:p>
        </w:tc>
      </w:tr>
      <w:tr w:rsidR="00725A6F" w14:paraId="695B0302" w14:textId="77777777" w:rsidTr="00823FAF">
        <w:tc>
          <w:tcPr>
            <w:tcW w:w="9356" w:type="dxa"/>
          </w:tcPr>
          <w:p w14:paraId="2A0A5491" w14:textId="77777777" w:rsidR="00725A6F" w:rsidRDefault="00725A6F" w:rsidP="00823FAF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725A6F" w14:paraId="4259EBFC" w14:textId="77777777" w:rsidTr="00823FAF">
        <w:tc>
          <w:tcPr>
            <w:tcW w:w="9356" w:type="dxa"/>
          </w:tcPr>
          <w:p w14:paraId="638F56BD" w14:textId="77777777" w:rsidR="00725A6F" w:rsidRPr="006701FE" w:rsidRDefault="00725A6F" w:rsidP="00823FAF">
            <w:pPr>
              <w:spacing w:line="360" w:lineRule="auto"/>
              <w:jc w:val="both"/>
              <w:rPr>
                <w:rFonts w:ascii="Arial" w:hAnsi="Arial"/>
                <w:sz w:val="24"/>
                <w:szCs w:val="24"/>
              </w:rPr>
            </w:pPr>
            <w:r w:rsidRPr="00E61DE0">
              <w:rPr>
                <w:rFonts w:ascii="Arial" w:hAnsi="Arial"/>
                <w:color w:val="0070C0"/>
                <w:sz w:val="24"/>
                <w:szCs w:val="24"/>
              </w:rPr>
              <w:t xml:space="preserve">Warum sprichst du eigentlich immer von _______________? Ich habe gehört, es gibt auch noch andere Suchmaschinen. </w:t>
            </w:r>
            <w:r w:rsidRPr="006701FE">
              <w:rPr>
                <w:rFonts w:ascii="Arial" w:hAnsi="Arial"/>
                <w:sz w:val="24"/>
                <w:szCs w:val="24"/>
              </w:rPr>
              <w:t xml:space="preserve">Das stimmt: Zum Beispiel Bing, Baidu oder _______________. Aber die meisten Leute benutzen nur Google, in der Schweiz sind das etwa _______________. </w:t>
            </w:r>
            <w:r w:rsidRPr="00E61DE0">
              <w:rPr>
                <w:rFonts w:ascii="Arial" w:hAnsi="Arial"/>
                <w:color w:val="0070C0"/>
                <w:sz w:val="24"/>
                <w:szCs w:val="24"/>
              </w:rPr>
              <w:t>Und warum ist Google so _______________?</w:t>
            </w:r>
            <w:r>
              <w:rPr>
                <w:rFonts w:ascii="Arial" w:hAnsi="Arial"/>
                <w:sz w:val="24"/>
                <w:szCs w:val="24"/>
              </w:rPr>
              <w:t xml:space="preserve"> </w:t>
            </w:r>
            <w:r w:rsidRPr="006701FE">
              <w:rPr>
                <w:rFonts w:ascii="Arial" w:hAnsi="Arial"/>
                <w:sz w:val="24"/>
                <w:szCs w:val="24"/>
              </w:rPr>
              <w:t>Google</w:t>
            </w:r>
            <w:r w:rsidRPr="00E61DE0">
              <w:rPr>
                <w:rFonts w:ascii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r w:rsidRPr="006701FE">
              <w:rPr>
                <w:rFonts w:ascii="Arial" w:hAnsi="Arial"/>
                <w:sz w:val="24"/>
                <w:szCs w:val="24"/>
              </w:rPr>
              <w:t xml:space="preserve">liefert meistens die _______________ Ergebnisse und die Leute haben sich einfach daran gewöhnt. Aber die Suchmaschine wird oft als _______________ bezeichnet, weil sie viele _______________ über ihre User _______________. Zum Beispiel </w:t>
            </w:r>
          </w:p>
          <w:p w14:paraId="0CFF89E6" w14:textId="77777777" w:rsidR="00725A6F" w:rsidRPr="002B1393" w:rsidRDefault="00725A6F" w:rsidP="00823FAF">
            <w:pPr>
              <w:spacing w:line="360" w:lineRule="auto"/>
              <w:jc w:val="both"/>
              <w:rPr>
                <w:rFonts w:ascii="Arial" w:hAnsi="Arial"/>
                <w:sz w:val="24"/>
                <w:szCs w:val="24"/>
              </w:rPr>
            </w:pPr>
            <w:r w:rsidRPr="006701FE">
              <w:rPr>
                <w:rFonts w:ascii="Arial" w:hAnsi="Arial"/>
                <w:sz w:val="24"/>
                <w:szCs w:val="24"/>
              </w:rPr>
              <w:t xml:space="preserve">deinen _______________, also wo du dich zum Zeitpunkt deiner Suchanfrage befindest. Oder Angaben über dein Smartphone, Tablet oder deinen PC, mit dem du gerade _______________ bist. Diese Daten sammelt Google, um einerseits die Resultate deiner nächsten Suchanfrage zu _______________ und andererseits um auf dich zugeschnittene _______________ anzuzeigen. Wenn du oft nach Hunden suchst, siehst du dann vielleicht Werbung für Hundefutter. </w:t>
            </w:r>
            <w:r w:rsidRPr="00E61DE0">
              <w:rPr>
                <w:rFonts w:ascii="Arial" w:hAnsi="Arial"/>
                <w:color w:val="0070C0"/>
                <w:sz w:val="24"/>
                <w:szCs w:val="24"/>
              </w:rPr>
              <w:t xml:space="preserve">Heisst das, Céline bekommt _______________ Suchergebnisse angezeigt als ich? </w:t>
            </w:r>
            <w:r w:rsidRPr="006701FE">
              <w:rPr>
                <w:rFonts w:ascii="Arial" w:hAnsi="Arial"/>
                <w:sz w:val="24"/>
                <w:szCs w:val="24"/>
              </w:rPr>
              <w:t>Genau, denn Google _______________ sich, wonach du schon mal _______________ hast. Übrigens bekommt jemand, der in einem anderen Land wohnt andere _______________ angezeigt als du.</w:t>
            </w:r>
            <w:r w:rsidRPr="00E61DE0">
              <w:rPr>
                <w:rFonts w:ascii="Arial" w:hAnsi="Arial"/>
                <w:color w:val="808080" w:themeColor="background1" w:themeShade="80"/>
                <w:sz w:val="24"/>
                <w:szCs w:val="24"/>
              </w:rPr>
              <w:t xml:space="preserve"> </w:t>
            </w:r>
            <w:r w:rsidRPr="00E61DE0">
              <w:rPr>
                <w:rFonts w:ascii="Arial" w:hAnsi="Arial"/>
                <w:color w:val="0070C0"/>
                <w:sz w:val="24"/>
                <w:szCs w:val="24"/>
              </w:rPr>
              <w:t xml:space="preserve">Kannst du uns ein paar _______________ geben, _______________ man eine Suchmaschine am besten bedient? </w:t>
            </w:r>
            <w:bookmarkStart w:id="1" w:name="_GoBack"/>
            <w:r w:rsidRPr="006701FE">
              <w:rPr>
                <w:rFonts w:ascii="Arial" w:hAnsi="Arial"/>
                <w:sz w:val="24"/>
                <w:szCs w:val="24"/>
              </w:rPr>
              <w:t xml:space="preserve">Aber sicher. Nehmen wir an du suchst für deinen nächsten Vortrag nach Informationen über Schäferhunde: Überlege dir, wie wohl andere diese Suche formuliert haben und probiere _______________ _______________ aus. Mit jedem Wort mehr kann Google die Ergebnisse besser _______________, zeigt dir dann aber auch _______________ Resultate an. Und Google weiss manchmal schon, wonach du suchen willst, bevor du fertig mit Tippen bist - weil schon viele vor dir die gleiche Frage hatten. Die Suchmaschine </w:t>
            </w:r>
            <w:proofErr w:type="spellStart"/>
            <w:r w:rsidRPr="006701FE">
              <w:rPr>
                <w:rFonts w:ascii="Arial" w:hAnsi="Arial"/>
                <w:sz w:val="24"/>
                <w:szCs w:val="24"/>
              </w:rPr>
              <w:t>vervoll-ständigt</w:t>
            </w:r>
            <w:proofErr w:type="spellEnd"/>
            <w:r w:rsidRPr="006701FE">
              <w:rPr>
                <w:rFonts w:ascii="Arial" w:hAnsi="Arial"/>
                <w:sz w:val="24"/>
                <w:szCs w:val="24"/>
              </w:rPr>
              <w:t xml:space="preserve"> deine Frage _______________. Das nennt sich _______________. Manchmal lohnt es sich auch, nicht nur die ersten Suchergebnisse anzuklicken, vielleicht findest du weiter _______________ eine Seite mit tollen Infos.</w:t>
            </w:r>
            <w:bookmarkEnd w:id="1"/>
          </w:p>
        </w:tc>
      </w:tr>
    </w:tbl>
    <w:p w14:paraId="0D39453F" w14:textId="77777777" w:rsidR="00187B93" w:rsidRDefault="00187B93" w:rsidP="00725A6F">
      <w:pPr>
        <w:tabs>
          <w:tab w:val="left" w:pos="5276"/>
        </w:tabs>
        <w:rPr>
          <w:rFonts w:ascii="Arial" w:hAnsi="Arial"/>
          <w:sz w:val="24"/>
          <w:szCs w:val="24"/>
        </w:rPr>
        <w:sectPr w:rsidR="00187B93" w:rsidSect="001467F6">
          <w:headerReference w:type="first" r:id="rId28"/>
          <w:pgSz w:w="11906" w:h="16838" w:code="9"/>
          <w:pgMar w:top="1000" w:right="1417" w:bottom="1134" w:left="1417" w:header="708" w:footer="640" w:gutter="0"/>
          <w:cols w:space="708"/>
          <w:titlePg/>
          <w:docGrid w:linePitch="360"/>
        </w:sect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F375BA" w14:paraId="461DF3C2" w14:textId="77777777" w:rsidTr="00823FAF">
        <w:tc>
          <w:tcPr>
            <w:tcW w:w="9355" w:type="dxa"/>
          </w:tcPr>
          <w:p w14:paraId="29CA0491" w14:textId="77777777" w:rsidR="00F375BA" w:rsidRPr="00F375BA" w:rsidRDefault="00F375BA" w:rsidP="00F375BA">
            <w:pPr>
              <w:pStyle w:val="Kopfzeile"/>
              <w:ind w:left="426" w:hanging="426"/>
              <w:rPr>
                <w:rFonts w:ascii="Arial" w:hAnsi="Arial"/>
                <w:sz w:val="20"/>
              </w:rPr>
            </w:pPr>
          </w:p>
        </w:tc>
      </w:tr>
      <w:tr w:rsidR="00187B93" w14:paraId="6A14494D" w14:textId="77777777" w:rsidTr="00823FAF">
        <w:tc>
          <w:tcPr>
            <w:tcW w:w="9355" w:type="dxa"/>
          </w:tcPr>
          <w:p w14:paraId="729C1D13" w14:textId="77777777" w:rsidR="00187B93" w:rsidRPr="004757D8" w:rsidRDefault="00187B93" w:rsidP="00823FAF">
            <w:pPr>
              <w:pStyle w:val="Kopfzeile"/>
              <w:ind w:left="426" w:hanging="426"/>
              <w:rPr>
                <w:rFonts w:ascii="Arial" w:hAnsi="Arial"/>
                <w:sz w:val="24"/>
                <w:szCs w:val="24"/>
              </w:rPr>
            </w:pPr>
            <w:r w:rsidRPr="0016674F">
              <w:rPr>
                <w:rFonts w:ascii="Arial" w:hAnsi="Arial"/>
                <w:b/>
                <w:sz w:val="24"/>
                <w:szCs w:val="24"/>
              </w:rPr>
              <w:t>Bild beschreiben</w:t>
            </w:r>
          </w:p>
        </w:tc>
      </w:tr>
      <w:tr w:rsidR="00187B93" w14:paraId="505D9943" w14:textId="77777777" w:rsidTr="00823FAF">
        <w:tc>
          <w:tcPr>
            <w:tcW w:w="9355" w:type="dxa"/>
          </w:tcPr>
          <w:p w14:paraId="274D024A" w14:textId="77777777" w:rsidR="00187B93" w:rsidRPr="0016674F" w:rsidRDefault="00187B93" w:rsidP="00823FAF">
            <w:pPr>
              <w:pStyle w:val="Kopfzeile"/>
              <w:ind w:left="426" w:hanging="426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187B93" w14:paraId="355ACC9B" w14:textId="77777777" w:rsidTr="00823FAF">
        <w:tc>
          <w:tcPr>
            <w:tcW w:w="9355" w:type="dxa"/>
          </w:tcPr>
          <w:p w14:paraId="31CD8B03" w14:textId="77777777" w:rsidR="00187B93" w:rsidRPr="004757D8" w:rsidRDefault="00187B93" w:rsidP="00823FAF">
            <w:pPr>
              <w:pStyle w:val="Kopfzeile"/>
              <w:rPr>
                <w:rFonts w:ascii="Arial" w:hAnsi="Arial"/>
                <w:sz w:val="24"/>
                <w:szCs w:val="24"/>
              </w:rPr>
            </w:pPr>
            <w:r w:rsidRPr="0016674F">
              <w:rPr>
                <w:rFonts w:ascii="Arial" w:hAnsi="Arial"/>
                <w:sz w:val="24"/>
                <w:szCs w:val="24"/>
              </w:rPr>
              <w:t>Was sagt dieses Bild</w:t>
            </w:r>
            <w:r>
              <w:rPr>
                <w:rFonts w:ascii="Arial" w:hAnsi="Arial"/>
                <w:sz w:val="24"/>
                <w:szCs w:val="24"/>
              </w:rPr>
              <w:t xml:space="preserve"> deiner Meinung nach</w:t>
            </w:r>
            <w:r w:rsidRPr="0016674F">
              <w:rPr>
                <w:rFonts w:ascii="Arial" w:hAnsi="Arial"/>
                <w:sz w:val="24"/>
                <w:szCs w:val="24"/>
              </w:rPr>
              <w:t xml:space="preserve"> aus? Erkläre</w:t>
            </w:r>
            <w:r>
              <w:rPr>
                <w:rFonts w:ascii="Arial" w:hAnsi="Arial"/>
                <w:sz w:val="24"/>
                <w:szCs w:val="24"/>
              </w:rPr>
              <w:t>!</w:t>
            </w:r>
          </w:p>
        </w:tc>
      </w:tr>
      <w:tr w:rsidR="00187B93" w14:paraId="6FB919C1" w14:textId="77777777" w:rsidTr="00823FAF">
        <w:tc>
          <w:tcPr>
            <w:tcW w:w="9355" w:type="dxa"/>
          </w:tcPr>
          <w:p w14:paraId="776819F7" w14:textId="77777777" w:rsidR="00187B93" w:rsidRPr="0016674F" w:rsidRDefault="00187B93" w:rsidP="00823FAF">
            <w:pPr>
              <w:pStyle w:val="Kopfzeile"/>
              <w:rPr>
                <w:rFonts w:ascii="Arial" w:hAnsi="Arial"/>
                <w:sz w:val="24"/>
                <w:szCs w:val="24"/>
              </w:rPr>
            </w:pPr>
          </w:p>
        </w:tc>
      </w:tr>
      <w:tr w:rsidR="00187B93" w:rsidRPr="006261E5" w14:paraId="62199626" w14:textId="77777777" w:rsidTr="00823FAF">
        <w:tc>
          <w:tcPr>
            <w:tcW w:w="9355" w:type="dxa"/>
          </w:tcPr>
          <w:p w14:paraId="2B1DF93A" w14:textId="4FF1ACCC" w:rsidR="00187B93" w:rsidRPr="00E90546" w:rsidRDefault="00E90546" w:rsidP="00C73801">
            <w:pPr>
              <w:pStyle w:val="Kopfzeile"/>
              <w:keepNext/>
              <w:jc w:val="center"/>
            </w:pPr>
            <w:r>
              <w:rPr>
                <w:noProof/>
              </w:rPr>
              <w:drawing>
                <wp:inline distT="0" distB="0" distL="0" distR="0" wp14:anchorId="057EF5E4" wp14:editId="2A879852">
                  <wp:extent cx="5760720" cy="4867275"/>
                  <wp:effectExtent l="0" t="0" r="0" b="9525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krake.jpg"/>
                          <pic:cNvPicPr/>
                        </pic:nvPicPr>
                        <pic:blipFill rotWithShape="1">
                          <a:blip r:embed="rId29"/>
                          <a:srcRect t="6945" b="8565"/>
                          <a:stretch/>
                        </pic:blipFill>
                        <pic:spPr bwMode="auto">
                          <a:xfrm>
                            <a:off x="0" y="0"/>
                            <a:ext cx="5760720" cy="4867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EEE024" w14:textId="77777777" w:rsidR="00187B93" w:rsidRPr="000363AD" w:rsidRDefault="00187B93" w:rsidP="001A440A">
            <w:pPr>
              <w:pStyle w:val="Beschriftung"/>
              <w:jc w:val="center"/>
              <w:rPr>
                <w:rFonts w:ascii="Arial" w:hAnsi="Arial"/>
                <w:sz w:val="12"/>
                <w:szCs w:val="12"/>
                <w:lang w:val="en-US"/>
              </w:rPr>
            </w:pPr>
            <w:r w:rsidRPr="000363AD">
              <w:rPr>
                <w:rFonts w:ascii="Arial" w:hAnsi="Arial"/>
                <w:color w:val="auto"/>
                <w:sz w:val="12"/>
                <w:szCs w:val="12"/>
                <w:lang w:val="en-US"/>
              </w:rPr>
              <w:t xml:space="preserve">Bild: SRF </w:t>
            </w:r>
            <w:proofErr w:type="spellStart"/>
            <w:r w:rsidRPr="000363AD">
              <w:rPr>
                <w:rFonts w:ascii="Arial" w:hAnsi="Arial"/>
                <w:color w:val="auto"/>
                <w:sz w:val="12"/>
                <w:szCs w:val="12"/>
                <w:lang w:val="en-US"/>
              </w:rPr>
              <w:t>mySchool</w:t>
            </w:r>
            <w:proofErr w:type="spellEnd"/>
            <w:r w:rsidRPr="000363AD">
              <w:rPr>
                <w:rFonts w:ascii="Arial" w:hAnsi="Arial"/>
                <w:color w:val="auto"/>
                <w:sz w:val="12"/>
                <w:szCs w:val="12"/>
                <w:lang w:val="en-US"/>
              </w:rPr>
              <w:t xml:space="preserve"> / </w:t>
            </w:r>
            <w:proofErr w:type="spellStart"/>
            <w:r w:rsidRPr="000363AD">
              <w:rPr>
                <w:rFonts w:ascii="Arial" w:hAnsi="Arial"/>
                <w:color w:val="auto"/>
                <w:sz w:val="12"/>
                <w:szCs w:val="12"/>
                <w:lang w:val="en-US"/>
              </w:rPr>
              <w:t>Colourbox</w:t>
            </w:r>
            <w:proofErr w:type="spellEnd"/>
            <w:r w:rsidRPr="000363AD">
              <w:rPr>
                <w:rFonts w:ascii="Arial" w:hAnsi="Arial"/>
                <w:color w:val="auto"/>
                <w:sz w:val="12"/>
                <w:szCs w:val="12"/>
                <w:lang w:val="en-US"/>
              </w:rPr>
              <w:t xml:space="preserve"> / </w:t>
            </w:r>
            <w:proofErr w:type="spellStart"/>
            <w:r w:rsidRPr="000363AD">
              <w:rPr>
                <w:rFonts w:ascii="Arial" w:hAnsi="Arial"/>
                <w:color w:val="auto"/>
                <w:sz w:val="12"/>
                <w:szCs w:val="12"/>
                <w:lang w:val="en-US"/>
              </w:rPr>
              <w:t>Pixabay</w:t>
            </w:r>
            <w:proofErr w:type="spellEnd"/>
          </w:p>
        </w:tc>
      </w:tr>
    </w:tbl>
    <w:p w14:paraId="0AA21E2D" w14:textId="77777777" w:rsidR="00187B93" w:rsidRPr="000363AD" w:rsidRDefault="00187B93" w:rsidP="00187B93">
      <w:pPr>
        <w:rPr>
          <w:rFonts w:ascii="Arial" w:hAnsi="Arial"/>
          <w:sz w:val="24"/>
          <w:szCs w:val="24"/>
          <w:lang w:val="en-US"/>
        </w:rPr>
      </w:pPr>
    </w:p>
    <w:tbl>
      <w:tblPr>
        <w:tblStyle w:val="Tabellenraster"/>
        <w:tblW w:w="9356" w:type="dxa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187B93" w14:paraId="42A54677" w14:textId="77777777" w:rsidTr="00823FAF"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</w:tcPr>
          <w:p w14:paraId="086C6D2F" w14:textId="4C5BA074" w:rsidR="00187B93" w:rsidRDefault="00187B93" w:rsidP="00823FAF">
            <w:pPr>
              <w:spacing w:line="360" w:lineRule="auto"/>
              <w:rPr>
                <w:rFonts w:ascii="Arial" w:hAnsi="Arial"/>
                <w:b/>
                <w:sz w:val="24"/>
                <w:szCs w:val="24"/>
                <w:lang w:eastAsia="de-CH"/>
              </w:rPr>
            </w:pPr>
            <w:r>
              <w:rPr>
                <w:rFonts w:ascii="Arial" w:hAnsi="Arial"/>
                <w:b/>
                <w:sz w:val="24"/>
                <w:szCs w:val="24"/>
                <w:lang w:eastAsia="de-CH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14:paraId="51584102" w14:textId="77777777" w:rsidR="007A30E8" w:rsidRDefault="007A30E8" w:rsidP="00725A6F">
      <w:pPr>
        <w:tabs>
          <w:tab w:val="left" w:pos="5276"/>
        </w:tabs>
        <w:rPr>
          <w:rFonts w:ascii="Arial" w:hAnsi="Arial"/>
          <w:sz w:val="24"/>
          <w:szCs w:val="24"/>
        </w:rPr>
        <w:sectPr w:rsidR="007A30E8" w:rsidSect="001467F6">
          <w:headerReference w:type="first" r:id="rId30"/>
          <w:pgSz w:w="11906" w:h="16838" w:code="9"/>
          <w:pgMar w:top="1000" w:right="1417" w:bottom="1134" w:left="1417" w:header="708" w:footer="640" w:gutter="0"/>
          <w:cols w:space="708"/>
          <w:titlePg/>
          <w:docGrid w:linePitch="360"/>
        </w:sect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7A30E8" w:rsidRPr="007A30E8" w14:paraId="38493585" w14:textId="77777777" w:rsidTr="00823FAF">
        <w:tc>
          <w:tcPr>
            <w:tcW w:w="9355" w:type="dxa"/>
          </w:tcPr>
          <w:p w14:paraId="63D688C1" w14:textId="77777777" w:rsidR="007A30E8" w:rsidRPr="007A30E8" w:rsidRDefault="007A30E8" w:rsidP="007A30E8">
            <w:pPr>
              <w:pStyle w:val="Kopfzeile"/>
              <w:rPr>
                <w:rFonts w:ascii="Arial" w:hAnsi="Arial"/>
                <w:sz w:val="20"/>
              </w:rPr>
            </w:pPr>
          </w:p>
        </w:tc>
      </w:tr>
      <w:tr w:rsidR="007A30E8" w14:paraId="0D72E466" w14:textId="77777777" w:rsidTr="00823FAF">
        <w:tc>
          <w:tcPr>
            <w:tcW w:w="9355" w:type="dxa"/>
          </w:tcPr>
          <w:p w14:paraId="444B07B1" w14:textId="77777777" w:rsidR="007A30E8" w:rsidRPr="00E35568" w:rsidRDefault="007A30E8" w:rsidP="00823FAF">
            <w:pPr>
              <w:pStyle w:val="Kopfzeile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Zusatzinformationen</w:t>
            </w:r>
          </w:p>
        </w:tc>
      </w:tr>
      <w:tr w:rsidR="007A30E8" w14:paraId="1BC385FB" w14:textId="77777777" w:rsidTr="00823FAF">
        <w:tc>
          <w:tcPr>
            <w:tcW w:w="9355" w:type="dxa"/>
          </w:tcPr>
          <w:p w14:paraId="0BB0E165" w14:textId="77777777" w:rsidR="007A30E8" w:rsidRDefault="007A30E8" w:rsidP="00823FAF">
            <w:pPr>
              <w:pStyle w:val="Kopfzeile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7A30E8" w14:paraId="528AEF95" w14:textId="77777777" w:rsidTr="00823FAF">
        <w:tc>
          <w:tcPr>
            <w:tcW w:w="9355" w:type="dxa"/>
          </w:tcPr>
          <w:p w14:paraId="36F7C10E" w14:textId="77777777" w:rsidR="007A30E8" w:rsidRPr="0016674F" w:rsidRDefault="007A30E8" w:rsidP="00823FAF">
            <w:pPr>
              <w:shd w:val="clear" w:color="auto" w:fill="FFFFFF"/>
              <w:spacing w:line="276" w:lineRule="auto"/>
              <w:rPr>
                <w:rFonts w:ascii="Arial" w:hAnsi="Arial"/>
                <w:i/>
                <w:sz w:val="24"/>
                <w:szCs w:val="24"/>
                <w:lang w:eastAsia="de-CH"/>
              </w:rPr>
            </w:pPr>
            <w:r>
              <w:rPr>
                <w:rFonts w:ascii="Arial" w:hAnsi="Arial"/>
                <w:i/>
                <w:sz w:val="24"/>
                <w:szCs w:val="24"/>
                <w:lang w:eastAsia="de-CH"/>
              </w:rPr>
              <w:t xml:space="preserve">Wieso ist die Suchmaschine Google </w:t>
            </w:r>
            <w:r w:rsidRPr="0016674F">
              <w:rPr>
                <w:rFonts w:ascii="Arial" w:hAnsi="Arial"/>
                <w:i/>
                <w:sz w:val="24"/>
                <w:szCs w:val="24"/>
                <w:lang w:eastAsia="de-CH"/>
              </w:rPr>
              <w:t xml:space="preserve">so erfolgreich? </w:t>
            </w:r>
          </w:p>
          <w:p w14:paraId="59B60BE1" w14:textId="77777777" w:rsidR="007A30E8" w:rsidRPr="0016674F" w:rsidRDefault="007A30E8" w:rsidP="00823FAF">
            <w:pPr>
              <w:shd w:val="clear" w:color="auto" w:fill="FFFFFF"/>
              <w:spacing w:line="276" w:lineRule="auto"/>
              <w:rPr>
                <w:rFonts w:ascii="Arial" w:hAnsi="Arial"/>
                <w:b/>
                <w:sz w:val="24"/>
                <w:szCs w:val="24"/>
                <w:lang w:eastAsia="de-CH"/>
              </w:rPr>
            </w:pPr>
          </w:p>
          <w:p w14:paraId="37F28FC1" w14:textId="77777777" w:rsidR="007A30E8" w:rsidRDefault="007A30E8" w:rsidP="00823FAF">
            <w:pPr>
              <w:shd w:val="clear" w:color="auto" w:fill="FFFFFF"/>
              <w:spacing w:line="276" w:lineRule="auto"/>
              <w:rPr>
                <w:rFonts w:ascii="Arial" w:hAnsi="Arial"/>
                <w:b/>
                <w:sz w:val="24"/>
                <w:szCs w:val="24"/>
                <w:lang w:eastAsia="de-CH"/>
              </w:rPr>
            </w:pPr>
            <w:r w:rsidRPr="0016674F">
              <w:rPr>
                <w:rFonts w:ascii="Arial" w:hAnsi="Arial"/>
                <w:sz w:val="24"/>
                <w:szCs w:val="24"/>
                <w:lang w:eastAsia="de-CH"/>
              </w:rPr>
              <w:t>Die Gründer von Google hatten einen völlig neuen Such-Algorithmus programmiert, welcher eine viel grössere Relevanz der Suchresultate erreichte. Dadurch wurde die Suchmaschine schnell sehr populär.</w:t>
            </w:r>
            <w:r w:rsidRPr="0016674F">
              <w:rPr>
                <w:rFonts w:ascii="Arial" w:hAnsi="Arial"/>
                <w:sz w:val="24"/>
                <w:szCs w:val="24"/>
                <w:lang w:eastAsia="de-CH"/>
              </w:rPr>
              <w:br/>
            </w:r>
          </w:p>
          <w:p w14:paraId="6F81B0DC" w14:textId="77777777" w:rsidR="007A30E8" w:rsidRPr="0016674F" w:rsidRDefault="007A30E8" w:rsidP="00823FAF">
            <w:pPr>
              <w:shd w:val="clear" w:color="auto" w:fill="FFFFFF"/>
              <w:spacing w:line="276" w:lineRule="auto"/>
              <w:rPr>
                <w:rFonts w:ascii="Arial" w:hAnsi="Arial"/>
                <w:b/>
                <w:sz w:val="24"/>
                <w:szCs w:val="24"/>
                <w:lang w:eastAsia="de-CH"/>
              </w:rPr>
            </w:pPr>
          </w:p>
          <w:p w14:paraId="5D6AC847" w14:textId="77777777" w:rsidR="007A30E8" w:rsidRPr="0016674F" w:rsidRDefault="007A30E8" w:rsidP="00823FAF">
            <w:pPr>
              <w:shd w:val="clear" w:color="auto" w:fill="FFFFFF"/>
              <w:spacing w:line="276" w:lineRule="auto"/>
              <w:rPr>
                <w:rFonts w:ascii="Arial" w:hAnsi="Arial"/>
                <w:i/>
                <w:sz w:val="24"/>
                <w:szCs w:val="24"/>
                <w:lang w:eastAsia="de-CH"/>
              </w:rPr>
            </w:pPr>
            <w:r w:rsidRPr="0016674F">
              <w:rPr>
                <w:rFonts w:ascii="Arial" w:hAnsi="Arial"/>
                <w:i/>
                <w:sz w:val="24"/>
                <w:szCs w:val="24"/>
                <w:lang w:eastAsia="de-CH"/>
              </w:rPr>
              <w:t xml:space="preserve">Was </w:t>
            </w:r>
            <w:r>
              <w:rPr>
                <w:rFonts w:ascii="Arial" w:hAnsi="Arial"/>
                <w:i/>
                <w:sz w:val="24"/>
                <w:szCs w:val="24"/>
                <w:lang w:eastAsia="de-CH"/>
              </w:rPr>
              <w:t>sind Vorteile der Suchmaschine Google</w:t>
            </w:r>
            <w:r w:rsidRPr="0016674F">
              <w:rPr>
                <w:rFonts w:ascii="Arial" w:hAnsi="Arial"/>
                <w:i/>
                <w:sz w:val="24"/>
                <w:szCs w:val="24"/>
                <w:lang w:eastAsia="de-CH"/>
              </w:rPr>
              <w:t>?</w:t>
            </w:r>
          </w:p>
          <w:p w14:paraId="64923C69" w14:textId="77777777" w:rsidR="007A30E8" w:rsidRPr="0016674F" w:rsidRDefault="007A30E8" w:rsidP="00823FAF">
            <w:pPr>
              <w:shd w:val="clear" w:color="auto" w:fill="FFFFFF"/>
              <w:spacing w:line="276" w:lineRule="auto"/>
              <w:rPr>
                <w:rFonts w:ascii="Arial" w:hAnsi="Arial"/>
                <w:sz w:val="24"/>
                <w:szCs w:val="24"/>
                <w:lang w:eastAsia="de-CH"/>
              </w:rPr>
            </w:pPr>
          </w:p>
          <w:p w14:paraId="59246235" w14:textId="77777777" w:rsidR="007A30E8" w:rsidRPr="0016674F" w:rsidRDefault="007A30E8" w:rsidP="00823FAF">
            <w:pPr>
              <w:pStyle w:val="Listenabsatz"/>
              <w:numPr>
                <w:ilvl w:val="0"/>
                <w:numId w:val="24"/>
              </w:numPr>
              <w:shd w:val="clear" w:color="auto" w:fill="FFFFFF"/>
              <w:spacing w:line="276" w:lineRule="auto"/>
              <w:rPr>
                <w:rFonts w:ascii="Arial" w:hAnsi="Arial"/>
                <w:sz w:val="24"/>
                <w:szCs w:val="24"/>
                <w:lang w:eastAsia="de-CH"/>
              </w:rPr>
            </w:pPr>
            <w:r w:rsidRPr="0016674F">
              <w:rPr>
                <w:rFonts w:ascii="Arial" w:hAnsi="Arial"/>
                <w:sz w:val="24"/>
                <w:szCs w:val="24"/>
                <w:lang w:eastAsia="de-CH"/>
              </w:rPr>
              <w:t xml:space="preserve">Google </w:t>
            </w:r>
            <w:r>
              <w:rPr>
                <w:rFonts w:ascii="Arial" w:hAnsi="Arial"/>
                <w:sz w:val="24"/>
                <w:szCs w:val="24"/>
                <w:lang w:eastAsia="de-CH"/>
              </w:rPr>
              <w:t>hat</w:t>
            </w:r>
            <w:r w:rsidRPr="0016674F">
              <w:rPr>
                <w:rFonts w:ascii="Arial" w:hAnsi="Arial"/>
                <w:sz w:val="24"/>
                <w:szCs w:val="24"/>
                <w:lang w:eastAsia="de-CH"/>
              </w:rPr>
              <w:t xml:space="preserve"> den Ruf</w:t>
            </w:r>
            <w:r>
              <w:rPr>
                <w:rFonts w:ascii="Arial" w:hAnsi="Arial"/>
                <w:sz w:val="24"/>
                <w:szCs w:val="24"/>
                <w:lang w:eastAsia="de-CH"/>
              </w:rPr>
              <w:t>,</w:t>
            </w:r>
            <w:r w:rsidRPr="0016674F">
              <w:rPr>
                <w:rFonts w:ascii="Arial" w:hAnsi="Arial"/>
                <w:sz w:val="24"/>
                <w:szCs w:val="24"/>
                <w:lang w:eastAsia="de-CH"/>
              </w:rPr>
              <w:t xml:space="preserve"> die rel</w:t>
            </w:r>
            <w:r>
              <w:rPr>
                <w:rFonts w:ascii="Arial" w:hAnsi="Arial"/>
                <w:sz w:val="24"/>
                <w:szCs w:val="24"/>
                <w:lang w:eastAsia="de-CH"/>
              </w:rPr>
              <w:t>evantesten Resultate zu liefern.</w:t>
            </w:r>
          </w:p>
          <w:p w14:paraId="63D871D4" w14:textId="77777777" w:rsidR="007A30E8" w:rsidRPr="0016674F" w:rsidRDefault="007A30E8" w:rsidP="00823FAF">
            <w:pPr>
              <w:pStyle w:val="Listenabsatz"/>
              <w:numPr>
                <w:ilvl w:val="0"/>
                <w:numId w:val="24"/>
              </w:numPr>
              <w:shd w:val="clear" w:color="auto" w:fill="FFFFFF"/>
              <w:spacing w:line="276" w:lineRule="auto"/>
              <w:rPr>
                <w:rFonts w:ascii="Arial" w:hAnsi="Arial"/>
                <w:sz w:val="24"/>
                <w:szCs w:val="24"/>
                <w:lang w:eastAsia="de-CH"/>
              </w:rPr>
            </w:pPr>
            <w:r>
              <w:rPr>
                <w:rFonts w:ascii="Arial" w:hAnsi="Arial"/>
                <w:sz w:val="24"/>
                <w:szCs w:val="24"/>
                <w:lang w:eastAsia="de-CH"/>
              </w:rPr>
              <w:t>Google w</w:t>
            </w:r>
            <w:r w:rsidRPr="0016674F">
              <w:rPr>
                <w:rFonts w:ascii="Arial" w:hAnsi="Arial"/>
                <w:sz w:val="24"/>
                <w:szCs w:val="24"/>
                <w:lang w:eastAsia="de-CH"/>
              </w:rPr>
              <w:t>ird immer weiterentwickelt</w:t>
            </w:r>
            <w:r>
              <w:rPr>
                <w:rFonts w:ascii="Arial" w:hAnsi="Arial"/>
                <w:sz w:val="24"/>
                <w:szCs w:val="24"/>
                <w:lang w:eastAsia="de-CH"/>
              </w:rPr>
              <w:t>,</w:t>
            </w:r>
            <w:r w:rsidRPr="0016674F">
              <w:rPr>
                <w:rFonts w:ascii="Arial" w:hAnsi="Arial"/>
                <w:sz w:val="24"/>
                <w:szCs w:val="24"/>
                <w:lang w:eastAsia="de-CH"/>
              </w:rPr>
              <w:t xml:space="preserve"> um die Qualität der Resultate zu verbessern</w:t>
            </w:r>
            <w:r>
              <w:rPr>
                <w:rFonts w:ascii="Arial" w:hAnsi="Arial"/>
                <w:sz w:val="24"/>
                <w:szCs w:val="24"/>
                <w:lang w:eastAsia="de-CH"/>
              </w:rPr>
              <w:t>.</w:t>
            </w:r>
          </w:p>
          <w:p w14:paraId="0193C569" w14:textId="77777777" w:rsidR="007A30E8" w:rsidRPr="0016674F" w:rsidRDefault="007A30E8" w:rsidP="00823FAF">
            <w:pPr>
              <w:pStyle w:val="Listenabsatz"/>
              <w:numPr>
                <w:ilvl w:val="0"/>
                <w:numId w:val="24"/>
              </w:numPr>
              <w:shd w:val="clear" w:color="auto" w:fill="FFFFFF"/>
              <w:spacing w:line="276" w:lineRule="auto"/>
              <w:rPr>
                <w:rFonts w:ascii="Arial" w:hAnsi="Arial"/>
                <w:sz w:val="24"/>
                <w:szCs w:val="24"/>
                <w:lang w:eastAsia="de-CH"/>
              </w:rPr>
            </w:pPr>
            <w:r w:rsidRPr="0016674F">
              <w:rPr>
                <w:rFonts w:ascii="Arial" w:hAnsi="Arial"/>
                <w:sz w:val="24"/>
                <w:szCs w:val="24"/>
                <w:lang w:eastAsia="de-CH"/>
              </w:rPr>
              <w:t>Im Ver</w:t>
            </w:r>
            <w:r>
              <w:rPr>
                <w:rFonts w:ascii="Arial" w:hAnsi="Arial"/>
                <w:sz w:val="24"/>
                <w:szCs w:val="24"/>
                <w:lang w:eastAsia="de-CH"/>
              </w:rPr>
              <w:t>gleich zu anderen Suchmaschinen</w:t>
            </w:r>
            <w:r w:rsidRPr="0016674F">
              <w:rPr>
                <w:rFonts w:ascii="Arial" w:hAnsi="Arial"/>
                <w:sz w:val="24"/>
                <w:szCs w:val="24"/>
                <w:lang w:eastAsia="de-CH"/>
              </w:rPr>
              <w:t xml:space="preserve"> zeigt Google die </w:t>
            </w:r>
            <w:r>
              <w:rPr>
                <w:rFonts w:ascii="Arial" w:hAnsi="Arial"/>
                <w:sz w:val="24"/>
                <w:szCs w:val="24"/>
                <w:lang w:eastAsia="de-CH"/>
              </w:rPr>
              <w:t>Trefferliste</w:t>
            </w:r>
            <w:r w:rsidRPr="0016674F">
              <w:rPr>
                <w:rFonts w:ascii="Arial" w:hAnsi="Arial"/>
                <w:sz w:val="24"/>
                <w:szCs w:val="24"/>
                <w:lang w:eastAsia="de-CH"/>
              </w:rPr>
              <w:t xml:space="preserve"> sehr schnell an, auch für wenig bekannte </w:t>
            </w:r>
            <w:r>
              <w:rPr>
                <w:rFonts w:ascii="Arial" w:hAnsi="Arial"/>
                <w:sz w:val="24"/>
                <w:szCs w:val="24"/>
                <w:lang w:eastAsia="de-CH"/>
              </w:rPr>
              <w:t>Begriffe</w:t>
            </w:r>
            <w:r w:rsidRPr="0016674F">
              <w:rPr>
                <w:rFonts w:ascii="Arial" w:hAnsi="Arial"/>
                <w:sz w:val="24"/>
                <w:szCs w:val="24"/>
                <w:lang w:eastAsia="de-CH"/>
              </w:rPr>
              <w:t xml:space="preserve"> und solche</w:t>
            </w:r>
            <w:r w:rsidRPr="00094CE2">
              <w:rPr>
                <w:rFonts w:ascii="Arial" w:hAnsi="Arial"/>
                <w:sz w:val="24"/>
                <w:szCs w:val="24"/>
                <w:lang w:eastAsia="de-CH"/>
              </w:rPr>
              <w:t>,</w:t>
            </w:r>
            <w:r w:rsidRPr="0016674F">
              <w:rPr>
                <w:rFonts w:ascii="Arial" w:hAnsi="Arial"/>
                <w:sz w:val="24"/>
                <w:szCs w:val="24"/>
                <w:lang w:eastAsia="de-CH"/>
              </w:rPr>
              <w:t xml:space="preserve"> die falsch geschrieben </w:t>
            </w:r>
            <w:r>
              <w:rPr>
                <w:rFonts w:ascii="Arial" w:hAnsi="Arial"/>
                <w:sz w:val="24"/>
                <w:szCs w:val="24"/>
                <w:lang w:eastAsia="de-CH"/>
              </w:rPr>
              <w:t>wurden.</w:t>
            </w:r>
          </w:p>
          <w:p w14:paraId="1D08F622" w14:textId="77777777" w:rsidR="007A30E8" w:rsidRPr="0016674F" w:rsidRDefault="007A30E8" w:rsidP="00823FAF">
            <w:pPr>
              <w:pStyle w:val="Listenabsatz"/>
              <w:numPr>
                <w:ilvl w:val="0"/>
                <w:numId w:val="24"/>
              </w:numPr>
              <w:shd w:val="clear" w:color="auto" w:fill="FFFFFF"/>
              <w:spacing w:line="276" w:lineRule="auto"/>
              <w:rPr>
                <w:rFonts w:ascii="Arial" w:hAnsi="Arial"/>
                <w:sz w:val="24"/>
                <w:szCs w:val="24"/>
                <w:lang w:eastAsia="de-CH"/>
              </w:rPr>
            </w:pPr>
            <w:r>
              <w:rPr>
                <w:rFonts w:ascii="Arial" w:hAnsi="Arial"/>
                <w:sz w:val="24"/>
                <w:szCs w:val="24"/>
                <w:lang w:eastAsia="de-CH"/>
              </w:rPr>
              <w:t>Die Webseite</w:t>
            </w:r>
            <w:r w:rsidRPr="0016674F">
              <w:rPr>
                <w:rFonts w:ascii="Arial" w:hAnsi="Arial"/>
                <w:sz w:val="24"/>
                <w:szCs w:val="24"/>
                <w:lang w:eastAsia="de-CH"/>
              </w:rPr>
              <w:t xml:space="preserve"> der Suchmaschine ist sehr einfach aufgebaut (z</w:t>
            </w:r>
            <w:r>
              <w:rPr>
                <w:rFonts w:ascii="Arial" w:hAnsi="Arial"/>
                <w:sz w:val="24"/>
                <w:szCs w:val="24"/>
                <w:lang w:eastAsia="de-CH"/>
              </w:rPr>
              <w:t>. B.</w:t>
            </w:r>
            <w:r w:rsidRPr="0016674F">
              <w:rPr>
                <w:rFonts w:ascii="Arial" w:hAnsi="Arial"/>
                <w:sz w:val="24"/>
                <w:szCs w:val="24"/>
                <w:lang w:eastAsia="de-CH"/>
              </w:rPr>
              <w:t xml:space="preserve">: </w:t>
            </w:r>
            <w:r>
              <w:rPr>
                <w:rFonts w:ascii="Arial" w:hAnsi="Arial"/>
                <w:sz w:val="24"/>
                <w:szCs w:val="24"/>
                <w:lang w:eastAsia="de-CH"/>
              </w:rPr>
              <w:t>k</w:t>
            </w:r>
            <w:r w:rsidRPr="0016674F">
              <w:rPr>
                <w:rFonts w:ascii="Arial" w:hAnsi="Arial"/>
                <w:sz w:val="24"/>
                <w:szCs w:val="24"/>
                <w:lang w:eastAsia="de-CH"/>
              </w:rPr>
              <w:t>eine Bilder)</w:t>
            </w:r>
            <w:r>
              <w:rPr>
                <w:rFonts w:ascii="Arial" w:hAnsi="Arial"/>
                <w:sz w:val="24"/>
                <w:szCs w:val="24"/>
                <w:lang w:eastAsia="de-CH"/>
              </w:rPr>
              <w:t>.</w:t>
            </w:r>
          </w:p>
          <w:p w14:paraId="7BD73789" w14:textId="77777777" w:rsidR="007A30E8" w:rsidRPr="0016674F" w:rsidRDefault="007A30E8" w:rsidP="00823FAF">
            <w:pPr>
              <w:pStyle w:val="Listenabsatz"/>
              <w:numPr>
                <w:ilvl w:val="0"/>
                <w:numId w:val="24"/>
              </w:numPr>
              <w:shd w:val="clear" w:color="auto" w:fill="FFFFFF"/>
              <w:spacing w:line="276" w:lineRule="auto"/>
              <w:rPr>
                <w:rFonts w:ascii="Arial" w:hAnsi="Arial"/>
                <w:sz w:val="24"/>
                <w:szCs w:val="24"/>
                <w:lang w:eastAsia="de-CH"/>
              </w:rPr>
            </w:pPr>
            <w:r w:rsidRPr="0016674F">
              <w:rPr>
                <w:rFonts w:ascii="Arial" w:hAnsi="Arial"/>
                <w:sz w:val="24"/>
                <w:szCs w:val="24"/>
                <w:lang w:eastAsia="de-CH"/>
              </w:rPr>
              <w:t>Die Suchmaschine bietet erweiterte Funktionalitäten</w:t>
            </w:r>
            <w:r>
              <w:rPr>
                <w:rFonts w:ascii="Arial" w:hAnsi="Arial"/>
                <w:sz w:val="24"/>
                <w:szCs w:val="24"/>
                <w:lang w:eastAsia="de-CH"/>
              </w:rPr>
              <w:t>,</w:t>
            </w:r>
            <w:r w:rsidRPr="0016674F">
              <w:rPr>
                <w:rFonts w:ascii="Arial" w:hAnsi="Arial"/>
                <w:sz w:val="24"/>
                <w:szCs w:val="24"/>
                <w:lang w:eastAsia="de-CH"/>
              </w:rPr>
              <w:t xml:space="preserve"> wie zum Beispiel Google Maps</w:t>
            </w:r>
            <w:r>
              <w:rPr>
                <w:rFonts w:ascii="Arial" w:hAnsi="Arial"/>
                <w:sz w:val="24"/>
                <w:szCs w:val="24"/>
                <w:lang w:eastAsia="de-CH"/>
              </w:rPr>
              <w:t>.</w:t>
            </w:r>
            <w:r w:rsidRPr="0016674F">
              <w:rPr>
                <w:rFonts w:ascii="Arial" w:hAnsi="Arial"/>
                <w:sz w:val="24"/>
                <w:szCs w:val="24"/>
                <w:lang w:eastAsia="de-CH"/>
              </w:rPr>
              <w:t xml:space="preserve"> </w:t>
            </w:r>
          </w:p>
          <w:p w14:paraId="0A7A8F87" w14:textId="77777777" w:rsidR="007A30E8" w:rsidRDefault="007A30E8" w:rsidP="00823FAF">
            <w:pPr>
              <w:shd w:val="clear" w:color="auto" w:fill="FFFFFF"/>
              <w:spacing w:line="276" w:lineRule="auto"/>
              <w:rPr>
                <w:rFonts w:ascii="Arial" w:hAnsi="Arial"/>
                <w:i/>
                <w:sz w:val="24"/>
                <w:szCs w:val="24"/>
                <w:lang w:eastAsia="de-CH"/>
              </w:rPr>
            </w:pPr>
          </w:p>
          <w:p w14:paraId="1AE0D695" w14:textId="77777777" w:rsidR="007A30E8" w:rsidRDefault="007A30E8" w:rsidP="00823FAF">
            <w:pPr>
              <w:shd w:val="clear" w:color="auto" w:fill="FFFFFF"/>
              <w:spacing w:line="276" w:lineRule="auto"/>
              <w:rPr>
                <w:rFonts w:ascii="Arial" w:hAnsi="Arial"/>
                <w:i/>
                <w:sz w:val="24"/>
                <w:szCs w:val="24"/>
                <w:lang w:eastAsia="de-CH"/>
              </w:rPr>
            </w:pPr>
          </w:p>
          <w:p w14:paraId="3E94CFDF" w14:textId="77777777" w:rsidR="007A30E8" w:rsidRPr="0016674F" w:rsidRDefault="007A30E8" w:rsidP="00823FAF">
            <w:pPr>
              <w:shd w:val="clear" w:color="auto" w:fill="FFFFFF"/>
              <w:spacing w:line="276" w:lineRule="auto"/>
              <w:rPr>
                <w:rFonts w:ascii="Arial" w:hAnsi="Arial"/>
                <w:i/>
                <w:sz w:val="24"/>
                <w:szCs w:val="24"/>
                <w:lang w:eastAsia="de-CH"/>
              </w:rPr>
            </w:pPr>
            <w:r>
              <w:rPr>
                <w:rFonts w:ascii="Arial" w:hAnsi="Arial"/>
                <w:i/>
                <w:sz w:val="24"/>
                <w:szCs w:val="24"/>
                <w:lang w:eastAsia="de-CH"/>
              </w:rPr>
              <w:t>Was sind Nachteile der Suchmaschine Google</w:t>
            </w:r>
            <w:r w:rsidRPr="0016674F">
              <w:rPr>
                <w:rFonts w:ascii="Arial" w:hAnsi="Arial"/>
                <w:i/>
                <w:sz w:val="24"/>
                <w:szCs w:val="24"/>
                <w:lang w:eastAsia="de-CH"/>
              </w:rPr>
              <w:t>?</w:t>
            </w:r>
          </w:p>
          <w:p w14:paraId="6DF76B43" w14:textId="77777777" w:rsidR="007A30E8" w:rsidRPr="0016674F" w:rsidRDefault="007A30E8" w:rsidP="00823FAF">
            <w:pPr>
              <w:shd w:val="clear" w:color="auto" w:fill="FFFFFF"/>
              <w:spacing w:line="276" w:lineRule="auto"/>
              <w:rPr>
                <w:rFonts w:ascii="Arial" w:hAnsi="Arial"/>
                <w:sz w:val="24"/>
                <w:szCs w:val="24"/>
                <w:lang w:eastAsia="de-CH"/>
              </w:rPr>
            </w:pPr>
          </w:p>
          <w:p w14:paraId="47DACD98" w14:textId="77777777" w:rsidR="007A30E8" w:rsidRPr="0016674F" w:rsidRDefault="007A30E8" w:rsidP="00823FAF">
            <w:pPr>
              <w:pStyle w:val="Listenabsatz"/>
              <w:numPr>
                <w:ilvl w:val="0"/>
                <w:numId w:val="25"/>
              </w:numPr>
              <w:shd w:val="clear" w:color="auto" w:fill="FFFFFF"/>
              <w:spacing w:line="276" w:lineRule="auto"/>
              <w:rPr>
                <w:rFonts w:ascii="Arial" w:hAnsi="Arial"/>
                <w:sz w:val="24"/>
                <w:szCs w:val="24"/>
                <w:lang w:eastAsia="de-CH"/>
              </w:rPr>
            </w:pPr>
            <w:r>
              <w:rPr>
                <w:rFonts w:ascii="Arial" w:hAnsi="Arial"/>
                <w:sz w:val="24"/>
                <w:szCs w:val="24"/>
                <w:lang w:eastAsia="de-CH"/>
              </w:rPr>
              <w:t>Zu e</w:t>
            </w:r>
            <w:r w:rsidRPr="0016674F">
              <w:rPr>
                <w:rFonts w:ascii="Arial" w:hAnsi="Arial"/>
                <w:sz w:val="24"/>
                <w:szCs w:val="24"/>
                <w:lang w:eastAsia="de-CH"/>
              </w:rPr>
              <w:t>inige</w:t>
            </w:r>
            <w:r>
              <w:rPr>
                <w:rFonts w:ascii="Arial" w:hAnsi="Arial"/>
                <w:sz w:val="24"/>
                <w:szCs w:val="24"/>
                <w:lang w:eastAsia="de-CH"/>
              </w:rPr>
              <w:t>n</w:t>
            </w:r>
            <w:r w:rsidRPr="0016674F">
              <w:rPr>
                <w:rFonts w:ascii="Arial" w:hAnsi="Arial"/>
                <w:sz w:val="24"/>
                <w:szCs w:val="24"/>
                <w:lang w:eastAsia="de-CH"/>
              </w:rPr>
              <w:t xml:space="preserve"> </w:t>
            </w:r>
            <w:r>
              <w:rPr>
                <w:rFonts w:ascii="Arial" w:hAnsi="Arial"/>
                <w:sz w:val="24"/>
                <w:szCs w:val="24"/>
                <w:lang w:eastAsia="de-CH"/>
              </w:rPr>
              <w:t>Begriffen liefert auch Google nur sehr</w:t>
            </w:r>
            <w:r w:rsidRPr="0016674F">
              <w:rPr>
                <w:rFonts w:ascii="Arial" w:hAnsi="Arial"/>
                <w:sz w:val="24"/>
                <w:szCs w:val="24"/>
                <w:lang w:eastAsia="de-CH"/>
              </w:rPr>
              <w:t xml:space="preserve"> wenig</w:t>
            </w:r>
            <w:r>
              <w:rPr>
                <w:rFonts w:ascii="Arial" w:hAnsi="Arial"/>
                <w:sz w:val="24"/>
                <w:szCs w:val="24"/>
                <w:lang w:eastAsia="de-CH"/>
              </w:rPr>
              <w:t>e</w:t>
            </w:r>
            <w:r w:rsidRPr="0016674F">
              <w:rPr>
                <w:rFonts w:ascii="Arial" w:hAnsi="Arial"/>
                <w:sz w:val="24"/>
                <w:szCs w:val="24"/>
                <w:lang w:eastAsia="de-CH"/>
              </w:rPr>
              <w:t xml:space="preserve"> relevante Resultate. </w:t>
            </w:r>
          </w:p>
          <w:p w14:paraId="300E1B8F" w14:textId="77777777" w:rsidR="007A30E8" w:rsidRDefault="007A30E8" w:rsidP="00823FAF">
            <w:pPr>
              <w:pStyle w:val="Listenabsatz"/>
              <w:numPr>
                <w:ilvl w:val="0"/>
                <w:numId w:val="25"/>
              </w:numPr>
              <w:shd w:val="clear" w:color="auto" w:fill="FFFFFF"/>
              <w:spacing w:line="276" w:lineRule="auto"/>
              <w:rPr>
                <w:rFonts w:ascii="Arial" w:hAnsi="Arial"/>
                <w:sz w:val="24"/>
                <w:szCs w:val="24"/>
                <w:lang w:eastAsia="de-CH"/>
              </w:rPr>
            </w:pPr>
            <w:r w:rsidRPr="0016674F">
              <w:rPr>
                <w:rFonts w:ascii="Arial" w:hAnsi="Arial"/>
                <w:sz w:val="24"/>
                <w:szCs w:val="24"/>
                <w:lang w:eastAsia="de-CH"/>
              </w:rPr>
              <w:t>Eine Firma kann durch gewisse Massnahmen</w:t>
            </w:r>
            <w:r>
              <w:rPr>
                <w:rFonts w:ascii="Arial" w:hAnsi="Arial"/>
                <w:sz w:val="24"/>
                <w:szCs w:val="24"/>
                <w:lang w:eastAsia="de-CH"/>
              </w:rPr>
              <w:t xml:space="preserve"> (Anpassungen der Webseite)</w:t>
            </w:r>
            <w:r w:rsidRPr="0016674F">
              <w:rPr>
                <w:rFonts w:ascii="Arial" w:hAnsi="Arial"/>
                <w:sz w:val="24"/>
                <w:szCs w:val="24"/>
                <w:lang w:eastAsia="de-CH"/>
              </w:rPr>
              <w:t xml:space="preserve"> er</w:t>
            </w:r>
            <w:r>
              <w:rPr>
                <w:rFonts w:ascii="Arial" w:hAnsi="Arial"/>
                <w:sz w:val="24"/>
                <w:szCs w:val="24"/>
                <w:lang w:eastAsia="de-CH"/>
              </w:rPr>
              <w:t>reichen, dass sie in der Trefferliste weiter oben erscheint</w:t>
            </w:r>
            <w:r w:rsidRPr="0016674F">
              <w:rPr>
                <w:rFonts w:ascii="Arial" w:hAnsi="Arial"/>
                <w:sz w:val="24"/>
                <w:szCs w:val="24"/>
                <w:lang w:eastAsia="de-CH"/>
              </w:rPr>
              <w:t>. Dies führt dazu, dass die angezeigten Resultate</w:t>
            </w:r>
            <w:r>
              <w:rPr>
                <w:rFonts w:ascii="Arial" w:hAnsi="Arial"/>
                <w:sz w:val="24"/>
                <w:szCs w:val="24"/>
                <w:lang w:eastAsia="de-CH"/>
              </w:rPr>
              <w:t xml:space="preserve"> </w:t>
            </w:r>
            <w:r w:rsidRPr="0016674F">
              <w:rPr>
                <w:rFonts w:ascii="Arial" w:hAnsi="Arial"/>
                <w:sz w:val="24"/>
                <w:szCs w:val="24"/>
                <w:lang w:eastAsia="de-CH"/>
              </w:rPr>
              <w:t xml:space="preserve">verfälscht </w:t>
            </w:r>
            <w:r>
              <w:rPr>
                <w:rFonts w:ascii="Arial" w:hAnsi="Arial"/>
                <w:sz w:val="24"/>
                <w:szCs w:val="24"/>
                <w:lang w:eastAsia="de-CH"/>
              </w:rPr>
              <w:t>sind.</w:t>
            </w:r>
          </w:p>
          <w:p w14:paraId="28440089" w14:textId="77777777" w:rsidR="007A30E8" w:rsidRDefault="007A30E8" w:rsidP="00823FAF">
            <w:pPr>
              <w:pStyle w:val="Listenabsatz"/>
              <w:numPr>
                <w:ilvl w:val="0"/>
                <w:numId w:val="25"/>
              </w:numPr>
              <w:shd w:val="clear" w:color="auto" w:fill="FFFFFF"/>
              <w:spacing w:line="276" w:lineRule="auto"/>
              <w:rPr>
                <w:rFonts w:ascii="Arial" w:hAnsi="Arial"/>
                <w:sz w:val="24"/>
                <w:szCs w:val="24"/>
                <w:lang w:eastAsia="de-CH"/>
              </w:rPr>
            </w:pPr>
            <w:r>
              <w:rPr>
                <w:rFonts w:ascii="Arial" w:hAnsi="Arial"/>
                <w:sz w:val="24"/>
                <w:szCs w:val="24"/>
                <w:lang w:eastAsia="de-CH"/>
              </w:rPr>
              <w:t>Google sammelt und speichert persönliche Daten.</w:t>
            </w:r>
          </w:p>
          <w:p w14:paraId="53D55B77" w14:textId="77777777" w:rsidR="007A30E8" w:rsidRDefault="007A30E8" w:rsidP="00823FAF">
            <w:pPr>
              <w:pStyle w:val="Listenabsatz"/>
              <w:numPr>
                <w:ilvl w:val="0"/>
                <w:numId w:val="25"/>
              </w:numPr>
              <w:shd w:val="clear" w:color="auto" w:fill="FFFFFF"/>
              <w:spacing w:line="276" w:lineRule="auto"/>
              <w:rPr>
                <w:rFonts w:ascii="Arial" w:hAnsi="Arial"/>
                <w:sz w:val="24"/>
                <w:szCs w:val="24"/>
                <w:lang w:eastAsia="de-CH"/>
              </w:rPr>
            </w:pPr>
            <w:r>
              <w:rPr>
                <w:rFonts w:ascii="Arial" w:hAnsi="Arial"/>
                <w:sz w:val="24"/>
                <w:szCs w:val="24"/>
                <w:lang w:eastAsia="de-CH"/>
              </w:rPr>
              <w:t>Die Betreiber von Google geben die Algorithmen (z.B. wie ihre Rankings zustande kommen) nicht bekannt.</w:t>
            </w:r>
          </w:p>
          <w:p w14:paraId="3B22B9F3" w14:textId="6D7FE1CF" w:rsidR="007A30E8" w:rsidRPr="001A4B31" w:rsidRDefault="007A30E8" w:rsidP="00823FAF">
            <w:pPr>
              <w:pStyle w:val="Listenabsatz"/>
              <w:numPr>
                <w:ilvl w:val="0"/>
                <w:numId w:val="25"/>
              </w:numPr>
              <w:shd w:val="clear" w:color="auto" w:fill="FFFFFF"/>
              <w:spacing w:line="276" w:lineRule="auto"/>
              <w:rPr>
                <w:rFonts w:ascii="Arial" w:hAnsi="Arial"/>
                <w:sz w:val="24"/>
                <w:szCs w:val="24"/>
                <w:lang w:eastAsia="de-CH"/>
              </w:rPr>
            </w:pPr>
            <w:r>
              <w:rPr>
                <w:rFonts w:ascii="Arial" w:hAnsi="Arial"/>
                <w:sz w:val="24"/>
                <w:szCs w:val="24"/>
                <w:lang w:eastAsia="de-CH"/>
              </w:rPr>
              <w:t xml:space="preserve">Google hat </w:t>
            </w:r>
            <w:r w:rsidR="007E2B86">
              <w:rPr>
                <w:rFonts w:ascii="Arial" w:hAnsi="Arial"/>
                <w:sz w:val="24"/>
                <w:szCs w:val="24"/>
                <w:lang w:eastAsia="de-CH"/>
              </w:rPr>
              <w:t>fast</w:t>
            </w:r>
            <w:r>
              <w:rPr>
                <w:rFonts w:ascii="Arial" w:hAnsi="Arial"/>
                <w:sz w:val="24"/>
                <w:szCs w:val="24"/>
                <w:lang w:eastAsia="de-CH"/>
              </w:rPr>
              <w:t xml:space="preserve"> </w:t>
            </w:r>
            <w:r w:rsidR="00285105">
              <w:rPr>
                <w:rFonts w:ascii="Arial" w:hAnsi="Arial"/>
                <w:sz w:val="24"/>
                <w:szCs w:val="24"/>
                <w:lang w:eastAsia="de-CH"/>
              </w:rPr>
              <w:t>das</w:t>
            </w:r>
            <w:r>
              <w:rPr>
                <w:rFonts w:ascii="Arial" w:hAnsi="Arial"/>
                <w:sz w:val="24"/>
                <w:szCs w:val="24"/>
                <w:lang w:eastAsia="de-CH"/>
              </w:rPr>
              <w:t xml:space="preserve"> Suchmaschinen-Monopol und ist deshalb eine mächtige Firma.</w:t>
            </w:r>
          </w:p>
          <w:p w14:paraId="3E447153" w14:textId="77777777" w:rsidR="007A30E8" w:rsidRDefault="007A30E8" w:rsidP="00823FAF">
            <w:pPr>
              <w:pStyle w:val="Listenabsatz"/>
              <w:shd w:val="clear" w:color="auto" w:fill="FFFFFF"/>
              <w:spacing w:line="276" w:lineRule="auto"/>
              <w:ind w:left="360"/>
              <w:rPr>
                <w:rFonts w:ascii="Arial" w:hAnsi="Arial"/>
                <w:sz w:val="24"/>
                <w:szCs w:val="24"/>
                <w:lang w:eastAsia="de-CH"/>
              </w:rPr>
            </w:pPr>
          </w:p>
          <w:p w14:paraId="62BC5305" w14:textId="77777777" w:rsidR="007A30E8" w:rsidRPr="001A4B31" w:rsidRDefault="007A30E8" w:rsidP="00823FAF">
            <w:pPr>
              <w:pStyle w:val="Listenabsatz"/>
              <w:shd w:val="clear" w:color="auto" w:fill="FFFFFF"/>
              <w:spacing w:line="276" w:lineRule="auto"/>
              <w:ind w:left="360"/>
              <w:rPr>
                <w:rFonts w:ascii="Arial" w:hAnsi="Arial"/>
                <w:sz w:val="24"/>
                <w:szCs w:val="24"/>
                <w:lang w:eastAsia="de-CH"/>
              </w:rPr>
            </w:pPr>
          </w:p>
          <w:p w14:paraId="6DC9C6CC" w14:textId="77777777" w:rsidR="007A30E8" w:rsidRPr="0016674F" w:rsidRDefault="007A30E8" w:rsidP="00823FAF">
            <w:pPr>
              <w:shd w:val="clear" w:color="auto" w:fill="FFFFFF"/>
              <w:spacing w:line="276" w:lineRule="auto"/>
              <w:rPr>
                <w:rFonts w:ascii="Arial" w:hAnsi="Arial"/>
                <w:i/>
                <w:sz w:val="24"/>
                <w:szCs w:val="24"/>
                <w:lang w:eastAsia="de-CH"/>
              </w:rPr>
            </w:pPr>
            <w:r w:rsidRPr="0016674F">
              <w:rPr>
                <w:rFonts w:ascii="Arial" w:hAnsi="Arial"/>
                <w:i/>
                <w:sz w:val="24"/>
                <w:szCs w:val="24"/>
                <w:lang w:eastAsia="de-CH"/>
              </w:rPr>
              <w:t xml:space="preserve">Wie kann man sich davor schützen, dass </w:t>
            </w:r>
            <w:r>
              <w:rPr>
                <w:rFonts w:ascii="Arial" w:hAnsi="Arial"/>
                <w:i/>
                <w:sz w:val="24"/>
                <w:szCs w:val="24"/>
                <w:lang w:eastAsia="de-CH"/>
              </w:rPr>
              <w:t>Google</w:t>
            </w:r>
            <w:r w:rsidRPr="0016674F">
              <w:rPr>
                <w:rFonts w:ascii="Arial" w:hAnsi="Arial"/>
                <w:i/>
                <w:sz w:val="24"/>
                <w:szCs w:val="24"/>
                <w:lang w:eastAsia="de-CH"/>
              </w:rPr>
              <w:t xml:space="preserve"> persönliche Daten sammelt?</w:t>
            </w:r>
          </w:p>
          <w:p w14:paraId="70DC7419" w14:textId="77777777" w:rsidR="007A30E8" w:rsidRPr="0016674F" w:rsidRDefault="007A30E8" w:rsidP="00823FAF">
            <w:pPr>
              <w:shd w:val="clear" w:color="auto" w:fill="FFFFFF"/>
              <w:spacing w:line="276" w:lineRule="auto"/>
              <w:rPr>
                <w:rFonts w:ascii="Arial" w:hAnsi="Arial"/>
                <w:sz w:val="24"/>
                <w:szCs w:val="24"/>
                <w:lang w:eastAsia="de-CH"/>
              </w:rPr>
            </w:pPr>
          </w:p>
          <w:p w14:paraId="545EC3D0" w14:textId="77777777" w:rsidR="007A30E8" w:rsidRPr="00E35568" w:rsidRDefault="007A30E8" w:rsidP="00823FAF">
            <w:pPr>
              <w:shd w:val="clear" w:color="auto" w:fill="FFFFFF"/>
              <w:spacing w:line="276" w:lineRule="auto"/>
              <w:rPr>
                <w:rFonts w:ascii="Arial" w:hAnsi="Arial"/>
                <w:sz w:val="24"/>
                <w:szCs w:val="24"/>
              </w:rPr>
            </w:pPr>
            <w:r w:rsidRPr="0016674F">
              <w:rPr>
                <w:rFonts w:ascii="Arial" w:hAnsi="Arial"/>
                <w:sz w:val="24"/>
                <w:szCs w:val="24"/>
                <w:lang w:eastAsia="de-CH"/>
              </w:rPr>
              <w:t xml:space="preserve">Die Suchanfragen werden grundsätzlich gespeichert und die Daten somit gesammelt. </w:t>
            </w:r>
            <w:r>
              <w:rPr>
                <w:rFonts w:ascii="Arial" w:hAnsi="Arial"/>
                <w:sz w:val="24"/>
                <w:szCs w:val="24"/>
                <w:lang w:eastAsia="de-CH"/>
              </w:rPr>
              <w:t>Dem kann entgegengewirkt werden, indem man in den Browsereinstellungen den Suchverlauf und die Cookies regelmässig löscht, den Browser im «Privatmodus» laufen lässt oder die Datenspeicherung explizit deaktiviert.</w:t>
            </w:r>
          </w:p>
        </w:tc>
      </w:tr>
    </w:tbl>
    <w:p w14:paraId="497DE260" w14:textId="77777777" w:rsidR="006543A9" w:rsidRDefault="006543A9" w:rsidP="00725A6F">
      <w:pPr>
        <w:tabs>
          <w:tab w:val="left" w:pos="5276"/>
        </w:tabs>
        <w:rPr>
          <w:rFonts w:ascii="Arial" w:hAnsi="Arial"/>
          <w:sz w:val="24"/>
          <w:szCs w:val="24"/>
        </w:rPr>
        <w:sectPr w:rsidR="006543A9" w:rsidSect="001467F6">
          <w:headerReference w:type="first" r:id="rId31"/>
          <w:pgSz w:w="11906" w:h="16838" w:code="9"/>
          <w:pgMar w:top="1000" w:right="1417" w:bottom="1134" w:left="1417" w:header="708" w:footer="640" w:gutter="0"/>
          <w:cols w:space="708"/>
          <w:titlePg/>
          <w:docGrid w:linePitch="360"/>
        </w:sect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3045"/>
        <w:gridCol w:w="6311"/>
      </w:tblGrid>
      <w:tr w:rsidR="006543A9" w14:paraId="30047922" w14:textId="77777777" w:rsidTr="00823FAF">
        <w:tc>
          <w:tcPr>
            <w:tcW w:w="3045" w:type="dxa"/>
            <w:vAlign w:val="center"/>
          </w:tcPr>
          <w:p w14:paraId="726F25AA" w14:textId="77777777" w:rsidR="006543A9" w:rsidRDefault="006543A9" w:rsidP="00823FAF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lastRenderedPageBreak/>
              <w:drawing>
                <wp:inline distT="0" distB="0" distL="0" distR="0" wp14:anchorId="22BC34FB" wp14:editId="78A1CAD1">
                  <wp:extent cx="1872000" cy="1625177"/>
                  <wp:effectExtent l="0" t="0" r="0" b="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red1.jp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000" cy="1625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1" w:type="dxa"/>
            <w:vAlign w:val="center"/>
          </w:tcPr>
          <w:p w14:paraId="2D04E651" w14:textId="77777777" w:rsidR="006543A9" w:rsidRDefault="006543A9" w:rsidP="00823FAF">
            <w:pPr>
              <w:jc w:val="right"/>
              <w:rPr>
                <w:rFonts w:ascii="Arial" w:hAnsi="Arial"/>
                <w:sz w:val="20"/>
              </w:rPr>
            </w:pPr>
            <w:r>
              <w:rPr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7AA96FB7" wp14:editId="71EEAAE9">
                      <wp:simplePos x="0" y="0"/>
                      <wp:positionH relativeFrom="column">
                        <wp:posOffset>711835</wp:posOffset>
                      </wp:positionH>
                      <wp:positionV relativeFrom="paragraph">
                        <wp:posOffset>591820</wp:posOffset>
                      </wp:positionV>
                      <wp:extent cx="914400" cy="548640"/>
                      <wp:effectExtent l="0" t="0" r="0" b="3810"/>
                      <wp:wrapNone/>
                      <wp:docPr id="40" name="Textfeld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5486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D626B9E" w14:textId="77777777" w:rsidR="00823FAF" w:rsidRPr="00B279E7" w:rsidRDefault="00823FAF" w:rsidP="006543A9">
                                  <w:pP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B279E7"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 xml:space="preserve">Achte auf eine korrekte </w:t>
                                  </w:r>
                                  <w:r w:rsidRPr="00B279E7">
                                    <w:rPr>
                                      <w:rFonts w:ascii="Arial" w:hAnsi="Arial"/>
                                      <w:b/>
                                      <w:color w:val="000000" w:themeColor="text1"/>
                                      <w:sz w:val="20"/>
                                    </w:rPr>
                                    <w:t>Rechtschreibung</w:t>
                                  </w:r>
                                  <w:r w:rsidRPr="00B279E7"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 xml:space="preserve">. </w:t>
                                  </w:r>
                                </w:p>
                                <w:p w14:paraId="43C77812" w14:textId="77777777" w:rsidR="00823FAF" w:rsidRPr="00B279E7" w:rsidRDefault="00823FAF" w:rsidP="006543A9">
                                  <w:pP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  <w:p w14:paraId="56562520" w14:textId="77777777" w:rsidR="00823FAF" w:rsidRPr="00B279E7" w:rsidRDefault="00823FAF" w:rsidP="006543A9">
                                  <w:pP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B279E7">
                                    <w:rPr>
                                      <w:rFonts w:ascii="Arial" w:hAnsi="Arial"/>
                                      <w:b/>
                                      <w:color w:val="000000" w:themeColor="text1"/>
                                      <w:sz w:val="20"/>
                                    </w:rPr>
                                    <w:t>Beispiel:</w:t>
                                  </w:r>
                                  <w:r w:rsidRPr="00B279E7"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279E7"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>Fogel</w:t>
                                  </w:r>
                                  <w:proofErr w:type="spellEnd"/>
                                  <w:r w:rsidRPr="00B279E7"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 xml:space="preserve"> zeigt andere Treffer als Vogel.</w:t>
                                  </w:r>
                                </w:p>
                                <w:p w14:paraId="41DB2D9E" w14:textId="77777777" w:rsidR="00823FAF" w:rsidRPr="00E22AB3" w:rsidRDefault="00823FAF" w:rsidP="006543A9">
                                  <w:pPr>
                                    <w:rPr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A96FB7" id="Textfeld 40" o:spid="_x0000_s1028" type="#_x0000_t202" style="position:absolute;left:0;text-align:left;margin-left:56.05pt;margin-top:46.6pt;width:1in;height:43.2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" filled="f" stroked="f" strokeweight=".5pt">
                      <v:textbox>
                        <w:txbxContent>
                          <w:p w14:paraId="7D626B9E" w14:textId="77777777" w:rsidR="00823FAF" w:rsidRPr="00B279E7" w:rsidRDefault="00823FAF" w:rsidP="006543A9">
                            <w:pP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</w:pPr>
                            <w:r w:rsidRPr="00B279E7"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 xml:space="preserve">Achte auf eine korrekte </w:t>
                            </w:r>
                            <w:r w:rsidRPr="00B279E7">
                              <w:rPr>
                                <w:rFonts w:ascii="Arial" w:hAnsi="Arial"/>
                                <w:b/>
                                <w:color w:val="000000" w:themeColor="text1"/>
                                <w:sz w:val="20"/>
                              </w:rPr>
                              <w:t>Rechtschreibung</w:t>
                            </w:r>
                            <w:r w:rsidRPr="00B279E7"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 xml:space="preserve">. </w:t>
                            </w:r>
                          </w:p>
                          <w:p w14:paraId="43C77812" w14:textId="77777777" w:rsidR="00823FAF" w:rsidRPr="00B279E7" w:rsidRDefault="00823FAF" w:rsidP="006543A9">
                            <w:pP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56562520" w14:textId="77777777" w:rsidR="00823FAF" w:rsidRPr="00B279E7" w:rsidRDefault="00823FAF" w:rsidP="006543A9">
                            <w:pP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</w:pPr>
                            <w:r w:rsidRPr="00B279E7">
                              <w:rPr>
                                <w:rFonts w:ascii="Arial" w:hAnsi="Arial"/>
                                <w:b/>
                                <w:color w:val="000000" w:themeColor="text1"/>
                                <w:sz w:val="20"/>
                              </w:rPr>
                              <w:t>Beispiel:</w:t>
                            </w:r>
                            <w:r w:rsidRPr="00B279E7"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B279E7"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>Fogel</w:t>
                            </w:r>
                            <w:proofErr w:type="spellEnd"/>
                            <w:r w:rsidRPr="00B279E7"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 xml:space="preserve"> zeigt andere Treffer als Vogel.</w:t>
                            </w:r>
                          </w:p>
                          <w:p w14:paraId="41DB2D9E" w14:textId="77777777" w:rsidR="00823FAF" w:rsidRPr="00E22AB3" w:rsidRDefault="00823FAF" w:rsidP="006543A9">
                            <w:pPr>
                              <w:rPr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de-DE" w:eastAsia="de-DE"/>
              </w:rPr>
              <mc:AlternateContent>
                <mc:Choice Requires="wps">
                  <w:drawing>
                    <wp:inline distT="0" distB="0" distL="0" distR="0" wp14:anchorId="2F77B2B8" wp14:editId="6C1F9791">
                      <wp:extent cx="3604895" cy="1658203"/>
                      <wp:effectExtent l="361950" t="38100" r="33655" b="37465"/>
                      <wp:docPr id="70" name="Sprechblase: oval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4895" cy="1658203"/>
                              </a:xfrm>
                              <a:prstGeom prst="wedgeEllipseCallout">
                                <a:avLst>
                                  <a:gd name="adj1" fmla="val -59282"/>
                                  <a:gd name="adj2" fmla="val -429"/>
                                </a:avLst>
                              </a:prstGeom>
                              <a:noFill/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071DCF2" w14:textId="77777777" w:rsidR="00823FAF" w:rsidRPr="00E22AB3" w:rsidRDefault="00823FAF" w:rsidP="006543A9">
                                  <w:pP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2F77B2B8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Sprechblase: oval 70" o:spid="_x0000_s1029" type="#_x0000_t63" style="width:283.85pt;height:13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" adj="-2005,10707" filled="f" strokecolor="#ffc000" strokeweight="3pt">
                      <v:textbox inset="0,0,0,0">
                        <w:txbxContent>
                          <w:p w14:paraId="1071DCF2" w14:textId="77777777" w:rsidR="00823FAF" w:rsidRPr="00E22AB3" w:rsidRDefault="00823FAF" w:rsidP="006543A9">
                            <w:pP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6543A9" w14:paraId="2DF942DC" w14:textId="77777777" w:rsidTr="00823FAF">
        <w:tc>
          <w:tcPr>
            <w:tcW w:w="3045" w:type="dxa"/>
            <w:vAlign w:val="center"/>
          </w:tcPr>
          <w:p w14:paraId="36A7E0AC" w14:textId="77777777" w:rsidR="006543A9" w:rsidRDefault="006543A9" w:rsidP="00823FAF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693D7503" wp14:editId="1306774F">
                  <wp:extent cx="1872000" cy="1625177"/>
                  <wp:effectExtent l="0" t="0" r="0" b="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fred2.jp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000" cy="1625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1" w:type="dxa"/>
            <w:vAlign w:val="center"/>
          </w:tcPr>
          <w:p w14:paraId="6162FFB9" w14:textId="77777777" w:rsidR="006543A9" w:rsidRDefault="006543A9" w:rsidP="00823FAF">
            <w:pPr>
              <w:jc w:val="right"/>
              <w:rPr>
                <w:rFonts w:ascii="Arial" w:hAnsi="Arial"/>
                <w:sz w:val="20"/>
              </w:rPr>
            </w:pPr>
            <w:r>
              <w:rPr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3852E291" wp14:editId="7A1BDF3F">
                      <wp:simplePos x="0" y="0"/>
                      <wp:positionH relativeFrom="column">
                        <wp:posOffset>699770</wp:posOffset>
                      </wp:positionH>
                      <wp:positionV relativeFrom="paragraph">
                        <wp:posOffset>556260</wp:posOffset>
                      </wp:positionV>
                      <wp:extent cx="3079115" cy="763905"/>
                      <wp:effectExtent l="0" t="0" r="0" b="0"/>
                      <wp:wrapNone/>
                      <wp:docPr id="41" name="Textfeld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79115" cy="7639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C337294" w14:textId="77777777" w:rsidR="00823FAF" w:rsidRPr="00F078B8" w:rsidRDefault="00823FAF" w:rsidP="006543A9">
                                  <w:pP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F078B8"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 xml:space="preserve">Auf den </w:t>
                                  </w:r>
                                  <w:r w:rsidRPr="00F078B8">
                                    <w:rPr>
                                      <w:rFonts w:ascii="Arial" w:hAnsi="Arial"/>
                                      <w:b/>
                                      <w:color w:val="000000" w:themeColor="text1"/>
                                      <w:sz w:val="20"/>
                                    </w:rPr>
                                    <w:t>Suchbegriff</w:t>
                                  </w:r>
                                  <w:r w:rsidRPr="00F078B8"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 xml:space="preserve"> kommt es an. Je treffender der Suchbegriff ist, desto genauer ist das Ergebnis.</w:t>
                                  </w:r>
                                </w:p>
                                <w:p w14:paraId="3CBF7BF2" w14:textId="77777777" w:rsidR="00823FAF" w:rsidRPr="00F078B8" w:rsidRDefault="00823FAF" w:rsidP="006543A9">
                                  <w:pP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  <w:p w14:paraId="1902C723" w14:textId="77777777" w:rsidR="00823FAF" w:rsidRPr="00F078B8" w:rsidRDefault="00823FAF" w:rsidP="006543A9">
                                  <w:pP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F078B8">
                                    <w:rPr>
                                      <w:rFonts w:ascii="Arial" w:hAnsi="Arial"/>
                                      <w:b/>
                                      <w:color w:val="000000" w:themeColor="text1"/>
                                      <w:sz w:val="20"/>
                                    </w:rPr>
                                    <w:t>Beispiel:</w:t>
                                  </w:r>
                                  <w:r w:rsidRPr="00F078B8"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 xml:space="preserve"> Wie leben Inuit? </w:t>
                                  </w:r>
                                  <w:r w:rsidRPr="00F078B8"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sym w:font="Wingdings" w:char="F0E0"/>
                                  </w:r>
                                  <w:r w:rsidRPr="00F078B8"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 xml:space="preserve"> Lebensweise Inuit</w:t>
                                  </w:r>
                                </w:p>
                                <w:p w14:paraId="1A9E437D" w14:textId="77777777" w:rsidR="00823FAF" w:rsidRDefault="00823FAF" w:rsidP="006543A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52E291" id="Textfeld 41" o:spid="_x0000_s1030" type="#_x0000_t202" style="position:absolute;left:0;text-align:left;margin-left:55.1pt;margin-top:43.8pt;width:242.45pt;height:60.1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" filled="f" stroked="f" strokeweight=".5pt">
                      <v:textbox>
                        <w:txbxContent>
                          <w:p w14:paraId="5C337294" w14:textId="77777777" w:rsidR="00823FAF" w:rsidRPr="00F078B8" w:rsidRDefault="00823FAF" w:rsidP="006543A9">
                            <w:pP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</w:pPr>
                            <w:r w:rsidRPr="00F078B8"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 xml:space="preserve">Auf den </w:t>
                            </w:r>
                            <w:r w:rsidRPr="00F078B8">
                              <w:rPr>
                                <w:rFonts w:ascii="Arial" w:hAnsi="Arial"/>
                                <w:b/>
                                <w:color w:val="000000" w:themeColor="text1"/>
                                <w:sz w:val="20"/>
                              </w:rPr>
                              <w:t>Suchbegriff</w:t>
                            </w:r>
                            <w:r w:rsidRPr="00F078B8"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 xml:space="preserve"> kommt es an. Je treffender der Suchbegriff ist, desto genauer ist das Ergebnis.</w:t>
                            </w:r>
                          </w:p>
                          <w:p w14:paraId="3CBF7BF2" w14:textId="77777777" w:rsidR="00823FAF" w:rsidRPr="00F078B8" w:rsidRDefault="00823FAF" w:rsidP="006543A9">
                            <w:pP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1902C723" w14:textId="77777777" w:rsidR="00823FAF" w:rsidRPr="00F078B8" w:rsidRDefault="00823FAF" w:rsidP="006543A9">
                            <w:pP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</w:pPr>
                            <w:r w:rsidRPr="00F078B8">
                              <w:rPr>
                                <w:rFonts w:ascii="Arial" w:hAnsi="Arial"/>
                                <w:b/>
                                <w:color w:val="000000" w:themeColor="text1"/>
                                <w:sz w:val="20"/>
                              </w:rPr>
                              <w:t>Beispiel:</w:t>
                            </w:r>
                            <w:r w:rsidRPr="00F078B8"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 xml:space="preserve"> Wie leben Inuit? </w:t>
                            </w:r>
                            <w:r w:rsidRPr="00F078B8"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sym w:font="Wingdings" w:char="F0E0"/>
                            </w:r>
                            <w:r w:rsidRPr="00F078B8"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 xml:space="preserve"> Lebensweise Inuit</w:t>
                            </w:r>
                          </w:p>
                          <w:p w14:paraId="1A9E437D" w14:textId="77777777" w:rsidR="00823FAF" w:rsidRDefault="00823FAF" w:rsidP="006543A9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de-DE" w:eastAsia="de-DE"/>
              </w:rPr>
              <mc:AlternateContent>
                <mc:Choice Requires="wps">
                  <w:drawing>
                    <wp:inline distT="0" distB="0" distL="0" distR="0" wp14:anchorId="20849067" wp14:editId="1A507404">
                      <wp:extent cx="3583889" cy="1740090"/>
                      <wp:effectExtent l="342900" t="38100" r="36195" b="31750"/>
                      <wp:docPr id="71" name="Sprechblase: oval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83889" cy="1740090"/>
                              </a:xfrm>
                              <a:prstGeom prst="wedgeEllipseCallout">
                                <a:avLst>
                                  <a:gd name="adj1" fmla="val -59013"/>
                                  <a:gd name="adj2" fmla="val -822"/>
                                </a:avLst>
                              </a:prstGeom>
                              <a:noFill/>
                              <a:ln w="38100">
                                <a:solidFill>
                                  <a:srgbClr val="FF996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AE98429" w14:textId="77777777" w:rsidR="00823FAF" w:rsidRPr="002E6AF4" w:rsidRDefault="00823FAF" w:rsidP="006543A9">
                                  <w:pPr>
                                    <w:rPr>
                                      <w:rFonts w:ascii="Arial" w:hAnsi="Arial"/>
                                      <w:color w:val="000000" w:themeColor="text1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0849067" id="Sprechblase: oval 71" o:spid="_x0000_s1031" type="#_x0000_t63" style="width:282.2pt;height:13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" adj="-1947,10622" filled="f" strokecolor="#f96" strokeweight="3pt">
                      <v:textbox inset="0,0,0,0">
                        <w:txbxContent>
                          <w:p w14:paraId="5AE98429" w14:textId="77777777" w:rsidR="00823FAF" w:rsidRPr="002E6AF4" w:rsidRDefault="00823FAF" w:rsidP="006543A9">
                            <w:pPr>
                              <w:rPr>
                                <w:rFonts w:ascii="Arial" w:hAnsi="Arial"/>
                                <w:color w:val="000000" w:themeColor="text1"/>
                                <w:szCs w:val="22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6543A9" w14:paraId="3E223C82" w14:textId="77777777" w:rsidTr="00823FAF">
        <w:tc>
          <w:tcPr>
            <w:tcW w:w="3045" w:type="dxa"/>
            <w:vAlign w:val="center"/>
          </w:tcPr>
          <w:p w14:paraId="4E86C5EA" w14:textId="77777777" w:rsidR="006543A9" w:rsidRDefault="006543A9" w:rsidP="00823FAF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7B7BE2F5" wp14:editId="1B7F884F">
                  <wp:extent cx="1872000" cy="1625345"/>
                  <wp:effectExtent l="0" t="0" r="0" b="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fred3.jp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000" cy="162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1" w:type="dxa"/>
            <w:vAlign w:val="center"/>
          </w:tcPr>
          <w:p w14:paraId="2363939A" w14:textId="77777777" w:rsidR="006543A9" w:rsidRDefault="006543A9" w:rsidP="00823FAF">
            <w:pPr>
              <w:jc w:val="right"/>
              <w:rPr>
                <w:rFonts w:ascii="Arial" w:hAnsi="Arial"/>
                <w:sz w:val="20"/>
              </w:rPr>
            </w:pPr>
            <w:r>
              <w:rPr>
                <w:noProof/>
                <w:lang w:val="de-DE" w:eastAsia="de-DE"/>
              </w:rPr>
              <mc:AlternateContent>
                <mc:Choice Requires="wps">
                  <w:drawing>
                    <wp:inline distT="0" distB="0" distL="0" distR="0" wp14:anchorId="667AE3D8" wp14:editId="069D03C9">
                      <wp:extent cx="3611245" cy="1828800"/>
                      <wp:effectExtent l="342900" t="38100" r="46355" b="38100"/>
                      <wp:docPr id="72" name="Sprechblase: oval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1245" cy="1828800"/>
                              </a:xfrm>
                              <a:prstGeom prst="wedgeEllipseCallout">
                                <a:avLst>
                                  <a:gd name="adj1" fmla="val -58626"/>
                                  <a:gd name="adj2" fmla="val -452"/>
                                </a:avLst>
                              </a:prstGeom>
                              <a:noFill/>
                              <a:ln w="38100">
                                <a:solidFill>
                                  <a:srgbClr val="FF7C8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89A5B3" w14:textId="77777777" w:rsidR="00823FAF" w:rsidRPr="00A04831" w:rsidRDefault="00823FAF" w:rsidP="006543A9">
                                  <w:pP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04831"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 xml:space="preserve">Wenn ein Suchwort zu viele Ergebnisse liefert, dann überlege dir weitere passende Schlüsselwörter. </w:t>
                                  </w:r>
                                </w:p>
                                <w:p w14:paraId="00A68B83" w14:textId="77777777" w:rsidR="00823FAF" w:rsidRDefault="00823FAF" w:rsidP="006543A9">
                                  <w:pP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04831">
                                    <w:rPr>
                                      <w:rFonts w:ascii="Arial" w:hAnsi="Arial"/>
                                      <w:b/>
                                      <w:color w:val="000000" w:themeColor="text1"/>
                                      <w:sz w:val="20"/>
                                    </w:rPr>
                                    <w:t>Mehrere Suchbegriffe</w:t>
                                  </w:r>
                                  <w:r w:rsidRPr="00A04831"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 xml:space="preserve"> verbessern die Trefferqualität.</w:t>
                                  </w:r>
                                </w:p>
                                <w:p w14:paraId="1042DF02" w14:textId="77777777" w:rsidR="00823FAF" w:rsidRPr="00A04831" w:rsidRDefault="00823FAF" w:rsidP="006543A9">
                                  <w:pP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  <w:p w14:paraId="70720EF7" w14:textId="77777777" w:rsidR="00823FAF" w:rsidRPr="00A04831" w:rsidRDefault="00823FAF" w:rsidP="006543A9">
                                  <w:pP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04831">
                                    <w:rPr>
                                      <w:rFonts w:ascii="Arial" w:hAnsi="Arial"/>
                                      <w:b/>
                                      <w:color w:val="000000" w:themeColor="text1"/>
                                      <w:sz w:val="20"/>
                                    </w:rPr>
                                    <w:t>Beispiel:</w:t>
                                  </w:r>
                                  <w:r w:rsidRPr="00A04831"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 xml:space="preserve"> Wasser</w:t>
                                  </w:r>
                                  <w: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 xml:space="preserve"> </w:t>
                                  </w:r>
                                  <w:r w:rsidRPr="00A04831"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>Aggregatzustände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67AE3D8" id="Sprechblase: oval 72" o:spid="_x0000_s1032" type="#_x0000_t63" style="width:284.35pt;height:2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" adj="-1863,10702" filled="f" strokecolor="#ff7c80" strokeweight="3pt">
                      <v:textbox inset="0,0,0,0">
                        <w:txbxContent>
                          <w:p w14:paraId="0989A5B3" w14:textId="77777777" w:rsidR="00823FAF" w:rsidRPr="00A04831" w:rsidRDefault="00823FAF" w:rsidP="006543A9">
                            <w:pP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</w:pPr>
                            <w:r w:rsidRPr="00A04831"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 xml:space="preserve">Wenn ein Suchwort zu viele Ergebnisse liefert, dann überlege dir weitere passende Schlüsselwörter. </w:t>
                            </w:r>
                          </w:p>
                          <w:p w14:paraId="00A68B83" w14:textId="77777777" w:rsidR="00823FAF" w:rsidRDefault="00823FAF" w:rsidP="006543A9">
                            <w:pP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</w:pPr>
                            <w:r w:rsidRPr="00A04831">
                              <w:rPr>
                                <w:rFonts w:ascii="Arial" w:hAnsi="Arial"/>
                                <w:b/>
                                <w:color w:val="000000" w:themeColor="text1"/>
                                <w:sz w:val="20"/>
                              </w:rPr>
                              <w:t>Mehrere Suchbegriffe</w:t>
                            </w:r>
                            <w:r w:rsidRPr="00A04831"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 xml:space="preserve"> verbessern die Trefferqualität.</w:t>
                            </w:r>
                          </w:p>
                          <w:p w14:paraId="1042DF02" w14:textId="77777777" w:rsidR="00823FAF" w:rsidRPr="00A04831" w:rsidRDefault="00823FAF" w:rsidP="006543A9">
                            <w:pP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70720EF7" w14:textId="77777777" w:rsidR="00823FAF" w:rsidRPr="00A04831" w:rsidRDefault="00823FAF" w:rsidP="006543A9">
                            <w:pP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</w:pPr>
                            <w:r w:rsidRPr="00A04831">
                              <w:rPr>
                                <w:rFonts w:ascii="Arial" w:hAnsi="Arial"/>
                                <w:b/>
                                <w:color w:val="000000" w:themeColor="text1"/>
                                <w:sz w:val="20"/>
                              </w:rPr>
                              <w:t>Beispiel:</w:t>
                            </w:r>
                            <w:r w:rsidRPr="00A04831"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 xml:space="preserve"> Wasser</w:t>
                            </w:r>
                            <w: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 w:rsidRPr="00A04831"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>Aggregatzustände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6543A9" w14:paraId="002B69D5" w14:textId="77777777" w:rsidTr="00823FAF">
        <w:tc>
          <w:tcPr>
            <w:tcW w:w="3045" w:type="dxa"/>
            <w:vAlign w:val="center"/>
          </w:tcPr>
          <w:p w14:paraId="42781E98" w14:textId="77777777" w:rsidR="006543A9" w:rsidRDefault="006543A9" w:rsidP="00823FAF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3E539696" wp14:editId="50A6FBA1">
                  <wp:extent cx="1872000" cy="1625345"/>
                  <wp:effectExtent l="0" t="0" r="0" b="0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fred4.jp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000" cy="162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1" w:type="dxa"/>
            <w:vAlign w:val="center"/>
          </w:tcPr>
          <w:p w14:paraId="153A7F1E" w14:textId="77777777" w:rsidR="006543A9" w:rsidRDefault="006543A9" w:rsidP="00823FAF">
            <w:pPr>
              <w:jc w:val="right"/>
              <w:rPr>
                <w:rFonts w:ascii="Arial" w:hAnsi="Arial"/>
                <w:sz w:val="20"/>
              </w:rPr>
            </w:pPr>
            <w:r>
              <w:rPr>
                <w:noProof/>
                <w:lang w:val="de-DE" w:eastAsia="de-DE"/>
              </w:rPr>
              <mc:AlternateContent>
                <mc:Choice Requires="wps">
                  <w:drawing>
                    <wp:inline distT="0" distB="0" distL="0" distR="0" wp14:anchorId="44D9F7A5" wp14:editId="31101F83">
                      <wp:extent cx="3613708" cy="1808329"/>
                      <wp:effectExtent l="285750" t="38100" r="44450" b="40005"/>
                      <wp:docPr id="25" name="Sprechblase: oval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3708" cy="1808329"/>
                              </a:xfrm>
                              <a:prstGeom prst="wedgeEllipseCallout">
                                <a:avLst>
                                  <a:gd name="adj1" fmla="val -57302"/>
                                  <a:gd name="adj2" fmla="val 317"/>
                                </a:avLst>
                              </a:prstGeom>
                              <a:noFill/>
                              <a:ln w="38100">
                                <a:solidFill>
                                  <a:srgbClr val="99336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66AA1CC" w14:textId="77777777" w:rsidR="00823FAF" w:rsidRDefault="00823FAF" w:rsidP="006543A9">
                                  <w:pP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382E09"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 xml:space="preserve">Manchmal hilft es ein Wort auch in </w:t>
                                  </w:r>
                                </w:p>
                                <w:p w14:paraId="53CDE979" w14:textId="77777777" w:rsidR="00823FAF" w:rsidRPr="00382E09" w:rsidRDefault="00823FAF" w:rsidP="006543A9">
                                  <w:pP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382E09">
                                    <w:rPr>
                                      <w:rFonts w:ascii="Arial" w:hAnsi="Arial"/>
                                      <w:b/>
                                      <w:color w:val="000000" w:themeColor="text1"/>
                                      <w:sz w:val="20"/>
                                    </w:rPr>
                                    <w:t>Mehrzahl oder Einzahl</w:t>
                                  </w:r>
                                  <w:r w:rsidRPr="00382E09"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 xml:space="preserve"> zu verwenden. </w:t>
                                  </w:r>
                                </w:p>
                                <w:p w14:paraId="1D82A30C" w14:textId="77777777" w:rsidR="00823FAF" w:rsidRPr="00382E09" w:rsidRDefault="00823FAF" w:rsidP="006543A9">
                                  <w:pP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  <w:p w14:paraId="37B5BFE7" w14:textId="77777777" w:rsidR="00823FAF" w:rsidRPr="00382E09" w:rsidRDefault="00823FAF" w:rsidP="006543A9">
                                  <w:pP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382E09">
                                    <w:rPr>
                                      <w:rFonts w:ascii="Arial" w:hAnsi="Arial"/>
                                      <w:b/>
                                      <w:color w:val="000000" w:themeColor="text1"/>
                                      <w:sz w:val="20"/>
                                    </w:rPr>
                                    <w:t>Beispiel:</w:t>
                                  </w:r>
                                  <w:r w:rsidRPr="00382E09"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 xml:space="preserve"> Katzen oder Katze (Welcher Begriff ergibt mehr Suchergebnisse?)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4D9F7A5" id="Sprechblase: oval 25" o:spid="_x0000_s1033" type="#_x0000_t63" style="width:284.55pt;height:14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" adj="-1577,10868" filled="f" strokecolor="#936" strokeweight="3pt">
                      <v:textbox inset="0,0,0,0">
                        <w:txbxContent>
                          <w:p w14:paraId="566AA1CC" w14:textId="77777777" w:rsidR="00823FAF" w:rsidRDefault="00823FAF" w:rsidP="006543A9">
                            <w:pP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</w:pPr>
                            <w:r w:rsidRPr="00382E09"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 xml:space="preserve">Manchmal hilft es ein Wort auch in </w:t>
                            </w:r>
                          </w:p>
                          <w:p w14:paraId="53CDE979" w14:textId="77777777" w:rsidR="00823FAF" w:rsidRPr="00382E09" w:rsidRDefault="00823FAF" w:rsidP="006543A9">
                            <w:pP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</w:pPr>
                            <w:r w:rsidRPr="00382E09">
                              <w:rPr>
                                <w:rFonts w:ascii="Arial" w:hAnsi="Arial"/>
                                <w:b/>
                                <w:color w:val="000000" w:themeColor="text1"/>
                                <w:sz w:val="20"/>
                              </w:rPr>
                              <w:t>Mehrzahl oder Einzahl</w:t>
                            </w:r>
                            <w:r w:rsidRPr="00382E09"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 xml:space="preserve"> zu verwenden. </w:t>
                            </w:r>
                          </w:p>
                          <w:p w14:paraId="1D82A30C" w14:textId="77777777" w:rsidR="00823FAF" w:rsidRPr="00382E09" w:rsidRDefault="00823FAF" w:rsidP="006543A9">
                            <w:pP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37B5BFE7" w14:textId="77777777" w:rsidR="00823FAF" w:rsidRPr="00382E09" w:rsidRDefault="00823FAF" w:rsidP="006543A9">
                            <w:pP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</w:pPr>
                            <w:r w:rsidRPr="00382E09">
                              <w:rPr>
                                <w:rFonts w:ascii="Arial" w:hAnsi="Arial"/>
                                <w:b/>
                                <w:color w:val="000000" w:themeColor="text1"/>
                                <w:sz w:val="20"/>
                              </w:rPr>
                              <w:t>Beispiel:</w:t>
                            </w:r>
                            <w:r w:rsidRPr="00382E09"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 xml:space="preserve"> Katzen oder Katze (Welcher Begriff ergibt mehr Suchergebnisse?)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6543A9" w14:paraId="143A7C38" w14:textId="77777777" w:rsidTr="00823FAF">
        <w:tc>
          <w:tcPr>
            <w:tcW w:w="3045" w:type="dxa"/>
            <w:vAlign w:val="center"/>
          </w:tcPr>
          <w:p w14:paraId="1C87D23E" w14:textId="77777777" w:rsidR="006543A9" w:rsidRPr="00C2367D" w:rsidRDefault="006543A9" w:rsidP="00823FAF">
            <w:pPr>
              <w:jc w:val="center"/>
              <w:rPr>
                <w:rFonts w:ascii="Arial" w:hAnsi="Arial"/>
                <w:i/>
                <w:noProof/>
                <w:sz w:val="12"/>
                <w:szCs w:val="12"/>
              </w:rPr>
            </w:pPr>
            <w:r w:rsidRPr="00C2367D">
              <w:rPr>
                <w:rFonts w:ascii="Arial" w:hAnsi="Arial"/>
                <w:i/>
                <w:noProof/>
                <w:sz w:val="12"/>
                <w:szCs w:val="12"/>
              </w:rPr>
              <w:t>Alle Bilder: SRF mySchool</w:t>
            </w:r>
          </w:p>
        </w:tc>
        <w:tc>
          <w:tcPr>
            <w:tcW w:w="6311" w:type="dxa"/>
            <w:vAlign w:val="center"/>
          </w:tcPr>
          <w:p w14:paraId="21996167" w14:textId="77777777" w:rsidR="006543A9" w:rsidRDefault="006543A9" w:rsidP="00823FAF">
            <w:pPr>
              <w:jc w:val="right"/>
              <w:rPr>
                <w:noProof/>
                <w:lang w:val="de-DE" w:eastAsia="de-DE"/>
              </w:rPr>
            </w:pPr>
          </w:p>
        </w:tc>
      </w:tr>
    </w:tbl>
    <w:p w14:paraId="45D7F334" w14:textId="77777777" w:rsidR="007639B4" w:rsidRDefault="007639B4" w:rsidP="00725A6F">
      <w:pPr>
        <w:tabs>
          <w:tab w:val="left" w:pos="5276"/>
        </w:tabs>
        <w:rPr>
          <w:rFonts w:ascii="Arial" w:hAnsi="Arial"/>
          <w:sz w:val="24"/>
          <w:szCs w:val="24"/>
        </w:rPr>
        <w:sectPr w:rsidR="007639B4" w:rsidSect="001467F6">
          <w:headerReference w:type="first" r:id="rId36"/>
          <w:pgSz w:w="11906" w:h="16838" w:code="9"/>
          <w:pgMar w:top="1000" w:right="1417" w:bottom="1134" w:left="1417" w:header="708" w:footer="640" w:gutter="0"/>
          <w:cols w:space="708"/>
          <w:titlePg/>
          <w:docGrid w:linePitch="360"/>
        </w:sect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3045"/>
        <w:gridCol w:w="6311"/>
      </w:tblGrid>
      <w:tr w:rsidR="007639B4" w14:paraId="2DC7190B" w14:textId="77777777" w:rsidTr="00823FAF">
        <w:tc>
          <w:tcPr>
            <w:tcW w:w="3045" w:type="dxa"/>
            <w:vAlign w:val="center"/>
          </w:tcPr>
          <w:p w14:paraId="5364DED4" w14:textId="77777777" w:rsidR="007639B4" w:rsidRDefault="007639B4" w:rsidP="00823FAF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lastRenderedPageBreak/>
              <w:drawing>
                <wp:inline distT="0" distB="0" distL="0" distR="0" wp14:anchorId="37CE0E1D" wp14:editId="5295BE21">
                  <wp:extent cx="1872000" cy="1624888"/>
                  <wp:effectExtent l="0" t="0" r="0" b="0"/>
                  <wp:docPr id="52" name="Grafi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fred6.jp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000" cy="1624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1" w:type="dxa"/>
            <w:vAlign w:val="center"/>
          </w:tcPr>
          <w:p w14:paraId="5FC543CE" w14:textId="77777777" w:rsidR="007639B4" w:rsidRDefault="007639B4" w:rsidP="00823FAF">
            <w:pPr>
              <w:jc w:val="right"/>
              <w:rPr>
                <w:rFonts w:ascii="Arial" w:hAnsi="Arial"/>
                <w:sz w:val="20"/>
              </w:rPr>
            </w:pPr>
            <w:r w:rsidRPr="00E867B5">
              <w:rPr>
                <w:rFonts w:ascii="Arial" w:hAnsi="Arial"/>
                <w:noProof/>
                <w:sz w:val="20"/>
              </w:rPr>
              <mc:AlternateContent>
                <mc:Choice Requires="wps">
                  <w:drawing>
                    <wp:inline distT="0" distB="0" distL="0" distR="0" wp14:anchorId="61D6D1AF" wp14:editId="55ABD426">
                      <wp:extent cx="3582035" cy="1843405"/>
                      <wp:effectExtent l="381000" t="38100" r="37465" b="42545"/>
                      <wp:docPr id="35" name="Sprechblase: oval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82035" cy="1843405"/>
                              </a:xfrm>
                              <a:prstGeom prst="wedgeEllipseCallout">
                                <a:avLst>
                                  <a:gd name="adj1" fmla="val -60077"/>
                                  <a:gd name="adj2" fmla="val 261"/>
                                </a:avLst>
                              </a:prstGeom>
                              <a:noFill/>
                              <a:ln w="38100"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99EFC8" w14:textId="77777777" w:rsidR="00823FAF" w:rsidRDefault="00823FAF" w:rsidP="007639B4">
                                  <w:pP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2918DA"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>«Welches ist das schnellste Tier der Welt?». Leider verstehen Kindersuchmaschinen nicht immer ganze Frage</w:t>
                                  </w:r>
                                  <w: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>n</w:t>
                                  </w:r>
                                  <w:r w:rsidRPr="002918DA"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 xml:space="preserve"> oder </w:t>
                                  </w:r>
                                  <w: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 xml:space="preserve">Sätze. </w:t>
                                  </w:r>
                                  <w:r w:rsidRPr="002918DA"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 xml:space="preserve">Versuche deine </w:t>
                                  </w:r>
                                  <w:r w:rsidRPr="002918DA">
                                    <w:rPr>
                                      <w:rFonts w:ascii="Arial" w:hAnsi="Arial"/>
                                      <w:b/>
                                      <w:color w:val="000000" w:themeColor="text1"/>
                                      <w:sz w:val="20"/>
                                    </w:rPr>
                                    <w:t xml:space="preserve">Frage in zwei oder </w:t>
                                  </w:r>
                                  <w:r w:rsidRPr="00B367DE">
                                    <w:rPr>
                                      <w:rFonts w:ascii="Arial" w:hAnsi="Arial"/>
                                      <w:b/>
                                      <w:color w:val="000000" w:themeColor="text1"/>
                                      <w:sz w:val="20"/>
                                    </w:rPr>
                                    <w:t>drei Begriffen zusammenzufassen</w:t>
                                  </w:r>
                                  <w: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 xml:space="preserve">. </w:t>
                                  </w:r>
                                </w:p>
                                <w:p w14:paraId="14906FA0" w14:textId="77777777" w:rsidR="00823FAF" w:rsidRDefault="00823FAF" w:rsidP="007639B4">
                                  <w:pP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  <w:p w14:paraId="041707CC" w14:textId="77777777" w:rsidR="00823FAF" w:rsidRPr="00A26C5B" w:rsidRDefault="00823FAF" w:rsidP="007639B4">
                                  <w:pP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B66B94">
                                    <w:rPr>
                                      <w:rFonts w:ascii="Arial" w:hAnsi="Arial"/>
                                      <w:b/>
                                      <w:color w:val="000000" w:themeColor="text1"/>
                                      <w:sz w:val="20"/>
                                    </w:rPr>
                                    <w:t>Beispiel:</w:t>
                                  </w:r>
                                  <w: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 xml:space="preserve"> Schnellstes Tier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1D6D1AF" id="Sprechblase: oval 35" o:spid="_x0000_s1034" type="#_x0000_t63" style="width:282.05pt;height:14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" adj="-2177,10856" filled="f" strokecolor="#92cddc [1944]" strokeweight="3pt">
                      <v:textbox inset="0,0,0,0">
                        <w:txbxContent>
                          <w:p w14:paraId="0899EFC8" w14:textId="77777777" w:rsidR="00823FAF" w:rsidRDefault="00823FAF" w:rsidP="007639B4">
                            <w:pP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</w:pPr>
                            <w:r w:rsidRPr="002918DA"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>«Welches ist das schnellste Tier der Welt?». Leider verstehen Kindersuchmaschinen nicht immer ganze Frage</w:t>
                            </w:r>
                            <w: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>n</w:t>
                            </w:r>
                            <w:r w:rsidRPr="002918DA"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 xml:space="preserve"> oder </w:t>
                            </w:r>
                            <w: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 xml:space="preserve">Sätze. </w:t>
                            </w:r>
                            <w:r w:rsidRPr="002918DA"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 xml:space="preserve">Versuche deine </w:t>
                            </w:r>
                            <w:r w:rsidRPr="002918DA">
                              <w:rPr>
                                <w:rFonts w:ascii="Arial" w:hAnsi="Arial"/>
                                <w:b/>
                                <w:color w:val="000000" w:themeColor="text1"/>
                                <w:sz w:val="20"/>
                              </w:rPr>
                              <w:t xml:space="preserve">Frage in zwei oder </w:t>
                            </w:r>
                            <w:r w:rsidRPr="00B367DE">
                              <w:rPr>
                                <w:rFonts w:ascii="Arial" w:hAnsi="Arial"/>
                                <w:b/>
                                <w:color w:val="000000" w:themeColor="text1"/>
                                <w:sz w:val="20"/>
                              </w:rPr>
                              <w:t>drei Begriffen zusammenzufassen</w:t>
                            </w:r>
                            <w: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 xml:space="preserve">. </w:t>
                            </w:r>
                          </w:p>
                          <w:p w14:paraId="14906FA0" w14:textId="77777777" w:rsidR="00823FAF" w:rsidRDefault="00823FAF" w:rsidP="007639B4">
                            <w:pP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041707CC" w14:textId="77777777" w:rsidR="00823FAF" w:rsidRPr="00A26C5B" w:rsidRDefault="00823FAF" w:rsidP="007639B4">
                            <w:pP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</w:pPr>
                            <w:r w:rsidRPr="00B66B94">
                              <w:rPr>
                                <w:rFonts w:ascii="Arial" w:hAnsi="Arial"/>
                                <w:b/>
                                <w:color w:val="000000" w:themeColor="text1"/>
                                <w:sz w:val="20"/>
                              </w:rPr>
                              <w:t>Beispiel:</w:t>
                            </w:r>
                            <w: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 xml:space="preserve"> Schnellstes Tier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7639B4" w14:paraId="6329DB53" w14:textId="77777777" w:rsidTr="00823FAF">
        <w:tc>
          <w:tcPr>
            <w:tcW w:w="3045" w:type="dxa"/>
            <w:vAlign w:val="center"/>
          </w:tcPr>
          <w:p w14:paraId="4A18815A" w14:textId="77777777" w:rsidR="007639B4" w:rsidRDefault="007639B4" w:rsidP="00823FAF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1DE9B640" wp14:editId="3BF69FAE">
                  <wp:extent cx="1872000" cy="1624888"/>
                  <wp:effectExtent l="0" t="0" r="0" b="0"/>
                  <wp:docPr id="42" name="Grafi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fred4.jp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000" cy="1624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1" w:type="dxa"/>
            <w:vAlign w:val="center"/>
          </w:tcPr>
          <w:p w14:paraId="2927490A" w14:textId="77777777" w:rsidR="007639B4" w:rsidRDefault="007639B4" w:rsidP="00823FAF">
            <w:pPr>
              <w:jc w:val="right"/>
              <w:rPr>
                <w:rFonts w:ascii="Arial" w:hAnsi="Arial"/>
                <w:sz w:val="20"/>
              </w:rPr>
            </w:pPr>
            <w:r w:rsidRPr="00E867B5">
              <w:rPr>
                <w:rFonts w:ascii="Arial" w:hAnsi="Arial"/>
                <w:noProof/>
                <w:sz w:val="20"/>
              </w:rPr>
              <mc:AlternateContent>
                <mc:Choice Requires="wps">
                  <w:drawing>
                    <wp:inline distT="0" distB="0" distL="0" distR="0" wp14:anchorId="172C0A6E" wp14:editId="7F58A2EF">
                      <wp:extent cx="3635121" cy="1571625"/>
                      <wp:effectExtent l="323850" t="38100" r="41910" b="47625"/>
                      <wp:docPr id="36" name="Sprechblase: oval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35121" cy="1571625"/>
                              </a:xfrm>
                              <a:prstGeom prst="wedgeEllipseCallout">
                                <a:avLst>
                                  <a:gd name="adj1" fmla="val -58082"/>
                                  <a:gd name="adj2" fmla="val 301"/>
                                </a:avLst>
                              </a:prstGeom>
                              <a:noFill/>
                              <a:ln w="38100"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6A36D4A" w14:textId="77777777" w:rsidR="00823FAF" w:rsidRDefault="00823FAF" w:rsidP="007639B4">
                                  <w:pP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 xml:space="preserve">Willst du, dass gewisse Begriffe nicht erscheinen, schreibst du ein </w:t>
                                  </w:r>
                                  <w:r w:rsidRPr="00B367DE">
                                    <w:rPr>
                                      <w:rFonts w:ascii="Arial" w:hAnsi="Arial"/>
                                      <w:b/>
                                      <w:color w:val="000000" w:themeColor="text1"/>
                                      <w:sz w:val="20"/>
                                    </w:rPr>
                                    <w:t>Minuszeichen</w:t>
                                  </w:r>
                                  <w: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 xml:space="preserve"> vor diesen Begriff (ohne Leerzeichen). </w:t>
                                  </w:r>
                                </w:p>
                                <w:p w14:paraId="56A4A213" w14:textId="77777777" w:rsidR="00823FAF" w:rsidRDefault="00823FAF" w:rsidP="007639B4">
                                  <w:pP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  <w:p w14:paraId="04EA9CDB" w14:textId="77777777" w:rsidR="00823FAF" w:rsidRDefault="00823FAF" w:rsidP="007639B4">
                                  <w:pP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B66B94">
                                    <w:rPr>
                                      <w:rFonts w:ascii="Arial" w:hAnsi="Arial"/>
                                      <w:b/>
                                      <w:color w:val="000000" w:themeColor="text1"/>
                                      <w:sz w:val="20"/>
                                    </w:rPr>
                                    <w:t>Beispiel:</w:t>
                                  </w:r>
                                  <w: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 xml:space="preserve"> Jaguar</w:t>
                                  </w:r>
                                  <w:r w:rsidRPr="00B66B94">
                                    <w:rPr>
                                      <w:rFonts w:ascii="Arial" w:hAnsi="Arial"/>
                                      <w:b/>
                                      <w:color w:val="000000" w:themeColor="text1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>Auto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72C0A6E" id="Sprechblase: oval 36" o:spid="_x0000_s1035" type="#_x0000_t63" style="width:286.25pt;height:1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" adj="-1746,10865" filled="f" strokecolor="#76923c [2406]" strokeweight="3pt">
                      <v:textbox inset="0,0,0,0">
                        <w:txbxContent>
                          <w:p w14:paraId="56A36D4A" w14:textId="77777777" w:rsidR="00823FAF" w:rsidRDefault="00823FAF" w:rsidP="007639B4">
                            <w:pP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 xml:space="preserve">Willst du, dass gewisse Begriffe nicht erscheinen, schreibst du ein </w:t>
                            </w:r>
                            <w:r w:rsidRPr="00B367DE">
                              <w:rPr>
                                <w:rFonts w:ascii="Arial" w:hAnsi="Arial"/>
                                <w:b/>
                                <w:color w:val="000000" w:themeColor="text1"/>
                                <w:sz w:val="20"/>
                              </w:rPr>
                              <w:t>Minuszeichen</w:t>
                            </w:r>
                            <w: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 xml:space="preserve"> vor diesen Begriff (ohne Leerzeichen). </w:t>
                            </w:r>
                          </w:p>
                          <w:p w14:paraId="56A4A213" w14:textId="77777777" w:rsidR="00823FAF" w:rsidRDefault="00823FAF" w:rsidP="007639B4">
                            <w:pP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04EA9CDB" w14:textId="77777777" w:rsidR="00823FAF" w:rsidRDefault="00823FAF" w:rsidP="007639B4">
                            <w:pP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</w:pPr>
                            <w:r w:rsidRPr="00B66B94">
                              <w:rPr>
                                <w:rFonts w:ascii="Arial" w:hAnsi="Arial"/>
                                <w:b/>
                                <w:color w:val="000000" w:themeColor="text1"/>
                                <w:sz w:val="20"/>
                              </w:rPr>
                              <w:t>Beispiel:</w:t>
                            </w:r>
                            <w: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 xml:space="preserve"> Jaguar</w:t>
                            </w:r>
                            <w:r w:rsidRPr="00B66B94">
                              <w:rPr>
                                <w:rFonts w:ascii="Arial" w:hAnsi="Arial"/>
                                <w:b/>
                                <w:color w:val="000000" w:themeColor="text1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>Auto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7639B4" w14:paraId="7B02F372" w14:textId="77777777" w:rsidTr="00823FAF">
        <w:tc>
          <w:tcPr>
            <w:tcW w:w="3045" w:type="dxa"/>
            <w:vAlign w:val="center"/>
          </w:tcPr>
          <w:p w14:paraId="57CFDF0F" w14:textId="77777777" w:rsidR="007639B4" w:rsidRDefault="007639B4" w:rsidP="00823FAF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753D00A2" wp14:editId="066FAB08">
                  <wp:extent cx="1872000" cy="1624888"/>
                  <wp:effectExtent l="0" t="0" r="0" b="0"/>
                  <wp:docPr id="51" name="Grafi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fred2.jp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000" cy="1624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1" w:type="dxa"/>
            <w:vAlign w:val="center"/>
          </w:tcPr>
          <w:p w14:paraId="5CAD2F78" w14:textId="77777777" w:rsidR="007639B4" w:rsidRDefault="007639B4" w:rsidP="00823FAF">
            <w:pPr>
              <w:jc w:val="right"/>
              <w:rPr>
                <w:rFonts w:ascii="Arial" w:hAnsi="Arial"/>
                <w:sz w:val="20"/>
              </w:rPr>
            </w:pPr>
            <w:r w:rsidRPr="00E867B5">
              <w:rPr>
                <w:rFonts w:ascii="Arial" w:hAnsi="Arial"/>
                <w:noProof/>
                <w:sz w:val="20"/>
              </w:rPr>
              <mc:AlternateContent>
                <mc:Choice Requires="wps">
                  <w:drawing>
                    <wp:inline distT="0" distB="0" distL="0" distR="0" wp14:anchorId="12991D69" wp14:editId="0500FD4B">
                      <wp:extent cx="3510280" cy="1660525"/>
                      <wp:effectExtent l="361950" t="38100" r="33020" b="34925"/>
                      <wp:docPr id="37" name="Sprechblase: oval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10280" cy="1660525"/>
                              </a:xfrm>
                              <a:prstGeom prst="wedgeEllipseCallout">
                                <a:avLst>
                                  <a:gd name="adj1" fmla="val -59614"/>
                                  <a:gd name="adj2" fmla="val -745"/>
                                </a:avLst>
                              </a:prstGeom>
                              <a:noFill/>
                              <a:ln w="38100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0CA428C" w14:textId="77777777" w:rsidR="00823FAF" w:rsidRDefault="00823FAF" w:rsidP="007639B4">
                                  <w:pP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B367DE">
                                    <w:rPr>
                                      <w:rFonts w:ascii="Arial" w:hAnsi="Arial"/>
                                      <w:b/>
                                      <w:color w:val="000000" w:themeColor="text1"/>
                                      <w:sz w:val="20"/>
                                    </w:rPr>
                                    <w:t>Anführungszeichen</w:t>
                                  </w:r>
                                  <w:r w:rsidRPr="00AA320A"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 xml:space="preserve"> bewirken, dass nur Seiten gefunde</w:t>
                                  </w:r>
                                  <w: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 xml:space="preserve">n werden, die genau diese Wörter in genau dieser Reihenfolge </w:t>
                                  </w:r>
                                  <w:r w:rsidRPr="00AA320A"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 xml:space="preserve">enthalten. </w:t>
                                  </w:r>
                                </w:p>
                                <w:p w14:paraId="5A67C6E8" w14:textId="77777777" w:rsidR="00823FAF" w:rsidRDefault="00823FAF" w:rsidP="007639B4">
                                  <w:pP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  <w:p w14:paraId="5A468826" w14:textId="77777777" w:rsidR="00823FAF" w:rsidRPr="00D106F0" w:rsidRDefault="00823FAF" w:rsidP="007639B4">
                                  <w:pPr>
                                    <w:rPr>
                                      <w:rFonts w:ascii="Arial" w:hAnsi="Arial"/>
                                      <w:b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FB05CB">
                                    <w:rPr>
                                      <w:rFonts w:ascii="Arial" w:hAnsi="Arial"/>
                                      <w:b/>
                                      <w:color w:val="000000" w:themeColor="text1"/>
                                      <w:sz w:val="20"/>
                                    </w:rPr>
                                    <w:t>Beispiel:</w:t>
                                  </w:r>
                                  <w: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0000" w:themeColor="text1"/>
                                      <w:sz w:val="20"/>
                                    </w:rPr>
                                    <w:t>«</w:t>
                                  </w:r>
                                  <w: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>Deutscher Schäferhund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0000" w:themeColor="text1"/>
                                      <w:sz w:val="20"/>
                                    </w:rPr>
                                    <w:t>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2991D69" id="Sprechblase: oval 37" o:spid="_x0000_s1036" type="#_x0000_t63" style="width:276.4pt;height:13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" adj="-2077,10639" filled="f" strokecolor="#c2d69b [1942]" strokeweight="3pt">
                      <v:textbox inset="0,0,0,0">
                        <w:txbxContent>
                          <w:p w14:paraId="30CA428C" w14:textId="77777777" w:rsidR="00823FAF" w:rsidRDefault="00823FAF" w:rsidP="007639B4">
                            <w:pP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</w:pPr>
                            <w:r w:rsidRPr="00B367DE">
                              <w:rPr>
                                <w:rFonts w:ascii="Arial" w:hAnsi="Arial"/>
                                <w:b/>
                                <w:color w:val="000000" w:themeColor="text1"/>
                                <w:sz w:val="20"/>
                              </w:rPr>
                              <w:t>Anführungszeichen</w:t>
                            </w:r>
                            <w:r w:rsidRPr="00AA320A"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 xml:space="preserve"> bewirken, dass nur Seiten gefunde</w:t>
                            </w:r>
                            <w: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 xml:space="preserve">n werden, die genau diese Wörter in genau dieser Reihenfolge </w:t>
                            </w:r>
                            <w:r w:rsidRPr="00AA320A"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 xml:space="preserve">enthalten. </w:t>
                            </w:r>
                          </w:p>
                          <w:p w14:paraId="5A67C6E8" w14:textId="77777777" w:rsidR="00823FAF" w:rsidRDefault="00823FAF" w:rsidP="007639B4">
                            <w:pP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5A468826" w14:textId="77777777" w:rsidR="00823FAF" w:rsidRPr="00D106F0" w:rsidRDefault="00823FAF" w:rsidP="007639B4">
                            <w:pPr>
                              <w:rPr>
                                <w:rFonts w:ascii="Arial" w:hAnsi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FB05CB">
                              <w:rPr>
                                <w:rFonts w:ascii="Arial" w:hAnsi="Arial"/>
                                <w:b/>
                                <w:color w:val="000000" w:themeColor="text1"/>
                                <w:sz w:val="20"/>
                              </w:rPr>
                              <w:t>Beispiel:</w:t>
                            </w:r>
                            <w: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 w:themeColor="text1"/>
                                <w:sz w:val="20"/>
                              </w:rPr>
                              <w:t>«</w:t>
                            </w:r>
                            <w: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>Deutscher Schäferhund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 w:themeColor="text1"/>
                                <w:sz w:val="20"/>
                              </w:rPr>
                              <w:t>»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7639B4" w14:paraId="2F246B72" w14:textId="77777777" w:rsidTr="00823FAF">
        <w:tc>
          <w:tcPr>
            <w:tcW w:w="3045" w:type="dxa"/>
            <w:vAlign w:val="center"/>
          </w:tcPr>
          <w:p w14:paraId="3B4248FC" w14:textId="77777777" w:rsidR="007639B4" w:rsidRDefault="007639B4" w:rsidP="00823FAF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74D01AB7" wp14:editId="1201E03E">
                  <wp:extent cx="1872000" cy="1624888"/>
                  <wp:effectExtent l="0" t="0" r="0" b="0"/>
                  <wp:docPr id="39" name="Grafi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fred5.jp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000" cy="1624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1" w:type="dxa"/>
            <w:vAlign w:val="center"/>
          </w:tcPr>
          <w:p w14:paraId="78F6CD07" w14:textId="77777777" w:rsidR="007639B4" w:rsidRDefault="007639B4" w:rsidP="00823FAF">
            <w:pPr>
              <w:jc w:val="right"/>
              <w:rPr>
                <w:rFonts w:ascii="Arial" w:hAnsi="Arial"/>
                <w:sz w:val="20"/>
              </w:rPr>
            </w:pPr>
            <w:r w:rsidRPr="00E867B5">
              <w:rPr>
                <w:rFonts w:ascii="Arial" w:hAnsi="Arial"/>
                <w:noProof/>
                <w:sz w:val="20"/>
              </w:rPr>
              <mc:AlternateContent>
                <mc:Choice Requires="wps">
                  <w:drawing>
                    <wp:inline distT="0" distB="0" distL="0" distR="0" wp14:anchorId="37EAE31D" wp14:editId="6D0474A0">
                      <wp:extent cx="3598317" cy="1828165"/>
                      <wp:effectExtent l="323850" t="38100" r="40640" b="38735"/>
                      <wp:docPr id="38" name="Sprechblase: oval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8317" cy="1828165"/>
                              </a:xfrm>
                              <a:prstGeom prst="wedgeEllipseCallout">
                                <a:avLst>
                                  <a:gd name="adj1" fmla="val -58255"/>
                                  <a:gd name="adj2" fmla="val -548"/>
                                </a:avLst>
                              </a:prstGeom>
                              <a:noFill/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E388803" w14:textId="77777777" w:rsidR="00823FAF" w:rsidRDefault="00823FAF" w:rsidP="007639B4">
                                  <w:pP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 xml:space="preserve">Die meisten Suchmaschinen verstehen einen Leerschlag zwischen zwei Begriffen als </w:t>
                                  </w:r>
                                  <w:r w:rsidRPr="001F3A1E">
                                    <w:rPr>
                                      <w:rFonts w:ascii="Arial" w:hAnsi="Arial"/>
                                      <w:b/>
                                      <w:i/>
                                      <w:color w:val="000000" w:themeColor="text1"/>
                                      <w:sz w:val="20"/>
                                    </w:rPr>
                                    <w:t>und</w:t>
                                  </w:r>
                                  <w: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 xml:space="preserve">. Du kannst aber auch ein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0000" w:themeColor="text1"/>
                                      <w:sz w:val="20"/>
                                    </w:rPr>
                                    <w:t>Pluszeichen</w:t>
                                  </w:r>
                                  <w: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 xml:space="preserve"> zwischen zwei Begriffe setzen. Webseiten in der Trefferliste müssen beide Begriffe enthalten.</w:t>
                                  </w:r>
                                </w:p>
                                <w:p w14:paraId="79C69575" w14:textId="77777777" w:rsidR="00823FAF" w:rsidRDefault="00823FAF" w:rsidP="007639B4">
                                  <w:pP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  <w:p w14:paraId="52609673" w14:textId="77777777" w:rsidR="00823FAF" w:rsidRPr="00A26C5B" w:rsidRDefault="00823FAF" w:rsidP="007639B4">
                                  <w:pP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B367DE">
                                    <w:rPr>
                                      <w:rFonts w:ascii="Arial" w:hAnsi="Arial"/>
                                      <w:b/>
                                      <w:color w:val="000000" w:themeColor="text1"/>
                                      <w:sz w:val="20"/>
                                    </w:rPr>
                                    <w:t>Beispiel:</w:t>
                                  </w:r>
                                  <w: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 xml:space="preserve"> Hund </w:t>
                                  </w:r>
                                  <w:r w:rsidRPr="000706B3">
                                    <w:rPr>
                                      <w:rFonts w:ascii="Arial" w:hAnsi="Arial"/>
                                      <w:b/>
                                      <w:color w:val="000000" w:themeColor="text1"/>
                                      <w:sz w:val="20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0000" w:themeColor="text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>Katze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7EAE31D" id="Sprechblase: oval 38" o:spid="_x0000_s1037" type="#_x0000_t63" style="width:283.35pt;height:14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" adj="-1783,10682" filled="f" strokecolor="#1f497d [3215]" strokeweight="3pt">
                      <v:textbox inset="0,0,0,0">
                        <w:txbxContent>
                          <w:p w14:paraId="1E388803" w14:textId="77777777" w:rsidR="00823FAF" w:rsidRDefault="00823FAF" w:rsidP="007639B4">
                            <w:pP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 xml:space="preserve">Die meisten Suchmaschinen verstehen einen Leerschlag zwischen zwei Begriffen als </w:t>
                            </w:r>
                            <w:r w:rsidRPr="001F3A1E">
                              <w:rPr>
                                <w:rFonts w:ascii="Arial" w:hAnsi="Arial"/>
                                <w:b/>
                                <w:i/>
                                <w:color w:val="000000" w:themeColor="text1"/>
                                <w:sz w:val="20"/>
                              </w:rPr>
                              <w:t>und</w:t>
                            </w:r>
                            <w: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 xml:space="preserve">. Du kannst aber auch ein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 w:themeColor="text1"/>
                                <w:sz w:val="20"/>
                              </w:rPr>
                              <w:t>Pluszeichen</w:t>
                            </w:r>
                            <w: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 xml:space="preserve"> zwischen zwei Begriffe setzen. Webseiten in der Trefferliste müssen beide Begriffe enthalten.</w:t>
                            </w:r>
                          </w:p>
                          <w:p w14:paraId="79C69575" w14:textId="77777777" w:rsidR="00823FAF" w:rsidRDefault="00823FAF" w:rsidP="007639B4">
                            <w:pP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52609673" w14:textId="77777777" w:rsidR="00823FAF" w:rsidRPr="00A26C5B" w:rsidRDefault="00823FAF" w:rsidP="007639B4">
                            <w:pP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</w:pPr>
                            <w:r w:rsidRPr="00B367DE">
                              <w:rPr>
                                <w:rFonts w:ascii="Arial" w:hAnsi="Arial"/>
                                <w:b/>
                                <w:color w:val="000000" w:themeColor="text1"/>
                                <w:sz w:val="20"/>
                              </w:rPr>
                              <w:t>Beispiel:</w:t>
                            </w:r>
                            <w: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 xml:space="preserve"> Hund </w:t>
                            </w:r>
                            <w:r w:rsidRPr="000706B3">
                              <w:rPr>
                                <w:rFonts w:ascii="Arial" w:hAnsi="Arial"/>
                                <w:b/>
                                <w:color w:val="000000" w:themeColor="text1"/>
                                <w:sz w:val="20"/>
                              </w:rPr>
                              <w:t>+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>Katze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7639B4" w:rsidRPr="00E867B5" w14:paraId="752C1928" w14:textId="77777777" w:rsidTr="00823FAF">
        <w:tc>
          <w:tcPr>
            <w:tcW w:w="3045" w:type="dxa"/>
            <w:vAlign w:val="center"/>
          </w:tcPr>
          <w:p w14:paraId="233ACF74" w14:textId="77777777" w:rsidR="007639B4" w:rsidRDefault="007639B4" w:rsidP="00823FAF">
            <w:pPr>
              <w:jc w:val="center"/>
              <w:rPr>
                <w:rFonts w:ascii="Arial" w:hAnsi="Arial"/>
                <w:noProof/>
                <w:sz w:val="20"/>
              </w:rPr>
            </w:pPr>
            <w:r w:rsidRPr="00C2367D">
              <w:rPr>
                <w:rFonts w:ascii="Arial" w:hAnsi="Arial"/>
                <w:i/>
                <w:noProof/>
                <w:sz w:val="12"/>
                <w:szCs w:val="12"/>
              </w:rPr>
              <w:t>Alle Bilder: SRF mySchool</w:t>
            </w:r>
          </w:p>
        </w:tc>
        <w:tc>
          <w:tcPr>
            <w:tcW w:w="6311" w:type="dxa"/>
            <w:vAlign w:val="center"/>
          </w:tcPr>
          <w:p w14:paraId="22356338" w14:textId="77777777" w:rsidR="007639B4" w:rsidRPr="00E867B5" w:rsidRDefault="007639B4" w:rsidP="00823FAF">
            <w:pPr>
              <w:jc w:val="right"/>
              <w:rPr>
                <w:rFonts w:ascii="Arial" w:hAnsi="Arial"/>
                <w:noProof/>
                <w:sz w:val="20"/>
              </w:rPr>
            </w:pPr>
          </w:p>
        </w:tc>
      </w:tr>
    </w:tbl>
    <w:p w14:paraId="01CCA0A3" w14:textId="77777777" w:rsidR="00605EEE" w:rsidRDefault="00605EEE" w:rsidP="00725A6F">
      <w:pPr>
        <w:tabs>
          <w:tab w:val="left" w:pos="5276"/>
        </w:tabs>
        <w:rPr>
          <w:rFonts w:ascii="Arial" w:hAnsi="Arial"/>
          <w:sz w:val="24"/>
          <w:szCs w:val="24"/>
        </w:rPr>
        <w:sectPr w:rsidR="00605EEE" w:rsidSect="001467F6">
          <w:pgSz w:w="11906" w:h="16838" w:code="9"/>
          <w:pgMar w:top="1000" w:right="1417" w:bottom="1134" w:left="1417" w:header="708" w:footer="640" w:gutter="0"/>
          <w:cols w:space="708"/>
          <w:titlePg/>
          <w:docGrid w:linePitch="360"/>
        </w:sect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3045"/>
        <w:gridCol w:w="6311"/>
      </w:tblGrid>
      <w:tr w:rsidR="00605EEE" w:rsidRPr="00E867B5" w14:paraId="2AE1D733" w14:textId="77777777" w:rsidTr="00823FAF">
        <w:tc>
          <w:tcPr>
            <w:tcW w:w="3045" w:type="dxa"/>
            <w:vAlign w:val="center"/>
          </w:tcPr>
          <w:p w14:paraId="5B019718" w14:textId="77777777" w:rsidR="00605EEE" w:rsidRDefault="00605EEE" w:rsidP="00823FAF">
            <w:pPr>
              <w:jc w:val="center"/>
              <w:rPr>
                <w:rFonts w:ascii="Arial" w:hAnsi="Arial"/>
                <w:noProof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lastRenderedPageBreak/>
              <w:drawing>
                <wp:inline distT="0" distB="0" distL="0" distR="0" wp14:anchorId="44B602B4" wp14:editId="5EFB109D">
                  <wp:extent cx="1872000" cy="1624888"/>
                  <wp:effectExtent l="0" t="0" r="0" b="0"/>
                  <wp:docPr id="62" name="Grafik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fred4.jp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000" cy="1624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1" w:type="dxa"/>
            <w:vAlign w:val="center"/>
          </w:tcPr>
          <w:p w14:paraId="670E4E61" w14:textId="77777777" w:rsidR="00605EEE" w:rsidRPr="00E867B5" w:rsidRDefault="00605EEE" w:rsidP="00823FAF">
            <w:pPr>
              <w:jc w:val="right"/>
              <w:rPr>
                <w:rFonts w:ascii="Arial" w:hAnsi="Arial"/>
                <w:noProof/>
                <w:sz w:val="20"/>
              </w:rPr>
            </w:pPr>
            <w:r>
              <w:rPr>
                <w:noProof/>
                <w:lang w:val="de-DE" w:eastAsia="de-DE"/>
              </w:rPr>
              <mc:AlternateContent>
                <mc:Choice Requires="wps">
                  <w:drawing>
                    <wp:inline distT="0" distB="0" distL="0" distR="0" wp14:anchorId="2F5583BB" wp14:editId="60B945DA">
                      <wp:extent cx="3616681" cy="1706217"/>
                      <wp:effectExtent l="342900" t="38100" r="41275" b="46990"/>
                      <wp:docPr id="14" name="Sprechblase: oval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6681" cy="1706217"/>
                              </a:xfrm>
                              <a:prstGeom prst="wedgeEllipseCallout">
                                <a:avLst>
                                  <a:gd name="adj1" fmla="val -58723"/>
                                  <a:gd name="adj2" fmla="val 183"/>
                                </a:avLst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23B3AD9" w14:textId="77777777" w:rsidR="00823FAF" w:rsidRDefault="00823FAF" w:rsidP="00605EEE">
                                  <w:pP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 xml:space="preserve">Willst du Suchergebnisse zum einen oder anderen Begriff, schreibst du </w:t>
                                  </w:r>
                                  <w:r w:rsidRPr="00B367DE">
                                    <w:rPr>
                                      <w:rFonts w:ascii="Arial" w:hAnsi="Arial"/>
                                      <w:b/>
                                      <w:color w:val="000000" w:themeColor="text1"/>
                                      <w:sz w:val="20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 xml:space="preserve"> zwischen die zwei Wörter. </w:t>
                                  </w:r>
                                </w:p>
                                <w:p w14:paraId="554D6210" w14:textId="77777777" w:rsidR="00823FAF" w:rsidRDefault="00823FAF" w:rsidP="00605EEE">
                                  <w:pP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  <w:p w14:paraId="14B7D861" w14:textId="77777777" w:rsidR="00823FAF" w:rsidRPr="00AA320A" w:rsidRDefault="00823FAF" w:rsidP="00605EEE">
                                  <w:pP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437765">
                                    <w:rPr>
                                      <w:rFonts w:ascii="Arial" w:hAnsi="Arial"/>
                                      <w:b/>
                                      <w:color w:val="000000" w:themeColor="text1"/>
                                      <w:sz w:val="20"/>
                                    </w:rPr>
                                    <w:t>Beispiel:</w:t>
                                  </w:r>
                                  <w: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 xml:space="preserve"> Hund </w:t>
                                  </w:r>
                                  <w:proofErr w:type="spellStart"/>
                                  <w:r w:rsidRPr="00786121">
                                    <w:rPr>
                                      <w:rFonts w:ascii="Arial" w:hAnsi="Arial"/>
                                      <w:b/>
                                      <w:color w:val="000000" w:themeColor="text1"/>
                                      <w:sz w:val="20"/>
                                    </w:rPr>
                                    <w:t>or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 xml:space="preserve"> Schäferhund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F5583BB" id="Sprechblase: oval 14" o:spid="_x0000_s1038" type="#_x0000_t63" style="width:284.8pt;height:13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" adj="-1884,10840" filled="f" strokecolor="black [3213]" strokeweight="3pt">
                      <v:textbox inset="0,0,0,0">
                        <w:txbxContent>
                          <w:p w14:paraId="223B3AD9" w14:textId="77777777" w:rsidR="00823FAF" w:rsidRDefault="00823FAF" w:rsidP="00605EEE">
                            <w:pP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 xml:space="preserve">Willst du Suchergebnisse zum einen oder anderen Begriff, schreibst du </w:t>
                            </w:r>
                            <w:r w:rsidRPr="00B367DE">
                              <w:rPr>
                                <w:rFonts w:ascii="Arial" w:hAnsi="Arial"/>
                                <w:b/>
                                <w:color w:val="000000" w:themeColor="text1"/>
                                <w:sz w:val="20"/>
                              </w:rPr>
                              <w:t>OR</w:t>
                            </w:r>
                            <w: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 xml:space="preserve"> zwischen die zwei Wörter. </w:t>
                            </w:r>
                          </w:p>
                          <w:p w14:paraId="554D6210" w14:textId="77777777" w:rsidR="00823FAF" w:rsidRDefault="00823FAF" w:rsidP="00605EEE">
                            <w:pP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14B7D861" w14:textId="77777777" w:rsidR="00823FAF" w:rsidRPr="00AA320A" w:rsidRDefault="00823FAF" w:rsidP="00605EEE">
                            <w:pP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</w:pPr>
                            <w:r w:rsidRPr="00437765">
                              <w:rPr>
                                <w:rFonts w:ascii="Arial" w:hAnsi="Arial"/>
                                <w:b/>
                                <w:color w:val="000000" w:themeColor="text1"/>
                                <w:sz w:val="20"/>
                              </w:rPr>
                              <w:t>Beispiel:</w:t>
                            </w:r>
                            <w: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 xml:space="preserve"> Hund </w:t>
                            </w:r>
                            <w:proofErr w:type="spellStart"/>
                            <w:r w:rsidRPr="00786121">
                              <w:rPr>
                                <w:rFonts w:ascii="Arial" w:hAnsi="Arial"/>
                                <w:b/>
                                <w:color w:val="000000" w:themeColor="text1"/>
                                <w:sz w:val="20"/>
                              </w:rPr>
                              <w:t>or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 xml:space="preserve"> Schäferhund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605EEE" w:rsidRPr="00E867B5" w14:paraId="2E7F6A81" w14:textId="77777777" w:rsidTr="00823FAF">
        <w:tc>
          <w:tcPr>
            <w:tcW w:w="3045" w:type="dxa"/>
            <w:vAlign w:val="center"/>
          </w:tcPr>
          <w:p w14:paraId="350991F3" w14:textId="77777777" w:rsidR="00605EEE" w:rsidRDefault="00605EEE" w:rsidP="00823FAF">
            <w:pPr>
              <w:jc w:val="center"/>
              <w:rPr>
                <w:rFonts w:ascii="Arial" w:hAnsi="Arial"/>
                <w:noProof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127FA109" wp14:editId="3EB9AED6">
                  <wp:extent cx="1872000" cy="1625177"/>
                  <wp:effectExtent l="0" t="0" r="0" b="0"/>
                  <wp:docPr id="63" name="Grafik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red1.jp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000" cy="1625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1" w:type="dxa"/>
            <w:vAlign w:val="center"/>
          </w:tcPr>
          <w:p w14:paraId="4B30E9A0" w14:textId="77777777" w:rsidR="00605EEE" w:rsidRPr="00E867B5" w:rsidRDefault="00605EEE" w:rsidP="00823FAF">
            <w:pPr>
              <w:jc w:val="right"/>
              <w:rPr>
                <w:rFonts w:ascii="Arial" w:hAnsi="Arial"/>
                <w:noProof/>
                <w:sz w:val="20"/>
              </w:rPr>
            </w:pPr>
            <w:r>
              <w:rPr>
                <w:noProof/>
                <w:lang w:val="de-DE" w:eastAsia="de-DE"/>
              </w:rPr>
              <mc:AlternateContent>
                <mc:Choice Requires="wps">
                  <w:drawing>
                    <wp:inline distT="0" distB="0" distL="0" distR="0" wp14:anchorId="66FE14F3" wp14:editId="74751E22">
                      <wp:extent cx="3623310" cy="1665027"/>
                      <wp:effectExtent l="342900" t="38100" r="34290" b="30480"/>
                      <wp:docPr id="17" name="Sprechblase: oval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3310" cy="1665027"/>
                              </a:xfrm>
                              <a:prstGeom prst="wedgeEllipseCallout">
                                <a:avLst>
                                  <a:gd name="adj1" fmla="val -58782"/>
                                  <a:gd name="adj2" fmla="val -2011"/>
                                </a:avLst>
                              </a:prstGeom>
                              <a:noFill/>
                              <a:ln w="381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9CAB3DB" w14:textId="77777777" w:rsidR="00823FAF" w:rsidRDefault="00823FAF" w:rsidP="00605EEE">
                                  <w:pP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 xml:space="preserve">Suchst du ein bestimmtes </w:t>
                                  </w:r>
                                  <w:r w:rsidRPr="00B367DE">
                                    <w:rPr>
                                      <w:rFonts w:ascii="Arial" w:hAnsi="Arial"/>
                                      <w:b/>
                                      <w:color w:val="000000" w:themeColor="text1"/>
                                      <w:sz w:val="20"/>
                                    </w:rPr>
                                    <w:t>Dateiformat</w:t>
                                  </w:r>
                                  <w: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 xml:space="preserve">, zum Beispiel ein PDF- oder Word-Dokument, dann schreibe hinter den Suchbegriff </w:t>
                                  </w:r>
                                </w:p>
                                <w:p w14:paraId="6062A06A" w14:textId="77777777" w:rsidR="00823FAF" w:rsidRDefault="00823FAF" w:rsidP="00605EEE">
                                  <w:pPr>
                                    <w:rPr>
                                      <w:rFonts w:ascii="Arial" w:hAnsi="Arial"/>
                                      <w:i/>
                                      <w:color w:val="000000" w:themeColor="text1"/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/>
                                      <w:i/>
                                      <w:color w:val="000000" w:themeColor="text1"/>
                                      <w:sz w:val="20"/>
                                    </w:rPr>
                                    <w:t>filetype:</w:t>
                                  </w:r>
                                  <w:r w:rsidRPr="00437765">
                                    <w:rPr>
                                      <w:rFonts w:ascii="Arial" w:hAnsi="Arial"/>
                                      <w:i/>
                                      <w:color w:val="000000" w:themeColor="text1"/>
                                      <w:sz w:val="20"/>
                                    </w:rPr>
                                    <w:t>pdf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i/>
                                      <w:color w:val="000000" w:themeColor="text1"/>
                                      <w:sz w:val="20"/>
                                    </w:rPr>
                                    <w:t xml:space="preserve"> </w:t>
                                  </w:r>
                                  <w:r w:rsidRPr="00437765"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>oder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color w:val="000000" w:themeColor="text1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i/>
                                      <w:color w:val="000000" w:themeColor="text1"/>
                                      <w:sz w:val="20"/>
                                    </w:rPr>
                                    <w:t>filetype:doc</w:t>
                                  </w:r>
                                  <w:proofErr w:type="spellEnd"/>
                                </w:p>
                                <w:p w14:paraId="42B0E3C4" w14:textId="77777777" w:rsidR="00823FAF" w:rsidRPr="00437765" w:rsidRDefault="00823FAF" w:rsidP="00605EEE">
                                  <w:pP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  <w:p w14:paraId="171EA734" w14:textId="77777777" w:rsidR="00823FAF" w:rsidRPr="00AA320A" w:rsidRDefault="00823FAF" w:rsidP="00605EEE">
                                  <w:pP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437765">
                                    <w:rPr>
                                      <w:rFonts w:ascii="Arial" w:hAnsi="Arial"/>
                                      <w:b/>
                                      <w:color w:val="000000" w:themeColor="text1"/>
                                      <w:sz w:val="20"/>
                                    </w:rPr>
                                    <w:t>Beispiel:</w:t>
                                  </w:r>
                                  <w: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 xml:space="preserve"> Schäferhund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>filet</w:t>
                                  </w:r>
                                  <w:r w:rsidRPr="00437765"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>p</w:t>
                                  </w:r>
                                  <w:r w:rsidRPr="00437765"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  <w:t>e:pdf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6FE14F3" id="Sprechblase: oval 17" o:spid="_x0000_s1039" type="#_x0000_t63" style="width:285.3pt;height:13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" adj="-1897,10366" filled="f" strokecolor="#bfbfbf [2412]" strokeweight="3pt">
                      <v:textbox inset="0,0,0,0">
                        <w:txbxContent>
                          <w:p w14:paraId="29CAB3DB" w14:textId="77777777" w:rsidR="00823FAF" w:rsidRDefault="00823FAF" w:rsidP="00605EEE">
                            <w:pP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 xml:space="preserve">Suchst du ein bestimmtes </w:t>
                            </w:r>
                            <w:r w:rsidRPr="00B367DE">
                              <w:rPr>
                                <w:rFonts w:ascii="Arial" w:hAnsi="Arial"/>
                                <w:b/>
                                <w:color w:val="000000" w:themeColor="text1"/>
                                <w:sz w:val="20"/>
                              </w:rPr>
                              <w:t>Dateiformat</w:t>
                            </w:r>
                            <w: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 xml:space="preserve">, zum Beispiel ein PDF- oder Word-Dokument, dann schreibe hinter den Suchbegriff </w:t>
                            </w:r>
                          </w:p>
                          <w:p w14:paraId="6062A06A" w14:textId="77777777" w:rsidR="00823FAF" w:rsidRDefault="00823FAF" w:rsidP="00605EEE">
                            <w:pPr>
                              <w:rPr>
                                <w:rFonts w:ascii="Arial" w:hAnsi="Arial"/>
                                <w:i/>
                                <w:color w:val="000000" w:themeColor="text1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i/>
                                <w:color w:val="000000" w:themeColor="text1"/>
                                <w:sz w:val="20"/>
                              </w:rPr>
                              <w:t>filetype:</w:t>
                            </w:r>
                            <w:r w:rsidRPr="00437765">
                              <w:rPr>
                                <w:rFonts w:ascii="Arial" w:hAnsi="Arial"/>
                                <w:i/>
                                <w:color w:val="000000" w:themeColor="text1"/>
                                <w:sz w:val="20"/>
                              </w:rPr>
                              <w:t>pdf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i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 w:rsidRPr="00437765"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>oder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i/>
                                <w:color w:val="000000" w:themeColor="text1"/>
                                <w:sz w:val="20"/>
                              </w:rPr>
                              <w:t>filetype:doc</w:t>
                            </w:r>
                            <w:proofErr w:type="spellEnd"/>
                          </w:p>
                          <w:p w14:paraId="42B0E3C4" w14:textId="77777777" w:rsidR="00823FAF" w:rsidRPr="00437765" w:rsidRDefault="00823FAF" w:rsidP="00605EEE">
                            <w:pP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171EA734" w14:textId="77777777" w:rsidR="00823FAF" w:rsidRPr="00AA320A" w:rsidRDefault="00823FAF" w:rsidP="00605EEE">
                            <w:pP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</w:pPr>
                            <w:r w:rsidRPr="00437765">
                              <w:rPr>
                                <w:rFonts w:ascii="Arial" w:hAnsi="Arial"/>
                                <w:b/>
                                <w:color w:val="000000" w:themeColor="text1"/>
                                <w:sz w:val="20"/>
                              </w:rPr>
                              <w:t>Beispiel:</w:t>
                            </w:r>
                            <w: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 xml:space="preserve"> Schäferhund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>filet</w:t>
                            </w:r>
                            <w:r w:rsidRPr="00437765"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>y</w:t>
                            </w:r>
                            <w: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>p</w:t>
                            </w:r>
                            <w:r w:rsidRPr="00437765"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>e:pdf</w:t>
                            </w:r>
                            <w:proofErr w:type="spellEnd"/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605EEE" w14:paraId="2038194B" w14:textId="77777777" w:rsidTr="00823FAF">
        <w:tc>
          <w:tcPr>
            <w:tcW w:w="3045" w:type="dxa"/>
            <w:vAlign w:val="center"/>
          </w:tcPr>
          <w:p w14:paraId="6925A65C" w14:textId="77777777" w:rsidR="00605EEE" w:rsidRDefault="00605EEE" w:rsidP="00823FAF">
            <w:pPr>
              <w:jc w:val="center"/>
              <w:rPr>
                <w:rFonts w:ascii="Arial" w:hAnsi="Arial"/>
                <w:noProof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2D1F583E" wp14:editId="4C11E8C0">
                  <wp:extent cx="1872000" cy="1624888"/>
                  <wp:effectExtent l="0" t="0" r="0" b="0"/>
                  <wp:docPr id="64" name="Grafik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fred2.jp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000" cy="1624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1" w:type="dxa"/>
            <w:vAlign w:val="center"/>
          </w:tcPr>
          <w:p w14:paraId="646C0CE8" w14:textId="77777777" w:rsidR="00605EEE" w:rsidRDefault="00605EEE" w:rsidP="00823FAF">
            <w:pPr>
              <w:jc w:val="right"/>
              <w:rPr>
                <w:noProof/>
                <w:lang w:val="de-DE" w:eastAsia="de-DE"/>
              </w:rPr>
            </w:pPr>
            <w:r w:rsidRPr="00715979">
              <w:rPr>
                <w:noProof/>
                <w:lang w:val="de-DE" w:eastAsia="de-DE"/>
              </w:rPr>
              <mc:AlternateContent>
                <mc:Choice Requires="wps">
                  <w:drawing>
                    <wp:inline distT="0" distB="0" distL="0" distR="0" wp14:anchorId="7015A6E0" wp14:editId="661AE4E4">
                      <wp:extent cx="3572510" cy="1890215"/>
                      <wp:effectExtent l="361950" t="38100" r="46990" b="34290"/>
                      <wp:docPr id="31" name="Sprechblase: oval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72510" cy="1890215"/>
                              </a:xfrm>
                              <a:prstGeom prst="wedgeEllipseCallout">
                                <a:avLst>
                                  <a:gd name="adj1" fmla="val -59547"/>
                                  <a:gd name="adj2" fmla="val -490"/>
                                </a:avLst>
                              </a:prstGeom>
                              <a:noFill/>
                              <a:ln w="38100">
                                <a:solidFill>
                                  <a:srgbClr val="CC009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FA51569" w14:textId="77777777" w:rsidR="00823FAF" w:rsidRPr="00437765" w:rsidRDefault="00823FAF" w:rsidP="00605EEE">
                                  <w:pP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015A6E0" id="Sprechblase: oval 31" o:spid="_x0000_s1040" type="#_x0000_t63" style="width:281.3pt;height:14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" adj="-2062,10694" filled="f" strokecolor="#c09" strokeweight="3pt">
                      <v:textbox>
                        <w:txbxContent>
                          <w:p w14:paraId="5FA51569" w14:textId="77777777" w:rsidR="00823FAF" w:rsidRPr="00437765" w:rsidRDefault="00823FAF" w:rsidP="00605EEE">
                            <w:pP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605EEE" w14:paraId="2A3CAA8F" w14:textId="77777777" w:rsidTr="00823FAF">
        <w:tc>
          <w:tcPr>
            <w:tcW w:w="3045" w:type="dxa"/>
            <w:vAlign w:val="center"/>
          </w:tcPr>
          <w:p w14:paraId="232F1323" w14:textId="77777777" w:rsidR="00605EEE" w:rsidRDefault="00605EEE" w:rsidP="00823FAF">
            <w:pPr>
              <w:jc w:val="center"/>
              <w:rPr>
                <w:rFonts w:ascii="Arial" w:hAnsi="Arial"/>
                <w:noProof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394F5777" wp14:editId="30CBE22F">
                  <wp:extent cx="1872000" cy="1624888"/>
                  <wp:effectExtent l="0" t="0" r="0" b="0"/>
                  <wp:docPr id="67" name="Grafik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fred6.jp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000" cy="1624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1" w:type="dxa"/>
            <w:vAlign w:val="center"/>
          </w:tcPr>
          <w:p w14:paraId="5FFDE4BA" w14:textId="77777777" w:rsidR="00605EEE" w:rsidRDefault="00605EEE" w:rsidP="00823FAF">
            <w:pPr>
              <w:jc w:val="right"/>
              <w:rPr>
                <w:noProof/>
                <w:lang w:val="de-DE" w:eastAsia="de-DE"/>
              </w:rPr>
            </w:pPr>
            <w:r w:rsidRPr="00715979">
              <w:rPr>
                <w:noProof/>
                <w:lang w:val="de-DE" w:eastAsia="de-DE"/>
              </w:rPr>
              <mc:AlternateContent>
                <mc:Choice Requires="wps">
                  <w:drawing>
                    <wp:inline distT="0" distB="0" distL="0" distR="0" wp14:anchorId="7C3FE288" wp14:editId="18B0F95F">
                      <wp:extent cx="3572789" cy="1849272"/>
                      <wp:effectExtent l="361950" t="38100" r="46990" b="36830"/>
                      <wp:docPr id="15" name="Sprechblase: oval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72789" cy="1849272"/>
                              </a:xfrm>
                              <a:prstGeom prst="wedgeEllipseCallout">
                                <a:avLst>
                                  <a:gd name="adj1" fmla="val -59525"/>
                                  <a:gd name="adj2" fmla="val -165"/>
                                </a:avLst>
                              </a:prstGeom>
                              <a:noFill/>
                              <a:ln w="38100">
                                <a:solidFill>
                                  <a:srgbClr val="00999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9F32F23" w14:textId="77777777" w:rsidR="00823FAF" w:rsidRDefault="00823FAF" w:rsidP="00605EE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C3FE288" id="Sprechblase: oval 15" o:spid="_x0000_s1041" type="#_x0000_t63" style="width:281.3pt;height:14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" adj="-2057,10764" filled="f" strokecolor="#099" strokeweight="3pt">
                      <v:textbox>
                        <w:txbxContent>
                          <w:p w14:paraId="59F32F23" w14:textId="77777777" w:rsidR="00823FAF" w:rsidRDefault="00823FAF" w:rsidP="00605EEE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605EEE" w:rsidRPr="00715979" w14:paraId="7456E5AD" w14:textId="77777777" w:rsidTr="00823FAF">
        <w:tc>
          <w:tcPr>
            <w:tcW w:w="3045" w:type="dxa"/>
            <w:vAlign w:val="center"/>
          </w:tcPr>
          <w:p w14:paraId="7467F481" w14:textId="77777777" w:rsidR="00605EEE" w:rsidRDefault="00605EEE" w:rsidP="00823FAF">
            <w:pPr>
              <w:jc w:val="center"/>
              <w:rPr>
                <w:rFonts w:ascii="Arial" w:hAnsi="Arial"/>
                <w:noProof/>
                <w:sz w:val="20"/>
              </w:rPr>
            </w:pPr>
            <w:r w:rsidRPr="00C2367D">
              <w:rPr>
                <w:rFonts w:ascii="Arial" w:hAnsi="Arial"/>
                <w:i/>
                <w:noProof/>
                <w:sz w:val="12"/>
                <w:szCs w:val="12"/>
              </w:rPr>
              <w:t>Alle Bilder: SRF mySchool</w:t>
            </w:r>
          </w:p>
        </w:tc>
        <w:tc>
          <w:tcPr>
            <w:tcW w:w="6311" w:type="dxa"/>
            <w:vAlign w:val="center"/>
          </w:tcPr>
          <w:p w14:paraId="531C00C8" w14:textId="77777777" w:rsidR="00605EEE" w:rsidRPr="00715979" w:rsidRDefault="00605EEE" w:rsidP="00823FAF">
            <w:pPr>
              <w:jc w:val="right"/>
              <w:rPr>
                <w:noProof/>
                <w:lang w:val="de-DE" w:eastAsia="de-DE"/>
              </w:rPr>
            </w:pPr>
          </w:p>
        </w:tc>
      </w:tr>
    </w:tbl>
    <w:p w14:paraId="7062E0C0" w14:textId="77777777" w:rsidR="006D07C9" w:rsidRDefault="006D07C9" w:rsidP="00725A6F">
      <w:pPr>
        <w:tabs>
          <w:tab w:val="left" w:pos="5276"/>
        </w:tabs>
        <w:rPr>
          <w:rFonts w:ascii="Arial" w:hAnsi="Arial"/>
          <w:sz w:val="24"/>
          <w:szCs w:val="24"/>
        </w:rPr>
        <w:sectPr w:rsidR="006D07C9" w:rsidSect="001467F6">
          <w:pgSz w:w="11906" w:h="16838" w:code="9"/>
          <w:pgMar w:top="1000" w:right="1417" w:bottom="1134" w:left="1417" w:header="708" w:footer="640" w:gutter="0"/>
          <w:cols w:space="708"/>
          <w:titlePg/>
          <w:docGrid w:linePitch="360"/>
        </w:sect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3045"/>
        <w:gridCol w:w="6311"/>
      </w:tblGrid>
      <w:tr w:rsidR="006D07C9" w14:paraId="5B76F200" w14:textId="77777777" w:rsidTr="00823FAF">
        <w:tc>
          <w:tcPr>
            <w:tcW w:w="3045" w:type="dxa"/>
            <w:vAlign w:val="center"/>
          </w:tcPr>
          <w:p w14:paraId="55F341B0" w14:textId="77777777" w:rsidR="006D07C9" w:rsidRDefault="006D07C9" w:rsidP="00823FAF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lastRenderedPageBreak/>
              <w:drawing>
                <wp:inline distT="0" distB="0" distL="0" distR="0" wp14:anchorId="5148381B" wp14:editId="585B7240">
                  <wp:extent cx="1872000" cy="1625177"/>
                  <wp:effectExtent l="0" t="0" r="0" b="0"/>
                  <wp:docPr id="80" name="Grafik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red1.jp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000" cy="1625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1" w:type="dxa"/>
            <w:vAlign w:val="center"/>
          </w:tcPr>
          <w:p w14:paraId="702BCD7C" w14:textId="77777777" w:rsidR="006D07C9" w:rsidRDefault="006D07C9" w:rsidP="00823FAF">
            <w:pPr>
              <w:jc w:val="right"/>
              <w:rPr>
                <w:rFonts w:ascii="Arial" w:hAnsi="Arial"/>
                <w:sz w:val="20"/>
              </w:rPr>
            </w:pPr>
            <w:r>
              <w:rPr>
                <w:noProof/>
                <w:lang w:val="de-DE" w:eastAsia="de-DE"/>
              </w:rPr>
              <mc:AlternateContent>
                <mc:Choice Requires="wps">
                  <w:drawing>
                    <wp:inline distT="0" distB="0" distL="0" distR="0" wp14:anchorId="5C9243A4" wp14:editId="473AD8B1">
                      <wp:extent cx="3604895" cy="1787857"/>
                      <wp:effectExtent l="361950" t="38100" r="33655" b="41275"/>
                      <wp:docPr id="75" name="Sprechblase: oval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4895" cy="1787857"/>
                              </a:xfrm>
                              <a:prstGeom prst="wedgeEllipseCallout">
                                <a:avLst>
                                  <a:gd name="adj1" fmla="val -59282"/>
                                  <a:gd name="adj2" fmla="val -429"/>
                                </a:avLst>
                              </a:prstGeom>
                              <a:noFill/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9C4A259" w14:textId="77777777" w:rsidR="00823FAF" w:rsidRPr="00E22AB3" w:rsidRDefault="00823FAF" w:rsidP="006D07C9">
                                  <w:pP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C9243A4" id="Sprechblase: oval 75" o:spid="_x0000_s1042" type="#_x0000_t63" style="width:283.85pt;height:14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" adj="-2005,10707" filled="f" strokecolor="#ffc000" strokeweight="3pt">
                      <v:textbox inset="0,0,0,0">
                        <w:txbxContent>
                          <w:p w14:paraId="69C4A259" w14:textId="77777777" w:rsidR="00823FAF" w:rsidRPr="00E22AB3" w:rsidRDefault="00823FAF" w:rsidP="006D07C9">
                            <w:pP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6D07C9" w14:paraId="628D3A56" w14:textId="77777777" w:rsidTr="00823FAF">
        <w:tc>
          <w:tcPr>
            <w:tcW w:w="3045" w:type="dxa"/>
            <w:vAlign w:val="center"/>
          </w:tcPr>
          <w:p w14:paraId="7D2ECFD3" w14:textId="77777777" w:rsidR="006D07C9" w:rsidRDefault="006D07C9" w:rsidP="00823FAF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2E422242" wp14:editId="3797D72B">
                  <wp:extent cx="1872000" cy="1625177"/>
                  <wp:effectExtent l="0" t="0" r="0" b="0"/>
                  <wp:docPr id="81" name="Grafik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fred2.jp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000" cy="1625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1" w:type="dxa"/>
            <w:vAlign w:val="center"/>
          </w:tcPr>
          <w:p w14:paraId="07E7CC17" w14:textId="77777777" w:rsidR="006D07C9" w:rsidRDefault="006D07C9" w:rsidP="00823FAF">
            <w:pPr>
              <w:jc w:val="right"/>
              <w:rPr>
                <w:rFonts w:ascii="Arial" w:hAnsi="Arial"/>
                <w:sz w:val="20"/>
              </w:rPr>
            </w:pPr>
            <w:r>
              <w:rPr>
                <w:noProof/>
                <w:lang w:val="de-DE" w:eastAsia="de-DE"/>
              </w:rPr>
              <mc:AlternateContent>
                <mc:Choice Requires="wps">
                  <w:drawing>
                    <wp:inline distT="0" distB="0" distL="0" distR="0" wp14:anchorId="54474CD3" wp14:editId="5726506E">
                      <wp:extent cx="3583889" cy="1808328"/>
                      <wp:effectExtent l="342900" t="38100" r="36195" b="40005"/>
                      <wp:docPr id="77" name="Sprechblase: oval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83889" cy="1808328"/>
                              </a:xfrm>
                              <a:prstGeom prst="wedgeEllipseCallout">
                                <a:avLst>
                                  <a:gd name="adj1" fmla="val -59013"/>
                                  <a:gd name="adj2" fmla="val -822"/>
                                </a:avLst>
                              </a:prstGeom>
                              <a:noFill/>
                              <a:ln w="38100">
                                <a:solidFill>
                                  <a:srgbClr val="FF996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EB38920" w14:textId="77777777" w:rsidR="00823FAF" w:rsidRPr="002E6AF4" w:rsidRDefault="00823FAF" w:rsidP="006D07C9">
                                  <w:pPr>
                                    <w:rPr>
                                      <w:rFonts w:ascii="Arial" w:hAnsi="Arial"/>
                                      <w:color w:val="000000" w:themeColor="text1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4474CD3" id="Sprechblase: oval 77" o:spid="_x0000_s1043" type="#_x0000_t63" style="width:282.2pt;height:14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" adj="-1947,10622" filled="f" strokecolor="#f96" strokeweight="3pt">
                      <v:textbox inset="0,0,0,0">
                        <w:txbxContent>
                          <w:p w14:paraId="6EB38920" w14:textId="77777777" w:rsidR="00823FAF" w:rsidRPr="002E6AF4" w:rsidRDefault="00823FAF" w:rsidP="006D07C9">
                            <w:pPr>
                              <w:rPr>
                                <w:rFonts w:ascii="Arial" w:hAnsi="Arial"/>
                                <w:color w:val="000000" w:themeColor="text1"/>
                                <w:szCs w:val="22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6D07C9" w14:paraId="131D987D" w14:textId="77777777" w:rsidTr="00823FAF">
        <w:tc>
          <w:tcPr>
            <w:tcW w:w="3045" w:type="dxa"/>
            <w:vAlign w:val="center"/>
          </w:tcPr>
          <w:p w14:paraId="5F03E6FB" w14:textId="77777777" w:rsidR="006D07C9" w:rsidRDefault="006D07C9" w:rsidP="00823FAF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160E8461" wp14:editId="73E8748F">
                  <wp:extent cx="1872000" cy="1625345"/>
                  <wp:effectExtent l="0" t="0" r="0" b="0"/>
                  <wp:docPr id="85" name="Grafik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fred3.jp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000" cy="162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1" w:type="dxa"/>
            <w:vAlign w:val="center"/>
          </w:tcPr>
          <w:p w14:paraId="33C1210C" w14:textId="77777777" w:rsidR="006D07C9" w:rsidRDefault="006D07C9" w:rsidP="00823FAF">
            <w:pPr>
              <w:jc w:val="right"/>
              <w:rPr>
                <w:rFonts w:ascii="Arial" w:hAnsi="Arial"/>
                <w:sz w:val="20"/>
              </w:rPr>
            </w:pPr>
            <w:r>
              <w:rPr>
                <w:noProof/>
                <w:lang w:val="de-DE" w:eastAsia="de-DE"/>
              </w:rPr>
              <mc:AlternateContent>
                <mc:Choice Requires="wps">
                  <w:drawing>
                    <wp:inline distT="0" distB="0" distL="0" distR="0" wp14:anchorId="0801BDCA" wp14:editId="37CC81AB">
                      <wp:extent cx="3611245" cy="1856095"/>
                      <wp:effectExtent l="342900" t="38100" r="46355" b="30480"/>
                      <wp:docPr id="78" name="Sprechblase: oval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1245" cy="1856095"/>
                              </a:xfrm>
                              <a:prstGeom prst="wedgeEllipseCallout">
                                <a:avLst>
                                  <a:gd name="adj1" fmla="val -58626"/>
                                  <a:gd name="adj2" fmla="val -452"/>
                                </a:avLst>
                              </a:prstGeom>
                              <a:noFill/>
                              <a:ln w="38100">
                                <a:solidFill>
                                  <a:srgbClr val="FF7C8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E47499" w14:textId="77777777" w:rsidR="00823FAF" w:rsidRPr="00A04831" w:rsidRDefault="00823FAF" w:rsidP="006D07C9">
                                  <w:pP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801BDCA" id="Sprechblase: oval 78" o:spid="_x0000_s1044" type="#_x0000_t63" style="width:284.35pt;height:146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" adj="-1863,10702" filled="f" strokecolor="#ff7c80" strokeweight="3pt">
                      <v:textbox inset="0,0,0,0">
                        <w:txbxContent>
                          <w:p w14:paraId="3EE47499" w14:textId="77777777" w:rsidR="00823FAF" w:rsidRPr="00A04831" w:rsidRDefault="00823FAF" w:rsidP="006D07C9">
                            <w:pP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6D07C9" w14:paraId="6CA976C0" w14:textId="77777777" w:rsidTr="00823FAF">
        <w:tc>
          <w:tcPr>
            <w:tcW w:w="3045" w:type="dxa"/>
            <w:vAlign w:val="center"/>
          </w:tcPr>
          <w:p w14:paraId="716F9FB1" w14:textId="77777777" w:rsidR="006D07C9" w:rsidRDefault="006D07C9" w:rsidP="00823FAF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6E6C5302" wp14:editId="3B97505E">
                  <wp:extent cx="1872000" cy="1625345"/>
                  <wp:effectExtent l="0" t="0" r="0" b="0"/>
                  <wp:docPr id="86" name="Grafik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fred4.jp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000" cy="162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1" w:type="dxa"/>
            <w:vAlign w:val="center"/>
          </w:tcPr>
          <w:p w14:paraId="624E308D" w14:textId="77777777" w:rsidR="006D07C9" w:rsidRDefault="006D07C9" w:rsidP="00823FAF">
            <w:pPr>
              <w:jc w:val="right"/>
              <w:rPr>
                <w:rFonts w:ascii="Arial" w:hAnsi="Arial"/>
                <w:sz w:val="20"/>
              </w:rPr>
            </w:pPr>
            <w:r>
              <w:rPr>
                <w:noProof/>
                <w:lang w:val="de-DE" w:eastAsia="de-DE"/>
              </w:rPr>
              <mc:AlternateContent>
                <mc:Choice Requires="wps">
                  <w:drawing>
                    <wp:inline distT="0" distB="0" distL="0" distR="0" wp14:anchorId="7D9C3181" wp14:editId="36F2F86C">
                      <wp:extent cx="3613708" cy="1876567"/>
                      <wp:effectExtent l="285750" t="38100" r="44450" b="47625"/>
                      <wp:docPr id="79" name="Sprechblase: oval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3708" cy="1876567"/>
                              </a:xfrm>
                              <a:prstGeom prst="wedgeEllipseCallout">
                                <a:avLst>
                                  <a:gd name="adj1" fmla="val -57302"/>
                                  <a:gd name="adj2" fmla="val 317"/>
                                </a:avLst>
                              </a:prstGeom>
                              <a:noFill/>
                              <a:ln w="38100">
                                <a:solidFill>
                                  <a:srgbClr val="99336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6157A1" w14:textId="77777777" w:rsidR="00823FAF" w:rsidRPr="00382E09" w:rsidRDefault="00823FAF" w:rsidP="006D07C9">
                                  <w:pP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D9C3181" id="Sprechblase: oval 79" o:spid="_x0000_s1045" type="#_x0000_t63" style="width:284.55pt;height:14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" adj="-1577,10868" filled="f" strokecolor="#936" strokeweight="3pt">
                      <v:textbox inset="0,0,0,0">
                        <w:txbxContent>
                          <w:p w14:paraId="5E6157A1" w14:textId="77777777" w:rsidR="00823FAF" w:rsidRPr="00382E09" w:rsidRDefault="00823FAF" w:rsidP="006D07C9">
                            <w:pP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6D07C9" w14:paraId="51D77249" w14:textId="77777777" w:rsidTr="00823FAF">
        <w:tc>
          <w:tcPr>
            <w:tcW w:w="3045" w:type="dxa"/>
            <w:vAlign w:val="center"/>
          </w:tcPr>
          <w:p w14:paraId="3C3D824F" w14:textId="77777777" w:rsidR="006D07C9" w:rsidRDefault="006D07C9" w:rsidP="00823FAF">
            <w:pPr>
              <w:jc w:val="center"/>
              <w:rPr>
                <w:rFonts w:ascii="Arial" w:hAnsi="Arial"/>
                <w:noProof/>
                <w:sz w:val="20"/>
              </w:rPr>
            </w:pPr>
            <w:r w:rsidRPr="00C2367D">
              <w:rPr>
                <w:rFonts w:ascii="Arial" w:hAnsi="Arial"/>
                <w:i/>
                <w:noProof/>
                <w:sz w:val="12"/>
                <w:szCs w:val="12"/>
              </w:rPr>
              <w:t>Alle Bilder: SRF mySchool</w:t>
            </w:r>
          </w:p>
        </w:tc>
        <w:tc>
          <w:tcPr>
            <w:tcW w:w="6311" w:type="dxa"/>
            <w:vAlign w:val="center"/>
          </w:tcPr>
          <w:p w14:paraId="1EBCF388" w14:textId="77777777" w:rsidR="006D07C9" w:rsidRDefault="006D07C9" w:rsidP="00823FAF">
            <w:pPr>
              <w:jc w:val="right"/>
              <w:rPr>
                <w:noProof/>
                <w:lang w:val="de-DE" w:eastAsia="de-DE"/>
              </w:rPr>
            </w:pPr>
          </w:p>
        </w:tc>
      </w:tr>
    </w:tbl>
    <w:p w14:paraId="79779772" w14:textId="77777777" w:rsidR="00AC0480" w:rsidRDefault="00AC0480" w:rsidP="00725A6F">
      <w:pPr>
        <w:tabs>
          <w:tab w:val="left" w:pos="5276"/>
        </w:tabs>
        <w:rPr>
          <w:rFonts w:ascii="Arial" w:hAnsi="Arial"/>
          <w:sz w:val="24"/>
          <w:szCs w:val="24"/>
        </w:rPr>
        <w:sectPr w:rsidR="00AC0480" w:rsidSect="001467F6">
          <w:headerReference w:type="first" r:id="rId39"/>
          <w:pgSz w:w="11906" w:h="16838" w:code="9"/>
          <w:pgMar w:top="1000" w:right="1417" w:bottom="1134" w:left="1417" w:header="708" w:footer="640" w:gutter="0"/>
          <w:cols w:space="708"/>
          <w:titlePg/>
          <w:docGrid w:linePitch="360"/>
        </w:sect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3045"/>
        <w:gridCol w:w="6311"/>
      </w:tblGrid>
      <w:tr w:rsidR="00AC0480" w14:paraId="3FCD03B6" w14:textId="77777777" w:rsidTr="00823FAF">
        <w:tc>
          <w:tcPr>
            <w:tcW w:w="3045" w:type="dxa"/>
            <w:vAlign w:val="center"/>
          </w:tcPr>
          <w:p w14:paraId="2DAB6D34" w14:textId="77777777" w:rsidR="00AC0480" w:rsidRDefault="00AC0480" w:rsidP="00823FAF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lastRenderedPageBreak/>
              <w:drawing>
                <wp:inline distT="0" distB="0" distL="0" distR="0" wp14:anchorId="7EF06DCA" wp14:editId="22310BA5">
                  <wp:extent cx="1872000" cy="1624888"/>
                  <wp:effectExtent l="0" t="0" r="0" b="0"/>
                  <wp:docPr id="91" name="Grafik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fred6.jp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000" cy="1624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1" w:type="dxa"/>
            <w:vAlign w:val="center"/>
          </w:tcPr>
          <w:p w14:paraId="24893BEF" w14:textId="77777777" w:rsidR="00AC0480" w:rsidRDefault="00AC0480" w:rsidP="00823FAF">
            <w:pPr>
              <w:jc w:val="right"/>
              <w:rPr>
                <w:rFonts w:ascii="Arial" w:hAnsi="Arial"/>
                <w:sz w:val="20"/>
              </w:rPr>
            </w:pPr>
            <w:r w:rsidRPr="00E867B5">
              <w:rPr>
                <w:rFonts w:ascii="Arial" w:hAnsi="Arial"/>
                <w:noProof/>
                <w:sz w:val="20"/>
              </w:rPr>
              <mc:AlternateContent>
                <mc:Choice Requires="wps">
                  <w:drawing>
                    <wp:inline distT="0" distB="0" distL="0" distR="0" wp14:anchorId="6620FDC0" wp14:editId="4E988C90">
                      <wp:extent cx="3582035" cy="1808329"/>
                      <wp:effectExtent l="381000" t="38100" r="37465" b="40005"/>
                      <wp:docPr id="87" name="Sprechblase: oval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82035" cy="1808329"/>
                              </a:xfrm>
                              <a:prstGeom prst="wedgeEllipseCallout">
                                <a:avLst>
                                  <a:gd name="adj1" fmla="val -60077"/>
                                  <a:gd name="adj2" fmla="val 261"/>
                                </a:avLst>
                              </a:prstGeom>
                              <a:noFill/>
                              <a:ln w="38100"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F9D74A" w14:textId="77777777" w:rsidR="00823FAF" w:rsidRPr="00A26C5B" w:rsidRDefault="00823FAF" w:rsidP="00AC0480">
                                  <w:pP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620FDC0" id="Sprechblase: oval 87" o:spid="_x0000_s1046" type="#_x0000_t63" style="width:282.05pt;height:14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" adj="-2177,10856" filled="f" strokecolor="#92cddc [1944]" strokeweight="3pt">
                      <v:textbox inset="0,0,0,0">
                        <w:txbxContent>
                          <w:p w14:paraId="7BF9D74A" w14:textId="77777777" w:rsidR="00823FAF" w:rsidRPr="00A26C5B" w:rsidRDefault="00823FAF" w:rsidP="00AC0480">
                            <w:pP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AC0480" w14:paraId="2A01C083" w14:textId="77777777" w:rsidTr="00823FAF">
        <w:tc>
          <w:tcPr>
            <w:tcW w:w="3045" w:type="dxa"/>
            <w:vAlign w:val="center"/>
          </w:tcPr>
          <w:p w14:paraId="37142653" w14:textId="77777777" w:rsidR="00AC0480" w:rsidRDefault="00AC0480" w:rsidP="00823FAF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761B688C" wp14:editId="4D553F10">
                  <wp:extent cx="1872000" cy="1624888"/>
                  <wp:effectExtent l="0" t="0" r="0" b="0"/>
                  <wp:docPr id="92" name="Grafik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fred4.jp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000" cy="1624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1" w:type="dxa"/>
            <w:vAlign w:val="center"/>
          </w:tcPr>
          <w:p w14:paraId="1B0F0363" w14:textId="77777777" w:rsidR="00AC0480" w:rsidRDefault="00AC0480" w:rsidP="00823FAF">
            <w:pPr>
              <w:jc w:val="right"/>
              <w:rPr>
                <w:rFonts w:ascii="Arial" w:hAnsi="Arial"/>
                <w:sz w:val="20"/>
              </w:rPr>
            </w:pPr>
            <w:r w:rsidRPr="00E867B5">
              <w:rPr>
                <w:rFonts w:ascii="Arial" w:hAnsi="Arial"/>
                <w:noProof/>
                <w:sz w:val="20"/>
              </w:rPr>
              <mc:AlternateContent>
                <mc:Choice Requires="wps">
                  <w:drawing>
                    <wp:inline distT="0" distB="0" distL="0" distR="0" wp14:anchorId="11496ABD" wp14:editId="5A611EFB">
                      <wp:extent cx="3635121" cy="1753984"/>
                      <wp:effectExtent l="323850" t="38100" r="41910" b="36830"/>
                      <wp:docPr id="88" name="Sprechblase: oval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35121" cy="1753984"/>
                              </a:xfrm>
                              <a:prstGeom prst="wedgeEllipseCallout">
                                <a:avLst>
                                  <a:gd name="adj1" fmla="val -58082"/>
                                  <a:gd name="adj2" fmla="val 301"/>
                                </a:avLst>
                              </a:prstGeom>
                              <a:noFill/>
                              <a:ln w="38100"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A42FD5" w14:textId="77777777" w:rsidR="00823FAF" w:rsidRDefault="00823FAF" w:rsidP="00AC0480">
                                  <w:pP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1496ABD" id="Sprechblase: oval 88" o:spid="_x0000_s1047" type="#_x0000_t63" style="width:286.25pt;height:138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" adj="-1746,10865" filled="f" strokecolor="#76923c [2406]" strokeweight="3pt">
                      <v:textbox inset="0,0,0,0">
                        <w:txbxContent>
                          <w:p w14:paraId="36A42FD5" w14:textId="77777777" w:rsidR="00823FAF" w:rsidRDefault="00823FAF" w:rsidP="00AC0480">
                            <w:pP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AC0480" w14:paraId="7A46BC97" w14:textId="77777777" w:rsidTr="00823FAF">
        <w:tc>
          <w:tcPr>
            <w:tcW w:w="3045" w:type="dxa"/>
            <w:vAlign w:val="center"/>
          </w:tcPr>
          <w:p w14:paraId="20432960" w14:textId="77777777" w:rsidR="00AC0480" w:rsidRDefault="00AC0480" w:rsidP="00823FAF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6B08A0CA" wp14:editId="5AEE58AD">
                  <wp:extent cx="1872000" cy="1624888"/>
                  <wp:effectExtent l="0" t="0" r="0" b="0"/>
                  <wp:docPr id="93" name="Grafik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fred2.jp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000" cy="1624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1" w:type="dxa"/>
            <w:vAlign w:val="center"/>
          </w:tcPr>
          <w:p w14:paraId="4B96FBCD" w14:textId="77777777" w:rsidR="00AC0480" w:rsidRDefault="00AC0480" w:rsidP="00823FAF">
            <w:pPr>
              <w:jc w:val="right"/>
              <w:rPr>
                <w:rFonts w:ascii="Arial" w:hAnsi="Arial"/>
                <w:sz w:val="20"/>
              </w:rPr>
            </w:pPr>
            <w:r w:rsidRPr="00E867B5">
              <w:rPr>
                <w:rFonts w:ascii="Arial" w:hAnsi="Arial"/>
                <w:noProof/>
                <w:sz w:val="20"/>
              </w:rPr>
              <mc:AlternateContent>
                <mc:Choice Requires="wps">
                  <w:drawing>
                    <wp:inline distT="0" distB="0" distL="0" distR="0" wp14:anchorId="2DD3DF1B" wp14:editId="04CCC85B">
                      <wp:extent cx="3510280" cy="1849272"/>
                      <wp:effectExtent l="361950" t="38100" r="33020" b="36830"/>
                      <wp:docPr id="89" name="Sprechblase: oval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10280" cy="1849272"/>
                              </a:xfrm>
                              <a:prstGeom prst="wedgeEllipseCallout">
                                <a:avLst>
                                  <a:gd name="adj1" fmla="val -59614"/>
                                  <a:gd name="adj2" fmla="val -745"/>
                                </a:avLst>
                              </a:prstGeom>
                              <a:noFill/>
                              <a:ln w="38100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B27B110" w14:textId="77777777" w:rsidR="00823FAF" w:rsidRPr="00D106F0" w:rsidRDefault="00823FAF" w:rsidP="00AC0480">
                                  <w:pPr>
                                    <w:rPr>
                                      <w:rFonts w:ascii="Arial" w:hAnsi="Arial"/>
                                      <w:b/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DD3DF1B" id="Sprechblase: oval 89" o:spid="_x0000_s1048" type="#_x0000_t63" style="width:276.4pt;height:14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" adj="-2077,10639" filled="f" strokecolor="#c2d69b [1942]" strokeweight="3pt">
                      <v:textbox inset="0,0,0,0">
                        <w:txbxContent>
                          <w:p w14:paraId="4B27B110" w14:textId="77777777" w:rsidR="00823FAF" w:rsidRPr="00D106F0" w:rsidRDefault="00823FAF" w:rsidP="00AC0480">
                            <w:pPr>
                              <w:rPr>
                                <w:rFonts w:ascii="Arial" w:hAnsi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AC0480" w14:paraId="45C0A542" w14:textId="77777777" w:rsidTr="00823FAF">
        <w:tc>
          <w:tcPr>
            <w:tcW w:w="3045" w:type="dxa"/>
            <w:vAlign w:val="center"/>
          </w:tcPr>
          <w:p w14:paraId="06BDD3E3" w14:textId="77777777" w:rsidR="00AC0480" w:rsidRDefault="00AC0480" w:rsidP="00823FAF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37F6B47D" wp14:editId="3F2F06ED">
                  <wp:extent cx="1872000" cy="1624888"/>
                  <wp:effectExtent l="0" t="0" r="0" b="0"/>
                  <wp:docPr id="94" name="Grafik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fred5.jp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000" cy="1624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1" w:type="dxa"/>
            <w:vAlign w:val="center"/>
          </w:tcPr>
          <w:p w14:paraId="3B7655A6" w14:textId="77777777" w:rsidR="00AC0480" w:rsidRDefault="00AC0480" w:rsidP="00823FAF">
            <w:pPr>
              <w:jc w:val="right"/>
              <w:rPr>
                <w:rFonts w:ascii="Arial" w:hAnsi="Arial"/>
                <w:sz w:val="20"/>
              </w:rPr>
            </w:pPr>
            <w:r w:rsidRPr="00E867B5">
              <w:rPr>
                <w:rFonts w:ascii="Arial" w:hAnsi="Arial"/>
                <w:noProof/>
                <w:sz w:val="20"/>
              </w:rPr>
              <mc:AlternateContent>
                <mc:Choice Requires="wps">
                  <w:drawing>
                    <wp:inline distT="0" distB="0" distL="0" distR="0" wp14:anchorId="05533D47" wp14:editId="0A2990F6">
                      <wp:extent cx="3598317" cy="1876567"/>
                      <wp:effectExtent l="323850" t="38100" r="40640" b="47625"/>
                      <wp:docPr id="90" name="Sprechblase: oval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8317" cy="1876567"/>
                              </a:xfrm>
                              <a:prstGeom prst="wedgeEllipseCallout">
                                <a:avLst>
                                  <a:gd name="adj1" fmla="val -58255"/>
                                  <a:gd name="adj2" fmla="val -548"/>
                                </a:avLst>
                              </a:prstGeom>
                              <a:noFill/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2734DBF" w14:textId="77777777" w:rsidR="00823FAF" w:rsidRPr="00A26C5B" w:rsidRDefault="00823FAF" w:rsidP="00AC0480">
                                  <w:pP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5533D47" id="Sprechblase: oval 90" o:spid="_x0000_s1049" type="#_x0000_t63" style="width:283.35pt;height:14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" adj="-1783,10682" filled="f" strokecolor="#1f497d [3215]" strokeweight="3pt">
                      <v:textbox inset="0,0,0,0">
                        <w:txbxContent>
                          <w:p w14:paraId="12734DBF" w14:textId="77777777" w:rsidR="00823FAF" w:rsidRPr="00A26C5B" w:rsidRDefault="00823FAF" w:rsidP="00AC0480">
                            <w:pP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AC0480" w14:paraId="04E276B3" w14:textId="77777777" w:rsidTr="00823FAF">
        <w:tc>
          <w:tcPr>
            <w:tcW w:w="3045" w:type="dxa"/>
            <w:vAlign w:val="center"/>
          </w:tcPr>
          <w:p w14:paraId="0A90BAA8" w14:textId="77777777" w:rsidR="00AC0480" w:rsidRDefault="00AC0480" w:rsidP="00823FAF">
            <w:pPr>
              <w:jc w:val="center"/>
              <w:rPr>
                <w:rFonts w:ascii="Arial" w:hAnsi="Arial"/>
                <w:noProof/>
                <w:sz w:val="20"/>
              </w:rPr>
            </w:pPr>
            <w:r w:rsidRPr="00C2367D">
              <w:rPr>
                <w:rFonts w:ascii="Arial" w:hAnsi="Arial"/>
                <w:i/>
                <w:noProof/>
                <w:sz w:val="12"/>
                <w:szCs w:val="12"/>
              </w:rPr>
              <w:t>Alle Bilder: SRF mySchool</w:t>
            </w:r>
          </w:p>
        </w:tc>
        <w:tc>
          <w:tcPr>
            <w:tcW w:w="6311" w:type="dxa"/>
            <w:vAlign w:val="center"/>
          </w:tcPr>
          <w:p w14:paraId="6D558529" w14:textId="77777777" w:rsidR="00AC0480" w:rsidRPr="00E867B5" w:rsidRDefault="00AC0480" w:rsidP="00823FAF">
            <w:pPr>
              <w:jc w:val="right"/>
              <w:rPr>
                <w:rFonts w:ascii="Arial" w:hAnsi="Arial"/>
                <w:noProof/>
                <w:sz w:val="20"/>
              </w:rPr>
            </w:pPr>
          </w:p>
        </w:tc>
      </w:tr>
    </w:tbl>
    <w:p w14:paraId="4A6ABF2E" w14:textId="77777777" w:rsidR="002F163B" w:rsidRDefault="002F163B" w:rsidP="00725A6F">
      <w:pPr>
        <w:tabs>
          <w:tab w:val="left" w:pos="5276"/>
        </w:tabs>
        <w:rPr>
          <w:rFonts w:ascii="Arial" w:hAnsi="Arial"/>
          <w:sz w:val="24"/>
          <w:szCs w:val="24"/>
        </w:rPr>
        <w:sectPr w:rsidR="002F163B" w:rsidSect="001467F6">
          <w:pgSz w:w="11906" w:h="16838" w:code="9"/>
          <w:pgMar w:top="1000" w:right="1417" w:bottom="1134" w:left="1417" w:header="708" w:footer="640" w:gutter="0"/>
          <w:cols w:space="708"/>
          <w:titlePg/>
          <w:docGrid w:linePitch="360"/>
        </w:sect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3045"/>
        <w:gridCol w:w="6311"/>
      </w:tblGrid>
      <w:tr w:rsidR="002F163B" w:rsidRPr="00E867B5" w14:paraId="04A0EE22" w14:textId="77777777" w:rsidTr="00823FAF">
        <w:tc>
          <w:tcPr>
            <w:tcW w:w="3045" w:type="dxa"/>
            <w:vAlign w:val="center"/>
          </w:tcPr>
          <w:p w14:paraId="0B3E51C5" w14:textId="77777777" w:rsidR="002F163B" w:rsidRDefault="002F163B" w:rsidP="00823FAF">
            <w:pPr>
              <w:jc w:val="center"/>
              <w:rPr>
                <w:rFonts w:ascii="Arial" w:hAnsi="Arial"/>
                <w:noProof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lastRenderedPageBreak/>
              <w:drawing>
                <wp:inline distT="0" distB="0" distL="0" distR="0" wp14:anchorId="7CF1F361" wp14:editId="77AADF31">
                  <wp:extent cx="1872000" cy="1624888"/>
                  <wp:effectExtent l="0" t="0" r="0" b="0"/>
                  <wp:docPr id="99" name="Grafik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fred4.jp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000" cy="1624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1" w:type="dxa"/>
            <w:vAlign w:val="center"/>
          </w:tcPr>
          <w:p w14:paraId="70D3B3AD" w14:textId="77777777" w:rsidR="002F163B" w:rsidRPr="00E867B5" w:rsidRDefault="002F163B" w:rsidP="00823FAF">
            <w:pPr>
              <w:jc w:val="right"/>
              <w:rPr>
                <w:rFonts w:ascii="Arial" w:hAnsi="Arial"/>
                <w:noProof/>
                <w:sz w:val="20"/>
              </w:rPr>
            </w:pPr>
            <w:r>
              <w:rPr>
                <w:noProof/>
                <w:lang w:val="de-DE" w:eastAsia="de-DE"/>
              </w:rPr>
              <mc:AlternateContent>
                <mc:Choice Requires="wps">
                  <w:drawing>
                    <wp:inline distT="0" distB="0" distL="0" distR="0" wp14:anchorId="0E669852" wp14:editId="714152FC">
                      <wp:extent cx="3616681" cy="1808329"/>
                      <wp:effectExtent l="342900" t="38100" r="41275" b="40005"/>
                      <wp:docPr id="95" name="Sprechblase: oval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6681" cy="1808329"/>
                              </a:xfrm>
                              <a:prstGeom prst="wedgeEllipseCallout">
                                <a:avLst>
                                  <a:gd name="adj1" fmla="val -58723"/>
                                  <a:gd name="adj2" fmla="val 183"/>
                                </a:avLst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C352644" w14:textId="77777777" w:rsidR="00823FAF" w:rsidRPr="00AA320A" w:rsidRDefault="00823FAF" w:rsidP="002F163B">
                                  <w:pP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E669852" id="Sprechblase: oval 95" o:spid="_x0000_s1050" type="#_x0000_t63" style="width:284.8pt;height:14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" adj="-1884,10840" filled="f" strokecolor="black [3213]" strokeweight="3pt">
                      <v:textbox inset="0,0,0,0">
                        <w:txbxContent>
                          <w:p w14:paraId="7C352644" w14:textId="77777777" w:rsidR="00823FAF" w:rsidRPr="00AA320A" w:rsidRDefault="00823FAF" w:rsidP="002F163B">
                            <w:pP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2F163B" w:rsidRPr="00E867B5" w14:paraId="6A2667D5" w14:textId="77777777" w:rsidTr="00823FAF">
        <w:tc>
          <w:tcPr>
            <w:tcW w:w="3045" w:type="dxa"/>
            <w:vAlign w:val="center"/>
          </w:tcPr>
          <w:p w14:paraId="2CDC529D" w14:textId="77777777" w:rsidR="002F163B" w:rsidRDefault="002F163B" w:rsidP="00823FAF">
            <w:pPr>
              <w:jc w:val="center"/>
              <w:rPr>
                <w:rFonts w:ascii="Arial" w:hAnsi="Arial"/>
                <w:noProof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1E27DBBF" wp14:editId="721974DF">
                  <wp:extent cx="1872000" cy="1625177"/>
                  <wp:effectExtent l="0" t="0" r="0" b="0"/>
                  <wp:docPr id="100" name="Grafik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red1.jp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000" cy="1625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1" w:type="dxa"/>
            <w:vAlign w:val="center"/>
          </w:tcPr>
          <w:p w14:paraId="1B5A16B9" w14:textId="77777777" w:rsidR="002F163B" w:rsidRPr="00E867B5" w:rsidRDefault="002F163B" w:rsidP="00823FAF">
            <w:pPr>
              <w:jc w:val="right"/>
              <w:rPr>
                <w:rFonts w:ascii="Arial" w:hAnsi="Arial"/>
                <w:noProof/>
                <w:sz w:val="20"/>
              </w:rPr>
            </w:pPr>
            <w:r>
              <w:rPr>
                <w:noProof/>
                <w:lang w:val="de-DE" w:eastAsia="de-DE"/>
              </w:rPr>
              <mc:AlternateContent>
                <mc:Choice Requires="wps">
                  <w:drawing>
                    <wp:inline distT="0" distB="0" distL="0" distR="0" wp14:anchorId="1E13E1E5" wp14:editId="55A57B6F">
                      <wp:extent cx="3623310" cy="1801505"/>
                      <wp:effectExtent l="342900" t="38100" r="34290" b="46355"/>
                      <wp:docPr id="96" name="Sprechblase: oval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3310" cy="1801505"/>
                              </a:xfrm>
                              <a:prstGeom prst="wedgeEllipseCallout">
                                <a:avLst>
                                  <a:gd name="adj1" fmla="val -58782"/>
                                  <a:gd name="adj2" fmla="val -2011"/>
                                </a:avLst>
                              </a:prstGeom>
                              <a:noFill/>
                              <a:ln w="381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1D80CC6" w14:textId="77777777" w:rsidR="00823FAF" w:rsidRPr="00AA320A" w:rsidRDefault="00823FAF" w:rsidP="002F163B">
                                  <w:pP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E13E1E5" id="Sprechblase: oval 96" o:spid="_x0000_s1051" type="#_x0000_t63" style="width:285.3pt;height:14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" adj="-1897,10366" filled="f" strokecolor="#bfbfbf [2412]" strokeweight="3pt">
                      <v:textbox inset="0,0,0,0">
                        <w:txbxContent>
                          <w:p w14:paraId="01D80CC6" w14:textId="77777777" w:rsidR="00823FAF" w:rsidRPr="00AA320A" w:rsidRDefault="00823FAF" w:rsidP="002F163B">
                            <w:pP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2F163B" w14:paraId="112F2151" w14:textId="77777777" w:rsidTr="00823FAF">
        <w:tc>
          <w:tcPr>
            <w:tcW w:w="3045" w:type="dxa"/>
            <w:vAlign w:val="center"/>
          </w:tcPr>
          <w:p w14:paraId="5E6A5229" w14:textId="77777777" w:rsidR="002F163B" w:rsidRDefault="002F163B" w:rsidP="00823FAF">
            <w:pPr>
              <w:jc w:val="center"/>
              <w:rPr>
                <w:rFonts w:ascii="Arial" w:hAnsi="Arial"/>
                <w:noProof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20CD8050" wp14:editId="487D24DE">
                  <wp:extent cx="1872000" cy="1624888"/>
                  <wp:effectExtent l="0" t="0" r="0" b="0"/>
                  <wp:docPr id="101" name="Grafik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fred2.jp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000" cy="1624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1" w:type="dxa"/>
            <w:vAlign w:val="center"/>
          </w:tcPr>
          <w:p w14:paraId="2FDECB6F" w14:textId="77777777" w:rsidR="002F163B" w:rsidRDefault="002F163B" w:rsidP="00823FAF">
            <w:pPr>
              <w:jc w:val="right"/>
              <w:rPr>
                <w:noProof/>
                <w:lang w:val="de-DE" w:eastAsia="de-DE"/>
              </w:rPr>
            </w:pPr>
            <w:r w:rsidRPr="00715979">
              <w:rPr>
                <w:noProof/>
                <w:lang w:val="de-DE" w:eastAsia="de-DE"/>
              </w:rPr>
              <mc:AlternateContent>
                <mc:Choice Requires="wps">
                  <w:drawing>
                    <wp:inline distT="0" distB="0" distL="0" distR="0" wp14:anchorId="15D97265" wp14:editId="03FC46CC">
                      <wp:extent cx="3609086" cy="1835624"/>
                      <wp:effectExtent l="361950" t="38100" r="29845" b="31750"/>
                      <wp:docPr id="97" name="Sprechblase: oval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9086" cy="1835624"/>
                              </a:xfrm>
                              <a:prstGeom prst="wedgeEllipseCallout">
                                <a:avLst>
                                  <a:gd name="adj1" fmla="val -59137"/>
                                  <a:gd name="adj2" fmla="val 271"/>
                                </a:avLst>
                              </a:prstGeom>
                              <a:noFill/>
                              <a:ln w="38100">
                                <a:solidFill>
                                  <a:srgbClr val="CC009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82FD7F4" w14:textId="77777777" w:rsidR="00823FAF" w:rsidRPr="00437765" w:rsidRDefault="00823FAF" w:rsidP="002F163B">
                                  <w:pPr>
                                    <w:rPr>
                                      <w:rFonts w:ascii="Arial" w:hAnsi="Arial"/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5D97265" id="Sprechblase: oval 97" o:spid="_x0000_s1052" type="#_x0000_t63" style="width:284.2pt;height:144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" adj="-1974,10859" filled="f" strokecolor="#c09" strokeweight="3pt">
                      <v:textbox>
                        <w:txbxContent>
                          <w:p w14:paraId="282FD7F4" w14:textId="77777777" w:rsidR="00823FAF" w:rsidRPr="00437765" w:rsidRDefault="00823FAF" w:rsidP="002F163B">
                            <w:pP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2F163B" w14:paraId="5C181D77" w14:textId="77777777" w:rsidTr="00823FAF">
        <w:tc>
          <w:tcPr>
            <w:tcW w:w="3045" w:type="dxa"/>
            <w:vAlign w:val="center"/>
          </w:tcPr>
          <w:p w14:paraId="581DD88C" w14:textId="77777777" w:rsidR="002F163B" w:rsidRDefault="002F163B" w:rsidP="00823FAF">
            <w:pPr>
              <w:jc w:val="center"/>
              <w:rPr>
                <w:rFonts w:ascii="Arial" w:hAnsi="Arial"/>
                <w:noProof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55A1BA3D" wp14:editId="0034B40A">
                  <wp:extent cx="1872000" cy="1624888"/>
                  <wp:effectExtent l="0" t="0" r="0" b="0"/>
                  <wp:docPr id="102" name="Grafik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fred6.jp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000" cy="1624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1" w:type="dxa"/>
            <w:vAlign w:val="center"/>
          </w:tcPr>
          <w:p w14:paraId="0C094E93" w14:textId="77777777" w:rsidR="002F163B" w:rsidRDefault="002F163B" w:rsidP="00823FAF">
            <w:pPr>
              <w:jc w:val="right"/>
              <w:rPr>
                <w:noProof/>
                <w:lang w:val="de-DE" w:eastAsia="de-DE"/>
              </w:rPr>
            </w:pPr>
            <w:r w:rsidRPr="00715979">
              <w:rPr>
                <w:noProof/>
                <w:lang w:val="de-DE" w:eastAsia="de-DE"/>
              </w:rPr>
              <mc:AlternateContent>
                <mc:Choice Requires="wps">
                  <w:drawing>
                    <wp:inline distT="0" distB="0" distL="0" distR="0" wp14:anchorId="20BD02A3" wp14:editId="00EB9264">
                      <wp:extent cx="3572789" cy="1787857"/>
                      <wp:effectExtent l="361950" t="38100" r="46990" b="41275"/>
                      <wp:docPr id="98" name="Sprechblase: oval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72789" cy="1787857"/>
                              </a:xfrm>
                              <a:prstGeom prst="wedgeEllipseCallout">
                                <a:avLst>
                                  <a:gd name="adj1" fmla="val -59525"/>
                                  <a:gd name="adj2" fmla="val -165"/>
                                </a:avLst>
                              </a:prstGeom>
                              <a:noFill/>
                              <a:ln w="38100">
                                <a:solidFill>
                                  <a:srgbClr val="00999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6B5786A" w14:textId="77777777" w:rsidR="00823FAF" w:rsidRDefault="00823FAF" w:rsidP="002F163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0BD02A3" id="Sprechblase: oval 98" o:spid="_x0000_s1053" type="#_x0000_t63" style="width:281.3pt;height:14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" adj="-2057,10764" filled="f" strokecolor="#099" strokeweight="3pt">
                      <v:textbox>
                        <w:txbxContent>
                          <w:p w14:paraId="16B5786A" w14:textId="77777777" w:rsidR="00823FAF" w:rsidRDefault="00823FAF" w:rsidP="002F163B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2F163B" w14:paraId="0F5CFA10" w14:textId="77777777" w:rsidTr="00823FAF">
        <w:tc>
          <w:tcPr>
            <w:tcW w:w="3045" w:type="dxa"/>
            <w:vAlign w:val="center"/>
          </w:tcPr>
          <w:p w14:paraId="242F43AF" w14:textId="77777777" w:rsidR="002F163B" w:rsidRDefault="002F163B" w:rsidP="00823FAF">
            <w:pPr>
              <w:jc w:val="center"/>
              <w:rPr>
                <w:rFonts w:ascii="Arial" w:hAnsi="Arial"/>
                <w:noProof/>
                <w:sz w:val="20"/>
              </w:rPr>
            </w:pPr>
            <w:r w:rsidRPr="00C2367D">
              <w:rPr>
                <w:rFonts w:ascii="Arial" w:hAnsi="Arial"/>
                <w:i/>
                <w:noProof/>
                <w:sz w:val="12"/>
                <w:szCs w:val="12"/>
              </w:rPr>
              <w:t>Alle Bilder: SRF mySchool</w:t>
            </w:r>
          </w:p>
        </w:tc>
        <w:tc>
          <w:tcPr>
            <w:tcW w:w="6311" w:type="dxa"/>
            <w:vAlign w:val="center"/>
          </w:tcPr>
          <w:p w14:paraId="4444682A" w14:textId="77777777" w:rsidR="002F163B" w:rsidRPr="00715979" w:rsidRDefault="002F163B" w:rsidP="00823FAF">
            <w:pPr>
              <w:jc w:val="right"/>
              <w:rPr>
                <w:noProof/>
                <w:lang w:val="de-DE" w:eastAsia="de-DE"/>
              </w:rPr>
            </w:pPr>
          </w:p>
        </w:tc>
      </w:tr>
    </w:tbl>
    <w:p w14:paraId="115BF3F3" w14:textId="77777777" w:rsidR="00920A4A" w:rsidRDefault="00920A4A" w:rsidP="00725A6F">
      <w:pPr>
        <w:tabs>
          <w:tab w:val="left" w:pos="5276"/>
        </w:tabs>
        <w:rPr>
          <w:rFonts w:ascii="Arial" w:hAnsi="Arial"/>
          <w:sz w:val="24"/>
          <w:szCs w:val="24"/>
        </w:rPr>
        <w:sectPr w:rsidR="00920A4A" w:rsidSect="001467F6">
          <w:pgSz w:w="11906" w:h="16838" w:code="9"/>
          <w:pgMar w:top="1000" w:right="1417" w:bottom="1134" w:left="1417" w:header="708" w:footer="640" w:gutter="0"/>
          <w:cols w:space="708"/>
          <w:titlePg/>
          <w:docGrid w:linePitch="360"/>
        </w:sect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1107"/>
        <w:gridCol w:w="3250"/>
        <w:gridCol w:w="1070"/>
        <w:gridCol w:w="3929"/>
      </w:tblGrid>
      <w:tr w:rsidR="00061FCD" w14:paraId="19FD2531" w14:textId="77777777" w:rsidTr="00823FAF">
        <w:tc>
          <w:tcPr>
            <w:tcW w:w="9356" w:type="dxa"/>
            <w:gridSpan w:val="4"/>
          </w:tcPr>
          <w:p w14:paraId="703E1D76" w14:textId="77777777" w:rsidR="00061FCD" w:rsidRPr="00061FCD" w:rsidRDefault="00061FCD" w:rsidP="00061FCD">
            <w:pPr>
              <w:rPr>
                <w:rFonts w:ascii="Arial" w:hAnsi="Arial"/>
                <w:sz w:val="20"/>
              </w:rPr>
            </w:pPr>
          </w:p>
        </w:tc>
      </w:tr>
      <w:tr w:rsidR="00920A4A" w14:paraId="5B05BE13" w14:textId="77777777" w:rsidTr="00823FAF">
        <w:tc>
          <w:tcPr>
            <w:tcW w:w="9356" w:type="dxa"/>
            <w:gridSpan w:val="4"/>
          </w:tcPr>
          <w:p w14:paraId="133B0A45" w14:textId="77777777" w:rsidR="00920A4A" w:rsidRPr="00CF688E" w:rsidRDefault="00920A4A" w:rsidP="00823FAF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 xml:space="preserve">Webrecherche </w:t>
            </w:r>
            <w:r w:rsidRPr="002111C4">
              <w:rPr>
                <w:rFonts w:ascii="Arial" w:hAnsi="Arial"/>
                <w:b/>
                <w:sz w:val="24"/>
                <w:szCs w:val="24"/>
              </w:rPr>
              <w:t>zum Schäferhund</w:t>
            </w:r>
          </w:p>
        </w:tc>
      </w:tr>
      <w:tr w:rsidR="00920A4A" w14:paraId="3CBD6F6D" w14:textId="77777777" w:rsidTr="00823FAF">
        <w:tc>
          <w:tcPr>
            <w:tcW w:w="9356" w:type="dxa"/>
            <w:gridSpan w:val="4"/>
          </w:tcPr>
          <w:p w14:paraId="0659C3E9" w14:textId="77777777" w:rsidR="00920A4A" w:rsidRDefault="00920A4A" w:rsidP="00823FAF"/>
        </w:tc>
      </w:tr>
      <w:tr w:rsidR="00920A4A" w14:paraId="2646F586" w14:textId="77777777" w:rsidTr="00823FAF">
        <w:tc>
          <w:tcPr>
            <w:tcW w:w="9356" w:type="dxa"/>
            <w:gridSpan w:val="4"/>
          </w:tcPr>
          <w:p w14:paraId="4A6881C3" w14:textId="77777777" w:rsidR="00920A4A" w:rsidRPr="006860A4" w:rsidRDefault="00920A4A" w:rsidP="00823FAF">
            <w:pPr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 xml:space="preserve">Suche </w:t>
            </w:r>
            <w:r w:rsidRPr="002111C4">
              <w:rPr>
                <w:rFonts w:ascii="Arial" w:hAnsi="Arial"/>
                <w:sz w:val="24"/>
                <w:szCs w:val="24"/>
              </w:rPr>
              <w:t xml:space="preserve">mit maximal </w:t>
            </w:r>
            <w:r w:rsidRPr="00DE7FE1">
              <w:rPr>
                <w:rFonts w:ascii="Arial" w:hAnsi="Arial"/>
                <w:b/>
                <w:sz w:val="24"/>
                <w:szCs w:val="24"/>
              </w:rPr>
              <w:t>zwei Stichworten</w:t>
            </w:r>
            <w:r w:rsidRPr="002111C4">
              <w:rPr>
                <w:rFonts w:ascii="Arial" w:hAnsi="Arial"/>
                <w:sz w:val="24"/>
                <w:szCs w:val="24"/>
              </w:rPr>
              <w:t xml:space="preserve"> Informationen zum Schäferhund:</w:t>
            </w:r>
          </w:p>
        </w:tc>
      </w:tr>
      <w:tr w:rsidR="00920A4A" w14:paraId="14C075F7" w14:textId="77777777" w:rsidTr="00823FAF">
        <w:tc>
          <w:tcPr>
            <w:tcW w:w="9356" w:type="dxa"/>
            <w:gridSpan w:val="4"/>
          </w:tcPr>
          <w:p w14:paraId="0B45EDCD" w14:textId="77777777" w:rsidR="00920A4A" w:rsidRDefault="00920A4A" w:rsidP="00823FAF">
            <w:pPr>
              <w:rPr>
                <w:rFonts w:ascii="Arial" w:hAnsi="Arial"/>
                <w:sz w:val="24"/>
                <w:szCs w:val="24"/>
              </w:rPr>
            </w:pPr>
          </w:p>
        </w:tc>
      </w:tr>
      <w:tr w:rsidR="001971E9" w14:paraId="2148075A" w14:textId="77777777" w:rsidTr="00E1616A">
        <w:tblPrEx>
          <w:tblBorders>
            <w:top w:val="single" w:sz="4" w:space="0" w:color="D9D9D9" w:themeColor="background1" w:themeShade="D9"/>
            <w:left w:val="single" w:sz="4" w:space="0" w:color="D9D9D9" w:themeColor="background1" w:themeShade="D9"/>
            <w:bottom w:val="single" w:sz="4" w:space="0" w:color="D9D9D9" w:themeColor="background1" w:themeShade="D9"/>
            <w:right w:val="single" w:sz="4" w:space="0" w:color="D9D9D9" w:themeColor="background1" w:themeShade="D9"/>
            <w:insideH w:val="single" w:sz="4" w:space="0" w:color="D9D9D9" w:themeColor="background1" w:themeShade="D9"/>
            <w:insideV w:val="single" w:sz="4" w:space="0" w:color="D9D9D9" w:themeColor="background1" w:themeShade="D9"/>
          </w:tblBorders>
        </w:tblPrEx>
        <w:tc>
          <w:tcPr>
            <w:tcW w:w="1107" w:type="dxa"/>
          </w:tcPr>
          <w:p w14:paraId="52E089F9" w14:textId="7856FF8C" w:rsidR="001971E9" w:rsidRDefault="000728ED" w:rsidP="00725A6F">
            <w:pPr>
              <w:tabs>
                <w:tab w:val="left" w:pos="5276"/>
              </w:tabs>
              <w:rPr>
                <w:rFonts w:ascii="Arial" w:hAnsi="Arial"/>
                <w:sz w:val="24"/>
                <w:szCs w:val="24"/>
              </w:rPr>
            </w:pPr>
            <w:r w:rsidRPr="000D27A4"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val="de-DE" w:eastAsia="de-DE"/>
              </w:rPr>
              <w:drawing>
                <wp:inline distT="0" distB="0" distL="0" distR="0" wp14:anchorId="3C969F69" wp14:editId="685BC6FE">
                  <wp:extent cx="538480" cy="365125"/>
                  <wp:effectExtent l="0" t="0" r="0" b="0"/>
                  <wp:docPr id="57" name="Grafi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Lupe.png"/>
                          <pic:cNvPicPr/>
                        </pic:nvPicPr>
                        <pic:blipFill>
                          <a:blip r:embed="rId8">
                            <a:clrChange>
                              <a:clrFrom>
                                <a:srgbClr val="F7F7F7">
                                  <a:alpha val="99608"/>
                                </a:srgbClr>
                              </a:clrFrom>
                              <a:clrTo>
                                <a:srgbClr val="F7F7F7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36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0" w:type="dxa"/>
            <w:vAlign w:val="center"/>
          </w:tcPr>
          <w:p w14:paraId="0B1A06AD" w14:textId="072AB07E" w:rsidR="001971E9" w:rsidRDefault="006701FE" w:rsidP="00725A6F">
            <w:pPr>
              <w:tabs>
                <w:tab w:val="left" w:pos="5276"/>
              </w:tabs>
              <w:rPr>
                <w:rFonts w:ascii="Arial" w:hAnsi="Arial"/>
                <w:sz w:val="24"/>
                <w:szCs w:val="24"/>
              </w:rPr>
            </w:pPr>
            <w:hyperlink r:id="rId40" w:history="1">
              <w:r w:rsidR="000728ED" w:rsidRPr="000D27A4">
                <w:rPr>
                  <w:rStyle w:val="Hyperlink"/>
                  <w:rFonts w:ascii="Arial" w:hAnsi="Arial"/>
                  <w:sz w:val="24"/>
                  <w:szCs w:val="24"/>
                </w:rPr>
                <w:t>www.blinde-kuh.ch</w:t>
              </w:r>
            </w:hyperlink>
          </w:p>
        </w:tc>
        <w:tc>
          <w:tcPr>
            <w:tcW w:w="1070" w:type="dxa"/>
            <w:vAlign w:val="center"/>
          </w:tcPr>
          <w:p w14:paraId="007EDFF0" w14:textId="75A4651F" w:rsidR="001971E9" w:rsidRDefault="000728ED" w:rsidP="00725A6F">
            <w:pPr>
              <w:tabs>
                <w:tab w:val="left" w:pos="5276"/>
              </w:tabs>
              <w:rPr>
                <w:rFonts w:ascii="Arial" w:hAnsi="Arial"/>
                <w:sz w:val="24"/>
                <w:szCs w:val="24"/>
              </w:rPr>
            </w:pPr>
            <w:r w:rsidRPr="000D27A4"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val="de-DE" w:eastAsia="de-DE"/>
              </w:rPr>
              <w:drawing>
                <wp:inline distT="0" distB="0" distL="0" distR="0" wp14:anchorId="3EC847DA" wp14:editId="23EDDD1F">
                  <wp:extent cx="538480" cy="365125"/>
                  <wp:effectExtent l="0" t="0" r="0" b="0"/>
                  <wp:docPr id="60" name="Grafik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Lupe.png"/>
                          <pic:cNvPicPr/>
                        </pic:nvPicPr>
                        <pic:blipFill>
                          <a:blip r:embed="rId8">
                            <a:clrChange>
                              <a:clrFrom>
                                <a:srgbClr val="F7F7F7">
                                  <a:alpha val="99608"/>
                                </a:srgbClr>
                              </a:clrFrom>
                              <a:clrTo>
                                <a:srgbClr val="F7F7F7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36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9" w:type="dxa"/>
            <w:vAlign w:val="center"/>
          </w:tcPr>
          <w:p w14:paraId="1E61996F" w14:textId="0974FBCE" w:rsidR="001971E9" w:rsidRDefault="006701FE" w:rsidP="00725A6F">
            <w:pPr>
              <w:tabs>
                <w:tab w:val="left" w:pos="5276"/>
              </w:tabs>
              <w:rPr>
                <w:rFonts w:ascii="Arial" w:hAnsi="Arial"/>
                <w:sz w:val="24"/>
                <w:szCs w:val="24"/>
              </w:rPr>
            </w:pPr>
            <w:hyperlink r:id="rId41" w:history="1">
              <w:r w:rsidR="000728ED" w:rsidRPr="000D27A4">
                <w:rPr>
                  <w:rStyle w:val="Hyperlink"/>
                  <w:rFonts w:ascii="Arial" w:hAnsi="Arial"/>
                  <w:sz w:val="24"/>
                  <w:szCs w:val="24"/>
                </w:rPr>
                <w:t>www.duckduckgo.com</w:t>
              </w:r>
            </w:hyperlink>
          </w:p>
        </w:tc>
      </w:tr>
      <w:tr w:rsidR="001971E9" w14:paraId="24346257" w14:textId="77777777" w:rsidTr="00E1616A">
        <w:tblPrEx>
          <w:tblBorders>
            <w:top w:val="single" w:sz="4" w:space="0" w:color="D9D9D9" w:themeColor="background1" w:themeShade="D9"/>
            <w:left w:val="single" w:sz="4" w:space="0" w:color="D9D9D9" w:themeColor="background1" w:themeShade="D9"/>
            <w:bottom w:val="single" w:sz="4" w:space="0" w:color="D9D9D9" w:themeColor="background1" w:themeShade="D9"/>
            <w:right w:val="single" w:sz="4" w:space="0" w:color="D9D9D9" w:themeColor="background1" w:themeShade="D9"/>
            <w:insideH w:val="single" w:sz="4" w:space="0" w:color="D9D9D9" w:themeColor="background1" w:themeShade="D9"/>
            <w:insideV w:val="single" w:sz="4" w:space="0" w:color="D9D9D9" w:themeColor="background1" w:themeShade="D9"/>
          </w:tblBorders>
        </w:tblPrEx>
        <w:tc>
          <w:tcPr>
            <w:tcW w:w="1107" w:type="dxa"/>
          </w:tcPr>
          <w:p w14:paraId="634EC65F" w14:textId="45213D92" w:rsidR="001971E9" w:rsidRDefault="000728ED" w:rsidP="00725A6F">
            <w:pPr>
              <w:tabs>
                <w:tab w:val="left" w:pos="5276"/>
              </w:tabs>
              <w:rPr>
                <w:rFonts w:ascii="Arial" w:hAnsi="Arial"/>
                <w:sz w:val="24"/>
                <w:szCs w:val="24"/>
              </w:rPr>
            </w:pPr>
            <w:r w:rsidRPr="000D27A4"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val="de-DE" w:eastAsia="de-DE"/>
              </w:rPr>
              <w:drawing>
                <wp:inline distT="0" distB="0" distL="0" distR="0" wp14:anchorId="2743DD5C" wp14:editId="7748BB0F">
                  <wp:extent cx="538480" cy="365125"/>
                  <wp:effectExtent l="0" t="0" r="0" b="0"/>
                  <wp:docPr id="58" name="Grafik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Lupe.png"/>
                          <pic:cNvPicPr/>
                        </pic:nvPicPr>
                        <pic:blipFill>
                          <a:blip r:embed="rId8">
                            <a:clrChange>
                              <a:clrFrom>
                                <a:srgbClr val="F7F7F7">
                                  <a:alpha val="99608"/>
                                </a:srgbClr>
                              </a:clrFrom>
                              <a:clrTo>
                                <a:srgbClr val="F7F7F7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36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0" w:type="dxa"/>
            <w:vAlign w:val="center"/>
          </w:tcPr>
          <w:p w14:paraId="601D1552" w14:textId="32B205BF" w:rsidR="001971E9" w:rsidRDefault="006701FE" w:rsidP="00725A6F">
            <w:pPr>
              <w:tabs>
                <w:tab w:val="left" w:pos="5276"/>
              </w:tabs>
              <w:rPr>
                <w:rFonts w:ascii="Arial" w:hAnsi="Arial"/>
                <w:sz w:val="24"/>
                <w:szCs w:val="24"/>
              </w:rPr>
            </w:pPr>
            <w:hyperlink r:id="rId42" w:history="1">
              <w:r w:rsidR="000728ED" w:rsidRPr="000D27A4">
                <w:rPr>
                  <w:rStyle w:val="Hyperlink"/>
                  <w:rFonts w:ascii="Arial" w:hAnsi="Arial"/>
                  <w:sz w:val="24"/>
                  <w:szCs w:val="24"/>
                </w:rPr>
                <w:t>www.fragfinn.de</w:t>
              </w:r>
            </w:hyperlink>
          </w:p>
        </w:tc>
        <w:tc>
          <w:tcPr>
            <w:tcW w:w="1070" w:type="dxa"/>
            <w:vAlign w:val="center"/>
          </w:tcPr>
          <w:p w14:paraId="56C7D509" w14:textId="5F1CA2A0" w:rsidR="001971E9" w:rsidRDefault="000728ED" w:rsidP="00725A6F">
            <w:pPr>
              <w:tabs>
                <w:tab w:val="left" w:pos="5276"/>
              </w:tabs>
              <w:rPr>
                <w:rFonts w:ascii="Arial" w:hAnsi="Arial"/>
                <w:sz w:val="24"/>
                <w:szCs w:val="24"/>
              </w:rPr>
            </w:pPr>
            <w:r w:rsidRPr="000D27A4"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val="de-DE" w:eastAsia="de-DE"/>
              </w:rPr>
              <w:drawing>
                <wp:inline distT="0" distB="0" distL="0" distR="0" wp14:anchorId="6897CC62" wp14:editId="3C3D359F">
                  <wp:extent cx="538480" cy="365125"/>
                  <wp:effectExtent l="0" t="0" r="0" b="0"/>
                  <wp:docPr id="61" name="Grafi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Lupe.png"/>
                          <pic:cNvPicPr/>
                        </pic:nvPicPr>
                        <pic:blipFill>
                          <a:blip r:embed="rId8">
                            <a:clrChange>
                              <a:clrFrom>
                                <a:srgbClr val="F7F7F7">
                                  <a:alpha val="99608"/>
                                </a:srgbClr>
                              </a:clrFrom>
                              <a:clrTo>
                                <a:srgbClr val="F7F7F7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36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9" w:type="dxa"/>
            <w:vAlign w:val="center"/>
          </w:tcPr>
          <w:p w14:paraId="4B44A9D6" w14:textId="438A49FA" w:rsidR="001971E9" w:rsidRDefault="006701FE" w:rsidP="00725A6F">
            <w:pPr>
              <w:tabs>
                <w:tab w:val="left" w:pos="5276"/>
              </w:tabs>
              <w:rPr>
                <w:rFonts w:ascii="Arial" w:hAnsi="Arial"/>
                <w:sz w:val="24"/>
                <w:szCs w:val="24"/>
              </w:rPr>
            </w:pPr>
            <w:hyperlink r:id="rId43" w:history="1">
              <w:r w:rsidR="000728ED" w:rsidRPr="000D27A4">
                <w:rPr>
                  <w:rStyle w:val="Hyperlink"/>
                  <w:rFonts w:ascii="Arial" w:hAnsi="Arial"/>
                  <w:sz w:val="24"/>
                  <w:szCs w:val="24"/>
                </w:rPr>
                <w:t>www.google.com</w:t>
              </w:r>
            </w:hyperlink>
          </w:p>
        </w:tc>
      </w:tr>
      <w:tr w:rsidR="001971E9" w14:paraId="6DEA02C6" w14:textId="77777777" w:rsidTr="00E1616A">
        <w:tblPrEx>
          <w:tblBorders>
            <w:top w:val="single" w:sz="4" w:space="0" w:color="D9D9D9" w:themeColor="background1" w:themeShade="D9"/>
            <w:left w:val="single" w:sz="4" w:space="0" w:color="D9D9D9" w:themeColor="background1" w:themeShade="D9"/>
            <w:bottom w:val="single" w:sz="4" w:space="0" w:color="D9D9D9" w:themeColor="background1" w:themeShade="D9"/>
            <w:right w:val="single" w:sz="4" w:space="0" w:color="D9D9D9" w:themeColor="background1" w:themeShade="D9"/>
            <w:insideH w:val="single" w:sz="4" w:space="0" w:color="D9D9D9" w:themeColor="background1" w:themeShade="D9"/>
            <w:insideV w:val="single" w:sz="4" w:space="0" w:color="D9D9D9" w:themeColor="background1" w:themeShade="D9"/>
          </w:tblBorders>
        </w:tblPrEx>
        <w:tc>
          <w:tcPr>
            <w:tcW w:w="1107" w:type="dxa"/>
          </w:tcPr>
          <w:p w14:paraId="08AD7727" w14:textId="3950990C" w:rsidR="001971E9" w:rsidRDefault="000728ED" w:rsidP="00725A6F">
            <w:pPr>
              <w:tabs>
                <w:tab w:val="left" w:pos="5276"/>
              </w:tabs>
              <w:rPr>
                <w:rFonts w:ascii="Arial" w:hAnsi="Arial"/>
                <w:sz w:val="24"/>
                <w:szCs w:val="24"/>
              </w:rPr>
            </w:pPr>
            <w:r w:rsidRPr="000D27A4"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val="de-DE" w:eastAsia="de-DE"/>
              </w:rPr>
              <w:drawing>
                <wp:inline distT="0" distB="0" distL="0" distR="0" wp14:anchorId="640C3581" wp14:editId="133EE251">
                  <wp:extent cx="538480" cy="365125"/>
                  <wp:effectExtent l="0" t="0" r="0" b="0"/>
                  <wp:docPr id="59" name="Grafi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Lupe.png"/>
                          <pic:cNvPicPr/>
                        </pic:nvPicPr>
                        <pic:blipFill>
                          <a:blip r:embed="rId8">
                            <a:clrChange>
                              <a:clrFrom>
                                <a:srgbClr val="F7F7F7">
                                  <a:alpha val="99608"/>
                                </a:srgbClr>
                              </a:clrFrom>
                              <a:clrTo>
                                <a:srgbClr val="F7F7F7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36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0" w:type="dxa"/>
            <w:vAlign w:val="center"/>
          </w:tcPr>
          <w:p w14:paraId="01C0DAF4" w14:textId="4BB85190" w:rsidR="001971E9" w:rsidRDefault="006701FE" w:rsidP="00725A6F">
            <w:pPr>
              <w:tabs>
                <w:tab w:val="left" w:pos="5276"/>
              </w:tabs>
              <w:rPr>
                <w:rFonts w:ascii="Arial" w:hAnsi="Arial"/>
                <w:sz w:val="24"/>
                <w:szCs w:val="24"/>
              </w:rPr>
            </w:pPr>
            <w:hyperlink r:id="rId44" w:history="1">
              <w:r w:rsidR="000728ED" w:rsidRPr="000D27A4">
                <w:rPr>
                  <w:rStyle w:val="Hyperlink"/>
                  <w:rFonts w:ascii="Arial" w:hAnsi="Arial"/>
                  <w:sz w:val="24"/>
                  <w:szCs w:val="24"/>
                </w:rPr>
                <w:t>www.helles-koepfchen.de</w:t>
              </w:r>
            </w:hyperlink>
          </w:p>
        </w:tc>
        <w:tc>
          <w:tcPr>
            <w:tcW w:w="1070" w:type="dxa"/>
            <w:vAlign w:val="center"/>
          </w:tcPr>
          <w:p w14:paraId="5E9C7690" w14:textId="72506E6A" w:rsidR="001971E9" w:rsidRDefault="000728ED" w:rsidP="00725A6F">
            <w:pPr>
              <w:tabs>
                <w:tab w:val="left" w:pos="5276"/>
              </w:tabs>
              <w:rPr>
                <w:rFonts w:ascii="Arial" w:hAnsi="Arial"/>
                <w:sz w:val="24"/>
                <w:szCs w:val="24"/>
              </w:rPr>
            </w:pPr>
            <w:r w:rsidRPr="000D27A4"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val="de-DE" w:eastAsia="de-DE"/>
              </w:rPr>
              <w:drawing>
                <wp:inline distT="0" distB="0" distL="0" distR="0" wp14:anchorId="12A8CBC0" wp14:editId="6E7CF0D3">
                  <wp:extent cx="538480" cy="365125"/>
                  <wp:effectExtent l="0" t="0" r="0" b="0"/>
                  <wp:docPr id="292" name="Grafik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Lupe.png"/>
                          <pic:cNvPicPr/>
                        </pic:nvPicPr>
                        <pic:blipFill>
                          <a:blip r:embed="rId8">
                            <a:clrChange>
                              <a:clrFrom>
                                <a:srgbClr val="F7F7F7">
                                  <a:alpha val="99608"/>
                                </a:srgbClr>
                              </a:clrFrom>
                              <a:clrTo>
                                <a:srgbClr val="F7F7F7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36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9" w:type="dxa"/>
            <w:vAlign w:val="center"/>
          </w:tcPr>
          <w:p w14:paraId="337D6DCC" w14:textId="77777777" w:rsidR="001971E9" w:rsidRDefault="001971E9" w:rsidP="00725A6F">
            <w:pPr>
              <w:tabs>
                <w:tab w:val="left" w:pos="5276"/>
              </w:tabs>
              <w:rPr>
                <w:rFonts w:ascii="Arial" w:hAnsi="Arial"/>
                <w:sz w:val="24"/>
                <w:szCs w:val="24"/>
              </w:rPr>
            </w:pPr>
          </w:p>
        </w:tc>
      </w:tr>
    </w:tbl>
    <w:p w14:paraId="0A1741DC" w14:textId="707149FC" w:rsidR="001971E9" w:rsidRDefault="001971E9" w:rsidP="00725A6F">
      <w:pPr>
        <w:tabs>
          <w:tab w:val="left" w:pos="5276"/>
        </w:tabs>
        <w:rPr>
          <w:rFonts w:ascii="Arial" w:hAnsi="Arial"/>
          <w:sz w:val="24"/>
          <w:szCs w:val="24"/>
        </w:r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B669F7" w:rsidRPr="00081922" w14:paraId="14B1CB08" w14:textId="77777777" w:rsidTr="00823FAF">
        <w:tc>
          <w:tcPr>
            <w:tcW w:w="4678" w:type="dxa"/>
          </w:tcPr>
          <w:p w14:paraId="61DA5284" w14:textId="77777777" w:rsidR="00B669F7" w:rsidRDefault="00B669F7" w:rsidP="00823FAF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2111C4">
              <w:rPr>
                <w:rFonts w:ascii="Arial" w:hAnsi="Arial"/>
                <w:sz w:val="24"/>
                <w:szCs w:val="24"/>
              </w:rPr>
              <w:t>Wie schwer wird ein Schäferhund?</w:t>
            </w:r>
          </w:p>
          <w:p w14:paraId="0F9C8DF6" w14:textId="37B1FAAB" w:rsidR="00B669F7" w:rsidRPr="00625CF0" w:rsidRDefault="00B669F7" w:rsidP="00823FAF">
            <w:pPr>
              <w:spacing w:line="360" w:lineRule="auto"/>
              <w:rPr>
                <w:rFonts w:ascii="Arial" w:hAnsi="Arial"/>
                <w:color w:val="BFBFBF" w:themeColor="background1" w:themeShade="BF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_</w:t>
            </w:r>
            <w:r w:rsidR="009B63A6">
              <w:rPr>
                <w:rFonts w:ascii="Arial" w:hAnsi="Arial"/>
                <w:sz w:val="24"/>
                <w:szCs w:val="24"/>
              </w:rPr>
              <w:t>______________________________</w:t>
            </w:r>
          </w:p>
        </w:tc>
        <w:tc>
          <w:tcPr>
            <w:tcW w:w="4678" w:type="dxa"/>
          </w:tcPr>
          <w:p w14:paraId="03FEE173" w14:textId="77777777" w:rsidR="00B669F7" w:rsidRDefault="00B669F7" w:rsidP="00823FAF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2111C4">
              <w:rPr>
                <w:rFonts w:ascii="Arial" w:hAnsi="Arial"/>
                <w:sz w:val="24"/>
                <w:szCs w:val="24"/>
              </w:rPr>
              <w:t>Wie gross wird ein Schäferhund?</w:t>
            </w:r>
          </w:p>
          <w:p w14:paraId="641BAC67" w14:textId="77777777" w:rsidR="00B669F7" w:rsidRDefault="00B669F7" w:rsidP="00823FAF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__________________________________</w:t>
            </w:r>
          </w:p>
        </w:tc>
      </w:tr>
      <w:tr w:rsidR="00B669F7" w:rsidRPr="00081922" w14:paraId="46ED332C" w14:textId="77777777" w:rsidTr="00823FAF">
        <w:tc>
          <w:tcPr>
            <w:tcW w:w="9356" w:type="dxa"/>
            <w:gridSpan w:val="2"/>
          </w:tcPr>
          <w:p w14:paraId="03C69CB2" w14:textId="77777777" w:rsidR="00B669F7" w:rsidRDefault="00B669F7" w:rsidP="00823FAF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14D101D1" wp14:editId="4A2FBFB8">
                  <wp:simplePos x="0" y="0"/>
                  <wp:positionH relativeFrom="column">
                    <wp:posOffset>3842802</wp:posOffset>
                  </wp:positionH>
                  <wp:positionV relativeFrom="paragraph">
                    <wp:posOffset>246086</wp:posOffset>
                  </wp:positionV>
                  <wp:extent cx="2048861" cy="1553136"/>
                  <wp:effectExtent l="0" t="0" r="8890" b="9525"/>
                  <wp:wrapNone/>
                  <wp:docPr id="294" name="Grafik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hund.jpg"/>
                          <pic:cNvPicPr/>
                        </pic:nvPicPr>
                        <pic:blipFill rotWithShape="1">
                          <a:blip r:embed="rId45"/>
                          <a:srcRect l="9631"/>
                          <a:stretch/>
                        </pic:blipFill>
                        <pic:spPr bwMode="auto">
                          <a:xfrm>
                            <a:off x="0" y="0"/>
                            <a:ext cx="2048958" cy="1553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5760146" w14:textId="77777777" w:rsidR="00B669F7" w:rsidRPr="002111C4" w:rsidRDefault="00B669F7" w:rsidP="00823FAF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2111C4">
              <w:rPr>
                <w:rFonts w:ascii="Arial" w:hAnsi="Arial"/>
                <w:sz w:val="24"/>
                <w:szCs w:val="24"/>
              </w:rPr>
              <w:t>Wie alt wird ein Schäferhund?</w:t>
            </w:r>
          </w:p>
          <w:p w14:paraId="4B1BC580" w14:textId="77777777" w:rsidR="00B669F7" w:rsidRPr="00081922" w:rsidRDefault="00B669F7" w:rsidP="00823FAF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_____________________________________________________________________</w:t>
            </w:r>
          </w:p>
          <w:p w14:paraId="0374AF12" w14:textId="77777777" w:rsidR="00B669F7" w:rsidRPr="002111C4" w:rsidRDefault="00B669F7" w:rsidP="00823FAF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</w:p>
          <w:p w14:paraId="2E6D0AC6" w14:textId="77777777" w:rsidR="00B669F7" w:rsidRPr="002111C4" w:rsidRDefault="00B669F7" w:rsidP="00823FAF">
            <w:pPr>
              <w:spacing w:line="360" w:lineRule="auto"/>
              <w:ind w:right="-284"/>
              <w:rPr>
                <w:rFonts w:ascii="Arial" w:hAnsi="Arial"/>
                <w:sz w:val="24"/>
                <w:szCs w:val="24"/>
              </w:rPr>
            </w:pPr>
            <w:r w:rsidRPr="002111C4">
              <w:rPr>
                <w:rFonts w:ascii="Arial" w:hAnsi="Arial"/>
                <w:sz w:val="24"/>
                <w:szCs w:val="24"/>
              </w:rPr>
              <w:t>Wo lebt der Schäferhund?</w:t>
            </w:r>
          </w:p>
          <w:p w14:paraId="2843217A" w14:textId="77777777" w:rsidR="00B669F7" w:rsidRPr="00081922" w:rsidRDefault="00B669F7" w:rsidP="00823FAF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_____________________________________________________________________</w:t>
            </w:r>
          </w:p>
          <w:p w14:paraId="32680D1A" w14:textId="77777777" w:rsidR="00B669F7" w:rsidRPr="002111C4" w:rsidRDefault="00B669F7" w:rsidP="00823FAF">
            <w:pPr>
              <w:spacing w:line="360" w:lineRule="auto"/>
              <w:ind w:right="-284"/>
              <w:rPr>
                <w:rFonts w:ascii="Arial" w:hAnsi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B0A546B" wp14:editId="24DAD36E">
                      <wp:simplePos x="0" y="0"/>
                      <wp:positionH relativeFrom="column">
                        <wp:posOffset>4118449</wp:posOffset>
                      </wp:positionH>
                      <wp:positionV relativeFrom="paragraph">
                        <wp:posOffset>154305</wp:posOffset>
                      </wp:positionV>
                      <wp:extent cx="1541780" cy="115570"/>
                      <wp:effectExtent l="0" t="0" r="1270" b="0"/>
                      <wp:wrapNone/>
                      <wp:docPr id="293" name="Textfeld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1780" cy="11557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66F95FF" w14:textId="77777777" w:rsidR="00823FAF" w:rsidRPr="00F1673B" w:rsidRDefault="00823FAF" w:rsidP="00B669F7">
                                  <w:pPr>
                                    <w:pStyle w:val="Beschriftung"/>
                                    <w:rPr>
                                      <w:rFonts w:ascii="Arial" w:hAnsi="Arial"/>
                                      <w:noProof/>
                                      <w:color w:val="auto"/>
                                      <w:sz w:val="12"/>
                                      <w:szCs w:val="12"/>
                                    </w:rPr>
                                  </w:pPr>
                                  <w:r w:rsidRPr="00F1673B">
                                    <w:rPr>
                                      <w:rFonts w:ascii="Arial" w:hAnsi="Arial"/>
                                      <w:color w:val="auto"/>
                                      <w:sz w:val="12"/>
                                      <w:szCs w:val="12"/>
                                    </w:rPr>
                                    <w:t xml:space="preserve">Bild: </w:t>
                                  </w:r>
                                  <w:proofErr w:type="spellStart"/>
                                  <w:r w:rsidRPr="00F1673B">
                                    <w:rPr>
                                      <w:rFonts w:ascii="Arial" w:hAnsi="Arial"/>
                                      <w:color w:val="auto"/>
                                      <w:sz w:val="12"/>
                                      <w:szCs w:val="12"/>
                                    </w:rPr>
                                    <w:t>Colourbox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0A546B" id="Textfeld 293" o:spid="_x0000_s1054" type="#_x0000_t202" style="position:absolute;margin-left:324.3pt;margin-top:12.15pt;width:121.4pt;height:9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" stroked="f">
                      <v:textbox inset="0,0,0,0">
                        <w:txbxContent>
                          <w:p w14:paraId="666F95FF" w14:textId="77777777" w:rsidR="00823FAF" w:rsidRPr="00F1673B" w:rsidRDefault="00823FAF" w:rsidP="00B669F7">
                            <w:pPr>
                              <w:pStyle w:val="Beschriftung"/>
                              <w:rPr>
                                <w:rFonts w:ascii="Arial" w:hAnsi="Arial"/>
                                <w:noProof/>
                                <w:color w:val="auto"/>
                                <w:sz w:val="12"/>
                                <w:szCs w:val="12"/>
                              </w:rPr>
                            </w:pPr>
                            <w:r w:rsidRPr="00F1673B">
                              <w:rPr>
                                <w:rFonts w:ascii="Arial" w:hAnsi="Arial"/>
                                <w:color w:val="auto"/>
                                <w:sz w:val="12"/>
                                <w:szCs w:val="12"/>
                              </w:rPr>
                              <w:t xml:space="preserve">Bild: </w:t>
                            </w:r>
                            <w:proofErr w:type="spellStart"/>
                            <w:r w:rsidRPr="00F1673B">
                              <w:rPr>
                                <w:rFonts w:ascii="Arial" w:hAnsi="Arial"/>
                                <w:color w:val="auto"/>
                                <w:sz w:val="12"/>
                                <w:szCs w:val="12"/>
                              </w:rPr>
                              <w:t>Colourbox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CCB78BC" w14:textId="77777777" w:rsidR="00B669F7" w:rsidRPr="002111C4" w:rsidRDefault="00B669F7" w:rsidP="00823FAF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2111C4">
              <w:rPr>
                <w:rFonts w:ascii="Arial" w:hAnsi="Arial"/>
                <w:sz w:val="24"/>
                <w:szCs w:val="24"/>
              </w:rPr>
              <w:t>Wie ernährt sich der Schäferhund?</w:t>
            </w:r>
          </w:p>
          <w:p w14:paraId="04E3996B" w14:textId="77777777" w:rsidR="00B669F7" w:rsidRPr="00081922" w:rsidRDefault="00B669F7" w:rsidP="00823FAF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_____________________________________________________________________</w:t>
            </w:r>
          </w:p>
          <w:p w14:paraId="2A815E89" w14:textId="77777777" w:rsidR="00B669F7" w:rsidRPr="002111C4" w:rsidRDefault="00B669F7" w:rsidP="00823FAF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</w:p>
          <w:p w14:paraId="40147E3E" w14:textId="77777777" w:rsidR="00B669F7" w:rsidRPr="002111C4" w:rsidRDefault="00B669F7" w:rsidP="00823FAF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2111C4">
              <w:rPr>
                <w:rFonts w:ascii="Arial" w:hAnsi="Arial"/>
                <w:sz w:val="24"/>
                <w:szCs w:val="24"/>
              </w:rPr>
              <w:t>Wie verteidigt sich der Schäferhund?</w:t>
            </w:r>
          </w:p>
          <w:p w14:paraId="6D3BED82" w14:textId="77777777" w:rsidR="00B669F7" w:rsidRPr="00081922" w:rsidRDefault="00B669F7" w:rsidP="00823FAF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_____________________________________________________________________</w:t>
            </w:r>
          </w:p>
          <w:p w14:paraId="2F137E07" w14:textId="77777777" w:rsidR="00B669F7" w:rsidRPr="002111C4" w:rsidRDefault="00B669F7" w:rsidP="00823FAF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</w:p>
          <w:p w14:paraId="19D6984E" w14:textId="77777777" w:rsidR="00B669F7" w:rsidRPr="002111C4" w:rsidRDefault="00B669F7" w:rsidP="00823FAF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2111C4">
              <w:rPr>
                <w:rFonts w:ascii="Arial" w:hAnsi="Arial"/>
                <w:sz w:val="24"/>
                <w:szCs w:val="24"/>
              </w:rPr>
              <w:t>Welche Besonderheiten hat der Schäferhund?</w:t>
            </w:r>
          </w:p>
          <w:p w14:paraId="589D9FEE" w14:textId="77777777" w:rsidR="00B669F7" w:rsidRPr="00081922" w:rsidRDefault="00B669F7" w:rsidP="00823FAF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_____________________________________________________________________</w:t>
            </w:r>
          </w:p>
          <w:p w14:paraId="320D651F" w14:textId="2ACCDF54" w:rsidR="00B669F7" w:rsidRPr="00081922" w:rsidRDefault="00B669F7" w:rsidP="00823FAF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_____________________________________________________________________________________________________________________________________</w:t>
            </w:r>
            <w:r w:rsidR="0034596A">
              <w:rPr>
                <w:rFonts w:ascii="Arial" w:hAnsi="Arial"/>
                <w:sz w:val="24"/>
                <w:szCs w:val="24"/>
              </w:rPr>
              <w:t>__________________________________________________________________________________________________________________________________________</w:t>
            </w:r>
            <w:r>
              <w:rPr>
                <w:rFonts w:ascii="Arial" w:hAnsi="Arial"/>
                <w:sz w:val="24"/>
                <w:szCs w:val="24"/>
              </w:rPr>
              <w:t>_____</w:t>
            </w:r>
          </w:p>
        </w:tc>
      </w:tr>
    </w:tbl>
    <w:p w14:paraId="62120053" w14:textId="77777777" w:rsidR="00E41D7A" w:rsidRDefault="00E41D7A" w:rsidP="00725A6F">
      <w:pPr>
        <w:tabs>
          <w:tab w:val="left" w:pos="5276"/>
        </w:tabs>
        <w:rPr>
          <w:rFonts w:ascii="Arial" w:hAnsi="Arial"/>
          <w:sz w:val="24"/>
          <w:szCs w:val="24"/>
        </w:rPr>
        <w:sectPr w:rsidR="00E41D7A" w:rsidSect="001467F6">
          <w:headerReference w:type="first" r:id="rId46"/>
          <w:pgSz w:w="11906" w:h="16838" w:code="9"/>
          <w:pgMar w:top="1000" w:right="1417" w:bottom="1134" w:left="1417" w:header="708" w:footer="640" w:gutter="0"/>
          <w:cols w:space="708"/>
          <w:titlePg/>
          <w:docGrid w:linePitch="360"/>
        </w:sect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E41D7A" w14:paraId="4BE8E841" w14:textId="77777777" w:rsidTr="00823FAF">
        <w:tc>
          <w:tcPr>
            <w:tcW w:w="9356" w:type="dxa"/>
          </w:tcPr>
          <w:p w14:paraId="03937B2C" w14:textId="77777777" w:rsidR="00E41D7A" w:rsidRPr="00E41D7A" w:rsidRDefault="00E41D7A" w:rsidP="00E41D7A">
            <w:pPr>
              <w:rPr>
                <w:rFonts w:ascii="Arial" w:hAnsi="Arial"/>
                <w:b/>
                <w:sz w:val="20"/>
              </w:rPr>
            </w:pPr>
          </w:p>
        </w:tc>
      </w:tr>
      <w:tr w:rsidR="00E41D7A" w14:paraId="2E17C427" w14:textId="77777777" w:rsidTr="00823FAF">
        <w:tc>
          <w:tcPr>
            <w:tcW w:w="9356" w:type="dxa"/>
          </w:tcPr>
          <w:p w14:paraId="020FAACA" w14:textId="77777777" w:rsidR="00E41D7A" w:rsidRPr="002D7205" w:rsidRDefault="00E41D7A" w:rsidP="00823FAF">
            <w:pPr>
              <w:spacing w:line="276" w:lineRule="auto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Tiervortrag</w:t>
            </w:r>
          </w:p>
        </w:tc>
      </w:tr>
      <w:tr w:rsidR="00E41D7A" w14:paraId="2BAA110E" w14:textId="77777777" w:rsidTr="00823FAF">
        <w:tc>
          <w:tcPr>
            <w:tcW w:w="9356" w:type="dxa"/>
          </w:tcPr>
          <w:p w14:paraId="60CCCB8F" w14:textId="77777777" w:rsidR="00E41D7A" w:rsidRDefault="00E41D7A" w:rsidP="00823FAF">
            <w:pPr>
              <w:spacing w:line="276" w:lineRule="auto"/>
              <w:rPr>
                <w:rFonts w:ascii="Arial" w:hAnsi="Arial"/>
                <w:sz w:val="20"/>
              </w:rPr>
            </w:pPr>
          </w:p>
        </w:tc>
      </w:tr>
      <w:tr w:rsidR="00E41D7A" w14:paraId="2BBBAE7F" w14:textId="77777777" w:rsidTr="00823FAF">
        <w:tc>
          <w:tcPr>
            <w:tcW w:w="9356" w:type="dxa"/>
          </w:tcPr>
          <w:p w14:paraId="365D1357" w14:textId="77777777" w:rsidR="00E41D7A" w:rsidRDefault="00E41D7A" w:rsidP="00823FAF">
            <w:pPr>
              <w:spacing w:line="276" w:lineRule="auto"/>
              <w:rPr>
                <w:rFonts w:ascii="Arial" w:hAnsi="Arial"/>
                <w:sz w:val="20"/>
              </w:rPr>
            </w:pPr>
            <w:r w:rsidRPr="009536F2">
              <w:rPr>
                <w:rFonts w:ascii="Arial" w:hAnsi="Arial"/>
                <w:sz w:val="24"/>
                <w:szCs w:val="24"/>
              </w:rPr>
              <w:t xml:space="preserve">Nun </w:t>
            </w:r>
            <w:r>
              <w:rPr>
                <w:rFonts w:ascii="Arial" w:hAnsi="Arial"/>
                <w:sz w:val="24"/>
                <w:szCs w:val="24"/>
              </w:rPr>
              <w:t>kannst du dein gelerntes Wissen</w:t>
            </w:r>
            <w:r w:rsidRPr="009536F2">
              <w:rPr>
                <w:rFonts w:ascii="Arial" w:hAnsi="Arial"/>
                <w:sz w:val="24"/>
                <w:szCs w:val="24"/>
              </w:rPr>
              <w:t xml:space="preserve"> anwenden. Erarbeite einen Tiervortrag. Halte d</w:t>
            </w:r>
            <w:r>
              <w:rPr>
                <w:rFonts w:ascii="Arial" w:hAnsi="Arial"/>
                <w:sz w:val="24"/>
                <w:szCs w:val="24"/>
              </w:rPr>
              <w:t>ich an den unten beschriebenen Ab</w:t>
            </w:r>
            <w:r w:rsidRPr="009536F2">
              <w:rPr>
                <w:rFonts w:ascii="Arial" w:hAnsi="Arial"/>
                <w:sz w:val="24"/>
                <w:szCs w:val="24"/>
              </w:rPr>
              <w:t>lauf</w:t>
            </w:r>
            <w:r>
              <w:rPr>
                <w:rFonts w:ascii="Arial" w:hAnsi="Arial"/>
                <w:sz w:val="24"/>
                <w:szCs w:val="24"/>
              </w:rPr>
              <w:t>.</w:t>
            </w:r>
          </w:p>
        </w:tc>
      </w:tr>
    </w:tbl>
    <w:p w14:paraId="5A221953" w14:textId="77777777" w:rsidR="00E41D7A" w:rsidRPr="0051273F" w:rsidRDefault="00E41D7A" w:rsidP="00E41D7A">
      <w:pPr>
        <w:spacing w:line="276" w:lineRule="auto"/>
        <w:rPr>
          <w:rFonts w:ascii="Arial" w:hAnsi="Arial"/>
          <w:sz w:val="20"/>
        </w:rPr>
      </w:pPr>
    </w:p>
    <w:tbl>
      <w:tblPr>
        <w:tblStyle w:val="Tabellenraster"/>
        <w:tblW w:w="93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2762"/>
        <w:gridCol w:w="6594"/>
      </w:tblGrid>
      <w:tr w:rsidR="00E41D7A" w:rsidRPr="009536F2" w14:paraId="515E9C71" w14:textId="77777777" w:rsidTr="00823FAF">
        <w:trPr>
          <w:trHeight w:val="1003"/>
        </w:trPr>
        <w:tc>
          <w:tcPr>
            <w:tcW w:w="2762" w:type="dxa"/>
            <w:vAlign w:val="center"/>
          </w:tcPr>
          <w:p w14:paraId="69326129" w14:textId="7D9E69EE" w:rsidR="00E41D7A" w:rsidRPr="006261E5" w:rsidRDefault="005979E8" w:rsidP="00823FAF">
            <w:pPr>
              <w:spacing w:line="276" w:lineRule="auto"/>
              <w:jc w:val="center"/>
              <w:rPr>
                <w:rFonts w:ascii="Arial" w:hAnsi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4152D68F" wp14:editId="7189FB2C">
                  <wp:extent cx="828000" cy="828000"/>
                  <wp:effectExtent l="0" t="0" r="0" b="0"/>
                  <wp:docPr id="55" name="Grafi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biene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00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94" w:type="dxa"/>
            <w:vAlign w:val="center"/>
          </w:tcPr>
          <w:p w14:paraId="4CC66432" w14:textId="77777777" w:rsidR="00E41D7A" w:rsidRPr="009536F2" w:rsidRDefault="00E41D7A" w:rsidP="00823FAF">
            <w:pPr>
              <w:rPr>
                <w:rFonts w:ascii="Arial" w:hAnsi="Arial"/>
                <w:b/>
                <w:color w:val="000000" w:themeColor="text1"/>
                <w:sz w:val="24"/>
                <w:szCs w:val="24"/>
              </w:rPr>
            </w:pPr>
            <w:r w:rsidRPr="009536F2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 xml:space="preserve">Tier: </w:t>
            </w:r>
          </w:p>
          <w:p w14:paraId="71FEA721" w14:textId="77777777" w:rsidR="00E41D7A" w:rsidRPr="009536F2" w:rsidRDefault="00E41D7A" w:rsidP="00823FAF">
            <w:pPr>
              <w:rPr>
                <w:rFonts w:ascii="Arial" w:hAnsi="Arial"/>
                <w:color w:val="000000" w:themeColor="text1"/>
                <w:sz w:val="24"/>
                <w:szCs w:val="24"/>
              </w:rPr>
            </w:pPr>
            <w:r w:rsidRPr="009536F2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Wähle ein Tier, worüber du mehr wissen möchtest. </w:t>
            </w:r>
          </w:p>
        </w:tc>
      </w:tr>
      <w:tr w:rsidR="00E41D7A" w:rsidRPr="009536F2" w14:paraId="37754137" w14:textId="77777777" w:rsidTr="00823FAF">
        <w:trPr>
          <w:trHeight w:val="1062"/>
        </w:trPr>
        <w:tc>
          <w:tcPr>
            <w:tcW w:w="2762" w:type="dxa"/>
            <w:vAlign w:val="center"/>
          </w:tcPr>
          <w:p w14:paraId="35A473D7" w14:textId="46D7B622" w:rsidR="00E41D7A" w:rsidRPr="00D10F4F" w:rsidRDefault="00C5507D" w:rsidP="00823FAF">
            <w:pPr>
              <w:spacing w:line="276" w:lineRule="auto"/>
              <w:jc w:val="center"/>
              <w:rPr>
                <w:rFonts w:ascii="Arial" w:hAnsi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5C7315CF" wp14:editId="4203185B">
                  <wp:extent cx="792000" cy="792000"/>
                  <wp:effectExtent l="0" t="0" r="8255" b="8255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uhr-klein1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94" w:type="dxa"/>
            <w:vAlign w:val="center"/>
          </w:tcPr>
          <w:p w14:paraId="00FCE251" w14:textId="77777777" w:rsidR="00E41D7A" w:rsidRPr="00804B98" w:rsidRDefault="00E41D7A" w:rsidP="00823FAF">
            <w:pPr>
              <w:rPr>
                <w:rFonts w:ascii="Arial" w:hAnsi="Arial"/>
                <w:b/>
                <w:color w:val="000000" w:themeColor="text1"/>
                <w:sz w:val="24"/>
                <w:szCs w:val="24"/>
              </w:rPr>
            </w:pPr>
            <w:r w:rsidRPr="00804B98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 xml:space="preserve">Fragen: </w:t>
            </w:r>
          </w:p>
          <w:p w14:paraId="0082DD6D" w14:textId="77777777" w:rsidR="00E41D7A" w:rsidRPr="00804B98" w:rsidRDefault="00E41D7A" w:rsidP="00823FAF">
            <w:pPr>
              <w:rPr>
                <w:rFonts w:ascii="Arial" w:hAnsi="Arial"/>
                <w:color w:val="000000" w:themeColor="text1"/>
                <w:sz w:val="24"/>
                <w:szCs w:val="24"/>
              </w:rPr>
            </w:pPr>
            <w:r w:rsidRPr="00804B98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Schreibe ganz viele Fragen in die W-Fragen-Uhr </w:t>
            </w: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rein</w:t>
            </w:r>
            <w:r w:rsidRPr="00804B98">
              <w:rPr>
                <w:rFonts w:ascii="Arial" w:hAnsi="Arial"/>
                <w:color w:val="000000" w:themeColor="text1"/>
                <w:sz w:val="24"/>
                <w:szCs w:val="24"/>
              </w:rPr>
              <w:t>.</w:t>
            </w:r>
          </w:p>
        </w:tc>
      </w:tr>
      <w:tr w:rsidR="00E41D7A" w:rsidRPr="009536F2" w14:paraId="1DDB33A4" w14:textId="77777777" w:rsidTr="00823FAF">
        <w:trPr>
          <w:trHeight w:val="1266"/>
        </w:trPr>
        <w:tc>
          <w:tcPr>
            <w:tcW w:w="2762" w:type="dxa"/>
            <w:vAlign w:val="center"/>
          </w:tcPr>
          <w:p w14:paraId="2853BD2C" w14:textId="4A1570DA" w:rsidR="00E41D7A" w:rsidRPr="009536F2" w:rsidRDefault="00C5507D" w:rsidP="00823FAF">
            <w:pPr>
              <w:spacing w:line="276" w:lineRule="auto"/>
              <w:jc w:val="center"/>
              <w:rPr>
                <w:rFonts w:ascii="Arial" w:hAnsi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339727EC" wp14:editId="272C2B19">
                  <wp:extent cx="792000" cy="807086"/>
                  <wp:effectExtent l="0" t="0" r="8255" b="0"/>
                  <wp:docPr id="49" name="Grafi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uhr-klein2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807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94" w:type="dxa"/>
            <w:vAlign w:val="center"/>
          </w:tcPr>
          <w:p w14:paraId="2F8D1894" w14:textId="77777777" w:rsidR="00E41D7A" w:rsidRPr="00804B98" w:rsidRDefault="00E41D7A" w:rsidP="00823FAF">
            <w:pPr>
              <w:rPr>
                <w:rFonts w:ascii="Arial" w:hAnsi="Arial"/>
                <w:b/>
                <w:color w:val="000000" w:themeColor="text1"/>
                <w:sz w:val="24"/>
                <w:szCs w:val="24"/>
              </w:rPr>
            </w:pPr>
            <w:r w:rsidRPr="00804B98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 xml:space="preserve">Auswahl treffen: </w:t>
            </w:r>
          </w:p>
          <w:p w14:paraId="52F4A634" w14:textId="77777777" w:rsidR="00E41D7A" w:rsidRDefault="00E41D7A" w:rsidP="00823FAF">
            <w:pPr>
              <w:rPr>
                <w:rFonts w:ascii="Arial" w:hAnsi="Arial"/>
                <w:color w:val="000000" w:themeColor="text1"/>
                <w:sz w:val="24"/>
                <w:szCs w:val="24"/>
              </w:rPr>
            </w:pPr>
            <w:r w:rsidRPr="00804B98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Markiere drei Fragen in der W-Fragen-Uhr und </w:t>
            </w:r>
          </w:p>
          <w:p w14:paraId="0E98FAD3" w14:textId="77777777" w:rsidR="00E41D7A" w:rsidRPr="00804B98" w:rsidRDefault="00E41D7A" w:rsidP="00823FAF">
            <w:pPr>
              <w:rPr>
                <w:rFonts w:ascii="Arial" w:hAnsi="Arial"/>
                <w:color w:val="000000" w:themeColor="text1"/>
                <w:sz w:val="24"/>
                <w:szCs w:val="24"/>
              </w:rPr>
            </w:pPr>
            <w:r w:rsidRPr="00804B98">
              <w:rPr>
                <w:rFonts w:ascii="Arial" w:hAnsi="Arial"/>
                <w:color w:val="000000" w:themeColor="text1"/>
                <w:sz w:val="24"/>
                <w:szCs w:val="24"/>
              </w:rPr>
              <w:t>nummeriere die drei Fragen von 1 bis 3.</w:t>
            </w:r>
          </w:p>
        </w:tc>
      </w:tr>
      <w:tr w:rsidR="00E41D7A" w:rsidRPr="009536F2" w14:paraId="34743A06" w14:textId="77777777" w:rsidTr="00823FAF">
        <w:trPr>
          <w:trHeight w:val="1132"/>
        </w:trPr>
        <w:tc>
          <w:tcPr>
            <w:tcW w:w="2762" w:type="dxa"/>
            <w:vAlign w:val="center"/>
          </w:tcPr>
          <w:p w14:paraId="7D58DCE3" w14:textId="77777777" w:rsidR="00E41D7A" w:rsidRPr="009536F2" w:rsidRDefault="00E41D7A" w:rsidP="00823FAF">
            <w:pPr>
              <w:spacing w:line="276" w:lineRule="auto"/>
              <w:jc w:val="center"/>
              <w:rPr>
                <w:rFonts w:ascii="Arial" w:hAnsi="Arial"/>
                <w:b/>
                <w:color w:val="000000" w:themeColor="text1"/>
                <w:sz w:val="24"/>
                <w:szCs w:val="24"/>
              </w:rPr>
            </w:pPr>
            <w:r w:rsidRPr="009536F2"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val="de-DE" w:eastAsia="de-DE"/>
              </w:rPr>
              <w:drawing>
                <wp:inline distT="0" distB="0" distL="0" distR="0" wp14:anchorId="2511883D" wp14:editId="415435E4">
                  <wp:extent cx="796501" cy="540220"/>
                  <wp:effectExtent l="0" t="0" r="3810" b="0"/>
                  <wp:docPr id="297" name="Grafik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Lupe.png"/>
                          <pic:cNvPicPr/>
                        </pic:nvPicPr>
                        <pic:blipFill>
                          <a:blip r:embed="rId8">
                            <a:clrChange>
                              <a:clrFrom>
                                <a:srgbClr val="F7F7F7">
                                  <a:alpha val="99608"/>
                                </a:srgbClr>
                              </a:clrFrom>
                              <a:clrTo>
                                <a:srgbClr val="F7F7F7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501" cy="5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536F2"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val="de-DE" w:eastAsia="de-DE"/>
              </w:rPr>
              <w:drawing>
                <wp:inline distT="0" distB="0" distL="0" distR="0" wp14:anchorId="39B06242" wp14:editId="56A4393A">
                  <wp:extent cx="781050" cy="690880"/>
                  <wp:effectExtent l="0" t="0" r="0" b="0"/>
                  <wp:docPr id="298" name="Grafik 298" descr="Ein Bild, das Himmel enthält.&#10;&#10;Mit hoher Zuverlässigkeit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Weltkugel.png"/>
                          <pic:cNvPicPr/>
                        </pic:nvPicPr>
                        <pic:blipFill>
                          <a:blip r:embed="rId50">
                            <a:clrChange>
                              <a:clrFrom>
                                <a:srgbClr val="F5F5F5"/>
                              </a:clrFrom>
                              <a:clrTo>
                                <a:srgbClr val="F5F5F5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69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94" w:type="dxa"/>
            <w:vAlign w:val="center"/>
          </w:tcPr>
          <w:p w14:paraId="551EE726" w14:textId="77777777" w:rsidR="00E41D7A" w:rsidRPr="00804B98" w:rsidRDefault="00E41D7A" w:rsidP="00823FAF">
            <w:pPr>
              <w:rPr>
                <w:rFonts w:ascii="Arial" w:hAnsi="Arial"/>
                <w:b/>
                <w:color w:val="000000" w:themeColor="text1"/>
                <w:sz w:val="24"/>
                <w:szCs w:val="24"/>
              </w:rPr>
            </w:pPr>
            <w:r w:rsidRPr="00804B98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 xml:space="preserve">Internetrecherche: </w:t>
            </w:r>
          </w:p>
          <w:p w14:paraId="1D969238" w14:textId="77777777" w:rsidR="00E41D7A" w:rsidRPr="00804B98" w:rsidRDefault="00E41D7A" w:rsidP="00823FAF">
            <w:pPr>
              <w:rPr>
                <w:rFonts w:ascii="Arial" w:hAnsi="Arial"/>
                <w:color w:val="000000" w:themeColor="text1"/>
                <w:sz w:val="24"/>
                <w:szCs w:val="24"/>
              </w:rPr>
            </w:pPr>
            <w:r w:rsidRPr="00804B98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Suche im Internet Antworten auf deine Fragen. </w:t>
            </w:r>
          </w:p>
        </w:tc>
      </w:tr>
      <w:tr w:rsidR="00E41D7A" w:rsidRPr="009536F2" w14:paraId="5CEF2554" w14:textId="77777777" w:rsidTr="00823FAF">
        <w:trPr>
          <w:trHeight w:val="1002"/>
        </w:trPr>
        <w:tc>
          <w:tcPr>
            <w:tcW w:w="2762" w:type="dxa"/>
            <w:vAlign w:val="center"/>
          </w:tcPr>
          <w:p w14:paraId="69E2BD30" w14:textId="77777777" w:rsidR="00E41D7A" w:rsidRPr="009536F2" w:rsidRDefault="00E41D7A" w:rsidP="00823FAF">
            <w:pPr>
              <w:spacing w:line="276" w:lineRule="auto"/>
              <w:jc w:val="center"/>
              <w:rPr>
                <w:rFonts w:ascii="Arial" w:hAnsi="Arial"/>
                <w:b/>
                <w:color w:val="000000" w:themeColor="text1"/>
                <w:sz w:val="24"/>
                <w:szCs w:val="24"/>
              </w:rPr>
            </w:pPr>
            <w:r w:rsidRPr="009536F2"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val="de-DE" w:eastAsia="de-DE"/>
              </w:rPr>
              <w:drawing>
                <wp:inline distT="0" distB="0" distL="0" distR="0" wp14:anchorId="751CF58B" wp14:editId="75345842">
                  <wp:extent cx="796501" cy="540220"/>
                  <wp:effectExtent l="0" t="0" r="3810" b="0"/>
                  <wp:docPr id="299" name="Grafik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Lupe.png"/>
                          <pic:cNvPicPr/>
                        </pic:nvPicPr>
                        <pic:blipFill>
                          <a:blip r:embed="rId8">
                            <a:clrChange>
                              <a:clrFrom>
                                <a:srgbClr val="F7F7F7">
                                  <a:alpha val="99608"/>
                                </a:srgbClr>
                              </a:clrFrom>
                              <a:clrTo>
                                <a:srgbClr val="F7F7F7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058" cy="54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536F2"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val="de-DE" w:eastAsia="de-DE"/>
              </w:rPr>
              <w:drawing>
                <wp:inline distT="0" distB="0" distL="0" distR="0" wp14:anchorId="187928F4" wp14:editId="742AD548">
                  <wp:extent cx="794915" cy="283652"/>
                  <wp:effectExtent l="0" t="0" r="5715" b="2540"/>
                  <wp:docPr id="300" name="Grafik 300" descr="Ein Bild, das Text enthält.&#10;&#10;Mit hoher Zuverlässigkeit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Linien.png"/>
                          <pic:cNvPicPr/>
                        </pic:nvPicPr>
                        <pic:blipFill rotWithShape="1">
                          <a:blip r:embed="rId51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</a:blip>
                          <a:srcRect l="39178" t="14255" r="24489" b="68447"/>
                          <a:stretch/>
                        </pic:blipFill>
                        <pic:spPr bwMode="auto">
                          <a:xfrm>
                            <a:off x="0" y="0"/>
                            <a:ext cx="794915" cy="283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94" w:type="dxa"/>
            <w:vAlign w:val="center"/>
          </w:tcPr>
          <w:p w14:paraId="3A80BF71" w14:textId="77777777" w:rsidR="00E41D7A" w:rsidRPr="00804B98" w:rsidRDefault="00E41D7A" w:rsidP="00823FAF">
            <w:pPr>
              <w:rPr>
                <w:rFonts w:ascii="Arial" w:hAnsi="Arial"/>
                <w:b/>
                <w:color w:val="000000" w:themeColor="text1"/>
                <w:sz w:val="24"/>
                <w:szCs w:val="24"/>
              </w:rPr>
            </w:pPr>
            <w:r w:rsidRPr="00804B98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 xml:space="preserve">Notizen erstellen: </w:t>
            </w:r>
          </w:p>
          <w:p w14:paraId="783D2631" w14:textId="77777777" w:rsidR="00E41D7A" w:rsidRPr="00804B98" w:rsidRDefault="00E41D7A" w:rsidP="00823FAF">
            <w:pPr>
              <w:rPr>
                <w:rFonts w:ascii="Arial" w:hAnsi="Arial"/>
                <w:color w:val="000000" w:themeColor="text1"/>
                <w:sz w:val="24"/>
                <w:szCs w:val="24"/>
              </w:rPr>
            </w:pPr>
            <w:r w:rsidRPr="00804B98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Mach dir stichwortartige Notizen zu den </w:t>
            </w: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Antworten</w:t>
            </w:r>
            <w:r w:rsidRPr="00804B98">
              <w:rPr>
                <w:rFonts w:ascii="Arial" w:hAnsi="Arial"/>
                <w:color w:val="000000" w:themeColor="text1"/>
                <w:sz w:val="24"/>
                <w:szCs w:val="24"/>
              </w:rPr>
              <w:t>. Schreibe in die Lupe die Zahl de</w:t>
            </w: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r passenden Fragestellung rein.</w:t>
            </w:r>
          </w:p>
        </w:tc>
      </w:tr>
      <w:tr w:rsidR="00E41D7A" w:rsidRPr="009536F2" w14:paraId="5B6DCA99" w14:textId="77777777" w:rsidTr="00823FAF">
        <w:trPr>
          <w:trHeight w:val="1446"/>
        </w:trPr>
        <w:tc>
          <w:tcPr>
            <w:tcW w:w="2762" w:type="dxa"/>
            <w:vAlign w:val="center"/>
          </w:tcPr>
          <w:p w14:paraId="5D77E759" w14:textId="77777777" w:rsidR="00E41D7A" w:rsidRPr="009536F2" w:rsidRDefault="00E41D7A" w:rsidP="00823FAF">
            <w:pPr>
              <w:spacing w:line="276" w:lineRule="auto"/>
              <w:jc w:val="center"/>
              <w:rPr>
                <w:rFonts w:ascii="Arial" w:hAnsi="Arial"/>
                <w:b/>
                <w:color w:val="000000" w:themeColor="text1"/>
                <w:sz w:val="24"/>
                <w:szCs w:val="24"/>
              </w:rPr>
            </w:pPr>
            <w:r w:rsidRPr="009536F2"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val="de-DE" w:eastAsia="de-DE"/>
              </w:rPr>
              <w:drawing>
                <wp:inline distT="0" distB="0" distL="0" distR="0" wp14:anchorId="4FF652B4" wp14:editId="2A452E5B">
                  <wp:extent cx="1316673" cy="704988"/>
                  <wp:effectExtent l="0" t="0" r="0" b="0"/>
                  <wp:docPr id="301" name="Grafik 301" descr="Ein Bild, das Text enthält.&#10;&#10;Mit hoher Zuverlässigkeit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Ranking.png"/>
                          <pic:cNvPicPr/>
                        </pic:nvPicPr>
                        <pic:blipFill>
                          <a:blip r:embed="rId52">
                            <a:clrChange>
                              <a:clrFrom>
                                <a:srgbClr val="F9F9F9">
                                  <a:alpha val="99608"/>
                                </a:srgbClr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673" cy="704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94" w:type="dxa"/>
            <w:vAlign w:val="center"/>
          </w:tcPr>
          <w:p w14:paraId="5BF32762" w14:textId="77777777" w:rsidR="00E41D7A" w:rsidRDefault="00E41D7A" w:rsidP="00823FAF">
            <w:pPr>
              <w:rPr>
                <w:rFonts w:ascii="Arial" w:hAnsi="Arial"/>
                <w:b/>
                <w:color w:val="000000" w:themeColor="text1"/>
                <w:sz w:val="24"/>
                <w:szCs w:val="24"/>
              </w:rPr>
            </w:pPr>
            <w:r w:rsidRPr="009536F2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 xml:space="preserve">Ranking: </w:t>
            </w:r>
          </w:p>
          <w:p w14:paraId="1A3AC394" w14:textId="77777777" w:rsidR="00E41D7A" w:rsidRPr="000A3C61" w:rsidRDefault="00E41D7A" w:rsidP="00823FAF">
            <w:pPr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Schneide deine</w:t>
            </w:r>
            <w:r w:rsidRPr="00804B98">
              <w:rPr>
                <w:rFonts w:ascii="Arial" w:hAnsi="Arial"/>
                <w:sz w:val="24"/>
                <w:szCs w:val="24"/>
              </w:rPr>
              <w:t xml:space="preserve"> Notizen </w:t>
            </w:r>
            <w:r>
              <w:rPr>
                <w:rFonts w:ascii="Arial" w:hAnsi="Arial"/>
                <w:sz w:val="24"/>
                <w:szCs w:val="24"/>
              </w:rPr>
              <w:t>in Streifen und sortiere sie</w:t>
            </w:r>
            <w:r w:rsidRPr="00804B98">
              <w:rPr>
                <w:rFonts w:ascii="Arial" w:hAnsi="Arial"/>
                <w:sz w:val="24"/>
                <w:szCs w:val="24"/>
              </w:rPr>
              <w:t xml:space="preserve">. Lege alle Notizen zur Frage </w:t>
            </w:r>
            <w:r w:rsidRPr="009536F2">
              <w:rPr>
                <w:rFonts w:ascii="Arial" w:hAnsi="Arial"/>
                <w:color w:val="000000" w:themeColor="text1"/>
                <w:sz w:val="24"/>
                <w:szCs w:val="24"/>
              </w:rPr>
              <w:t>1 untereinander. Mache d</w:t>
            </w: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as gleiche für Nummer 2 und 3. Erstelle</w:t>
            </w:r>
            <w:r w:rsidRPr="009536F2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ein</w:t>
            </w: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e Rangliste</w:t>
            </w:r>
            <w:r w:rsidRPr="009536F2">
              <w:rPr>
                <w:rFonts w:ascii="Arial" w:hAnsi="Arial"/>
                <w:color w:val="000000" w:themeColor="text1"/>
                <w:sz w:val="24"/>
                <w:szCs w:val="24"/>
              </w:rPr>
              <w:t>. Welche Info</w:t>
            </w: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rmation</w:t>
            </w:r>
            <w:r w:rsidRPr="009536F2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ist die </w:t>
            </w: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W</w:t>
            </w:r>
            <w:r w:rsidRPr="009536F2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ichtigste? Was willst du zuerst erzählen? Was kommt danach? </w:t>
            </w: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Was erst am Schluss?</w:t>
            </w:r>
          </w:p>
        </w:tc>
      </w:tr>
      <w:tr w:rsidR="00E41D7A" w:rsidRPr="009536F2" w14:paraId="573F167B" w14:textId="77777777" w:rsidTr="00823FAF">
        <w:trPr>
          <w:trHeight w:val="1144"/>
        </w:trPr>
        <w:tc>
          <w:tcPr>
            <w:tcW w:w="2762" w:type="dxa"/>
            <w:vAlign w:val="center"/>
          </w:tcPr>
          <w:p w14:paraId="1E023483" w14:textId="77777777" w:rsidR="00E41D7A" w:rsidRPr="009536F2" w:rsidRDefault="00E41D7A" w:rsidP="00823FAF">
            <w:pPr>
              <w:spacing w:line="276" w:lineRule="auto"/>
              <w:jc w:val="center"/>
              <w:rPr>
                <w:rFonts w:ascii="Arial" w:hAnsi="Arial"/>
                <w:b/>
                <w:color w:val="000000" w:themeColor="text1"/>
                <w:sz w:val="24"/>
                <w:szCs w:val="24"/>
              </w:rPr>
            </w:pPr>
            <w:r w:rsidRPr="009536F2"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val="de-DE" w:eastAsia="de-DE"/>
              </w:rPr>
              <w:drawing>
                <wp:inline distT="0" distB="0" distL="0" distR="0" wp14:anchorId="35BB107B" wp14:editId="3B1034FF">
                  <wp:extent cx="1040257" cy="719432"/>
                  <wp:effectExtent l="0" t="0" r="7620" b="5080"/>
                  <wp:docPr id="302" name="Grafik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Ueben_Spiegel.png"/>
                          <pic:cNvPicPr/>
                        </pic:nvPicPr>
                        <pic:blipFill>
                          <a:blip r:embed="rId53">
                            <a:clrChange>
                              <a:clrFrom>
                                <a:srgbClr val="F9F9F9">
                                  <a:alpha val="99608"/>
                                </a:srgbClr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257" cy="719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94" w:type="dxa"/>
            <w:vAlign w:val="center"/>
          </w:tcPr>
          <w:p w14:paraId="55A552C4" w14:textId="77777777" w:rsidR="00E41D7A" w:rsidRPr="009536F2" w:rsidRDefault="00E41D7A" w:rsidP="00823FAF">
            <w:pPr>
              <w:rPr>
                <w:rFonts w:ascii="Arial" w:hAnsi="Arial"/>
                <w:b/>
                <w:color w:val="000000" w:themeColor="text1"/>
                <w:sz w:val="24"/>
                <w:szCs w:val="24"/>
              </w:rPr>
            </w:pPr>
            <w:r w:rsidRPr="009536F2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 xml:space="preserve">Üben: </w:t>
            </w:r>
          </w:p>
          <w:p w14:paraId="4265067D" w14:textId="77777777" w:rsidR="00E41D7A" w:rsidRDefault="00E41D7A" w:rsidP="00823FAF">
            <w:pPr>
              <w:rPr>
                <w:rFonts w:ascii="Arial" w:hAnsi="Arial"/>
                <w:color w:val="000000" w:themeColor="text1"/>
                <w:sz w:val="24"/>
                <w:szCs w:val="24"/>
              </w:rPr>
            </w:pPr>
            <w:r w:rsidRPr="009536F2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Übe deinen Vortrag. Sprich laut und deutlich. </w:t>
            </w:r>
          </w:p>
          <w:p w14:paraId="38B6C8B8" w14:textId="77777777" w:rsidR="00E41D7A" w:rsidRPr="009536F2" w:rsidRDefault="00E41D7A" w:rsidP="00823FAF">
            <w:pPr>
              <w:rPr>
                <w:rFonts w:ascii="Arial" w:hAnsi="Arial"/>
                <w:color w:val="000000" w:themeColor="text1"/>
                <w:sz w:val="24"/>
                <w:szCs w:val="24"/>
              </w:rPr>
            </w:pPr>
            <w:r w:rsidRPr="009536F2">
              <w:rPr>
                <w:rFonts w:ascii="Arial" w:hAnsi="Arial"/>
                <w:color w:val="000000" w:themeColor="text1"/>
                <w:sz w:val="24"/>
                <w:szCs w:val="24"/>
              </w:rPr>
              <w:t>Schau</w:t>
            </w:r>
            <w:r>
              <w:rPr>
                <w:rFonts w:ascii="Arial" w:hAnsi="Arial"/>
                <w:color w:val="000000" w:themeColor="text1"/>
                <w:sz w:val="24"/>
                <w:szCs w:val="24"/>
              </w:rPr>
              <w:t>e</w:t>
            </w:r>
            <w:r w:rsidRPr="009536F2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 immer wieder ins Publikum. </w:t>
            </w:r>
          </w:p>
        </w:tc>
      </w:tr>
      <w:tr w:rsidR="00E41D7A" w:rsidRPr="009536F2" w14:paraId="309ACB6D" w14:textId="77777777" w:rsidTr="00823FAF">
        <w:trPr>
          <w:trHeight w:val="1077"/>
        </w:trPr>
        <w:tc>
          <w:tcPr>
            <w:tcW w:w="2762" w:type="dxa"/>
            <w:vAlign w:val="center"/>
          </w:tcPr>
          <w:p w14:paraId="2A4E4C25" w14:textId="77777777" w:rsidR="00E41D7A" w:rsidRPr="009536F2" w:rsidRDefault="00E41D7A" w:rsidP="00823FAF">
            <w:pPr>
              <w:spacing w:line="276" w:lineRule="auto"/>
              <w:jc w:val="center"/>
              <w:rPr>
                <w:rFonts w:ascii="Arial" w:hAnsi="Arial"/>
                <w:b/>
                <w:color w:val="000000" w:themeColor="text1"/>
                <w:sz w:val="24"/>
                <w:szCs w:val="24"/>
              </w:rPr>
            </w:pPr>
            <w:r w:rsidRPr="009536F2"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val="de-DE" w:eastAsia="de-DE"/>
              </w:rPr>
              <w:drawing>
                <wp:inline distT="0" distB="0" distL="0" distR="0" wp14:anchorId="5533DA79" wp14:editId="77CDEF9A">
                  <wp:extent cx="1188000" cy="796210"/>
                  <wp:effectExtent l="0" t="0" r="0" b="4445"/>
                  <wp:docPr id="303" name="Grafik 303" descr="Ein Bild, das Text enthält.&#10;&#10;Mit hoher Zuverlässigkeit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räsentieren.png"/>
                          <pic:cNvPicPr/>
                        </pic:nvPicPr>
                        <pic:blipFill>
                          <a:blip r:embed="rId54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000" cy="79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94" w:type="dxa"/>
            <w:vAlign w:val="center"/>
          </w:tcPr>
          <w:p w14:paraId="18CBEAA8" w14:textId="77777777" w:rsidR="00E41D7A" w:rsidRPr="009536F2" w:rsidRDefault="00E41D7A" w:rsidP="00823FAF">
            <w:pPr>
              <w:rPr>
                <w:rFonts w:ascii="Arial" w:hAnsi="Arial"/>
                <w:b/>
                <w:color w:val="000000" w:themeColor="text1"/>
                <w:sz w:val="24"/>
                <w:szCs w:val="24"/>
              </w:rPr>
            </w:pPr>
            <w:r w:rsidRPr="009536F2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 xml:space="preserve">Präsentieren: </w:t>
            </w:r>
          </w:p>
          <w:p w14:paraId="61F5DFE2" w14:textId="77777777" w:rsidR="00E41D7A" w:rsidRPr="009536F2" w:rsidRDefault="00E41D7A" w:rsidP="00823FAF">
            <w:pPr>
              <w:rPr>
                <w:rFonts w:ascii="Arial" w:hAnsi="Arial"/>
                <w:color w:val="000000" w:themeColor="text1"/>
                <w:sz w:val="24"/>
                <w:szCs w:val="24"/>
              </w:rPr>
            </w:pPr>
            <w:r w:rsidRPr="009536F2">
              <w:rPr>
                <w:rFonts w:ascii="Arial" w:hAnsi="Arial"/>
                <w:color w:val="000000" w:themeColor="text1"/>
                <w:sz w:val="24"/>
                <w:szCs w:val="24"/>
              </w:rPr>
              <w:t xml:space="preserve">Trage deinen Vortrag der Klasse vor. </w:t>
            </w:r>
          </w:p>
        </w:tc>
      </w:tr>
      <w:tr w:rsidR="00E41D7A" w:rsidRPr="009536F2" w14:paraId="617716EA" w14:textId="77777777" w:rsidTr="00823FAF">
        <w:tc>
          <w:tcPr>
            <w:tcW w:w="2762" w:type="dxa"/>
            <w:vAlign w:val="center"/>
          </w:tcPr>
          <w:p w14:paraId="3D7AE4C5" w14:textId="77777777" w:rsidR="00E41D7A" w:rsidRPr="007E1AD4" w:rsidRDefault="00E41D7A" w:rsidP="00823FAF">
            <w:pPr>
              <w:rPr>
                <w:rFonts w:ascii="Arial" w:hAnsi="Arial"/>
                <w:i/>
                <w:noProof/>
                <w:color w:val="000000" w:themeColor="text1"/>
                <w:sz w:val="12"/>
                <w:szCs w:val="12"/>
                <w:lang w:val="de-DE" w:eastAsia="de-DE"/>
              </w:rPr>
            </w:pPr>
            <w:r>
              <w:rPr>
                <w:rFonts w:ascii="Arial" w:hAnsi="Arial"/>
                <w:i/>
                <w:noProof/>
                <w:color w:val="000000" w:themeColor="text1"/>
                <w:sz w:val="12"/>
                <w:szCs w:val="12"/>
                <w:lang w:val="de-DE" w:eastAsia="de-DE"/>
              </w:rPr>
              <w:t>Alle Bilder: Deborah Troxler</w:t>
            </w:r>
          </w:p>
        </w:tc>
        <w:tc>
          <w:tcPr>
            <w:tcW w:w="6594" w:type="dxa"/>
            <w:vAlign w:val="center"/>
          </w:tcPr>
          <w:p w14:paraId="2EA7410B" w14:textId="77777777" w:rsidR="00E41D7A" w:rsidRPr="007E1AD4" w:rsidRDefault="00E41D7A" w:rsidP="00823FAF">
            <w:pPr>
              <w:rPr>
                <w:rFonts w:ascii="Arial" w:hAnsi="Arial"/>
                <w:b/>
                <w:color w:val="000000" w:themeColor="text1"/>
                <w:sz w:val="20"/>
              </w:rPr>
            </w:pPr>
          </w:p>
        </w:tc>
      </w:tr>
    </w:tbl>
    <w:p w14:paraId="149058A6" w14:textId="77777777" w:rsidR="00823FAF" w:rsidRDefault="00823FAF" w:rsidP="00725A6F">
      <w:pPr>
        <w:tabs>
          <w:tab w:val="left" w:pos="5276"/>
        </w:tabs>
        <w:rPr>
          <w:rFonts w:ascii="Arial" w:hAnsi="Arial"/>
          <w:sz w:val="24"/>
          <w:szCs w:val="24"/>
        </w:rPr>
        <w:sectPr w:rsidR="00823FAF" w:rsidSect="001467F6">
          <w:headerReference w:type="first" r:id="rId55"/>
          <w:pgSz w:w="11906" w:h="16838" w:code="9"/>
          <w:pgMar w:top="1000" w:right="1417" w:bottom="1134" w:left="1417" w:header="708" w:footer="640" w:gutter="0"/>
          <w:cols w:space="708"/>
          <w:titlePg/>
          <w:docGrid w:linePitch="360"/>
        </w:sect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FB7135" w:rsidRPr="002D7205" w14:paraId="5523950F" w14:textId="77777777" w:rsidTr="008C69FE">
        <w:tc>
          <w:tcPr>
            <w:tcW w:w="9356" w:type="dxa"/>
          </w:tcPr>
          <w:p w14:paraId="1AF57203" w14:textId="77777777" w:rsidR="00FB7135" w:rsidRPr="00FB7135" w:rsidRDefault="00FB7135" w:rsidP="00FB7135">
            <w:pPr>
              <w:rPr>
                <w:rFonts w:ascii="Arial" w:hAnsi="Arial"/>
                <w:b/>
                <w:sz w:val="20"/>
              </w:rPr>
            </w:pPr>
          </w:p>
        </w:tc>
      </w:tr>
      <w:tr w:rsidR="00FB7135" w:rsidRPr="002D7205" w14:paraId="09B7A16D" w14:textId="77777777" w:rsidTr="008C69FE">
        <w:tc>
          <w:tcPr>
            <w:tcW w:w="9356" w:type="dxa"/>
          </w:tcPr>
          <w:p w14:paraId="0AFF9303" w14:textId="77777777" w:rsidR="00FB7135" w:rsidRPr="002D7205" w:rsidRDefault="00FB7135" w:rsidP="008C69FE">
            <w:pPr>
              <w:rPr>
                <w:rFonts w:ascii="Arial" w:hAnsi="Arial"/>
                <w:b/>
                <w:sz w:val="24"/>
                <w:szCs w:val="24"/>
              </w:rPr>
            </w:pPr>
            <w:r w:rsidRPr="009536F2">
              <w:rPr>
                <w:rFonts w:ascii="Arial" w:hAnsi="Arial"/>
                <w:b/>
                <w:sz w:val="24"/>
                <w:szCs w:val="24"/>
              </w:rPr>
              <w:t>W-Fragen-Uhr</w:t>
            </w:r>
            <w:r>
              <w:rPr>
                <w:rFonts w:ascii="Arial" w:hAnsi="Arial"/>
                <w:b/>
                <w:sz w:val="24"/>
                <w:szCs w:val="24"/>
              </w:rPr>
              <w:t xml:space="preserve"> Beispiel</w:t>
            </w:r>
          </w:p>
        </w:tc>
      </w:tr>
      <w:tr w:rsidR="00FB7135" w:rsidRPr="009536F2" w14:paraId="15895DC0" w14:textId="77777777" w:rsidTr="008C69FE">
        <w:tc>
          <w:tcPr>
            <w:tcW w:w="9356" w:type="dxa"/>
          </w:tcPr>
          <w:p w14:paraId="64B88313" w14:textId="77777777" w:rsidR="00FB7135" w:rsidRPr="009536F2" w:rsidRDefault="00FB7135" w:rsidP="008C69FE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FB7135" w14:paraId="42959456" w14:textId="77777777" w:rsidTr="008C69FE">
        <w:tc>
          <w:tcPr>
            <w:tcW w:w="9356" w:type="dxa"/>
          </w:tcPr>
          <w:p w14:paraId="51DE4D2A" w14:textId="77777777" w:rsidR="00FB7135" w:rsidRDefault="00FB7135" w:rsidP="008C69FE">
            <w:pPr>
              <w:spacing w:line="276" w:lineRule="auto"/>
              <w:jc w:val="center"/>
              <w:rPr>
                <w:rFonts w:ascii="Arial" w:hAnsi="Arial"/>
                <w:sz w:val="20"/>
              </w:rPr>
            </w:pPr>
          </w:p>
          <w:p w14:paraId="584329DC" w14:textId="77777777" w:rsidR="00FB7135" w:rsidRDefault="00FB7135" w:rsidP="008C69FE">
            <w:pPr>
              <w:spacing w:line="276" w:lineRule="auto"/>
              <w:jc w:val="center"/>
              <w:rPr>
                <w:rFonts w:ascii="Arial" w:hAnsi="Arial"/>
                <w:sz w:val="20"/>
              </w:rPr>
            </w:pPr>
            <w:r w:rsidRPr="00F85344">
              <w:rPr>
                <w:rFonts w:ascii="Arial" w:hAnsi="Arial"/>
                <w:noProof/>
                <w:sz w:val="20"/>
              </w:rPr>
              <mc:AlternateContent>
                <mc:Choice Requires="wps">
                  <w:drawing>
                    <wp:inline distT="0" distB="0" distL="0" distR="0" wp14:anchorId="76C15E42" wp14:editId="326DE666">
                      <wp:extent cx="5771667" cy="570586"/>
                      <wp:effectExtent l="0" t="0" r="19685" b="20320"/>
                      <wp:docPr id="21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71667" cy="570586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23CEE7" w14:textId="77777777" w:rsidR="00FB7135" w:rsidRPr="007C4DDD" w:rsidRDefault="00FB7135" w:rsidP="00FB7135">
                                  <w:pPr>
                                    <w:shd w:val="clear" w:color="auto" w:fill="FFFFFF" w:themeFill="background1"/>
                                    <w:spacing w:line="276" w:lineRule="auto"/>
                                    <w:jc w:val="center"/>
                                    <w:rPr>
                                      <w:rFonts w:ascii="Arial" w:hAnsi="Arial"/>
                                      <w:color w:val="FF0000"/>
                                      <w:sz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FF0000"/>
                                      <w:sz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Wenn du über ein Thema recherchierst, musst du dieses zuerst sinnvoll eingrenzen</w:t>
                                  </w:r>
                                  <w:r w:rsidRPr="007C4DDD">
                                    <w:rPr>
                                      <w:rFonts w:ascii="Arial" w:hAnsi="Arial"/>
                                      <w:color w:val="FF0000"/>
                                      <w:sz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. Was genau möchtest du wissen? Dabei kann dir die W-Fragen-Uhr helfen.</w:t>
                                  </w:r>
                                </w:p>
                                <w:p w14:paraId="5BC5540D" w14:textId="77777777" w:rsidR="00FB7135" w:rsidRDefault="00FB7135" w:rsidP="00FB713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6C15E42" id="Textfeld 2" o:spid="_x0000_s1055" style="width:454.45pt;height:4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" strokecolor="red" strokeweight="1.5pt">
                      <v:stroke joinstyle="miter"/>
                      <v:textbox>
                        <w:txbxContent>
                          <w:p w14:paraId="3F23CEE7" w14:textId="77777777" w:rsidR="00FB7135" w:rsidRPr="007C4DDD" w:rsidRDefault="00FB7135" w:rsidP="00FB7135">
                            <w:pPr>
                              <w:shd w:val="clear" w:color="auto" w:fill="FFFFFF" w:themeFill="background1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color w:val="FF0000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/>
                                <w:color w:val="FF0000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Wenn du über ein Thema recherchierst, musst du dieses zuerst sinnvoll eingrenzen</w:t>
                            </w:r>
                            <w:r w:rsidRPr="007C4DDD">
                              <w:rPr>
                                <w:rFonts w:ascii="Arial" w:hAnsi="Arial"/>
                                <w:color w:val="FF0000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 Was genau möchtest du wissen? Dabei kann dir die W-Fragen-Uhr helfen.</w:t>
                            </w:r>
                          </w:p>
                          <w:p w14:paraId="5BC5540D" w14:textId="77777777" w:rsidR="00FB7135" w:rsidRDefault="00FB7135" w:rsidP="00FB7135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23A9C274" w14:textId="77777777" w:rsidR="00FB7135" w:rsidRDefault="00FB7135" w:rsidP="008C69FE">
            <w:pPr>
              <w:spacing w:line="276" w:lineRule="auto"/>
              <w:jc w:val="center"/>
              <w:rPr>
                <w:rFonts w:ascii="Arial" w:hAnsi="Arial"/>
                <w:sz w:val="20"/>
              </w:rPr>
            </w:pPr>
          </w:p>
        </w:tc>
      </w:tr>
      <w:tr w:rsidR="00FB7135" w14:paraId="6880050A" w14:textId="77777777" w:rsidTr="008C69FE">
        <w:tc>
          <w:tcPr>
            <w:tcW w:w="9356" w:type="dxa"/>
          </w:tcPr>
          <w:p w14:paraId="7F6889EB" w14:textId="77777777" w:rsidR="00FB7135" w:rsidRDefault="00FB7135" w:rsidP="008C69FE">
            <w:pPr>
              <w:spacing w:line="276" w:lineRule="auto"/>
              <w:jc w:val="center"/>
              <w:rPr>
                <w:rFonts w:ascii="Arial" w:hAnsi="Arial"/>
                <w:sz w:val="20"/>
              </w:rPr>
            </w:pPr>
          </w:p>
        </w:tc>
      </w:tr>
      <w:tr w:rsidR="00FB7135" w:rsidRPr="00E30E86" w14:paraId="236802BB" w14:textId="77777777" w:rsidTr="008C69FE">
        <w:tc>
          <w:tcPr>
            <w:tcW w:w="9356" w:type="dxa"/>
          </w:tcPr>
          <w:p w14:paraId="124E3677" w14:textId="77777777" w:rsidR="00FB7135" w:rsidRDefault="00FB7135" w:rsidP="00FB7135">
            <w:pPr>
              <w:pStyle w:val="Listenabsatz"/>
              <w:numPr>
                <w:ilvl w:val="0"/>
                <w:numId w:val="26"/>
              </w:numPr>
              <w:tabs>
                <w:tab w:val="left" w:pos="1134"/>
              </w:tabs>
              <w:spacing w:line="276" w:lineRule="auto"/>
              <w:rPr>
                <w:rFonts w:ascii="Arial" w:hAnsi="Arial"/>
                <w:sz w:val="24"/>
                <w:szCs w:val="24"/>
              </w:rPr>
            </w:pPr>
            <w:r w:rsidRPr="00E30E86">
              <w:rPr>
                <w:rFonts w:ascii="Arial" w:hAnsi="Arial"/>
                <w:sz w:val="24"/>
                <w:szCs w:val="24"/>
              </w:rPr>
              <w:t xml:space="preserve">In die Mitte schreibst du </w:t>
            </w:r>
            <w:r>
              <w:rPr>
                <w:rFonts w:ascii="Arial" w:hAnsi="Arial"/>
                <w:sz w:val="24"/>
                <w:szCs w:val="24"/>
              </w:rPr>
              <w:t>den Namen deines Tieres.</w:t>
            </w:r>
          </w:p>
          <w:p w14:paraId="5D8C20EF" w14:textId="77777777" w:rsidR="00FB7135" w:rsidRDefault="00FB7135" w:rsidP="008C69FE">
            <w:pPr>
              <w:pStyle w:val="Listenabsatz"/>
              <w:tabs>
                <w:tab w:val="left" w:pos="1134"/>
              </w:tabs>
              <w:spacing w:line="276" w:lineRule="auto"/>
              <w:rPr>
                <w:rFonts w:ascii="Arial" w:hAnsi="Arial"/>
                <w:sz w:val="24"/>
                <w:szCs w:val="24"/>
              </w:rPr>
            </w:pPr>
          </w:p>
          <w:p w14:paraId="63D86962" w14:textId="77777777" w:rsidR="00FB7135" w:rsidRDefault="00FB7135" w:rsidP="00FB7135">
            <w:pPr>
              <w:pStyle w:val="Listenabsatz"/>
              <w:numPr>
                <w:ilvl w:val="0"/>
                <w:numId w:val="26"/>
              </w:numPr>
              <w:tabs>
                <w:tab w:val="left" w:pos="1134"/>
              </w:tabs>
              <w:spacing w:line="276" w:lineRule="auto"/>
              <w:rPr>
                <w:rFonts w:ascii="Arial" w:hAnsi="Arial"/>
                <w:sz w:val="24"/>
                <w:szCs w:val="24"/>
              </w:rPr>
            </w:pPr>
            <w:r w:rsidRPr="00E30E86">
              <w:rPr>
                <w:rFonts w:ascii="Arial" w:hAnsi="Arial"/>
                <w:sz w:val="24"/>
                <w:szCs w:val="24"/>
              </w:rPr>
              <w:t>Die sechs Fragewörter schreibst du in die äusseren Felder:</w:t>
            </w:r>
          </w:p>
          <w:p w14:paraId="004FB869" w14:textId="77777777" w:rsidR="00FB7135" w:rsidRPr="00E17533" w:rsidRDefault="00FB7135" w:rsidP="00FB7135">
            <w:pPr>
              <w:pStyle w:val="Listenabsatz"/>
              <w:numPr>
                <w:ilvl w:val="0"/>
                <w:numId w:val="27"/>
              </w:numPr>
              <w:tabs>
                <w:tab w:val="left" w:pos="1134"/>
              </w:tabs>
              <w:spacing w:line="276" w:lineRule="auto"/>
              <w:rPr>
                <w:rFonts w:ascii="Arial" w:hAnsi="Arial"/>
                <w:sz w:val="24"/>
                <w:szCs w:val="24"/>
              </w:rPr>
            </w:pPr>
            <w:r w:rsidRPr="00E17533">
              <w:rPr>
                <w:rFonts w:ascii="Arial" w:hAnsi="Arial"/>
                <w:b/>
                <w:sz w:val="24"/>
                <w:szCs w:val="24"/>
              </w:rPr>
              <w:t>Wer     Was     Wann     Wo     Wie     Warum</w:t>
            </w:r>
          </w:p>
          <w:p w14:paraId="0D624587" w14:textId="77777777" w:rsidR="00FB7135" w:rsidRPr="009536F2" w:rsidRDefault="00FB7135" w:rsidP="008C69FE">
            <w:pPr>
              <w:spacing w:line="276" w:lineRule="auto"/>
              <w:ind w:left="426" w:hanging="426"/>
              <w:rPr>
                <w:rFonts w:ascii="Arial" w:hAnsi="Arial"/>
                <w:b/>
                <w:sz w:val="24"/>
                <w:szCs w:val="24"/>
              </w:rPr>
            </w:pPr>
          </w:p>
          <w:p w14:paraId="0E11F40F" w14:textId="77777777" w:rsidR="00FB7135" w:rsidRPr="00E30E86" w:rsidRDefault="00FB7135" w:rsidP="00FB7135">
            <w:pPr>
              <w:pStyle w:val="Listenabsatz"/>
              <w:numPr>
                <w:ilvl w:val="0"/>
                <w:numId w:val="26"/>
              </w:numPr>
              <w:spacing w:line="276" w:lineRule="auto"/>
              <w:rPr>
                <w:rFonts w:ascii="Arial" w:hAnsi="Arial"/>
                <w:sz w:val="24"/>
                <w:szCs w:val="24"/>
              </w:rPr>
            </w:pPr>
            <w:r w:rsidRPr="00E30E86">
              <w:rPr>
                <w:rFonts w:ascii="Arial" w:hAnsi="Arial"/>
                <w:sz w:val="24"/>
                <w:szCs w:val="24"/>
              </w:rPr>
              <w:t>Überlege dir zu jedem Fragewort möglichst viele passende Fragen.</w:t>
            </w:r>
          </w:p>
          <w:p w14:paraId="61CCA524" w14:textId="77777777" w:rsidR="00FB7135" w:rsidRPr="009536F2" w:rsidRDefault="00FB7135" w:rsidP="008C69FE">
            <w:pPr>
              <w:spacing w:line="276" w:lineRule="auto"/>
              <w:ind w:left="426" w:hanging="426"/>
              <w:rPr>
                <w:rFonts w:ascii="Arial" w:hAnsi="Arial"/>
                <w:sz w:val="24"/>
                <w:szCs w:val="24"/>
              </w:rPr>
            </w:pPr>
          </w:p>
          <w:p w14:paraId="02E8433C" w14:textId="77777777" w:rsidR="00FB7135" w:rsidRPr="00E30E86" w:rsidRDefault="00FB7135" w:rsidP="00FB7135">
            <w:pPr>
              <w:pStyle w:val="Listenabsatz"/>
              <w:numPr>
                <w:ilvl w:val="0"/>
                <w:numId w:val="26"/>
              </w:numPr>
              <w:spacing w:line="276" w:lineRule="auto"/>
              <w:rPr>
                <w:rFonts w:ascii="Arial" w:hAnsi="Arial"/>
                <w:sz w:val="24"/>
                <w:szCs w:val="24"/>
              </w:rPr>
            </w:pPr>
            <w:r w:rsidRPr="00E30E86">
              <w:rPr>
                <w:rFonts w:ascii="Arial" w:hAnsi="Arial"/>
                <w:sz w:val="24"/>
                <w:szCs w:val="24"/>
              </w:rPr>
              <w:t xml:space="preserve">Welche drei Fragen sind besonders wichtig und interessant? Markiere sie </w:t>
            </w:r>
            <w:r>
              <w:rPr>
                <w:rFonts w:ascii="Arial" w:hAnsi="Arial"/>
                <w:sz w:val="24"/>
                <w:szCs w:val="24"/>
              </w:rPr>
              <w:t>farbig.</w:t>
            </w:r>
            <w:r w:rsidRPr="00E30E86">
              <w:rPr>
                <w:rFonts w:ascii="Arial" w:hAnsi="Arial"/>
                <w:sz w:val="24"/>
                <w:szCs w:val="24"/>
              </w:rPr>
              <w:t xml:space="preserve"> </w:t>
            </w:r>
          </w:p>
        </w:tc>
      </w:tr>
      <w:tr w:rsidR="00FB7135" w:rsidRPr="00F85344" w14:paraId="1A7E34EE" w14:textId="77777777" w:rsidTr="008C69FE">
        <w:tc>
          <w:tcPr>
            <w:tcW w:w="9356" w:type="dxa"/>
          </w:tcPr>
          <w:p w14:paraId="683D80AC" w14:textId="77777777" w:rsidR="00FB7135" w:rsidRPr="00F85344" w:rsidRDefault="00FB7135" w:rsidP="008C69FE">
            <w:pPr>
              <w:spacing w:line="276" w:lineRule="auto"/>
              <w:rPr>
                <w:rFonts w:ascii="Arial" w:hAnsi="Arial"/>
                <w:noProof/>
                <w:sz w:val="20"/>
              </w:rPr>
            </w:pPr>
          </w:p>
        </w:tc>
      </w:tr>
      <w:tr w:rsidR="00924BBF" w:rsidRPr="00F85344" w14:paraId="00C8058F" w14:textId="77777777" w:rsidTr="008C69FE">
        <w:tc>
          <w:tcPr>
            <w:tcW w:w="9356" w:type="dxa"/>
          </w:tcPr>
          <w:p w14:paraId="782EB968" w14:textId="77777777" w:rsidR="00F83F31" w:rsidRDefault="00924BBF" w:rsidP="00F83F31">
            <w:pPr>
              <w:keepNext/>
              <w:spacing w:line="276" w:lineRule="auto"/>
              <w:jc w:val="center"/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6FDE9401" wp14:editId="02BA915B">
                  <wp:extent cx="4930867" cy="4491990"/>
                  <wp:effectExtent l="0" t="0" r="3175" b="3810"/>
                  <wp:docPr id="120" name="Grafik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w-uhr.jpg"/>
                          <pic:cNvPicPr/>
                        </pic:nvPicPr>
                        <pic:blipFill rotWithShape="1">
                          <a:blip r:embed="rId56"/>
                          <a:srcRect l="1628" t="1" b="877"/>
                          <a:stretch/>
                        </pic:blipFill>
                        <pic:spPr bwMode="auto">
                          <a:xfrm>
                            <a:off x="0" y="0"/>
                            <a:ext cx="4931258" cy="4492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FFCD018" w14:textId="2ED8F3DF" w:rsidR="00924BBF" w:rsidRPr="00F85344" w:rsidRDefault="00F83F31" w:rsidP="00F83F31">
            <w:pPr>
              <w:pStyle w:val="KeinLeerraum"/>
              <w:jc w:val="center"/>
              <w:rPr>
                <w:rFonts w:ascii="Arial" w:hAnsi="Arial"/>
                <w:noProof/>
                <w:sz w:val="20"/>
              </w:rPr>
            </w:pPr>
            <w:r>
              <w:rPr>
                <w:rFonts w:ascii="Arial" w:hAnsi="Arial"/>
                <w:i/>
                <w:noProof/>
                <w:color w:val="000000" w:themeColor="text1"/>
                <w:sz w:val="12"/>
                <w:szCs w:val="12"/>
                <w:lang w:val="de-DE" w:eastAsia="de-DE"/>
              </w:rPr>
              <w:t>Alle Bilder: Deborah Troxler</w:t>
            </w:r>
          </w:p>
        </w:tc>
      </w:tr>
    </w:tbl>
    <w:p w14:paraId="06C85B0D" w14:textId="77777777" w:rsidR="005A26BF" w:rsidRDefault="005A26BF" w:rsidP="00725A6F">
      <w:pPr>
        <w:tabs>
          <w:tab w:val="left" w:pos="5276"/>
        </w:tabs>
        <w:rPr>
          <w:rFonts w:ascii="Arial" w:hAnsi="Arial"/>
          <w:sz w:val="24"/>
          <w:szCs w:val="24"/>
        </w:rPr>
        <w:sectPr w:rsidR="005A26BF" w:rsidSect="001467F6">
          <w:pgSz w:w="11906" w:h="16838" w:code="9"/>
          <w:pgMar w:top="1000" w:right="1417" w:bottom="1134" w:left="1417" w:header="708" w:footer="640" w:gutter="0"/>
          <w:cols w:space="708"/>
          <w:titlePg/>
          <w:docGrid w:linePitch="360"/>
        </w:sect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5A26BF" w:rsidRPr="002D7205" w14:paraId="130F67A4" w14:textId="77777777" w:rsidTr="008C69FE">
        <w:tc>
          <w:tcPr>
            <w:tcW w:w="9356" w:type="dxa"/>
          </w:tcPr>
          <w:p w14:paraId="7B8E0980" w14:textId="77777777" w:rsidR="005A26BF" w:rsidRPr="005A26BF" w:rsidRDefault="005A26BF" w:rsidP="005A26BF">
            <w:pPr>
              <w:rPr>
                <w:rFonts w:ascii="Arial" w:hAnsi="Arial"/>
                <w:b/>
                <w:sz w:val="20"/>
              </w:rPr>
            </w:pPr>
          </w:p>
        </w:tc>
      </w:tr>
      <w:tr w:rsidR="005A26BF" w:rsidRPr="002D7205" w14:paraId="40C2891A" w14:textId="77777777" w:rsidTr="008C69FE">
        <w:tc>
          <w:tcPr>
            <w:tcW w:w="9356" w:type="dxa"/>
          </w:tcPr>
          <w:p w14:paraId="4F59BD5D" w14:textId="77777777" w:rsidR="005A26BF" w:rsidRPr="002D7205" w:rsidRDefault="005A26BF" w:rsidP="008C69FE">
            <w:pPr>
              <w:rPr>
                <w:rFonts w:ascii="Arial" w:hAnsi="Arial"/>
                <w:b/>
                <w:sz w:val="24"/>
                <w:szCs w:val="24"/>
              </w:rPr>
            </w:pPr>
            <w:r w:rsidRPr="009536F2">
              <w:rPr>
                <w:rFonts w:ascii="Arial" w:hAnsi="Arial"/>
                <w:b/>
                <w:sz w:val="24"/>
                <w:szCs w:val="24"/>
              </w:rPr>
              <w:t xml:space="preserve">W-Fragen-Uhr </w:t>
            </w:r>
          </w:p>
        </w:tc>
      </w:tr>
      <w:tr w:rsidR="005A26BF" w:rsidRPr="002D7205" w14:paraId="1D04C3B3" w14:textId="77777777" w:rsidTr="008C69FE">
        <w:tc>
          <w:tcPr>
            <w:tcW w:w="9356" w:type="dxa"/>
          </w:tcPr>
          <w:p w14:paraId="02128F01" w14:textId="77777777" w:rsidR="005A26BF" w:rsidRPr="009536F2" w:rsidRDefault="005A26BF" w:rsidP="008C69FE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5A26BF" w:rsidRPr="009536F2" w14:paraId="23AEBD07" w14:textId="77777777" w:rsidTr="008C69FE">
        <w:tc>
          <w:tcPr>
            <w:tcW w:w="9356" w:type="dxa"/>
          </w:tcPr>
          <w:p w14:paraId="5AD4758E" w14:textId="77777777" w:rsidR="005A26BF" w:rsidRPr="00B237D2" w:rsidRDefault="005A26BF" w:rsidP="008C69FE">
            <w:pPr>
              <w:rPr>
                <w:rFonts w:ascii="Arial" w:hAnsi="Arial"/>
                <w:sz w:val="24"/>
                <w:szCs w:val="24"/>
              </w:rPr>
            </w:pPr>
            <w:r w:rsidRPr="009536F2">
              <w:rPr>
                <w:rFonts w:ascii="Arial" w:hAnsi="Arial"/>
                <w:sz w:val="24"/>
                <w:szCs w:val="24"/>
              </w:rPr>
              <w:t>Jetzt bist du dran!</w:t>
            </w:r>
          </w:p>
        </w:tc>
      </w:tr>
      <w:tr w:rsidR="005A26BF" w:rsidRPr="009536F2" w14:paraId="03D464A5" w14:textId="77777777" w:rsidTr="008C69FE">
        <w:tc>
          <w:tcPr>
            <w:tcW w:w="9356" w:type="dxa"/>
          </w:tcPr>
          <w:p w14:paraId="0196735D" w14:textId="77777777" w:rsidR="005A26BF" w:rsidRPr="009536F2" w:rsidRDefault="005A26BF" w:rsidP="008C69FE">
            <w:pPr>
              <w:rPr>
                <w:rFonts w:ascii="Arial" w:hAnsi="Arial"/>
                <w:sz w:val="24"/>
                <w:szCs w:val="24"/>
              </w:rPr>
            </w:pPr>
          </w:p>
        </w:tc>
      </w:tr>
      <w:tr w:rsidR="005A26BF" w:rsidRPr="009536F2" w14:paraId="726B782C" w14:textId="77777777" w:rsidTr="008C69FE">
        <w:tc>
          <w:tcPr>
            <w:tcW w:w="9356" w:type="dxa"/>
          </w:tcPr>
          <w:p w14:paraId="0625C7B7" w14:textId="77777777" w:rsidR="005A26BF" w:rsidRPr="009536F2" w:rsidRDefault="005A26BF" w:rsidP="008C69FE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9536F2">
              <w:rPr>
                <w:rFonts w:ascii="Arial" w:hAnsi="Arial"/>
                <w:noProof/>
                <w:sz w:val="24"/>
                <w:szCs w:val="24"/>
                <w:lang w:val="de-DE" w:eastAsia="de-DE"/>
              </w:rPr>
              <mc:AlternateContent>
                <mc:Choice Requires="wpg">
                  <w:drawing>
                    <wp:inline distT="0" distB="0" distL="0" distR="0" wp14:anchorId="1FEE35DC" wp14:editId="10950354">
                      <wp:extent cx="5616000" cy="5328000"/>
                      <wp:effectExtent l="38100" t="38100" r="118110" b="120650"/>
                      <wp:docPr id="43" name="Gruppieren 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6000" cy="5328000"/>
                                <a:chOff x="0" y="0"/>
                                <a:chExt cx="5362575" cy="4619625"/>
                              </a:xfrm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g:grpSpPr>
                            <wps:wsp>
                              <wps:cNvPr id="44" name="Ellipse 44"/>
                              <wps:cNvSpPr/>
                              <wps:spPr>
                                <a:xfrm>
                                  <a:off x="0" y="0"/>
                                  <a:ext cx="5362575" cy="4619625"/>
                                </a:xfrm>
                                <a:prstGeom prst="ellips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" name="Gerade Verbindung 45"/>
                              <wps:cNvCnPr/>
                              <wps:spPr>
                                <a:xfrm>
                                  <a:off x="2686050" y="0"/>
                                  <a:ext cx="0" cy="4619625"/>
                                </a:xfrm>
                                <a:prstGeom prst="line">
                                  <a:avLst/>
                                </a:prstGeo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6" name="Gerade Verbindung 46"/>
                              <wps:cNvCnPr/>
                              <wps:spPr>
                                <a:xfrm flipH="1">
                                  <a:off x="495300" y="1019175"/>
                                  <a:ext cx="4391660" cy="2628900"/>
                                </a:xfrm>
                                <a:prstGeom prst="line">
                                  <a:avLst/>
                                </a:prstGeo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7" name="Gerade Verbindung 47"/>
                              <wps:cNvCnPr/>
                              <wps:spPr>
                                <a:xfrm>
                                  <a:off x="419100" y="1085850"/>
                                  <a:ext cx="4499610" cy="2483485"/>
                                </a:xfrm>
                                <a:prstGeom prst="line">
                                  <a:avLst/>
                                </a:prstGeo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8" name="Ellipse 48"/>
                              <wps:cNvSpPr/>
                              <wps:spPr>
                                <a:xfrm>
                                  <a:off x="2019300" y="1695450"/>
                                  <a:ext cx="1323975" cy="1209675"/>
                                </a:xfrm>
                                <a:prstGeom prst="ellips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DA1AF0" id="Gruppieren 43" o:spid="_x0000_s1026" style="width:442.2pt;height:419.55pt;mso-position-horizontal-relative:char;mso-position-vertical-relative:line" coordsize="53625,46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">
                      <v:oval id="Ellipse 44" o:spid="_x0000_s1027" style="position:absolute;width:53625;height:461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" fillcolor="white [3201]" strokecolor="black [3213]" strokeweight="1pt"/>
                      <v:line id="Gerade Verbindung 45" o:spid="_x0000_s1028" style="position:absolute;visibility:visible;mso-wrap-style:square" from="26860,0" to="26860,46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" strokecolor="black [3040]">
                        <v:shadow on="t" color="black" opacity="26214f" origin="-.5,-.5" offset=".74836mm,.74836mm"/>
                      </v:line>
                      <v:line id="Gerade Verbindung 46" o:spid="_x0000_s1029" style="position:absolute;flip:x;visibility:visible;mso-wrap-style:square" from="4953,10191" to="48869,3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" strokecolor="black [3040]">
                        <v:shadow on="t" color="black" opacity="26214f" origin="-.5,-.5" offset=".74836mm,.74836mm"/>
                      </v:line>
                      <v:line id="Gerade Verbindung 47" o:spid="_x0000_s1030" style="position:absolute;visibility:visible;mso-wrap-style:square" from="4191,10858" to="49187,35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" strokecolor="black [3040]">
                        <v:shadow on="t" color="black" opacity="26214f" origin="-.5,-.5" offset=".74836mm,.74836mm"/>
                      </v:line>
                      <v:oval id="Ellipse 48" o:spid="_x0000_s1031" style="position:absolute;left:20193;top:16954;width:13239;height:120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" fillcolor="white [3201]" strokecolor="black [3213]" strokeweight="1pt">
                        <v:shadow on="t" color="black" opacity="26214f" origin="-.5,-.5" offset=".74836mm,.74836mm"/>
                      </v:oval>
                      <w10:anchorlock/>
                    </v:group>
                  </w:pict>
                </mc:Fallback>
              </mc:AlternateContent>
            </w:r>
          </w:p>
        </w:tc>
      </w:tr>
    </w:tbl>
    <w:p w14:paraId="161E9E06" w14:textId="77777777" w:rsidR="00BA03EB" w:rsidRDefault="00BA03EB" w:rsidP="00725A6F">
      <w:pPr>
        <w:tabs>
          <w:tab w:val="left" w:pos="5276"/>
        </w:tabs>
        <w:rPr>
          <w:rFonts w:ascii="Arial" w:hAnsi="Arial"/>
          <w:sz w:val="24"/>
          <w:szCs w:val="24"/>
        </w:rPr>
        <w:sectPr w:rsidR="00BA03EB" w:rsidSect="001467F6">
          <w:pgSz w:w="11906" w:h="16838" w:code="9"/>
          <w:pgMar w:top="1000" w:right="1417" w:bottom="1134" w:left="1417" w:header="708" w:footer="640" w:gutter="0"/>
          <w:cols w:space="708"/>
          <w:titlePg/>
          <w:docGrid w:linePitch="360"/>
        </w:sect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2620"/>
        <w:gridCol w:w="6736"/>
      </w:tblGrid>
      <w:tr w:rsidR="00871EC4" w:rsidRPr="002D7205" w14:paraId="674B0FEF" w14:textId="77777777" w:rsidTr="008C69FE">
        <w:tc>
          <w:tcPr>
            <w:tcW w:w="9356" w:type="dxa"/>
            <w:gridSpan w:val="2"/>
          </w:tcPr>
          <w:p w14:paraId="268F6CBB" w14:textId="77777777" w:rsidR="00871EC4" w:rsidRPr="00871EC4" w:rsidRDefault="00871EC4" w:rsidP="00871EC4">
            <w:pPr>
              <w:rPr>
                <w:rFonts w:ascii="Arial" w:hAnsi="Arial"/>
                <w:b/>
                <w:sz w:val="20"/>
              </w:rPr>
            </w:pPr>
          </w:p>
        </w:tc>
      </w:tr>
      <w:tr w:rsidR="00BA03EB" w:rsidRPr="002D7205" w14:paraId="5111C3F5" w14:textId="77777777" w:rsidTr="008C69FE">
        <w:tc>
          <w:tcPr>
            <w:tcW w:w="9356" w:type="dxa"/>
            <w:gridSpan w:val="2"/>
          </w:tcPr>
          <w:p w14:paraId="2FA110E4" w14:textId="77777777" w:rsidR="00BA03EB" w:rsidRPr="002D7205" w:rsidRDefault="00BA03EB" w:rsidP="008C69FE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Notizstreifen</w:t>
            </w:r>
          </w:p>
        </w:tc>
      </w:tr>
      <w:tr w:rsidR="00BA03EB" w:rsidRPr="009536F2" w14:paraId="1A158885" w14:textId="77777777" w:rsidTr="00B25D3E">
        <w:tc>
          <w:tcPr>
            <w:tcW w:w="9356" w:type="dxa"/>
            <w:gridSpan w:val="2"/>
          </w:tcPr>
          <w:p w14:paraId="319772A2" w14:textId="77777777" w:rsidR="00BA03EB" w:rsidRPr="00A079B2" w:rsidRDefault="00BA03EB" w:rsidP="008C69FE">
            <w:pPr>
              <w:rPr>
                <w:rFonts w:ascii="Arial" w:hAnsi="Arial"/>
                <w:b/>
                <w:sz w:val="12"/>
                <w:szCs w:val="12"/>
              </w:rPr>
            </w:pPr>
          </w:p>
        </w:tc>
      </w:tr>
      <w:tr w:rsidR="00B25D3E" w:rsidRPr="009536F2" w14:paraId="7355784E" w14:textId="77777777" w:rsidTr="00B25D3E">
        <w:tc>
          <w:tcPr>
            <w:tcW w:w="9356" w:type="dxa"/>
            <w:gridSpan w:val="2"/>
            <w:tcBorders>
              <w:bottom w:val="dashSmallGap" w:sz="4" w:space="0" w:color="auto"/>
            </w:tcBorders>
          </w:tcPr>
          <w:p w14:paraId="6063E502" w14:textId="5D0C01E9" w:rsidR="00B25D3E" w:rsidRPr="00B25D3E" w:rsidRDefault="00B25D3E" w:rsidP="00B25D3E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  <w:r w:rsidRPr="00782E31">
              <w:rPr>
                <w:rFonts w:ascii="Segoe UI Symbol" w:hAnsi="Segoe UI Symbol" w:cs="Segoe UI Symbol"/>
                <w:sz w:val="24"/>
                <w:szCs w:val="24"/>
              </w:rPr>
              <w:t>✂</w:t>
            </w:r>
          </w:p>
        </w:tc>
      </w:tr>
      <w:tr w:rsidR="00BA03EB" w:rsidRPr="009536F2" w14:paraId="6931232D" w14:textId="77777777" w:rsidTr="00B25D3E">
        <w:tc>
          <w:tcPr>
            <w:tcW w:w="262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47231DB9" w14:textId="780B973B" w:rsidR="00BA03EB" w:rsidRPr="009536F2" w:rsidRDefault="00E121FD" w:rsidP="008C69FE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noProof/>
                <w:sz w:val="24"/>
                <w:szCs w:val="24"/>
              </w:rPr>
              <w:drawing>
                <wp:inline distT="0" distB="0" distL="0" distR="0" wp14:anchorId="6FB5AFDD" wp14:editId="4D428276">
                  <wp:extent cx="1577340" cy="1269365"/>
                  <wp:effectExtent l="0" t="0" r="3810" b="6985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upe.jp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269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29382005" w14:textId="77777777" w:rsidR="00BA03EB" w:rsidRPr="00A33E16" w:rsidRDefault="00BA03EB" w:rsidP="008C69FE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A33E16">
              <w:rPr>
                <w:rFonts w:ascii="Arial" w:hAnsi="Arial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BA03EB" w:rsidRPr="009536F2" w14:paraId="61389F0D" w14:textId="77777777" w:rsidTr="008C69FE">
        <w:tc>
          <w:tcPr>
            <w:tcW w:w="262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D1F5A81" w14:textId="77777777" w:rsidR="00BA03EB" w:rsidRPr="009536F2" w:rsidRDefault="00BA03EB" w:rsidP="008C69FE">
            <w:pPr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val="de-DE" w:eastAsia="de-DE"/>
              </w:rPr>
            </w:pPr>
          </w:p>
        </w:tc>
        <w:tc>
          <w:tcPr>
            <w:tcW w:w="673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6DFC294" w14:textId="77777777" w:rsidR="00BA03EB" w:rsidRPr="00A33E16" w:rsidRDefault="00BA03EB" w:rsidP="008C69FE">
            <w:pPr>
              <w:rPr>
                <w:rFonts w:ascii="Arial" w:hAnsi="Arial"/>
                <w:sz w:val="24"/>
                <w:szCs w:val="24"/>
              </w:rPr>
            </w:pPr>
          </w:p>
        </w:tc>
      </w:tr>
      <w:tr w:rsidR="00BA03EB" w:rsidRPr="009536F2" w14:paraId="0870FB52" w14:textId="77777777" w:rsidTr="008C69FE">
        <w:tc>
          <w:tcPr>
            <w:tcW w:w="262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543A9628" w14:textId="028A5A7A" w:rsidR="00BA03EB" w:rsidRPr="009536F2" w:rsidRDefault="00E121FD" w:rsidP="008C69FE">
            <w:pPr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val="de-DE" w:eastAsia="de-DE"/>
              </w:rPr>
            </w:pPr>
            <w:r>
              <w:rPr>
                <w:rFonts w:ascii="Arial" w:hAnsi="Arial"/>
                <w:b/>
                <w:noProof/>
                <w:sz w:val="24"/>
                <w:szCs w:val="24"/>
              </w:rPr>
              <w:drawing>
                <wp:inline distT="0" distB="0" distL="0" distR="0" wp14:anchorId="10BD9FB6" wp14:editId="55A4D519">
                  <wp:extent cx="1577340" cy="1269365"/>
                  <wp:effectExtent l="0" t="0" r="3810" b="6985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upe.jp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269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669F4D9A" w14:textId="77777777" w:rsidR="00BA03EB" w:rsidRPr="00A33E16" w:rsidRDefault="00BA03EB" w:rsidP="008C69FE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A33E16">
              <w:rPr>
                <w:rFonts w:ascii="Arial" w:hAnsi="Arial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BA03EB" w:rsidRPr="009536F2" w14:paraId="60079D28" w14:textId="77777777" w:rsidTr="008C69FE">
        <w:tc>
          <w:tcPr>
            <w:tcW w:w="262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1661B41" w14:textId="77777777" w:rsidR="00BA03EB" w:rsidRPr="009536F2" w:rsidRDefault="00BA03EB" w:rsidP="008C69FE">
            <w:pPr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val="de-DE" w:eastAsia="de-DE"/>
              </w:rPr>
            </w:pPr>
          </w:p>
        </w:tc>
        <w:tc>
          <w:tcPr>
            <w:tcW w:w="673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5307BBB" w14:textId="77777777" w:rsidR="00BA03EB" w:rsidRPr="00A33E16" w:rsidRDefault="00BA03EB" w:rsidP="008C69FE">
            <w:pPr>
              <w:rPr>
                <w:rFonts w:ascii="Arial" w:hAnsi="Arial"/>
                <w:sz w:val="24"/>
                <w:szCs w:val="24"/>
              </w:rPr>
            </w:pPr>
          </w:p>
        </w:tc>
      </w:tr>
      <w:tr w:rsidR="00BA03EB" w:rsidRPr="009536F2" w14:paraId="7A924649" w14:textId="77777777" w:rsidTr="008C69FE">
        <w:tc>
          <w:tcPr>
            <w:tcW w:w="262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1F24FAD9" w14:textId="2F8FF19B" w:rsidR="00BA03EB" w:rsidRPr="009536F2" w:rsidRDefault="00E121FD" w:rsidP="008C69FE">
            <w:pPr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val="de-DE" w:eastAsia="de-DE"/>
              </w:rPr>
            </w:pPr>
            <w:r>
              <w:rPr>
                <w:rFonts w:ascii="Arial" w:hAnsi="Arial"/>
                <w:b/>
                <w:noProof/>
                <w:sz w:val="24"/>
                <w:szCs w:val="24"/>
              </w:rPr>
              <w:drawing>
                <wp:inline distT="0" distB="0" distL="0" distR="0" wp14:anchorId="403492C3" wp14:editId="3BEF194F">
                  <wp:extent cx="1577340" cy="1269365"/>
                  <wp:effectExtent l="0" t="0" r="3810" b="6985"/>
                  <wp:docPr id="50" name="Grafi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upe.jp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269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68B81F36" w14:textId="77777777" w:rsidR="00BA03EB" w:rsidRPr="00A33E16" w:rsidRDefault="00BA03EB" w:rsidP="008C69FE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A33E16">
              <w:rPr>
                <w:rFonts w:ascii="Arial" w:hAnsi="Arial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BA03EB" w:rsidRPr="009536F2" w14:paraId="3D653A25" w14:textId="77777777" w:rsidTr="008C69FE">
        <w:tc>
          <w:tcPr>
            <w:tcW w:w="262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89F5F65" w14:textId="77777777" w:rsidR="00BA03EB" w:rsidRPr="009536F2" w:rsidRDefault="00BA03EB" w:rsidP="008C69FE">
            <w:pPr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val="de-DE" w:eastAsia="de-DE"/>
              </w:rPr>
            </w:pPr>
          </w:p>
        </w:tc>
        <w:tc>
          <w:tcPr>
            <w:tcW w:w="673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51B8FB6" w14:textId="77777777" w:rsidR="00BA03EB" w:rsidRPr="00A33E16" w:rsidRDefault="00BA03EB" w:rsidP="008C69FE">
            <w:pPr>
              <w:rPr>
                <w:rFonts w:ascii="Arial" w:hAnsi="Arial"/>
                <w:sz w:val="24"/>
                <w:szCs w:val="24"/>
              </w:rPr>
            </w:pPr>
          </w:p>
        </w:tc>
      </w:tr>
      <w:tr w:rsidR="00BA03EB" w:rsidRPr="009536F2" w14:paraId="3559B05D" w14:textId="77777777" w:rsidTr="008C69FE">
        <w:tc>
          <w:tcPr>
            <w:tcW w:w="262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6F746F30" w14:textId="5EAAB6B3" w:rsidR="00BA03EB" w:rsidRPr="009536F2" w:rsidRDefault="00E121FD" w:rsidP="008C69FE">
            <w:pPr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val="de-DE" w:eastAsia="de-DE"/>
              </w:rPr>
            </w:pPr>
            <w:r>
              <w:rPr>
                <w:rFonts w:ascii="Arial" w:hAnsi="Arial"/>
                <w:b/>
                <w:noProof/>
                <w:sz w:val="24"/>
                <w:szCs w:val="24"/>
              </w:rPr>
              <w:drawing>
                <wp:inline distT="0" distB="0" distL="0" distR="0" wp14:anchorId="562FEA69" wp14:editId="0740A1E1">
                  <wp:extent cx="1577340" cy="1269365"/>
                  <wp:effectExtent l="0" t="0" r="3810" b="6985"/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upe.jp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269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60DA64CB" w14:textId="77777777" w:rsidR="00BA03EB" w:rsidRPr="00A33E16" w:rsidRDefault="00BA03EB" w:rsidP="008C69FE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A33E16">
              <w:rPr>
                <w:rFonts w:ascii="Arial" w:hAnsi="Arial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BA03EB" w:rsidRPr="009536F2" w14:paraId="6A2BA92B" w14:textId="77777777" w:rsidTr="008C69FE">
        <w:tc>
          <w:tcPr>
            <w:tcW w:w="262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CCFB9D9" w14:textId="77777777" w:rsidR="00BA03EB" w:rsidRPr="009536F2" w:rsidRDefault="00BA03EB" w:rsidP="008C69FE">
            <w:pPr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val="de-DE" w:eastAsia="de-DE"/>
              </w:rPr>
            </w:pPr>
          </w:p>
        </w:tc>
        <w:tc>
          <w:tcPr>
            <w:tcW w:w="673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819A068" w14:textId="77777777" w:rsidR="00BA03EB" w:rsidRPr="00A33E16" w:rsidRDefault="00BA03EB" w:rsidP="008C69FE">
            <w:pPr>
              <w:rPr>
                <w:rFonts w:ascii="Arial" w:hAnsi="Arial"/>
                <w:sz w:val="24"/>
                <w:szCs w:val="24"/>
              </w:rPr>
            </w:pPr>
          </w:p>
        </w:tc>
      </w:tr>
      <w:tr w:rsidR="00BA03EB" w:rsidRPr="009536F2" w14:paraId="29EF16DA" w14:textId="77777777" w:rsidTr="008C69FE">
        <w:tc>
          <w:tcPr>
            <w:tcW w:w="262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2805CC56" w14:textId="558EDF26" w:rsidR="00BA03EB" w:rsidRPr="009536F2" w:rsidRDefault="00E121FD" w:rsidP="008C69FE">
            <w:pPr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val="de-DE" w:eastAsia="de-DE"/>
              </w:rPr>
            </w:pPr>
            <w:r>
              <w:rPr>
                <w:rFonts w:ascii="Arial" w:hAnsi="Arial"/>
                <w:b/>
                <w:noProof/>
                <w:sz w:val="24"/>
                <w:szCs w:val="24"/>
              </w:rPr>
              <w:drawing>
                <wp:inline distT="0" distB="0" distL="0" distR="0" wp14:anchorId="6513874C" wp14:editId="393A6E4A">
                  <wp:extent cx="1577340" cy="1269365"/>
                  <wp:effectExtent l="0" t="0" r="3810" b="6985"/>
                  <wp:docPr id="54" name="Grafi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upe.jp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269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017CC06F" w14:textId="77777777" w:rsidR="00BA03EB" w:rsidRPr="00A33E16" w:rsidRDefault="00BA03EB" w:rsidP="008C69FE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A33E16">
              <w:rPr>
                <w:rFonts w:ascii="Arial" w:hAnsi="Arial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14:paraId="45303BB6" w14:textId="3FAFA3A9" w:rsidR="00B669F7" w:rsidRPr="0044703A" w:rsidRDefault="00B669F7" w:rsidP="00725A6F">
      <w:pPr>
        <w:tabs>
          <w:tab w:val="left" w:pos="5276"/>
        </w:tabs>
        <w:rPr>
          <w:rFonts w:ascii="Arial" w:hAnsi="Arial"/>
          <w:sz w:val="12"/>
          <w:szCs w:val="12"/>
        </w:r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2620"/>
        <w:gridCol w:w="6736"/>
      </w:tblGrid>
      <w:tr w:rsidR="00CA72CA" w:rsidRPr="000A421E" w14:paraId="58084170" w14:textId="77777777" w:rsidTr="00CA72CA">
        <w:tc>
          <w:tcPr>
            <w:tcW w:w="2620" w:type="dxa"/>
            <w:vAlign w:val="center"/>
          </w:tcPr>
          <w:p w14:paraId="6B05AD4C" w14:textId="77777777" w:rsidR="00CA72CA" w:rsidRPr="000A421E" w:rsidRDefault="00CA72CA" w:rsidP="008C69FE">
            <w:pPr>
              <w:rPr>
                <w:rFonts w:ascii="Arial" w:hAnsi="Arial"/>
                <w:i/>
                <w:noProof/>
                <w:color w:val="000000" w:themeColor="text1"/>
                <w:sz w:val="12"/>
                <w:szCs w:val="12"/>
                <w:lang w:val="de-DE" w:eastAsia="de-DE"/>
              </w:rPr>
            </w:pPr>
            <w:r>
              <w:rPr>
                <w:rFonts w:ascii="Arial" w:hAnsi="Arial"/>
                <w:i/>
                <w:noProof/>
                <w:color w:val="000000" w:themeColor="text1"/>
                <w:sz w:val="12"/>
                <w:szCs w:val="12"/>
                <w:lang w:val="de-DE" w:eastAsia="de-DE"/>
              </w:rPr>
              <w:t>Alle Bilder: Deborah Troxler</w:t>
            </w:r>
          </w:p>
        </w:tc>
        <w:tc>
          <w:tcPr>
            <w:tcW w:w="6736" w:type="dxa"/>
            <w:vAlign w:val="center"/>
          </w:tcPr>
          <w:p w14:paraId="53D61C4B" w14:textId="77777777" w:rsidR="00CA72CA" w:rsidRPr="000A421E" w:rsidRDefault="00CA72CA" w:rsidP="008C69FE">
            <w:pPr>
              <w:rPr>
                <w:rFonts w:ascii="Arial" w:hAnsi="Arial"/>
                <w:sz w:val="20"/>
              </w:rPr>
            </w:pPr>
          </w:p>
        </w:tc>
      </w:tr>
    </w:tbl>
    <w:p w14:paraId="3F433176" w14:textId="77777777" w:rsidR="00DF7D3F" w:rsidRDefault="00DF7D3F" w:rsidP="00725A6F">
      <w:pPr>
        <w:tabs>
          <w:tab w:val="left" w:pos="5276"/>
        </w:tabs>
        <w:rPr>
          <w:rFonts w:ascii="Arial" w:hAnsi="Arial"/>
          <w:sz w:val="24"/>
          <w:szCs w:val="24"/>
        </w:rPr>
        <w:sectPr w:rsidR="00DF7D3F" w:rsidSect="001467F6">
          <w:pgSz w:w="11906" w:h="16838" w:code="9"/>
          <w:pgMar w:top="1000" w:right="1417" w:bottom="1134" w:left="1417" w:header="708" w:footer="640" w:gutter="0"/>
          <w:cols w:space="708"/>
          <w:titlePg/>
          <w:docGrid w:linePitch="360"/>
        </w:sect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777"/>
        <w:gridCol w:w="8579"/>
      </w:tblGrid>
      <w:tr w:rsidR="00DF7D3F" w14:paraId="4A04203E" w14:textId="77777777" w:rsidTr="008C69FE">
        <w:tc>
          <w:tcPr>
            <w:tcW w:w="9356" w:type="dxa"/>
            <w:gridSpan w:val="2"/>
          </w:tcPr>
          <w:p w14:paraId="35A65B2A" w14:textId="77777777" w:rsidR="00DF7D3F" w:rsidRPr="00854855" w:rsidRDefault="00DF7D3F" w:rsidP="00DF7D3F">
            <w:pPr>
              <w:rPr>
                <w:rFonts w:ascii="Arial" w:hAnsi="Arial"/>
                <w:sz w:val="20"/>
              </w:rPr>
            </w:pPr>
          </w:p>
        </w:tc>
      </w:tr>
      <w:tr w:rsidR="00DF7D3F" w14:paraId="594D0645" w14:textId="77777777" w:rsidTr="008C69FE">
        <w:tc>
          <w:tcPr>
            <w:tcW w:w="9356" w:type="dxa"/>
            <w:gridSpan w:val="2"/>
          </w:tcPr>
          <w:p w14:paraId="53E37D5C" w14:textId="77777777" w:rsidR="00DF7D3F" w:rsidRDefault="00DF7D3F" w:rsidP="008C69FE">
            <w:pPr>
              <w:rPr>
                <w:rFonts w:ascii="Arial" w:hAnsi="Arial"/>
                <w:b/>
                <w:sz w:val="24"/>
              </w:rPr>
            </w:pPr>
            <w:r w:rsidRPr="00A2091A">
              <w:rPr>
                <w:rFonts w:ascii="Arial" w:hAnsi="Arial"/>
                <w:b/>
                <w:sz w:val="24"/>
              </w:rPr>
              <w:t>Fragen beantworten</w:t>
            </w:r>
          </w:p>
        </w:tc>
      </w:tr>
      <w:tr w:rsidR="00DF7D3F" w14:paraId="57CF0586" w14:textId="77777777" w:rsidTr="008C69FE">
        <w:tc>
          <w:tcPr>
            <w:tcW w:w="9356" w:type="dxa"/>
            <w:gridSpan w:val="2"/>
          </w:tcPr>
          <w:p w14:paraId="7AF6595C" w14:textId="77777777" w:rsidR="00DF7D3F" w:rsidRDefault="00DF7D3F" w:rsidP="008C69FE">
            <w:pPr>
              <w:rPr>
                <w:rFonts w:ascii="Arial" w:hAnsi="Arial"/>
                <w:b/>
                <w:sz w:val="24"/>
              </w:rPr>
            </w:pPr>
          </w:p>
        </w:tc>
      </w:tr>
      <w:tr w:rsidR="00343F40" w14:paraId="7764E5AF" w14:textId="77777777" w:rsidTr="00343F40">
        <w:tc>
          <w:tcPr>
            <w:tcW w:w="777" w:type="dxa"/>
          </w:tcPr>
          <w:p w14:paraId="361AFA5F" w14:textId="57FAD865" w:rsidR="00343F40" w:rsidRDefault="00343F40" w:rsidP="008C69FE">
            <w:pPr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noProof/>
                <w:sz w:val="24"/>
                <w:lang w:val="de-DE" w:eastAsia="de-DE"/>
              </w:rPr>
              <w:drawing>
                <wp:inline distT="0" distB="0" distL="0" distR="0" wp14:anchorId="4D4C7C79" wp14:editId="0A500960">
                  <wp:extent cx="396000" cy="442640"/>
                  <wp:effectExtent l="0" t="0" r="4445" b="0"/>
                  <wp:docPr id="125" name="Grafik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" cy="44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9" w:type="dxa"/>
          </w:tcPr>
          <w:p w14:paraId="3F284380" w14:textId="77777777" w:rsidR="00343F40" w:rsidRPr="00A2091A" w:rsidRDefault="00343F40" w:rsidP="0007528D">
            <w:pPr>
              <w:rPr>
                <w:rFonts w:ascii="Arial" w:hAnsi="Arial"/>
                <w:sz w:val="24"/>
              </w:rPr>
            </w:pPr>
            <w:r w:rsidRPr="00A2091A">
              <w:rPr>
                <w:rFonts w:ascii="Arial" w:hAnsi="Arial"/>
                <w:sz w:val="24"/>
              </w:rPr>
              <w:t>Welche Suchmaschinen hast du verwendet?</w:t>
            </w:r>
          </w:p>
          <w:p w14:paraId="5834A9DA" w14:textId="156E27D3" w:rsidR="00343F40" w:rsidRPr="00343F40" w:rsidRDefault="00343F40" w:rsidP="00343F40">
            <w:pPr>
              <w:spacing w:line="360" w:lineRule="auto"/>
              <w:rPr>
                <w:rFonts w:ascii="Arial" w:hAnsi="Arial"/>
                <w:sz w:val="24"/>
              </w:rPr>
            </w:pPr>
            <w:r w:rsidRPr="00343F40">
              <w:rPr>
                <w:rFonts w:ascii="Arial" w:hAnsi="Arial"/>
                <w:sz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DF7D3F" w14:paraId="613B8951" w14:textId="77777777" w:rsidTr="008C69FE">
        <w:tc>
          <w:tcPr>
            <w:tcW w:w="9356" w:type="dxa"/>
            <w:gridSpan w:val="2"/>
          </w:tcPr>
          <w:p w14:paraId="0D391085" w14:textId="77777777" w:rsidR="00DF7D3F" w:rsidRDefault="00DF7D3F" w:rsidP="008C69FE">
            <w:pPr>
              <w:rPr>
                <w:rFonts w:ascii="Arial" w:hAnsi="Arial"/>
                <w:b/>
                <w:sz w:val="24"/>
              </w:rPr>
            </w:pPr>
          </w:p>
        </w:tc>
      </w:tr>
      <w:tr w:rsidR="0007528D" w14:paraId="0A3BFC99" w14:textId="77777777" w:rsidTr="0007528D">
        <w:tc>
          <w:tcPr>
            <w:tcW w:w="777" w:type="dxa"/>
          </w:tcPr>
          <w:p w14:paraId="56A71B95" w14:textId="307021E8" w:rsidR="0007528D" w:rsidRDefault="0007528D" w:rsidP="008C69FE">
            <w:pPr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noProof/>
                <w:sz w:val="24"/>
                <w:lang w:val="de-DE" w:eastAsia="de-DE"/>
              </w:rPr>
              <w:drawing>
                <wp:inline distT="0" distB="0" distL="0" distR="0" wp14:anchorId="58D18D42" wp14:editId="7A24FDDB">
                  <wp:extent cx="396000" cy="442640"/>
                  <wp:effectExtent l="0" t="0" r="4445" b="0"/>
                  <wp:docPr id="126" name="Grafik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" cy="44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9" w:type="dxa"/>
          </w:tcPr>
          <w:p w14:paraId="2782C302" w14:textId="77777777" w:rsidR="0007528D" w:rsidRDefault="0007528D" w:rsidP="0007528D">
            <w:pPr>
              <w:rPr>
                <w:rFonts w:ascii="Arial" w:hAnsi="Arial"/>
                <w:sz w:val="24"/>
              </w:rPr>
            </w:pPr>
            <w:r w:rsidRPr="00A2091A">
              <w:rPr>
                <w:rFonts w:ascii="Arial" w:hAnsi="Arial"/>
                <w:sz w:val="24"/>
              </w:rPr>
              <w:t>Von welcher Suchmaschine konntest du am meisten Informationen aufschreiben?</w:t>
            </w:r>
            <w:r>
              <w:rPr>
                <w:rFonts w:ascii="Arial" w:hAnsi="Arial"/>
                <w:sz w:val="24"/>
              </w:rPr>
              <w:t xml:space="preserve"> Wieso?</w:t>
            </w:r>
          </w:p>
          <w:p w14:paraId="67A6EF6C" w14:textId="57BEDE7C" w:rsidR="0007528D" w:rsidRDefault="0007528D" w:rsidP="0007528D">
            <w:pPr>
              <w:spacing w:line="360" w:lineRule="auto"/>
              <w:rPr>
                <w:rFonts w:ascii="Arial" w:hAnsi="Arial"/>
                <w:b/>
                <w:sz w:val="24"/>
              </w:rPr>
            </w:pPr>
            <w:r w:rsidRPr="00343F40">
              <w:rPr>
                <w:rFonts w:ascii="Arial" w:hAnsi="Arial"/>
                <w:sz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07528D" w14:paraId="2C5057F9" w14:textId="77777777" w:rsidTr="008C69FE">
        <w:tc>
          <w:tcPr>
            <w:tcW w:w="9356" w:type="dxa"/>
            <w:gridSpan w:val="2"/>
          </w:tcPr>
          <w:p w14:paraId="14DAE358" w14:textId="77777777" w:rsidR="0007528D" w:rsidRDefault="0007528D" w:rsidP="008C69FE">
            <w:pPr>
              <w:rPr>
                <w:rFonts w:ascii="Arial" w:hAnsi="Arial"/>
                <w:b/>
                <w:sz w:val="24"/>
              </w:rPr>
            </w:pPr>
          </w:p>
        </w:tc>
      </w:tr>
      <w:tr w:rsidR="0007528D" w14:paraId="7187B922" w14:textId="77777777" w:rsidTr="0007528D">
        <w:tc>
          <w:tcPr>
            <w:tcW w:w="777" w:type="dxa"/>
          </w:tcPr>
          <w:p w14:paraId="4DC4B696" w14:textId="6A8B67F9" w:rsidR="0007528D" w:rsidRDefault="001C09D9" w:rsidP="008C69FE">
            <w:pPr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noProof/>
                <w:sz w:val="24"/>
                <w:lang w:val="de-DE" w:eastAsia="de-DE"/>
              </w:rPr>
              <w:drawing>
                <wp:inline distT="0" distB="0" distL="0" distR="0" wp14:anchorId="0120B7EB" wp14:editId="5F3C5A88">
                  <wp:extent cx="396000" cy="442640"/>
                  <wp:effectExtent l="0" t="0" r="4445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" cy="44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9" w:type="dxa"/>
          </w:tcPr>
          <w:p w14:paraId="4A233FB2" w14:textId="77777777" w:rsidR="001C09D9" w:rsidRPr="00A2091A" w:rsidRDefault="001C09D9" w:rsidP="001C09D9">
            <w:pPr>
              <w:rPr>
                <w:rFonts w:ascii="Arial" w:hAnsi="Arial"/>
                <w:sz w:val="24"/>
              </w:rPr>
            </w:pPr>
            <w:r w:rsidRPr="00A2091A">
              <w:rPr>
                <w:rFonts w:ascii="Arial" w:hAnsi="Arial"/>
                <w:sz w:val="24"/>
              </w:rPr>
              <w:t>Mit welchen Suchbegriffen hast du recherchiert?</w:t>
            </w:r>
          </w:p>
          <w:p w14:paraId="71AC13FD" w14:textId="7916ACFB" w:rsidR="0007528D" w:rsidRDefault="001C09D9" w:rsidP="001C09D9">
            <w:pPr>
              <w:spacing w:line="360" w:lineRule="auto"/>
              <w:rPr>
                <w:rFonts w:ascii="Arial" w:hAnsi="Arial"/>
                <w:b/>
                <w:sz w:val="24"/>
              </w:rPr>
            </w:pPr>
            <w:r w:rsidRPr="00343F40">
              <w:rPr>
                <w:rFonts w:ascii="Arial" w:hAnsi="Arial"/>
                <w:sz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5C7F5E" w14:paraId="1027403F" w14:textId="77777777" w:rsidTr="001E5D51">
        <w:tc>
          <w:tcPr>
            <w:tcW w:w="9356" w:type="dxa"/>
            <w:gridSpan w:val="2"/>
          </w:tcPr>
          <w:p w14:paraId="1659DAB0" w14:textId="77777777" w:rsidR="005C7F5E" w:rsidRPr="00A2091A" w:rsidRDefault="005C7F5E" w:rsidP="001C09D9">
            <w:pPr>
              <w:rPr>
                <w:rFonts w:ascii="Arial" w:hAnsi="Arial"/>
                <w:sz w:val="24"/>
              </w:rPr>
            </w:pPr>
          </w:p>
        </w:tc>
      </w:tr>
      <w:tr w:rsidR="005C7F5E" w14:paraId="3D2D0798" w14:textId="77777777" w:rsidTr="0007528D">
        <w:tc>
          <w:tcPr>
            <w:tcW w:w="777" w:type="dxa"/>
          </w:tcPr>
          <w:p w14:paraId="1FF8C8AF" w14:textId="561D4834" w:rsidR="005C7F5E" w:rsidRDefault="00147795" w:rsidP="008C69FE">
            <w:pPr>
              <w:rPr>
                <w:rFonts w:ascii="Arial" w:hAnsi="Arial"/>
                <w:b/>
                <w:noProof/>
                <w:sz w:val="24"/>
                <w:lang w:val="de-DE" w:eastAsia="de-DE"/>
              </w:rPr>
            </w:pPr>
            <w:r>
              <w:rPr>
                <w:rFonts w:ascii="Arial" w:hAnsi="Arial"/>
                <w:b/>
                <w:noProof/>
                <w:sz w:val="24"/>
                <w:lang w:val="de-DE" w:eastAsia="de-DE"/>
              </w:rPr>
              <w:drawing>
                <wp:inline distT="0" distB="0" distL="0" distR="0" wp14:anchorId="3C67E23C" wp14:editId="785EEE7C">
                  <wp:extent cx="396000" cy="442640"/>
                  <wp:effectExtent l="0" t="0" r="4445" b="0"/>
                  <wp:docPr id="127" name="Grafik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" cy="44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9" w:type="dxa"/>
          </w:tcPr>
          <w:p w14:paraId="5361B762" w14:textId="77777777" w:rsidR="00147795" w:rsidRPr="00A2091A" w:rsidRDefault="00147795" w:rsidP="00147795">
            <w:pPr>
              <w:rPr>
                <w:rFonts w:ascii="Arial" w:hAnsi="Arial"/>
                <w:sz w:val="24"/>
              </w:rPr>
            </w:pPr>
            <w:r w:rsidRPr="00A2091A">
              <w:rPr>
                <w:rFonts w:ascii="Arial" w:hAnsi="Arial"/>
                <w:sz w:val="24"/>
              </w:rPr>
              <w:t>Welche Tricks hast du bei der Suche angewendet?</w:t>
            </w:r>
          </w:p>
          <w:p w14:paraId="263793C7" w14:textId="6EA01AB3" w:rsidR="005C7F5E" w:rsidRPr="00A2091A" w:rsidRDefault="00147795" w:rsidP="00147795">
            <w:pPr>
              <w:spacing w:line="360" w:lineRule="auto"/>
              <w:rPr>
                <w:rFonts w:ascii="Arial" w:hAnsi="Arial"/>
                <w:sz w:val="24"/>
              </w:rPr>
            </w:pPr>
            <w:r w:rsidRPr="00343F40">
              <w:rPr>
                <w:rFonts w:ascii="Arial" w:hAnsi="Arial"/>
                <w:sz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DF7D3F" w:rsidRPr="009D5DF8" w14:paraId="1CB70EE1" w14:textId="77777777" w:rsidTr="008C69FE">
        <w:tc>
          <w:tcPr>
            <w:tcW w:w="777" w:type="dxa"/>
          </w:tcPr>
          <w:p w14:paraId="2583173E" w14:textId="77777777" w:rsidR="00DF7D3F" w:rsidRPr="00057413" w:rsidRDefault="00DF7D3F" w:rsidP="008C69FE">
            <w:pPr>
              <w:rPr>
                <w:rFonts w:ascii="Arial" w:hAnsi="Arial"/>
                <w:b/>
                <w:noProof/>
                <w:sz w:val="20"/>
                <w:lang w:val="de-DE" w:eastAsia="de-DE"/>
              </w:rPr>
            </w:pPr>
          </w:p>
        </w:tc>
        <w:tc>
          <w:tcPr>
            <w:tcW w:w="8579" w:type="dxa"/>
          </w:tcPr>
          <w:p w14:paraId="311F66CA" w14:textId="77777777" w:rsidR="00DF7D3F" w:rsidRPr="00057413" w:rsidRDefault="00DF7D3F" w:rsidP="008C69FE">
            <w:pPr>
              <w:rPr>
                <w:rFonts w:ascii="Arial" w:hAnsi="Arial"/>
                <w:sz w:val="20"/>
              </w:rPr>
            </w:pPr>
          </w:p>
        </w:tc>
      </w:tr>
      <w:tr w:rsidR="00DF7D3F" w:rsidRPr="009D5DF8" w14:paraId="032B9DEA" w14:textId="77777777" w:rsidTr="008C69FE">
        <w:tc>
          <w:tcPr>
            <w:tcW w:w="9356" w:type="dxa"/>
            <w:gridSpan w:val="2"/>
          </w:tcPr>
          <w:p w14:paraId="35C289C2" w14:textId="77777777" w:rsidR="00DF7D3F" w:rsidRPr="00F831FF" w:rsidRDefault="00DF7D3F" w:rsidP="008C69FE">
            <w:pPr>
              <w:rPr>
                <w:rFonts w:ascii="Arial" w:hAnsi="Arial"/>
                <w:i/>
                <w:sz w:val="12"/>
                <w:szCs w:val="12"/>
              </w:rPr>
            </w:pPr>
            <w:r w:rsidRPr="00F831FF">
              <w:rPr>
                <w:rFonts w:ascii="Arial" w:hAnsi="Arial"/>
                <w:i/>
                <w:sz w:val="12"/>
                <w:szCs w:val="12"/>
              </w:rPr>
              <w:t>Alle Bilder: Deborah Troxler</w:t>
            </w:r>
          </w:p>
        </w:tc>
      </w:tr>
    </w:tbl>
    <w:p w14:paraId="390D5086" w14:textId="77777777" w:rsidR="00A944E2" w:rsidRDefault="00A944E2" w:rsidP="00A944E2">
      <w:pPr>
        <w:sectPr w:rsidR="00A944E2" w:rsidSect="001467F6">
          <w:headerReference w:type="default" r:id="rId60"/>
          <w:headerReference w:type="first" r:id="rId61"/>
          <w:pgSz w:w="11906" w:h="16838" w:code="9"/>
          <w:pgMar w:top="1000" w:right="1417" w:bottom="1134" w:left="1417" w:header="708" w:footer="640" w:gutter="0"/>
          <w:cols w:space="708"/>
          <w:titlePg/>
          <w:docGrid w:linePitch="360"/>
        </w:sect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777"/>
        <w:gridCol w:w="8579"/>
      </w:tblGrid>
      <w:tr w:rsidR="009D3E34" w:rsidRPr="00A2091A" w14:paraId="032794E7" w14:textId="77777777" w:rsidTr="008C69FE">
        <w:tc>
          <w:tcPr>
            <w:tcW w:w="9356" w:type="dxa"/>
            <w:gridSpan w:val="2"/>
          </w:tcPr>
          <w:p w14:paraId="201FE882" w14:textId="77777777" w:rsidR="009D3E34" w:rsidRPr="00CB3E5C" w:rsidRDefault="009D3E34" w:rsidP="00CB3E5C">
            <w:pPr>
              <w:rPr>
                <w:rFonts w:ascii="Arial" w:hAnsi="Arial"/>
                <w:sz w:val="20"/>
              </w:rPr>
            </w:pPr>
          </w:p>
        </w:tc>
      </w:tr>
      <w:tr w:rsidR="009D3E34" w:rsidRPr="00A2091A" w14:paraId="177425A8" w14:textId="77777777" w:rsidTr="008C69FE">
        <w:tc>
          <w:tcPr>
            <w:tcW w:w="777" w:type="dxa"/>
          </w:tcPr>
          <w:p w14:paraId="208814F2" w14:textId="77777777" w:rsidR="009D3E34" w:rsidRDefault="009D3E34" w:rsidP="008C69FE">
            <w:pPr>
              <w:rPr>
                <w:rFonts w:ascii="Arial" w:hAnsi="Arial"/>
                <w:b/>
                <w:noProof/>
                <w:sz w:val="24"/>
                <w:lang w:val="de-DE" w:eastAsia="de-DE"/>
              </w:rPr>
            </w:pPr>
            <w:r>
              <w:rPr>
                <w:rFonts w:ascii="Arial" w:hAnsi="Arial"/>
                <w:b/>
                <w:noProof/>
                <w:sz w:val="24"/>
                <w:lang w:val="de-DE" w:eastAsia="de-DE"/>
              </w:rPr>
              <w:drawing>
                <wp:inline distT="0" distB="0" distL="0" distR="0" wp14:anchorId="5DD5595F" wp14:editId="5CD28C51">
                  <wp:extent cx="396000" cy="442640"/>
                  <wp:effectExtent l="0" t="0" r="4445" b="0"/>
                  <wp:docPr id="196" name="Grafik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" cy="44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9" w:type="dxa"/>
          </w:tcPr>
          <w:p w14:paraId="73F9D18E" w14:textId="77777777" w:rsidR="009D3E34" w:rsidRPr="00A2091A" w:rsidRDefault="009D3E34" w:rsidP="009D3E34">
            <w:pPr>
              <w:spacing w:line="360" w:lineRule="auto"/>
              <w:rPr>
                <w:rFonts w:ascii="Arial" w:hAnsi="Arial"/>
                <w:sz w:val="24"/>
              </w:rPr>
            </w:pPr>
            <w:r w:rsidRPr="00A2091A">
              <w:rPr>
                <w:rFonts w:ascii="Arial" w:hAnsi="Arial"/>
                <w:sz w:val="24"/>
              </w:rPr>
              <w:t>Was war schwierig oder anders als du dir vorgestellt hast?</w:t>
            </w:r>
          </w:p>
          <w:p w14:paraId="322D85D6" w14:textId="1A86215A" w:rsidR="009D3E34" w:rsidRPr="00A2091A" w:rsidRDefault="009D3E34" w:rsidP="008C69FE">
            <w:pPr>
              <w:spacing w:line="360" w:lineRule="auto"/>
              <w:rPr>
                <w:rFonts w:ascii="Arial" w:hAnsi="Arial"/>
                <w:sz w:val="24"/>
              </w:rPr>
            </w:pPr>
            <w:r w:rsidRPr="00343F40">
              <w:rPr>
                <w:rFonts w:ascii="Arial" w:hAnsi="Arial"/>
                <w:sz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/>
                <w:sz w:val="24"/>
              </w:rPr>
              <w:t>_____________________________________________________________</w:t>
            </w:r>
            <w:r w:rsidR="00B73EC9">
              <w:rPr>
                <w:rFonts w:ascii="Arial" w:hAnsi="Arial"/>
                <w:sz w:val="24"/>
              </w:rPr>
              <w:t>_______________________________________________________________</w:t>
            </w:r>
            <w:r>
              <w:rPr>
                <w:rFonts w:ascii="Arial" w:hAnsi="Arial"/>
                <w:sz w:val="24"/>
              </w:rPr>
              <w:t>__</w:t>
            </w:r>
            <w:r w:rsidRPr="00343F40">
              <w:rPr>
                <w:rFonts w:ascii="Arial" w:hAnsi="Arial"/>
                <w:sz w:val="24"/>
              </w:rPr>
              <w:t>__________________</w:t>
            </w:r>
          </w:p>
        </w:tc>
      </w:tr>
      <w:tr w:rsidR="005B277B" w:rsidRPr="00A2091A" w14:paraId="76ED41D0" w14:textId="77777777" w:rsidTr="008C69FE">
        <w:tc>
          <w:tcPr>
            <w:tcW w:w="777" w:type="dxa"/>
          </w:tcPr>
          <w:p w14:paraId="5367976F" w14:textId="77777777" w:rsidR="005B277B" w:rsidRDefault="005B277B" w:rsidP="005B277B">
            <w:pPr>
              <w:rPr>
                <w:rFonts w:ascii="Arial" w:hAnsi="Arial"/>
                <w:b/>
                <w:noProof/>
                <w:sz w:val="24"/>
                <w:lang w:val="de-DE" w:eastAsia="de-DE"/>
              </w:rPr>
            </w:pPr>
          </w:p>
        </w:tc>
        <w:tc>
          <w:tcPr>
            <w:tcW w:w="8579" w:type="dxa"/>
          </w:tcPr>
          <w:p w14:paraId="482963FA" w14:textId="77777777" w:rsidR="005B277B" w:rsidRPr="00A2091A" w:rsidRDefault="005B277B" w:rsidP="005B277B">
            <w:pPr>
              <w:rPr>
                <w:rFonts w:ascii="Arial" w:hAnsi="Arial"/>
                <w:sz w:val="24"/>
              </w:rPr>
            </w:pPr>
          </w:p>
        </w:tc>
      </w:tr>
      <w:tr w:rsidR="005B277B" w:rsidRPr="00A2091A" w14:paraId="465D05C2" w14:textId="77777777" w:rsidTr="008C69FE">
        <w:tc>
          <w:tcPr>
            <w:tcW w:w="777" w:type="dxa"/>
          </w:tcPr>
          <w:p w14:paraId="03D63A17" w14:textId="651196D8" w:rsidR="005B277B" w:rsidRDefault="005B277B" w:rsidP="008C69FE">
            <w:pPr>
              <w:rPr>
                <w:rFonts w:ascii="Arial" w:hAnsi="Arial"/>
                <w:b/>
                <w:noProof/>
                <w:sz w:val="24"/>
                <w:lang w:val="de-DE" w:eastAsia="de-DE"/>
              </w:rPr>
            </w:pPr>
            <w:r>
              <w:rPr>
                <w:rFonts w:ascii="Arial" w:hAnsi="Arial"/>
                <w:b/>
                <w:noProof/>
                <w:sz w:val="24"/>
                <w:lang w:val="de-DE" w:eastAsia="de-DE"/>
              </w:rPr>
              <w:drawing>
                <wp:inline distT="0" distB="0" distL="0" distR="0" wp14:anchorId="6ED4D82C" wp14:editId="76760BEA">
                  <wp:extent cx="396000" cy="442640"/>
                  <wp:effectExtent l="0" t="0" r="4445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" cy="44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9" w:type="dxa"/>
          </w:tcPr>
          <w:p w14:paraId="27157535" w14:textId="77777777" w:rsidR="005B277B" w:rsidRPr="00A2091A" w:rsidRDefault="005B277B" w:rsidP="005B277B">
            <w:pPr>
              <w:rPr>
                <w:rFonts w:ascii="Arial" w:hAnsi="Arial"/>
                <w:sz w:val="24"/>
              </w:rPr>
            </w:pPr>
            <w:r w:rsidRPr="00A2091A">
              <w:rPr>
                <w:rFonts w:ascii="Arial" w:hAnsi="Arial"/>
                <w:sz w:val="24"/>
              </w:rPr>
              <w:t>Was hast du dir beim Ranking deiner Notizen überlegt?</w:t>
            </w:r>
          </w:p>
          <w:p w14:paraId="4C7F2FE3" w14:textId="7A76CC5F" w:rsidR="005B277B" w:rsidRPr="00A2091A" w:rsidRDefault="005B277B" w:rsidP="009D3E34">
            <w:pPr>
              <w:spacing w:line="360" w:lineRule="auto"/>
              <w:rPr>
                <w:rFonts w:ascii="Arial" w:hAnsi="Arial"/>
                <w:sz w:val="24"/>
              </w:rPr>
            </w:pPr>
            <w:r w:rsidRPr="00343F40">
              <w:rPr>
                <w:rFonts w:ascii="Arial" w:hAnsi="Arial"/>
                <w:sz w:val="24"/>
              </w:rPr>
              <w:t>______________________________________________________________________________________________________________________________________________________________________________________________________________________</w:t>
            </w:r>
            <w:r w:rsidR="008D7A0D">
              <w:rPr>
                <w:rFonts w:ascii="Arial" w:hAnsi="Arial"/>
                <w:sz w:val="24"/>
              </w:rPr>
              <w:t>_______________________________________________________________</w:t>
            </w:r>
            <w:r w:rsidRPr="00343F40">
              <w:rPr>
                <w:rFonts w:ascii="Arial" w:hAnsi="Arial"/>
                <w:sz w:val="24"/>
              </w:rPr>
              <w:t>____________________</w:t>
            </w:r>
            <w:r>
              <w:rPr>
                <w:rFonts w:ascii="Arial" w:hAnsi="Arial"/>
                <w:sz w:val="24"/>
              </w:rPr>
              <w:t>_______________________________________________________________</w:t>
            </w:r>
            <w:r w:rsidRPr="00343F40">
              <w:rPr>
                <w:rFonts w:ascii="Arial" w:hAnsi="Arial"/>
                <w:sz w:val="24"/>
              </w:rPr>
              <w:t>__</w:t>
            </w:r>
            <w:r w:rsidR="00B73EC9">
              <w:rPr>
                <w:rFonts w:ascii="Arial" w:hAnsi="Arial"/>
                <w:sz w:val="24"/>
              </w:rPr>
              <w:t>_______________________________________________________________</w:t>
            </w:r>
            <w:r w:rsidRPr="00343F40">
              <w:rPr>
                <w:rFonts w:ascii="Arial" w:hAnsi="Arial"/>
                <w:sz w:val="24"/>
              </w:rPr>
              <w:t>________________</w:t>
            </w:r>
          </w:p>
        </w:tc>
      </w:tr>
      <w:tr w:rsidR="008D7A0D" w:rsidRPr="00A2091A" w14:paraId="5D92F323" w14:textId="77777777" w:rsidTr="008C69FE">
        <w:tc>
          <w:tcPr>
            <w:tcW w:w="777" w:type="dxa"/>
          </w:tcPr>
          <w:p w14:paraId="72BBD289" w14:textId="77777777" w:rsidR="008D7A0D" w:rsidRDefault="008D7A0D" w:rsidP="008D7A0D">
            <w:pPr>
              <w:rPr>
                <w:rFonts w:ascii="Arial" w:hAnsi="Arial"/>
                <w:b/>
                <w:noProof/>
                <w:sz w:val="24"/>
                <w:lang w:val="de-DE" w:eastAsia="de-DE"/>
              </w:rPr>
            </w:pPr>
          </w:p>
        </w:tc>
        <w:tc>
          <w:tcPr>
            <w:tcW w:w="8579" w:type="dxa"/>
          </w:tcPr>
          <w:p w14:paraId="2A88CFA7" w14:textId="77777777" w:rsidR="008D7A0D" w:rsidRPr="00A2091A" w:rsidRDefault="008D7A0D" w:rsidP="008D7A0D">
            <w:pPr>
              <w:rPr>
                <w:rFonts w:ascii="Arial" w:hAnsi="Arial"/>
                <w:sz w:val="24"/>
              </w:rPr>
            </w:pPr>
          </w:p>
        </w:tc>
      </w:tr>
      <w:tr w:rsidR="008D7A0D" w:rsidRPr="00A2091A" w14:paraId="18A394C7" w14:textId="77777777" w:rsidTr="008C69FE">
        <w:tc>
          <w:tcPr>
            <w:tcW w:w="777" w:type="dxa"/>
          </w:tcPr>
          <w:p w14:paraId="2CA8D58C" w14:textId="1E07402A" w:rsidR="008D7A0D" w:rsidRDefault="008D7A0D" w:rsidP="008C69FE">
            <w:pPr>
              <w:rPr>
                <w:rFonts w:ascii="Arial" w:hAnsi="Arial"/>
                <w:b/>
                <w:noProof/>
                <w:sz w:val="24"/>
                <w:lang w:val="de-DE" w:eastAsia="de-DE"/>
              </w:rPr>
            </w:pPr>
            <w:r>
              <w:rPr>
                <w:rFonts w:ascii="Arial" w:hAnsi="Arial"/>
                <w:b/>
                <w:noProof/>
                <w:sz w:val="24"/>
                <w:lang w:val="de-DE" w:eastAsia="de-DE"/>
              </w:rPr>
              <w:drawing>
                <wp:inline distT="0" distB="0" distL="0" distR="0" wp14:anchorId="17354FF8" wp14:editId="7349A639">
                  <wp:extent cx="396000" cy="442640"/>
                  <wp:effectExtent l="0" t="0" r="4445" b="0"/>
                  <wp:docPr id="193" name="Grafik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" cy="44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9" w:type="dxa"/>
          </w:tcPr>
          <w:p w14:paraId="490E88FF" w14:textId="4869B2C8" w:rsidR="008D7A0D" w:rsidRDefault="008D7A0D" w:rsidP="008D7A0D">
            <w:pPr>
              <w:rPr>
                <w:rFonts w:ascii="Arial" w:hAnsi="Arial"/>
                <w:sz w:val="24"/>
              </w:rPr>
            </w:pPr>
            <w:r w:rsidRPr="00A2091A">
              <w:rPr>
                <w:rFonts w:ascii="Arial" w:hAnsi="Arial"/>
                <w:sz w:val="24"/>
              </w:rPr>
              <w:t>We</w:t>
            </w:r>
            <w:r>
              <w:rPr>
                <w:rFonts w:ascii="Arial" w:hAnsi="Arial"/>
                <w:sz w:val="24"/>
              </w:rPr>
              <w:t>lche Tipps würdest du einer Schülerin/einem Schüler aus der 4. Klasse geben</w:t>
            </w:r>
            <w:r w:rsidRPr="00A2091A">
              <w:rPr>
                <w:rFonts w:ascii="Arial" w:hAnsi="Arial"/>
                <w:sz w:val="24"/>
              </w:rPr>
              <w:t>, d</w:t>
            </w:r>
            <w:r w:rsidR="00B73EC9">
              <w:rPr>
                <w:rFonts w:ascii="Arial" w:hAnsi="Arial"/>
                <w:sz w:val="24"/>
              </w:rPr>
              <w:t>ie</w:t>
            </w:r>
            <w:r>
              <w:rPr>
                <w:rFonts w:ascii="Arial" w:hAnsi="Arial"/>
                <w:sz w:val="24"/>
              </w:rPr>
              <w:t>/der</w:t>
            </w:r>
            <w:r w:rsidRPr="00A2091A">
              <w:rPr>
                <w:rFonts w:ascii="Arial" w:hAnsi="Arial"/>
                <w:sz w:val="24"/>
              </w:rPr>
              <w:t xml:space="preserve"> einen Vortrag vorbereiten muss?</w:t>
            </w:r>
          </w:p>
          <w:p w14:paraId="64151A6C" w14:textId="168EC9C2" w:rsidR="008D7A0D" w:rsidRPr="00A2091A" w:rsidRDefault="0088586C" w:rsidP="0088586C">
            <w:pPr>
              <w:spacing w:line="360" w:lineRule="auto"/>
              <w:rPr>
                <w:rFonts w:ascii="Arial" w:hAnsi="Arial"/>
                <w:sz w:val="24"/>
              </w:rPr>
            </w:pPr>
            <w:r w:rsidRPr="00343F40">
              <w:rPr>
                <w:rFonts w:ascii="Arial" w:hAnsi="Arial"/>
                <w:sz w:val="24"/>
              </w:rPr>
              <w:t>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/>
                <w:sz w:val="24"/>
              </w:rPr>
              <w:t>_______________________________________________________________</w:t>
            </w:r>
            <w:r w:rsidRPr="00343F40">
              <w:rPr>
                <w:rFonts w:ascii="Arial" w:hAnsi="Arial"/>
                <w:sz w:val="24"/>
              </w:rPr>
              <w:t>____________________</w:t>
            </w:r>
            <w:r>
              <w:rPr>
                <w:rFonts w:ascii="Arial" w:hAnsi="Arial"/>
                <w:sz w:val="24"/>
              </w:rPr>
              <w:t>______________________________________________________________________________________________________________________________________________________________________</w:t>
            </w:r>
            <w:r w:rsidR="00B73EC9">
              <w:rPr>
                <w:rFonts w:ascii="Arial" w:hAnsi="Arial"/>
                <w:sz w:val="24"/>
              </w:rPr>
              <w:t>_______________________________________________________________</w:t>
            </w:r>
            <w:r>
              <w:rPr>
                <w:rFonts w:ascii="Arial" w:hAnsi="Arial"/>
                <w:sz w:val="24"/>
              </w:rPr>
              <w:t>_______________________</w:t>
            </w:r>
            <w:r w:rsidRPr="00343F40">
              <w:rPr>
                <w:rFonts w:ascii="Arial" w:hAnsi="Arial"/>
                <w:sz w:val="24"/>
              </w:rPr>
              <w:t>__________________</w:t>
            </w:r>
          </w:p>
        </w:tc>
      </w:tr>
    </w:tbl>
    <w:p w14:paraId="2431A8A8" w14:textId="015D0E39" w:rsidR="009D3E34" w:rsidRPr="004D5C8C" w:rsidRDefault="009D3E34" w:rsidP="00A944E2">
      <w:pPr>
        <w:rPr>
          <w:rFonts w:ascii="Arial" w:hAnsi="Arial"/>
          <w:sz w:val="20"/>
        </w:r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4D5C8C" w:rsidRPr="00F831FF" w14:paraId="1C4BD012" w14:textId="77777777" w:rsidTr="008C69FE">
        <w:tc>
          <w:tcPr>
            <w:tcW w:w="9356" w:type="dxa"/>
          </w:tcPr>
          <w:p w14:paraId="24DF0EE9" w14:textId="77777777" w:rsidR="004D5C8C" w:rsidRPr="00F831FF" w:rsidRDefault="004D5C8C" w:rsidP="008C69FE">
            <w:pPr>
              <w:rPr>
                <w:rFonts w:ascii="Arial" w:hAnsi="Arial"/>
                <w:i/>
                <w:sz w:val="12"/>
                <w:szCs w:val="12"/>
              </w:rPr>
            </w:pPr>
            <w:r w:rsidRPr="00F831FF">
              <w:rPr>
                <w:rFonts w:ascii="Arial" w:hAnsi="Arial"/>
                <w:i/>
                <w:sz w:val="12"/>
                <w:szCs w:val="12"/>
              </w:rPr>
              <w:t>Alle Bilder: Deborah Troxler</w:t>
            </w:r>
          </w:p>
        </w:tc>
      </w:tr>
    </w:tbl>
    <w:p w14:paraId="69F75082" w14:textId="77777777" w:rsidR="009D3E34" w:rsidRPr="00A944E2" w:rsidRDefault="009D3E34" w:rsidP="00A944E2"/>
    <w:sectPr w:rsidR="009D3E34" w:rsidRPr="00A944E2" w:rsidSect="001467F6">
      <w:headerReference w:type="first" r:id="rId62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0672E6" w14:textId="77777777" w:rsidR="00823FAF" w:rsidRDefault="00823FAF">
      <w:r>
        <w:separator/>
      </w:r>
    </w:p>
  </w:endnote>
  <w:endnote w:type="continuationSeparator" w:id="0">
    <w:p w14:paraId="2A0FC665" w14:textId="77777777" w:rsidR="00823FAF" w:rsidRDefault="00823F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47FC28" w14:textId="77777777" w:rsidR="00823FAF" w:rsidRPr="00362BEB" w:rsidRDefault="00823FAF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823FAF" w:rsidRPr="00013146" w14:paraId="3B86D8C2" w14:textId="77777777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2AA1796E" w14:textId="77777777" w:rsidR="00823FAF" w:rsidRPr="00013146" w:rsidRDefault="006701FE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color w:val="000000" w:themeColor="text1"/>
              <w:sz w:val="16"/>
              <w:szCs w:val="16"/>
            </w:rPr>
          </w:pPr>
          <w:hyperlink r:id="rId1" w:history="1">
            <w:r w:rsidR="00823FAF" w:rsidRPr="00013146">
              <w:rPr>
                <w:rStyle w:val="Hyperlink"/>
                <w:rFonts w:ascii="Arial" w:hAnsi="Arial"/>
                <w:b/>
                <w:bCs/>
                <w:color w:val="000000" w:themeColor="text1"/>
                <w:sz w:val="16"/>
                <w:szCs w:val="16"/>
                <w:u w:val="none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14:paraId="0FBC34ED" w14:textId="77777777" w:rsidR="00823FAF" w:rsidRPr="00013146" w:rsidRDefault="00823FAF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color w:val="000000" w:themeColor="text1"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424711E8" w14:textId="77777777" w:rsidR="00823FAF" w:rsidRPr="00013146" w:rsidRDefault="00823FAF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color w:val="000000" w:themeColor="text1"/>
              <w:sz w:val="16"/>
              <w:szCs w:val="16"/>
            </w:rPr>
          </w:pPr>
          <w:r w:rsidRPr="00013146">
            <w:rPr>
              <w:rFonts w:ascii="Arial" w:hAnsi="Arial"/>
              <w:b/>
              <w:color w:val="000000" w:themeColor="text1"/>
              <w:sz w:val="16"/>
              <w:szCs w:val="16"/>
            </w:rPr>
            <w:fldChar w:fldCharType="begin"/>
          </w:r>
          <w:r w:rsidRPr="00013146">
            <w:rPr>
              <w:rFonts w:ascii="Arial" w:hAnsi="Arial"/>
              <w:b/>
              <w:color w:val="000000" w:themeColor="text1"/>
              <w:sz w:val="16"/>
              <w:szCs w:val="16"/>
            </w:rPr>
            <w:instrText xml:space="preserve"> PAGE   \* MERGEFORMAT </w:instrText>
          </w:r>
          <w:r w:rsidRPr="00013146">
            <w:rPr>
              <w:rFonts w:ascii="Arial" w:hAnsi="Arial"/>
              <w:b/>
              <w:color w:val="000000" w:themeColor="text1"/>
              <w:sz w:val="16"/>
              <w:szCs w:val="16"/>
            </w:rPr>
            <w:fldChar w:fldCharType="separate"/>
          </w:r>
          <w:r w:rsidRPr="00013146">
            <w:rPr>
              <w:rFonts w:ascii="Arial" w:hAnsi="Arial"/>
              <w:b/>
              <w:noProof/>
              <w:color w:val="000000" w:themeColor="text1"/>
              <w:sz w:val="16"/>
              <w:szCs w:val="16"/>
            </w:rPr>
            <w:t>2</w:t>
          </w:r>
          <w:r w:rsidRPr="00013146">
            <w:rPr>
              <w:rFonts w:ascii="Arial" w:hAnsi="Arial"/>
              <w:b/>
              <w:color w:val="000000" w:themeColor="text1"/>
              <w:sz w:val="16"/>
              <w:szCs w:val="16"/>
            </w:rPr>
            <w:fldChar w:fldCharType="end"/>
          </w:r>
          <w:r w:rsidRPr="00013146">
            <w:rPr>
              <w:rFonts w:ascii="Arial" w:hAnsi="Arial"/>
              <w:b/>
              <w:color w:val="000000" w:themeColor="text1"/>
              <w:sz w:val="16"/>
              <w:szCs w:val="16"/>
            </w:rPr>
            <w:t>/</w:t>
          </w:r>
          <w:r w:rsidRPr="00013146">
            <w:rPr>
              <w:color w:val="000000" w:themeColor="text1"/>
            </w:rPr>
            <w:fldChar w:fldCharType="begin"/>
          </w:r>
          <w:r w:rsidRPr="00013146">
            <w:rPr>
              <w:color w:val="000000" w:themeColor="text1"/>
            </w:rPr>
            <w:instrText xml:space="preserve"> NUMPAGES   \* MERGEFORMAT </w:instrText>
          </w:r>
          <w:r w:rsidRPr="00013146">
            <w:rPr>
              <w:color w:val="000000" w:themeColor="text1"/>
            </w:rPr>
            <w:fldChar w:fldCharType="separate"/>
          </w:r>
          <w:r w:rsidRPr="00013146">
            <w:rPr>
              <w:rFonts w:ascii="Arial" w:hAnsi="Arial"/>
              <w:b/>
              <w:noProof/>
              <w:color w:val="000000" w:themeColor="text1"/>
              <w:sz w:val="16"/>
              <w:szCs w:val="16"/>
            </w:rPr>
            <w:t>2</w:t>
          </w:r>
          <w:r w:rsidRPr="00013146">
            <w:rPr>
              <w:rFonts w:ascii="Arial" w:hAnsi="Arial"/>
              <w:b/>
              <w:noProof/>
              <w:color w:val="000000" w:themeColor="text1"/>
              <w:sz w:val="16"/>
              <w:szCs w:val="16"/>
            </w:rPr>
            <w:fldChar w:fldCharType="end"/>
          </w:r>
        </w:p>
      </w:tc>
    </w:tr>
  </w:tbl>
  <w:p w14:paraId="3F365E66" w14:textId="77777777" w:rsidR="00823FAF" w:rsidRPr="00E54FA9" w:rsidRDefault="00823FAF">
    <w:pPr>
      <w:pStyle w:val="Fuzeile"/>
      <w:rPr>
        <w:rFonts w:ascii="Arial" w:hAnsi="Arial"/>
        <w:sz w:val="16"/>
        <w:szCs w:val="16"/>
      </w:rPr>
    </w:pPr>
  </w:p>
  <w:p w14:paraId="1C627BB2" w14:textId="77777777" w:rsidR="00823FAF" w:rsidRDefault="00823FAF"/>
  <w:p w14:paraId="77809BF5" w14:textId="77777777" w:rsidR="00823FAF" w:rsidRDefault="00823FA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5DD9AB" w14:textId="77777777" w:rsidR="00823FAF" w:rsidRPr="00DC0DD0" w:rsidRDefault="00823FAF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823FAF" w:rsidRPr="002D00AC" w14:paraId="338DC015" w14:textId="77777777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107440CD" w14:textId="77777777" w:rsidR="00823FAF" w:rsidRPr="00E231F5" w:rsidRDefault="00823FAF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265FEA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14:paraId="56E6BD7B" w14:textId="77777777" w:rsidR="00823FAF" w:rsidRPr="00E231F5" w:rsidRDefault="00823FAF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6CFFFCAF" w14:textId="77777777" w:rsidR="00823FAF" w:rsidRPr="00E231F5" w:rsidRDefault="00823FAF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6701FE">
            <w:fldChar w:fldCharType="begin"/>
          </w:r>
          <w:r w:rsidR="006701FE">
            <w:instrText xml:space="preserve"> NUMPAGES   \* MERGEFORMAT </w:instrText>
          </w:r>
          <w:r w:rsidR="006701FE">
            <w:fldChar w:fldCharType="separate"/>
          </w:r>
          <w:r w:rsidRPr="002D334E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="006701FE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600EBEDE" w14:textId="77777777" w:rsidR="00823FAF" w:rsidRPr="00F91A51" w:rsidRDefault="00823FAF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75371F" w14:textId="77777777" w:rsidR="00823FAF" w:rsidRDefault="00823FAF">
      <w:r>
        <w:separator/>
      </w:r>
    </w:p>
  </w:footnote>
  <w:footnote w:type="continuationSeparator" w:id="0">
    <w:p w14:paraId="14A1AEE2" w14:textId="77777777" w:rsidR="00823FAF" w:rsidRDefault="00823F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823FAF" w14:paraId="0446CDEC" w14:textId="77777777" w:rsidTr="00823FAF">
      <w:trPr>
        <w:trHeight w:hRule="exact" w:val="624"/>
      </w:trPr>
      <w:tc>
        <w:tcPr>
          <w:tcW w:w="3329" w:type="dxa"/>
          <w:vMerge w:val="restart"/>
        </w:tcPr>
        <w:p w14:paraId="3994BFFC" w14:textId="77777777" w:rsidR="00823FAF" w:rsidRDefault="00823FAF" w:rsidP="007A08FE">
          <w:pPr>
            <w:pStyle w:val="Kopfzeile"/>
          </w:pPr>
          <w:r>
            <w:rPr>
              <w:noProof/>
              <w:lang w:val="en-US"/>
            </w:rPr>
            <w:drawing>
              <wp:inline distT="0" distB="0" distL="0" distR="0" wp14:anchorId="1CF3E04C" wp14:editId="52F082A0">
                <wp:extent cx="1982237" cy="504000"/>
                <wp:effectExtent l="0" t="0" r="0" b="0"/>
                <wp:docPr id="12" name="Grafik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14:paraId="1A95EA36" w14:textId="10A57C66" w:rsidR="00823FAF" w:rsidRPr="002D01FD" w:rsidRDefault="00823FAF" w:rsidP="007A08FE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2</w:t>
          </w:r>
        </w:p>
      </w:tc>
    </w:tr>
    <w:tr w:rsidR="00823FAF" w14:paraId="0AD96F4E" w14:textId="77777777" w:rsidTr="00823FAF">
      <w:trPr>
        <w:trHeight w:hRule="exact" w:val="200"/>
      </w:trPr>
      <w:tc>
        <w:tcPr>
          <w:tcW w:w="3329" w:type="dxa"/>
          <w:vMerge/>
        </w:tcPr>
        <w:p w14:paraId="2B5681F8" w14:textId="77777777" w:rsidR="00823FAF" w:rsidRDefault="00823FAF" w:rsidP="007A08FE">
          <w:pPr>
            <w:pStyle w:val="Kopfzeile"/>
          </w:pPr>
        </w:p>
      </w:tc>
      <w:tc>
        <w:tcPr>
          <w:tcW w:w="6027" w:type="dxa"/>
          <w:vAlign w:val="bottom"/>
        </w:tcPr>
        <w:p w14:paraId="30C4D984" w14:textId="77777777" w:rsidR="00823FAF" w:rsidRPr="002D01FD" w:rsidRDefault="00823FAF" w:rsidP="007A08FE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823FAF" w14:paraId="6C3A5431" w14:textId="77777777" w:rsidTr="00823FAF">
      <w:trPr>
        <w:trHeight w:hRule="exact" w:val="227"/>
      </w:trPr>
      <w:tc>
        <w:tcPr>
          <w:tcW w:w="9356" w:type="dxa"/>
          <w:gridSpan w:val="2"/>
        </w:tcPr>
        <w:p w14:paraId="528FA85A" w14:textId="77777777" w:rsidR="00823FAF" w:rsidRDefault="00823FAF" w:rsidP="007A08FE">
          <w:pPr>
            <w:pStyle w:val="Kopfzeile"/>
          </w:pPr>
        </w:p>
      </w:tc>
    </w:tr>
    <w:tr w:rsidR="00823FAF" w:rsidRPr="00F21113" w14:paraId="2AB5D688" w14:textId="77777777" w:rsidTr="00823FAF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14:paraId="14BCD14B" w14:textId="73C5CF77" w:rsidR="00823FAF" w:rsidRPr="00F21113" w:rsidRDefault="00823FAF" w:rsidP="007A08FE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 w:rsidRPr="00F21113">
            <w:rPr>
              <w:rFonts w:ascii="Arial" w:hAnsi="Arial"/>
              <w:b/>
              <w:sz w:val="18"/>
              <w:szCs w:val="18"/>
            </w:rPr>
            <w:t>Frag Fred: Wie funktioniert eine Suchmaschine?</w:t>
          </w:r>
        </w:p>
      </w:tc>
    </w:tr>
  </w:tbl>
  <w:p w14:paraId="0151B1A1" w14:textId="77777777" w:rsidR="00823FAF" w:rsidRPr="00F21113" w:rsidRDefault="00823FAF">
    <w:pPr>
      <w:pStyle w:val="Kopfzeile"/>
      <w:rPr>
        <w:rFonts w:ascii="Arial" w:hAnsi="Arial"/>
        <w:sz w:val="20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823FAF" w14:paraId="617FE88B" w14:textId="77777777" w:rsidTr="00823FAF">
      <w:trPr>
        <w:trHeight w:hRule="exact" w:val="624"/>
      </w:trPr>
      <w:tc>
        <w:tcPr>
          <w:tcW w:w="3329" w:type="dxa"/>
          <w:vMerge w:val="restart"/>
        </w:tcPr>
        <w:p w14:paraId="23794AF2" w14:textId="77777777" w:rsidR="00823FAF" w:rsidRDefault="00823FAF" w:rsidP="00EA55B1">
          <w:pPr>
            <w:pStyle w:val="Kopfzeile"/>
          </w:pPr>
          <w:r>
            <w:rPr>
              <w:noProof/>
              <w:lang w:val="en-US"/>
            </w:rPr>
            <w:drawing>
              <wp:inline distT="0" distB="0" distL="0" distR="0" wp14:anchorId="4CCE7673" wp14:editId="27A2F557">
                <wp:extent cx="1982237" cy="504000"/>
                <wp:effectExtent l="0" t="0" r="0" b="0"/>
                <wp:docPr id="32" name="Grafik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14:paraId="7F3CFB41" w14:textId="03D6FD6B" w:rsidR="00823FAF" w:rsidRPr="002D01FD" w:rsidRDefault="00823FAF" w:rsidP="00EA55B1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5b</w:t>
          </w:r>
        </w:p>
      </w:tc>
    </w:tr>
    <w:tr w:rsidR="00823FAF" w14:paraId="4B821BE8" w14:textId="77777777" w:rsidTr="00823FAF">
      <w:trPr>
        <w:trHeight w:hRule="exact" w:val="200"/>
      </w:trPr>
      <w:tc>
        <w:tcPr>
          <w:tcW w:w="3329" w:type="dxa"/>
          <w:vMerge/>
        </w:tcPr>
        <w:p w14:paraId="03090720" w14:textId="77777777" w:rsidR="00823FAF" w:rsidRDefault="00823FAF" w:rsidP="00EA55B1">
          <w:pPr>
            <w:pStyle w:val="Kopfzeile"/>
          </w:pPr>
        </w:p>
      </w:tc>
      <w:tc>
        <w:tcPr>
          <w:tcW w:w="6027" w:type="dxa"/>
          <w:vAlign w:val="bottom"/>
        </w:tcPr>
        <w:p w14:paraId="0C62F5F3" w14:textId="77777777" w:rsidR="00823FAF" w:rsidRPr="002D01FD" w:rsidRDefault="00823FAF" w:rsidP="00EA55B1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823FAF" w14:paraId="0BB093DA" w14:textId="77777777" w:rsidTr="00823FAF">
      <w:trPr>
        <w:trHeight w:hRule="exact" w:val="227"/>
      </w:trPr>
      <w:tc>
        <w:tcPr>
          <w:tcW w:w="9356" w:type="dxa"/>
          <w:gridSpan w:val="2"/>
        </w:tcPr>
        <w:p w14:paraId="59757FB1" w14:textId="77777777" w:rsidR="00823FAF" w:rsidRDefault="00823FAF" w:rsidP="00EA55B1">
          <w:pPr>
            <w:pStyle w:val="Kopfzeile"/>
          </w:pPr>
        </w:p>
      </w:tc>
    </w:tr>
    <w:tr w:rsidR="00823FAF" w:rsidRPr="00F21113" w14:paraId="6F6F55C1" w14:textId="77777777" w:rsidTr="00823FAF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14:paraId="1024D0EA" w14:textId="77777777" w:rsidR="00823FAF" w:rsidRPr="00F21113" w:rsidRDefault="00823FAF" w:rsidP="00EA55B1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 w:rsidRPr="00F21113">
            <w:rPr>
              <w:rFonts w:ascii="Arial" w:hAnsi="Arial"/>
              <w:b/>
              <w:sz w:val="18"/>
              <w:szCs w:val="18"/>
            </w:rPr>
            <w:t>Frag Fred: Wie funktioniert eine Suchmaschine?</w:t>
          </w:r>
        </w:p>
      </w:tc>
    </w:tr>
  </w:tbl>
  <w:p w14:paraId="1D39C886" w14:textId="77777777" w:rsidR="00823FAF" w:rsidRDefault="00823FAF"/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823FAF" w14:paraId="2058B66C" w14:textId="77777777" w:rsidTr="00823FAF">
      <w:trPr>
        <w:trHeight w:hRule="exact" w:val="624"/>
      </w:trPr>
      <w:tc>
        <w:tcPr>
          <w:tcW w:w="3329" w:type="dxa"/>
          <w:vMerge w:val="restart"/>
        </w:tcPr>
        <w:p w14:paraId="13EED64A" w14:textId="77777777" w:rsidR="00823FAF" w:rsidRDefault="00823FAF" w:rsidP="00EA55B1">
          <w:pPr>
            <w:pStyle w:val="Kopfzeile"/>
          </w:pPr>
          <w:r>
            <w:rPr>
              <w:noProof/>
              <w:lang w:val="en-US"/>
            </w:rPr>
            <w:drawing>
              <wp:inline distT="0" distB="0" distL="0" distR="0" wp14:anchorId="3D35A1D2" wp14:editId="4D8DD1AD">
                <wp:extent cx="1982237" cy="504000"/>
                <wp:effectExtent l="0" t="0" r="0" b="0"/>
                <wp:docPr id="33" name="Grafik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14:paraId="4C9F8FB3" w14:textId="40109B11" w:rsidR="00823FAF" w:rsidRPr="002D01FD" w:rsidRDefault="00823FAF" w:rsidP="00EA55B1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6</w:t>
          </w:r>
        </w:p>
      </w:tc>
    </w:tr>
    <w:tr w:rsidR="00823FAF" w14:paraId="418217F8" w14:textId="77777777" w:rsidTr="00823FAF">
      <w:trPr>
        <w:trHeight w:hRule="exact" w:val="200"/>
      </w:trPr>
      <w:tc>
        <w:tcPr>
          <w:tcW w:w="3329" w:type="dxa"/>
          <w:vMerge/>
        </w:tcPr>
        <w:p w14:paraId="065B1266" w14:textId="77777777" w:rsidR="00823FAF" w:rsidRDefault="00823FAF" w:rsidP="00EA55B1">
          <w:pPr>
            <w:pStyle w:val="Kopfzeile"/>
          </w:pPr>
        </w:p>
      </w:tc>
      <w:tc>
        <w:tcPr>
          <w:tcW w:w="6027" w:type="dxa"/>
          <w:vAlign w:val="bottom"/>
        </w:tcPr>
        <w:p w14:paraId="6EDD7944" w14:textId="77777777" w:rsidR="00823FAF" w:rsidRPr="002D01FD" w:rsidRDefault="00823FAF" w:rsidP="00EA55B1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823FAF" w14:paraId="0BF2883E" w14:textId="77777777" w:rsidTr="00823FAF">
      <w:trPr>
        <w:trHeight w:hRule="exact" w:val="227"/>
      </w:trPr>
      <w:tc>
        <w:tcPr>
          <w:tcW w:w="9356" w:type="dxa"/>
          <w:gridSpan w:val="2"/>
        </w:tcPr>
        <w:p w14:paraId="36DE5F15" w14:textId="77777777" w:rsidR="00823FAF" w:rsidRDefault="00823FAF" w:rsidP="00EA55B1">
          <w:pPr>
            <w:pStyle w:val="Kopfzeile"/>
          </w:pPr>
        </w:p>
      </w:tc>
    </w:tr>
    <w:tr w:rsidR="00823FAF" w:rsidRPr="00F21113" w14:paraId="1C456EAD" w14:textId="77777777" w:rsidTr="00823FAF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14:paraId="72615D4E" w14:textId="77777777" w:rsidR="00823FAF" w:rsidRPr="00F21113" w:rsidRDefault="00823FAF" w:rsidP="00EA55B1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 w:rsidRPr="00F21113">
            <w:rPr>
              <w:rFonts w:ascii="Arial" w:hAnsi="Arial"/>
              <w:b/>
              <w:sz w:val="18"/>
              <w:szCs w:val="18"/>
            </w:rPr>
            <w:t>Frag Fred: Wie funktioniert eine Suchmaschine?</w:t>
          </w:r>
        </w:p>
      </w:tc>
    </w:tr>
  </w:tbl>
  <w:p w14:paraId="2EB3A7B5" w14:textId="77777777" w:rsidR="00823FAF" w:rsidRDefault="00823FAF"/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823FAF" w14:paraId="0185A359" w14:textId="77777777" w:rsidTr="00823FAF">
      <w:trPr>
        <w:trHeight w:hRule="exact" w:val="624"/>
      </w:trPr>
      <w:tc>
        <w:tcPr>
          <w:tcW w:w="3329" w:type="dxa"/>
          <w:vMerge w:val="restart"/>
        </w:tcPr>
        <w:p w14:paraId="465353B2" w14:textId="77777777" w:rsidR="00823FAF" w:rsidRDefault="00823FAF" w:rsidP="00EA55B1">
          <w:pPr>
            <w:pStyle w:val="Kopfzeile"/>
          </w:pPr>
          <w:r>
            <w:rPr>
              <w:noProof/>
              <w:lang w:val="en-US"/>
            </w:rPr>
            <w:drawing>
              <wp:inline distT="0" distB="0" distL="0" distR="0" wp14:anchorId="5E5A2ABE" wp14:editId="44269935">
                <wp:extent cx="1982237" cy="504000"/>
                <wp:effectExtent l="0" t="0" r="0" b="0"/>
                <wp:docPr id="295" name="Grafik 2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14:paraId="05BEBDD7" w14:textId="7CC73A2C" w:rsidR="00823FAF" w:rsidRPr="002D01FD" w:rsidRDefault="00823FAF" w:rsidP="00EA55B1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7</w:t>
          </w:r>
        </w:p>
      </w:tc>
    </w:tr>
    <w:tr w:rsidR="00823FAF" w14:paraId="36664DFF" w14:textId="77777777" w:rsidTr="00823FAF">
      <w:trPr>
        <w:trHeight w:hRule="exact" w:val="200"/>
      </w:trPr>
      <w:tc>
        <w:tcPr>
          <w:tcW w:w="3329" w:type="dxa"/>
          <w:vMerge/>
        </w:tcPr>
        <w:p w14:paraId="7ED83052" w14:textId="77777777" w:rsidR="00823FAF" w:rsidRDefault="00823FAF" w:rsidP="00EA55B1">
          <w:pPr>
            <w:pStyle w:val="Kopfzeile"/>
          </w:pPr>
        </w:p>
      </w:tc>
      <w:tc>
        <w:tcPr>
          <w:tcW w:w="6027" w:type="dxa"/>
          <w:vAlign w:val="bottom"/>
        </w:tcPr>
        <w:p w14:paraId="46C2B353" w14:textId="77777777" w:rsidR="00823FAF" w:rsidRPr="002D01FD" w:rsidRDefault="00823FAF" w:rsidP="00EA55B1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823FAF" w14:paraId="3E771EAD" w14:textId="77777777" w:rsidTr="00823FAF">
      <w:trPr>
        <w:trHeight w:hRule="exact" w:val="227"/>
      </w:trPr>
      <w:tc>
        <w:tcPr>
          <w:tcW w:w="9356" w:type="dxa"/>
          <w:gridSpan w:val="2"/>
        </w:tcPr>
        <w:p w14:paraId="0DCAF71F" w14:textId="77777777" w:rsidR="00823FAF" w:rsidRDefault="00823FAF" w:rsidP="00EA55B1">
          <w:pPr>
            <w:pStyle w:val="Kopfzeile"/>
          </w:pPr>
        </w:p>
      </w:tc>
    </w:tr>
    <w:tr w:rsidR="00823FAF" w:rsidRPr="00F21113" w14:paraId="1A10F94F" w14:textId="77777777" w:rsidTr="00823FAF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14:paraId="7AE0B872" w14:textId="77777777" w:rsidR="00823FAF" w:rsidRPr="00F21113" w:rsidRDefault="00823FAF" w:rsidP="00EA55B1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 w:rsidRPr="00F21113">
            <w:rPr>
              <w:rFonts w:ascii="Arial" w:hAnsi="Arial"/>
              <w:b/>
              <w:sz w:val="18"/>
              <w:szCs w:val="18"/>
            </w:rPr>
            <w:t>Frag Fred: Wie funktioniert eine Suchmaschine?</w:t>
          </w:r>
        </w:p>
      </w:tc>
    </w:tr>
  </w:tbl>
  <w:p w14:paraId="183903F9" w14:textId="77777777" w:rsidR="00823FAF" w:rsidRDefault="00823FAF"/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A944E2" w14:paraId="7AD315BB" w14:textId="77777777" w:rsidTr="00823FAF">
      <w:trPr>
        <w:trHeight w:hRule="exact" w:val="624"/>
      </w:trPr>
      <w:tc>
        <w:tcPr>
          <w:tcW w:w="3329" w:type="dxa"/>
          <w:vMerge w:val="restart"/>
        </w:tcPr>
        <w:p w14:paraId="6CD24AA6" w14:textId="77777777" w:rsidR="00A944E2" w:rsidRDefault="00A944E2" w:rsidP="007A08FE">
          <w:pPr>
            <w:pStyle w:val="Kopfzeile"/>
          </w:pPr>
          <w:r>
            <w:rPr>
              <w:noProof/>
              <w:lang w:val="en-US"/>
            </w:rPr>
            <w:drawing>
              <wp:inline distT="0" distB="0" distL="0" distR="0" wp14:anchorId="5D0B2E04" wp14:editId="10F1447F">
                <wp:extent cx="1982237" cy="504000"/>
                <wp:effectExtent l="0" t="0" r="0" b="0"/>
                <wp:docPr id="199" name="Grafik 1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14:paraId="5A86A775" w14:textId="77777777" w:rsidR="00A944E2" w:rsidRPr="002D01FD" w:rsidRDefault="00A944E2" w:rsidP="007A08FE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2</w:t>
          </w:r>
        </w:p>
      </w:tc>
    </w:tr>
    <w:tr w:rsidR="00A944E2" w14:paraId="2FAA14C5" w14:textId="77777777" w:rsidTr="00823FAF">
      <w:trPr>
        <w:trHeight w:hRule="exact" w:val="200"/>
      </w:trPr>
      <w:tc>
        <w:tcPr>
          <w:tcW w:w="3329" w:type="dxa"/>
          <w:vMerge/>
        </w:tcPr>
        <w:p w14:paraId="0EF5AC29" w14:textId="77777777" w:rsidR="00A944E2" w:rsidRDefault="00A944E2" w:rsidP="007A08FE">
          <w:pPr>
            <w:pStyle w:val="Kopfzeile"/>
          </w:pPr>
        </w:p>
      </w:tc>
      <w:tc>
        <w:tcPr>
          <w:tcW w:w="6027" w:type="dxa"/>
          <w:vAlign w:val="bottom"/>
        </w:tcPr>
        <w:p w14:paraId="01DA52E0" w14:textId="77777777" w:rsidR="00A944E2" w:rsidRPr="002D01FD" w:rsidRDefault="00A944E2" w:rsidP="007A08FE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A944E2" w14:paraId="2DB1EC68" w14:textId="77777777" w:rsidTr="00823FAF">
      <w:trPr>
        <w:trHeight w:hRule="exact" w:val="227"/>
      </w:trPr>
      <w:tc>
        <w:tcPr>
          <w:tcW w:w="9356" w:type="dxa"/>
          <w:gridSpan w:val="2"/>
        </w:tcPr>
        <w:p w14:paraId="2AEBA8A8" w14:textId="77777777" w:rsidR="00A944E2" w:rsidRDefault="00A944E2" w:rsidP="007A08FE">
          <w:pPr>
            <w:pStyle w:val="Kopfzeile"/>
          </w:pPr>
        </w:p>
      </w:tc>
    </w:tr>
    <w:tr w:rsidR="00A944E2" w:rsidRPr="00F21113" w14:paraId="78779741" w14:textId="77777777" w:rsidTr="00823FAF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14:paraId="1DC70E2D" w14:textId="77777777" w:rsidR="00A944E2" w:rsidRPr="00F21113" w:rsidRDefault="00A944E2" w:rsidP="007A08FE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 w:rsidRPr="00F21113">
            <w:rPr>
              <w:rFonts w:ascii="Arial" w:hAnsi="Arial"/>
              <w:b/>
              <w:sz w:val="18"/>
              <w:szCs w:val="18"/>
            </w:rPr>
            <w:t>Frag Fred: Wie funktioniert eine Suchmaschine?</w:t>
          </w:r>
        </w:p>
      </w:tc>
    </w:tr>
  </w:tbl>
  <w:p w14:paraId="1EF2A0AF" w14:textId="77777777" w:rsidR="00A944E2" w:rsidRPr="00F21113" w:rsidRDefault="00A944E2">
    <w:pPr>
      <w:pStyle w:val="Kopfzeile"/>
      <w:rPr>
        <w:rFonts w:ascii="Arial" w:hAnsi="Arial"/>
        <w:sz w:val="20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DF7D3F" w14:paraId="230B5021" w14:textId="77777777" w:rsidTr="00823FAF">
      <w:trPr>
        <w:trHeight w:hRule="exact" w:val="624"/>
      </w:trPr>
      <w:tc>
        <w:tcPr>
          <w:tcW w:w="3329" w:type="dxa"/>
          <w:vMerge w:val="restart"/>
        </w:tcPr>
        <w:p w14:paraId="31272962" w14:textId="77777777" w:rsidR="00DF7D3F" w:rsidRDefault="00DF7D3F" w:rsidP="00EA55B1">
          <w:pPr>
            <w:pStyle w:val="Kopfzeile"/>
          </w:pPr>
          <w:r>
            <w:rPr>
              <w:noProof/>
              <w:lang w:val="en-US"/>
            </w:rPr>
            <w:drawing>
              <wp:inline distT="0" distB="0" distL="0" distR="0" wp14:anchorId="61DB957F" wp14:editId="40030FDD">
                <wp:extent cx="1982237" cy="504000"/>
                <wp:effectExtent l="0" t="0" r="0" b="0"/>
                <wp:docPr id="200" name="Grafik 2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14:paraId="466B7243" w14:textId="03399A5C" w:rsidR="00DF7D3F" w:rsidRPr="002D01FD" w:rsidRDefault="00DF7D3F" w:rsidP="00EA55B1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8</w:t>
          </w:r>
        </w:p>
      </w:tc>
    </w:tr>
    <w:tr w:rsidR="00DF7D3F" w14:paraId="4823D7C5" w14:textId="77777777" w:rsidTr="00823FAF">
      <w:trPr>
        <w:trHeight w:hRule="exact" w:val="200"/>
      </w:trPr>
      <w:tc>
        <w:tcPr>
          <w:tcW w:w="3329" w:type="dxa"/>
          <w:vMerge/>
        </w:tcPr>
        <w:p w14:paraId="040DC906" w14:textId="77777777" w:rsidR="00DF7D3F" w:rsidRDefault="00DF7D3F" w:rsidP="00EA55B1">
          <w:pPr>
            <w:pStyle w:val="Kopfzeile"/>
          </w:pPr>
        </w:p>
      </w:tc>
      <w:tc>
        <w:tcPr>
          <w:tcW w:w="6027" w:type="dxa"/>
          <w:vAlign w:val="bottom"/>
        </w:tcPr>
        <w:p w14:paraId="1FE5A627" w14:textId="77777777" w:rsidR="00DF7D3F" w:rsidRPr="002D01FD" w:rsidRDefault="00DF7D3F" w:rsidP="00EA55B1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DF7D3F" w14:paraId="47E3E928" w14:textId="77777777" w:rsidTr="00823FAF">
      <w:trPr>
        <w:trHeight w:hRule="exact" w:val="227"/>
      </w:trPr>
      <w:tc>
        <w:tcPr>
          <w:tcW w:w="9356" w:type="dxa"/>
          <w:gridSpan w:val="2"/>
        </w:tcPr>
        <w:p w14:paraId="221983D9" w14:textId="77777777" w:rsidR="00DF7D3F" w:rsidRDefault="00DF7D3F" w:rsidP="00EA55B1">
          <w:pPr>
            <w:pStyle w:val="Kopfzeile"/>
          </w:pPr>
        </w:p>
      </w:tc>
    </w:tr>
    <w:tr w:rsidR="00DF7D3F" w:rsidRPr="00F21113" w14:paraId="4B95592E" w14:textId="77777777" w:rsidTr="00823FAF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14:paraId="0D748EC2" w14:textId="77777777" w:rsidR="00DF7D3F" w:rsidRPr="00F21113" w:rsidRDefault="00DF7D3F" w:rsidP="00EA55B1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 w:rsidRPr="00F21113">
            <w:rPr>
              <w:rFonts w:ascii="Arial" w:hAnsi="Arial"/>
              <w:b/>
              <w:sz w:val="18"/>
              <w:szCs w:val="18"/>
            </w:rPr>
            <w:t>Frag Fred: Wie funktioniert eine Suchmaschine?</w:t>
          </w:r>
        </w:p>
      </w:tc>
    </w:tr>
  </w:tbl>
  <w:p w14:paraId="3B8B1619" w14:textId="77777777" w:rsidR="00DF7D3F" w:rsidRDefault="00DF7D3F"/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A944E2" w14:paraId="570CA067" w14:textId="77777777" w:rsidTr="00823FAF">
      <w:trPr>
        <w:trHeight w:hRule="exact" w:val="624"/>
      </w:trPr>
      <w:tc>
        <w:tcPr>
          <w:tcW w:w="3329" w:type="dxa"/>
          <w:vMerge w:val="restart"/>
        </w:tcPr>
        <w:p w14:paraId="5FC4D2EC" w14:textId="77777777" w:rsidR="00A944E2" w:rsidRDefault="00A944E2" w:rsidP="00EA55B1">
          <w:pPr>
            <w:pStyle w:val="Kopfzeile"/>
          </w:pPr>
          <w:r>
            <w:rPr>
              <w:noProof/>
              <w:lang w:val="en-US"/>
            </w:rPr>
            <w:drawing>
              <wp:inline distT="0" distB="0" distL="0" distR="0" wp14:anchorId="19391A0D" wp14:editId="3EA91C2C">
                <wp:extent cx="1982237" cy="504000"/>
                <wp:effectExtent l="0" t="0" r="0" b="0"/>
                <wp:docPr id="195" name="Grafik 1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14:paraId="1CDCA0AC" w14:textId="77777777" w:rsidR="00A944E2" w:rsidRPr="002D01FD" w:rsidRDefault="00A944E2" w:rsidP="00EA55B1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8</w:t>
          </w:r>
        </w:p>
      </w:tc>
    </w:tr>
    <w:tr w:rsidR="00A944E2" w14:paraId="6B195ED7" w14:textId="77777777" w:rsidTr="00823FAF">
      <w:trPr>
        <w:trHeight w:hRule="exact" w:val="200"/>
      </w:trPr>
      <w:tc>
        <w:tcPr>
          <w:tcW w:w="3329" w:type="dxa"/>
          <w:vMerge/>
        </w:tcPr>
        <w:p w14:paraId="1A7278EB" w14:textId="77777777" w:rsidR="00A944E2" w:rsidRDefault="00A944E2" w:rsidP="00EA55B1">
          <w:pPr>
            <w:pStyle w:val="Kopfzeile"/>
          </w:pPr>
        </w:p>
      </w:tc>
      <w:tc>
        <w:tcPr>
          <w:tcW w:w="6027" w:type="dxa"/>
          <w:vAlign w:val="bottom"/>
        </w:tcPr>
        <w:p w14:paraId="34959F9F" w14:textId="77777777" w:rsidR="00A944E2" w:rsidRPr="002D01FD" w:rsidRDefault="00A944E2" w:rsidP="00EA55B1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A944E2" w14:paraId="22A59FC7" w14:textId="77777777" w:rsidTr="00823FAF">
      <w:trPr>
        <w:trHeight w:hRule="exact" w:val="227"/>
      </w:trPr>
      <w:tc>
        <w:tcPr>
          <w:tcW w:w="9356" w:type="dxa"/>
          <w:gridSpan w:val="2"/>
        </w:tcPr>
        <w:p w14:paraId="47585444" w14:textId="77777777" w:rsidR="00A944E2" w:rsidRDefault="00A944E2" w:rsidP="00EA55B1">
          <w:pPr>
            <w:pStyle w:val="Kopfzeile"/>
          </w:pPr>
        </w:p>
      </w:tc>
    </w:tr>
    <w:tr w:rsidR="00A944E2" w:rsidRPr="00F21113" w14:paraId="680639DC" w14:textId="77777777" w:rsidTr="00823FAF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14:paraId="46EF5E6C" w14:textId="77777777" w:rsidR="00A944E2" w:rsidRPr="00F21113" w:rsidRDefault="00A944E2" w:rsidP="00EA55B1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 w:rsidRPr="00F21113">
            <w:rPr>
              <w:rFonts w:ascii="Arial" w:hAnsi="Arial"/>
              <w:b/>
              <w:sz w:val="18"/>
              <w:szCs w:val="18"/>
            </w:rPr>
            <w:t>Frag Fred: Wie funktioniert eine Suchmaschine?</w:t>
          </w:r>
        </w:p>
      </w:tc>
    </w:tr>
  </w:tbl>
  <w:p w14:paraId="51E6AAF3" w14:textId="77777777" w:rsidR="00A944E2" w:rsidRDefault="00A944E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397"/>
      <w:gridCol w:w="6027"/>
    </w:tblGrid>
    <w:tr w:rsidR="00823FAF" w14:paraId="499766AD" w14:textId="77777777" w:rsidTr="00823FAF">
      <w:trPr>
        <w:trHeight w:hRule="exact" w:val="624"/>
      </w:trPr>
      <w:tc>
        <w:tcPr>
          <w:tcW w:w="3329" w:type="dxa"/>
          <w:gridSpan w:val="3"/>
          <w:vMerge w:val="restart"/>
        </w:tcPr>
        <w:p w14:paraId="0C2F6624" w14:textId="00A97B5B" w:rsidR="00823FAF" w:rsidRDefault="00823FAF" w:rsidP="00B4285B">
          <w:pPr>
            <w:pStyle w:val="Kopfzeile"/>
          </w:pPr>
          <w:r>
            <w:rPr>
              <w:noProof/>
              <w:lang w:val="en-US"/>
            </w:rPr>
            <w:drawing>
              <wp:inline distT="0" distB="0" distL="0" distR="0" wp14:anchorId="62704C5C" wp14:editId="092E4868">
                <wp:extent cx="1982237" cy="504000"/>
                <wp:effectExtent l="0" t="0" r="0" b="0"/>
                <wp:docPr id="10" name="Grafik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16E1E8A" w14:textId="77777777" w:rsidR="00823FAF" w:rsidRDefault="00823FAF" w:rsidP="00B4285B">
          <w:pPr>
            <w:pStyle w:val="Kopfzeile"/>
          </w:pPr>
        </w:p>
        <w:p w14:paraId="48965518" w14:textId="77777777" w:rsidR="00823FAF" w:rsidRPr="0008046F" w:rsidRDefault="00823FAF" w:rsidP="00B4285B">
          <w:pPr>
            <w:jc w:val="center"/>
          </w:pPr>
        </w:p>
      </w:tc>
      <w:tc>
        <w:tcPr>
          <w:tcW w:w="6027" w:type="dxa"/>
          <w:vAlign w:val="bottom"/>
        </w:tcPr>
        <w:p w14:paraId="4A4B6611" w14:textId="6197F3C3" w:rsidR="00823FAF" w:rsidRPr="002D01FD" w:rsidRDefault="00823FAF" w:rsidP="00B4285B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2</w:t>
          </w:r>
        </w:p>
      </w:tc>
    </w:tr>
    <w:tr w:rsidR="00823FAF" w14:paraId="1D01DB97" w14:textId="77777777" w:rsidTr="00823FAF">
      <w:trPr>
        <w:trHeight w:hRule="exact" w:val="200"/>
      </w:trPr>
      <w:tc>
        <w:tcPr>
          <w:tcW w:w="3329" w:type="dxa"/>
          <w:gridSpan w:val="3"/>
          <w:vMerge/>
        </w:tcPr>
        <w:p w14:paraId="504AE625" w14:textId="77777777" w:rsidR="00823FAF" w:rsidRDefault="00823FAF" w:rsidP="00B4285B">
          <w:pPr>
            <w:pStyle w:val="Kopfzeile"/>
          </w:pPr>
        </w:p>
      </w:tc>
      <w:tc>
        <w:tcPr>
          <w:tcW w:w="6027" w:type="dxa"/>
          <w:vAlign w:val="bottom"/>
        </w:tcPr>
        <w:p w14:paraId="646BF779" w14:textId="77777777" w:rsidR="00823FAF" w:rsidRPr="002D01FD" w:rsidRDefault="00823FAF" w:rsidP="00B4285B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823FAF" w14:paraId="3F62C75D" w14:textId="77777777" w:rsidTr="00823FAF">
      <w:trPr>
        <w:trHeight w:hRule="exact" w:val="227"/>
      </w:trPr>
      <w:tc>
        <w:tcPr>
          <w:tcW w:w="9356" w:type="dxa"/>
          <w:gridSpan w:val="4"/>
        </w:tcPr>
        <w:p w14:paraId="6B51E248" w14:textId="77777777" w:rsidR="00823FAF" w:rsidRPr="00092BCF" w:rsidRDefault="00823FAF" w:rsidP="00B4285B">
          <w:pPr>
            <w:pStyle w:val="Kopfzeile"/>
            <w:rPr>
              <w:rFonts w:ascii="Arial" w:hAnsi="Arial"/>
              <w:sz w:val="20"/>
            </w:rPr>
          </w:pPr>
        </w:p>
      </w:tc>
    </w:tr>
    <w:tr w:rsidR="00823FAF" w14:paraId="7E4C2E01" w14:textId="77777777" w:rsidTr="00823FAF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14:paraId="4B870124" w14:textId="77777777" w:rsidR="00823FAF" w:rsidRPr="0070624B" w:rsidRDefault="00823FAF" w:rsidP="00B4285B">
          <w:pPr>
            <w:pStyle w:val="Kopfzeile"/>
            <w:jc w:val="center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noProof/>
              <w:sz w:val="24"/>
              <w:szCs w:val="24"/>
            </w:rPr>
            <w:drawing>
              <wp:inline distT="0" distB="0" distL="0" distR="0" wp14:anchorId="4F9C6F3C" wp14:editId="3F642624">
                <wp:extent cx="1656000" cy="930475"/>
                <wp:effectExtent l="0" t="0" r="1905" b="3175"/>
                <wp:docPr id="11" name="Grafik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teaser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930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14:paraId="1543B16D" w14:textId="77777777" w:rsidR="00823FAF" w:rsidRDefault="00823FAF" w:rsidP="00B4285B">
          <w:pPr>
            <w:pStyle w:val="Kopfzeile"/>
          </w:pPr>
        </w:p>
      </w:tc>
      <w:tc>
        <w:tcPr>
          <w:tcW w:w="6424" w:type="dxa"/>
          <w:gridSpan w:val="2"/>
          <w:shd w:val="clear" w:color="auto" w:fill="C7C0B9"/>
          <w:vAlign w:val="center"/>
        </w:tcPr>
        <w:p w14:paraId="60FA52ED" w14:textId="04449BFD" w:rsidR="00823FAF" w:rsidRPr="002D01FD" w:rsidRDefault="00823FAF" w:rsidP="00B4285B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823FAF" w14:paraId="5DBD086A" w14:textId="77777777" w:rsidTr="00823FAF">
      <w:trPr>
        <w:trHeight w:hRule="exact" w:val="567"/>
      </w:trPr>
      <w:tc>
        <w:tcPr>
          <w:tcW w:w="2762" w:type="dxa"/>
          <w:vMerge/>
          <w:shd w:val="clear" w:color="auto" w:fill="auto"/>
        </w:tcPr>
        <w:p w14:paraId="4B8DC962" w14:textId="77777777" w:rsidR="00823FAF" w:rsidRDefault="00823FAF" w:rsidP="00B4285B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19739988" w14:textId="77777777" w:rsidR="00823FAF" w:rsidRDefault="00823FAF" w:rsidP="00B4285B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bottom"/>
        </w:tcPr>
        <w:p w14:paraId="02D5C396" w14:textId="77777777" w:rsidR="00823FAF" w:rsidRPr="006F2C9E" w:rsidRDefault="00823FAF" w:rsidP="00B4285B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Frag Fred</w:t>
          </w:r>
        </w:p>
      </w:tc>
    </w:tr>
    <w:tr w:rsidR="00823FAF" w14:paraId="2CC6D1ED" w14:textId="77777777" w:rsidTr="00823FAF">
      <w:trPr>
        <w:trHeight w:hRule="exact" w:val="680"/>
      </w:trPr>
      <w:tc>
        <w:tcPr>
          <w:tcW w:w="2762" w:type="dxa"/>
          <w:vMerge/>
          <w:shd w:val="clear" w:color="auto" w:fill="auto"/>
        </w:tcPr>
        <w:p w14:paraId="37F8A9D2" w14:textId="77777777" w:rsidR="00823FAF" w:rsidRDefault="00823FAF" w:rsidP="00B4285B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5997A991" w14:textId="77777777" w:rsidR="00823FAF" w:rsidRDefault="00823FAF" w:rsidP="00B4285B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center"/>
        </w:tcPr>
        <w:p w14:paraId="2A50F612" w14:textId="77777777" w:rsidR="00823FAF" w:rsidRDefault="00823FAF" w:rsidP="00B4285B">
          <w:pPr>
            <w:pStyle w:val="Kopfzeile"/>
            <w:rPr>
              <w:rFonts w:ascii="Arial" w:hAnsi="Arial"/>
              <w:sz w:val="18"/>
              <w:szCs w:val="18"/>
            </w:rPr>
          </w:pPr>
          <w:r w:rsidRPr="002751DD">
            <w:rPr>
              <w:rFonts w:ascii="Arial" w:hAnsi="Arial"/>
              <w:sz w:val="18"/>
              <w:szCs w:val="18"/>
            </w:rPr>
            <w:t>Wie funktioniert eine Suchmaschine?</w:t>
          </w:r>
        </w:p>
        <w:p w14:paraId="7EFCD492" w14:textId="77777777" w:rsidR="00823FAF" w:rsidRPr="00471F78" w:rsidRDefault="00823FAF" w:rsidP="00B4285B">
          <w:pPr>
            <w:pStyle w:val="Kopfzeile"/>
            <w:rPr>
              <w:rFonts w:ascii="Arial" w:hAnsi="Arial"/>
              <w:sz w:val="18"/>
              <w:szCs w:val="18"/>
            </w:rPr>
          </w:pPr>
        </w:p>
        <w:p w14:paraId="4473E28B" w14:textId="77777777" w:rsidR="00823FAF" w:rsidRPr="0070624B" w:rsidRDefault="00823FAF" w:rsidP="00B4285B">
          <w:pPr>
            <w:pStyle w:val="Kopfzeile"/>
            <w:rPr>
              <w:sz w:val="18"/>
              <w:szCs w:val="18"/>
            </w:rPr>
          </w:pPr>
          <w:bookmarkStart w:id="0" w:name="Laufzeit_Kopfzeile"/>
          <w:r>
            <w:rPr>
              <w:rFonts w:ascii="Arial" w:hAnsi="Arial"/>
              <w:sz w:val="18"/>
              <w:szCs w:val="18"/>
            </w:rPr>
            <w:t>5:15</w:t>
          </w:r>
          <w:r w:rsidRPr="00F460A0">
            <w:rPr>
              <w:rFonts w:ascii="Arial" w:hAnsi="Arial"/>
              <w:sz w:val="18"/>
              <w:szCs w:val="18"/>
            </w:rPr>
            <w:t xml:space="preserve"> Minuten</w:t>
          </w:r>
          <w:bookmarkEnd w:id="0"/>
        </w:p>
      </w:tc>
    </w:tr>
  </w:tbl>
  <w:p w14:paraId="6E76C63A" w14:textId="53CBDD54" w:rsidR="00823FAF" w:rsidRDefault="00823FAF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823FAF" w14:paraId="47F43FE6" w14:textId="77777777" w:rsidTr="00823FAF">
      <w:trPr>
        <w:trHeight w:hRule="exact" w:val="624"/>
      </w:trPr>
      <w:tc>
        <w:tcPr>
          <w:tcW w:w="3329" w:type="dxa"/>
          <w:vMerge w:val="restart"/>
        </w:tcPr>
        <w:p w14:paraId="0121B58C" w14:textId="77777777" w:rsidR="00823FAF" w:rsidRDefault="00823FAF" w:rsidP="00EA55B1">
          <w:pPr>
            <w:pStyle w:val="Kopfzeile"/>
          </w:pPr>
          <w:r>
            <w:rPr>
              <w:noProof/>
              <w:lang w:val="en-US"/>
            </w:rPr>
            <w:drawing>
              <wp:inline distT="0" distB="0" distL="0" distR="0" wp14:anchorId="32707EEE" wp14:editId="20C2352C">
                <wp:extent cx="1982237" cy="504000"/>
                <wp:effectExtent l="0" t="0" r="0" b="0"/>
                <wp:docPr id="18" name="Grafik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14:paraId="053E73FC" w14:textId="6CC62A14" w:rsidR="00823FAF" w:rsidRPr="002D01FD" w:rsidRDefault="00823FAF" w:rsidP="00EA55B1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3a</w:t>
          </w:r>
        </w:p>
      </w:tc>
    </w:tr>
    <w:tr w:rsidR="00823FAF" w14:paraId="6021F458" w14:textId="77777777" w:rsidTr="00823FAF">
      <w:trPr>
        <w:trHeight w:hRule="exact" w:val="200"/>
      </w:trPr>
      <w:tc>
        <w:tcPr>
          <w:tcW w:w="3329" w:type="dxa"/>
          <w:vMerge/>
        </w:tcPr>
        <w:p w14:paraId="0044261F" w14:textId="77777777" w:rsidR="00823FAF" w:rsidRDefault="00823FAF" w:rsidP="00EA55B1">
          <w:pPr>
            <w:pStyle w:val="Kopfzeile"/>
          </w:pPr>
        </w:p>
      </w:tc>
      <w:tc>
        <w:tcPr>
          <w:tcW w:w="6027" w:type="dxa"/>
          <w:vAlign w:val="bottom"/>
        </w:tcPr>
        <w:p w14:paraId="51771308" w14:textId="77777777" w:rsidR="00823FAF" w:rsidRPr="002D01FD" w:rsidRDefault="00823FAF" w:rsidP="00EA55B1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823FAF" w14:paraId="6C4D2722" w14:textId="77777777" w:rsidTr="00823FAF">
      <w:trPr>
        <w:trHeight w:hRule="exact" w:val="227"/>
      </w:trPr>
      <w:tc>
        <w:tcPr>
          <w:tcW w:w="9356" w:type="dxa"/>
          <w:gridSpan w:val="2"/>
        </w:tcPr>
        <w:p w14:paraId="11A7C56A" w14:textId="77777777" w:rsidR="00823FAF" w:rsidRDefault="00823FAF" w:rsidP="00EA55B1">
          <w:pPr>
            <w:pStyle w:val="Kopfzeile"/>
          </w:pPr>
        </w:p>
      </w:tc>
    </w:tr>
    <w:tr w:rsidR="00823FAF" w:rsidRPr="00F21113" w14:paraId="32C10884" w14:textId="77777777" w:rsidTr="00823FAF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14:paraId="66E322F5" w14:textId="77777777" w:rsidR="00823FAF" w:rsidRPr="00F21113" w:rsidRDefault="00823FAF" w:rsidP="00EA55B1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 w:rsidRPr="00F21113">
            <w:rPr>
              <w:rFonts w:ascii="Arial" w:hAnsi="Arial"/>
              <w:b/>
              <w:sz w:val="18"/>
              <w:szCs w:val="18"/>
            </w:rPr>
            <w:t>Frag Fred: Wie funktioniert eine Suchmaschine?</w:t>
          </w:r>
        </w:p>
      </w:tc>
    </w:tr>
  </w:tbl>
  <w:p w14:paraId="2471EB64" w14:textId="77777777" w:rsidR="00823FAF" w:rsidRDefault="00823FAF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823FAF" w14:paraId="0BE90D87" w14:textId="77777777" w:rsidTr="00823FAF">
      <w:trPr>
        <w:trHeight w:hRule="exact" w:val="624"/>
      </w:trPr>
      <w:tc>
        <w:tcPr>
          <w:tcW w:w="3329" w:type="dxa"/>
          <w:vMerge w:val="restart"/>
        </w:tcPr>
        <w:p w14:paraId="56C152A4" w14:textId="77777777" w:rsidR="00823FAF" w:rsidRDefault="00823FAF" w:rsidP="00EA55B1">
          <w:pPr>
            <w:pStyle w:val="Kopfzeile"/>
          </w:pPr>
          <w:r>
            <w:rPr>
              <w:noProof/>
              <w:lang w:val="en-US"/>
            </w:rPr>
            <w:drawing>
              <wp:inline distT="0" distB="0" distL="0" distR="0" wp14:anchorId="0164D1E8" wp14:editId="13D558D9">
                <wp:extent cx="1982237" cy="504000"/>
                <wp:effectExtent l="0" t="0" r="0" b="0"/>
                <wp:docPr id="19" name="Grafik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14:paraId="518C3C10" w14:textId="77777777" w:rsidR="00823FAF" w:rsidRPr="002D01FD" w:rsidRDefault="00823FAF" w:rsidP="00EA55B1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3b</w:t>
          </w:r>
        </w:p>
      </w:tc>
    </w:tr>
    <w:tr w:rsidR="00823FAF" w14:paraId="63EDC2EE" w14:textId="77777777" w:rsidTr="00823FAF">
      <w:trPr>
        <w:trHeight w:hRule="exact" w:val="200"/>
      </w:trPr>
      <w:tc>
        <w:tcPr>
          <w:tcW w:w="3329" w:type="dxa"/>
          <w:vMerge/>
        </w:tcPr>
        <w:p w14:paraId="06B8B41C" w14:textId="77777777" w:rsidR="00823FAF" w:rsidRDefault="00823FAF" w:rsidP="00EA55B1">
          <w:pPr>
            <w:pStyle w:val="Kopfzeile"/>
          </w:pPr>
        </w:p>
      </w:tc>
      <w:tc>
        <w:tcPr>
          <w:tcW w:w="6027" w:type="dxa"/>
          <w:vAlign w:val="bottom"/>
        </w:tcPr>
        <w:p w14:paraId="76E25542" w14:textId="77777777" w:rsidR="00823FAF" w:rsidRPr="002D01FD" w:rsidRDefault="00823FAF" w:rsidP="00EA55B1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823FAF" w14:paraId="6D2BCB24" w14:textId="77777777" w:rsidTr="00823FAF">
      <w:trPr>
        <w:trHeight w:hRule="exact" w:val="227"/>
      </w:trPr>
      <w:tc>
        <w:tcPr>
          <w:tcW w:w="9356" w:type="dxa"/>
          <w:gridSpan w:val="2"/>
        </w:tcPr>
        <w:p w14:paraId="335C0B57" w14:textId="77777777" w:rsidR="00823FAF" w:rsidRDefault="00823FAF" w:rsidP="00EA55B1">
          <w:pPr>
            <w:pStyle w:val="Kopfzeile"/>
          </w:pPr>
        </w:p>
      </w:tc>
    </w:tr>
    <w:tr w:rsidR="00823FAF" w:rsidRPr="00F21113" w14:paraId="28FADE76" w14:textId="77777777" w:rsidTr="00823FAF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14:paraId="441D094E" w14:textId="77777777" w:rsidR="00823FAF" w:rsidRPr="00F21113" w:rsidRDefault="00823FAF" w:rsidP="00EA55B1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 w:rsidRPr="00F21113">
            <w:rPr>
              <w:rFonts w:ascii="Arial" w:hAnsi="Arial"/>
              <w:b/>
              <w:sz w:val="18"/>
              <w:szCs w:val="18"/>
            </w:rPr>
            <w:t>Frag Fred: Wie funktioniert eine Suchmaschine?</w:t>
          </w:r>
        </w:p>
      </w:tc>
    </w:tr>
  </w:tbl>
  <w:p w14:paraId="3B3528A3" w14:textId="77777777" w:rsidR="00823FAF" w:rsidRDefault="00823FAF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823FAF" w14:paraId="06D8B88A" w14:textId="77777777" w:rsidTr="00823FAF">
      <w:trPr>
        <w:trHeight w:hRule="exact" w:val="624"/>
      </w:trPr>
      <w:tc>
        <w:tcPr>
          <w:tcW w:w="3329" w:type="dxa"/>
          <w:vMerge w:val="restart"/>
        </w:tcPr>
        <w:p w14:paraId="339B0F86" w14:textId="77777777" w:rsidR="00823FAF" w:rsidRDefault="00823FAF" w:rsidP="00EA55B1">
          <w:pPr>
            <w:pStyle w:val="Kopfzeile"/>
          </w:pPr>
          <w:r>
            <w:rPr>
              <w:noProof/>
              <w:lang w:val="en-US"/>
            </w:rPr>
            <w:drawing>
              <wp:inline distT="0" distB="0" distL="0" distR="0" wp14:anchorId="08627B15" wp14:editId="451891FF">
                <wp:extent cx="1982237" cy="504000"/>
                <wp:effectExtent l="0" t="0" r="0" b="0"/>
                <wp:docPr id="20" name="Grafi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14:paraId="5EAF518F" w14:textId="2206F2A5" w:rsidR="00823FAF" w:rsidRPr="002D01FD" w:rsidRDefault="00823FAF" w:rsidP="00EA55B1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3c</w:t>
          </w:r>
        </w:p>
      </w:tc>
    </w:tr>
    <w:tr w:rsidR="00823FAF" w14:paraId="650C3DAF" w14:textId="77777777" w:rsidTr="00823FAF">
      <w:trPr>
        <w:trHeight w:hRule="exact" w:val="200"/>
      </w:trPr>
      <w:tc>
        <w:tcPr>
          <w:tcW w:w="3329" w:type="dxa"/>
          <w:vMerge/>
        </w:tcPr>
        <w:p w14:paraId="432C3497" w14:textId="77777777" w:rsidR="00823FAF" w:rsidRDefault="00823FAF" w:rsidP="00EA55B1">
          <w:pPr>
            <w:pStyle w:val="Kopfzeile"/>
          </w:pPr>
        </w:p>
      </w:tc>
      <w:tc>
        <w:tcPr>
          <w:tcW w:w="6027" w:type="dxa"/>
          <w:vAlign w:val="bottom"/>
        </w:tcPr>
        <w:p w14:paraId="11EA5003" w14:textId="77777777" w:rsidR="00823FAF" w:rsidRPr="002D01FD" w:rsidRDefault="00823FAF" w:rsidP="00EA55B1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823FAF" w14:paraId="2804BD56" w14:textId="77777777" w:rsidTr="00823FAF">
      <w:trPr>
        <w:trHeight w:hRule="exact" w:val="227"/>
      </w:trPr>
      <w:tc>
        <w:tcPr>
          <w:tcW w:w="9356" w:type="dxa"/>
          <w:gridSpan w:val="2"/>
        </w:tcPr>
        <w:p w14:paraId="21A73E10" w14:textId="77777777" w:rsidR="00823FAF" w:rsidRDefault="00823FAF" w:rsidP="00EA55B1">
          <w:pPr>
            <w:pStyle w:val="Kopfzeile"/>
          </w:pPr>
        </w:p>
      </w:tc>
    </w:tr>
    <w:tr w:rsidR="00823FAF" w:rsidRPr="00F21113" w14:paraId="31911E22" w14:textId="77777777" w:rsidTr="00823FAF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14:paraId="58E057B2" w14:textId="77777777" w:rsidR="00823FAF" w:rsidRPr="00F21113" w:rsidRDefault="00823FAF" w:rsidP="00EA55B1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 w:rsidRPr="00F21113">
            <w:rPr>
              <w:rFonts w:ascii="Arial" w:hAnsi="Arial"/>
              <w:b/>
              <w:sz w:val="18"/>
              <w:szCs w:val="18"/>
            </w:rPr>
            <w:t>Frag Fred: Wie funktioniert eine Suchmaschine?</w:t>
          </w:r>
        </w:p>
      </w:tc>
    </w:tr>
  </w:tbl>
  <w:p w14:paraId="273DC95B" w14:textId="77777777" w:rsidR="00823FAF" w:rsidRDefault="00823FAF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823FAF" w14:paraId="6C802912" w14:textId="77777777" w:rsidTr="00823FAF">
      <w:trPr>
        <w:trHeight w:hRule="exact" w:val="624"/>
      </w:trPr>
      <w:tc>
        <w:tcPr>
          <w:tcW w:w="3329" w:type="dxa"/>
          <w:vMerge w:val="restart"/>
        </w:tcPr>
        <w:p w14:paraId="2474651F" w14:textId="77777777" w:rsidR="00823FAF" w:rsidRDefault="00823FAF" w:rsidP="00EA55B1">
          <w:pPr>
            <w:pStyle w:val="Kopfzeile"/>
          </w:pPr>
          <w:r>
            <w:rPr>
              <w:noProof/>
              <w:lang w:val="en-US"/>
            </w:rPr>
            <w:drawing>
              <wp:inline distT="0" distB="0" distL="0" distR="0" wp14:anchorId="3066BB60" wp14:editId="702F2E42">
                <wp:extent cx="1982237" cy="504000"/>
                <wp:effectExtent l="0" t="0" r="0" b="0"/>
                <wp:docPr id="21" name="Grafik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14:paraId="205809E4" w14:textId="56CA623D" w:rsidR="00823FAF" w:rsidRPr="002D01FD" w:rsidRDefault="00823FAF" w:rsidP="00EA55B1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4a</w:t>
          </w:r>
        </w:p>
      </w:tc>
    </w:tr>
    <w:tr w:rsidR="00823FAF" w14:paraId="4F83DB9B" w14:textId="77777777" w:rsidTr="00823FAF">
      <w:trPr>
        <w:trHeight w:hRule="exact" w:val="200"/>
      </w:trPr>
      <w:tc>
        <w:tcPr>
          <w:tcW w:w="3329" w:type="dxa"/>
          <w:vMerge/>
        </w:tcPr>
        <w:p w14:paraId="0BB48F0E" w14:textId="77777777" w:rsidR="00823FAF" w:rsidRDefault="00823FAF" w:rsidP="00EA55B1">
          <w:pPr>
            <w:pStyle w:val="Kopfzeile"/>
          </w:pPr>
        </w:p>
      </w:tc>
      <w:tc>
        <w:tcPr>
          <w:tcW w:w="6027" w:type="dxa"/>
          <w:vAlign w:val="bottom"/>
        </w:tcPr>
        <w:p w14:paraId="28E0B4C6" w14:textId="77777777" w:rsidR="00823FAF" w:rsidRPr="002D01FD" w:rsidRDefault="00823FAF" w:rsidP="00EA55B1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823FAF" w14:paraId="00FC5C38" w14:textId="77777777" w:rsidTr="00823FAF">
      <w:trPr>
        <w:trHeight w:hRule="exact" w:val="227"/>
      </w:trPr>
      <w:tc>
        <w:tcPr>
          <w:tcW w:w="9356" w:type="dxa"/>
          <w:gridSpan w:val="2"/>
        </w:tcPr>
        <w:p w14:paraId="108CB4AF" w14:textId="77777777" w:rsidR="00823FAF" w:rsidRDefault="00823FAF" w:rsidP="00EA55B1">
          <w:pPr>
            <w:pStyle w:val="Kopfzeile"/>
          </w:pPr>
        </w:p>
      </w:tc>
    </w:tr>
    <w:tr w:rsidR="00823FAF" w:rsidRPr="00F21113" w14:paraId="4C756ACA" w14:textId="77777777" w:rsidTr="00823FAF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14:paraId="6C6A7E1F" w14:textId="77777777" w:rsidR="00823FAF" w:rsidRPr="00F21113" w:rsidRDefault="00823FAF" w:rsidP="00EA55B1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 w:rsidRPr="00F21113">
            <w:rPr>
              <w:rFonts w:ascii="Arial" w:hAnsi="Arial"/>
              <w:b/>
              <w:sz w:val="18"/>
              <w:szCs w:val="18"/>
            </w:rPr>
            <w:t>Frag Fred: Wie funktioniert eine Suchmaschine?</w:t>
          </w:r>
        </w:p>
      </w:tc>
    </w:tr>
  </w:tbl>
  <w:p w14:paraId="4F8EB29B" w14:textId="77777777" w:rsidR="00823FAF" w:rsidRDefault="00823FAF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823FAF" w14:paraId="778CF462" w14:textId="77777777" w:rsidTr="00823FAF">
      <w:trPr>
        <w:trHeight w:hRule="exact" w:val="624"/>
      </w:trPr>
      <w:tc>
        <w:tcPr>
          <w:tcW w:w="3329" w:type="dxa"/>
          <w:vMerge w:val="restart"/>
        </w:tcPr>
        <w:p w14:paraId="06F12050" w14:textId="77777777" w:rsidR="00823FAF" w:rsidRDefault="00823FAF" w:rsidP="00EA55B1">
          <w:pPr>
            <w:pStyle w:val="Kopfzeile"/>
          </w:pPr>
          <w:r>
            <w:rPr>
              <w:noProof/>
              <w:lang w:val="en-US"/>
            </w:rPr>
            <w:drawing>
              <wp:inline distT="0" distB="0" distL="0" distR="0" wp14:anchorId="62E43F69" wp14:editId="6961983A">
                <wp:extent cx="1982237" cy="504000"/>
                <wp:effectExtent l="0" t="0" r="0" b="0"/>
                <wp:docPr id="22" name="Grafik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14:paraId="6B71606C" w14:textId="5A651323" w:rsidR="00823FAF" w:rsidRPr="002D01FD" w:rsidRDefault="00823FAF" w:rsidP="00EA55B1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4b</w:t>
          </w:r>
        </w:p>
      </w:tc>
    </w:tr>
    <w:tr w:rsidR="00823FAF" w14:paraId="0F40A352" w14:textId="77777777" w:rsidTr="00823FAF">
      <w:trPr>
        <w:trHeight w:hRule="exact" w:val="200"/>
      </w:trPr>
      <w:tc>
        <w:tcPr>
          <w:tcW w:w="3329" w:type="dxa"/>
          <w:vMerge/>
        </w:tcPr>
        <w:p w14:paraId="75885C31" w14:textId="77777777" w:rsidR="00823FAF" w:rsidRDefault="00823FAF" w:rsidP="00EA55B1">
          <w:pPr>
            <w:pStyle w:val="Kopfzeile"/>
          </w:pPr>
        </w:p>
      </w:tc>
      <w:tc>
        <w:tcPr>
          <w:tcW w:w="6027" w:type="dxa"/>
          <w:vAlign w:val="bottom"/>
        </w:tcPr>
        <w:p w14:paraId="0B45C91A" w14:textId="77777777" w:rsidR="00823FAF" w:rsidRPr="002D01FD" w:rsidRDefault="00823FAF" w:rsidP="00EA55B1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823FAF" w14:paraId="77098F4C" w14:textId="77777777" w:rsidTr="00823FAF">
      <w:trPr>
        <w:trHeight w:hRule="exact" w:val="227"/>
      </w:trPr>
      <w:tc>
        <w:tcPr>
          <w:tcW w:w="9356" w:type="dxa"/>
          <w:gridSpan w:val="2"/>
        </w:tcPr>
        <w:p w14:paraId="3DC62F18" w14:textId="77777777" w:rsidR="00823FAF" w:rsidRDefault="00823FAF" w:rsidP="00EA55B1">
          <w:pPr>
            <w:pStyle w:val="Kopfzeile"/>
          </w:pPr>
        </w:p>
      </w:tc>
    </w:tr>
    <w:tr w:rsidR="00823FAF" w:rsidRPr="00F21113" w14:paraId="445BC2F0" w14:textId="77777777" w:rsidTr="00823FAF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14:paraId="44CB3FCF" w14:textId="77777777" w:rsidR="00823FAF" w:rsidRPr="00F21113" w:rsidRDefault="00823FAF" w:rsidP="00EA55B1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 w:rsidRPr="00F21113">
            <w:rPr>
              <w:rFonts w:ascii="Arial" w:hAnsi="Arial"/>
              <w:b/>
              <w:sz w:val="18"/>
              <w:szCs w:val="18"/>
            </w:rPr>
            <w:t>Frag Fred: Wie funktioniert eine Suchmaschine?</w:t>
          </w:r>
        </w:p>
      </w:tc>
    </w:tr>
  </w:tbl>
  <w:p w14:paraId="0F5249C2" w14:textId="77777777" w:rsidR="00823FAF" w:rsidRDefault="00823FAF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823FAF" w14:paraId="14EBC2A5" w14:textId="77777777" w:rsidTr="00823FAF">
      <w:trPr>
        <w:trHeight w:hRule="exact" w:val="624"/>
      </w:trPr>
      <w:tc>
        <w:tcPr>
          <w:tcW w:w="3329" w:type="dxa"/>
          <w:vMerge w:val="restart"/>
        </w:tcPr>
        <w:p w14:paraId="198C13CD" w14:textId="77777777" w:rsidR="00823FAF" w:rsidRDefault="00823FAF" w:rsidP="00EA55B1">
          <w:pPr>
            <w:pStyle w:val="Kopfzeile"/>
          </w:pPr>
          <w:r>
            <w:rPr>
              <w:noProof/>
              <w:lang w:val="en-US"/>
            </w:rPr>
            <w:drawing>
              <wp:inline distT="0" distB="0" distL="0" distR="0" wp14:anchorId="5F6BE42E" wp14:editId="491DA116">
                <wp:extent cx="1982237" cy="504000"/>
                <wp:effectExtent l="0" t="0" r="0" b="0"/>
                <wp:docPr id="24" name="Grafik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14:paraId="2DE06768" w14:textId="3CCDF55F" w:rsidR="00823FAF" w:rsidRPr="002D01FD" w:rsidRDefault="00823FAF" w:rsidP="00EA55B1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4c</w:t>
          </w:r>
        </w:p>
      </w:tc>
    </w:tr>
    <w:tr w:rsidR="00823FAF" w14:paraId="073D77D3" w14:textId="77777777" w:rsidTr="00823FAF">
      <w:trPr>
        <w:trHeight w:hRule="exact" w:val="200"/>
      </w:trPr>
      <w:tc>
        <w:tcPr>
          <w:tcW w:w="3329" w:type="dxa"/>
          <w:vMerge/>
        </w:tcPr>
        <w:p w14:paraId="339700D2" w14:textId="77777777" w:rsidR="00823FAF" w:rsidRDefault="00823FAF" w:rsidP="00EA55B1">
          <w:pPr>
            <w:pStyle w:val="Kopfzeile"/>
          </w:pPr>
        </w:p>
      </w:tc>
      <w:tc>
        <w:tcPr>
          <w:tcW w:w="6027" w:type="dxa"/>
          <w:vAlign w:val="bottom"/>
        </w:tcPr>
        <w:p w14:paraId="430739B4" w14:textId="77777777" w:rsidR="00823FAF" w:rsidRPr="002D01FD" w:rsidRDefault="00823FAF" w:rsidP="00EA55B1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823FAF" w14:paraId="67807C24" w14:textId="77777777" w:rsidTr="00823FAF">
      <w:trPr>
        <w:trHeight w:hRule="exact" w:val="227"/>
      </w:trPr>
      <w:tc>
        <w:tcPr>
          <w:tcW w:w="9356" w:type="dxa"/>
          <w:gridSpan w:val="2"/>
        </w:tcPr>
        <w:p w14:paraId="5C2A8D6D" w14:textId="77777777" w:rsidR="00823FAF" w:rsidRDefault="00823FAF" w:rsidP="00EA55B1">
          <w:pPr>
            <w:pStyle w:val="Kopfzeile"/>
          </w:pPr>
        </w:p>
      </w:tc>
    </w:tr>
    <w:tr w:rsidR="00823FAF" w:rsidRPr="00F21113" w14:paraId="4CA8060E" w14:textId="77777777" w:rsidTr="00823FAF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14:paraId="47276059" w14:textId="77777777" w:rsidR="00823FAF" w:rsidRPr="00F21113" w:rsidRDefault="00823FAF" w:rsidP="00EA55B1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 w:rsidRPr="00F21113">
            <w:rPr>
              <w:rFonts w:ascii="Arial" w:hAnsi="Arial"/>
              <w:b/>
              <w:sz w:val="18"/>
              <w:szCs w:val="18"/>
            </w:rPr>
            <w:t>Frag Fred: Wie funktioniert eine Suchmaschine?</w:t>
          </w:r>
        </w:p>
      </w:tc>
    </w:tr>
  </w:tbl>
  <w:p w14:paraId="64FD2B1D" w14:textId="77777777" w:rsidR="00823FAF" w:rsidRDefault="00823FAF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823FAF" w14:paraId="2C8C45CA" w14:textId="77777777" w:rsidTr="00823FAF">
      <w:trPr>
        <w:trHeight w:hRule="exact" w:val="624"/>
      </w:trPr>
      <w:tc>
        <w:tcPr>
          <w:tcW w:w="3329" w:type="dxa"/>
          <w:vMerge w:val="restart"/>
        </w:tcPr>
        <w:p w14:paraId="2659ADDD" w14:textId="77777777" w:rsidR="00823FAF" w:rsidRDefault="00823FAF" w:rsidP="00EA55B1">
          <w:pPr>
            <w:pStyle w:val="Kopfzeile"/>
          </w:pPr>
          <w:r>
            <w:rPr>
              <w:noProof/>
              <w:lang w:val="en-US"/>
            </w:rPr>
            <w:drawing>
              <wp:inline distT="0" distB="0" distL="0" distR="0" wp14:anchorId="5A4B8C94" wp14:editId="1F5CE854">
                <wp:extent cx="1982237" cy="504000"/>
                <wp:effectExtent l="0" t="0" r="0" b="0"/>
                <wp:docPr id="30" name="Grafik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14:paraId="596FAEA8" w14:textId="31578267" w:rsidR="00823FAF" w:rsidRPr="002D01FD" w:rsidRDefault="00823FAF" w:rsidP="00EA55B1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5a</w:t>
          </w:r>
        </w:p>
      </w:tc>
    </w:tr>
    <w:tr w:rsidR="00823FAF" w14:paraId="6CBEEC15" w14:textId="77777777" w:rsidTr="00823FAF">
      <w:trPr>
        <w:trHeight w:hRule="exact" w:val="200"/>
      </w:trPr>
      <w:tc>
        <w:tcPr>
          <w:tcW w:w="3329" w:type="dxa"/>
          <w:vMerge/>
        </w:tcPr>
        <w:p w14:paraId="1C5E194C" w14:textId="77777777" w:rsidR="00823FAF" w:rsidRDefault="00823FAF" w:rsidP="00EA55B1">
          <w:pPr>
            <w:pStyle w:val="Kopfzeile"/>
          </w:pPr>
        </w:p>
      </w:tc>
      <w:tc>
        <w:tcPr>
          <w:tcW w:w="6027" w:type="dxa"/>
          <w:vAlign w:val="bottom"/>
        </w:tcPr>
        <w:p w14:paraId="60FD33F3" w14:textId="77777777" w:rsidR="00823FAF" w:rsidRPr="002D01FD" w:rsidRDefault="00823FAF" w:rsidP="00EA55B1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823FAF" w14:paraId="3DFF2D78" w14:textId="77777777" w:rsidTr="00823FAF">
      <w:trPr>
        <w:trHeight w:hRule="exact" w:val="227"/>
      </w:trPr>
      <w:tc>
        <w:tcPr>
          <w:tcW w:w="9356" w:type="dxa"/>
          <w:gridSpan w:val="2"/>
        </w:tcPr>
        <w:p w14:paraId="7373D6AA" w14:textId="77777777" w:rsidR="00823FAF" w:rsidRDefault="00823FAF" w:rsidP="00EA55B1">
          <w:pPr>
            <w:pStyle w:val="Kopfzeile"/>
          </w:pPr>
        </w:p>
      </w:tc>
    </w:tr>
    <w:tr w:rsidR="00823FAF" w:rsidRPr="00F21113" w14:paraId="2F931234" w14:textId="77777777" w:rsidTr="00823FAF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14:paraId="01803C39" w14:textId="77777777" w:rsidR="00823FAF" w:rsidRPr="00F21113" w:rsidRDefault="00823FAF" w:rsidP="00EA55B1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 w:rsidRPr="00F21113">
            <w:rPr>
              <w:rFonts w:ascii="Arial" w:hAnsi="Arial"/>
              <w:b/>
              <w:sz w:val="18"/>
              <w:szCs w:val="18"/>
            </w:rPr>
            <w:t>Frag Fred: Wie funktioniert eine Suchmaschine?</w:t>
          </w:r>
        </w:p>
      </w:tc>
    </w:tr>
  </w:tbl>
  <w:p w14:paraId="382E10E9" w14:textId="77777777" w:rsidR="00823FAF" w:rsidRDefault="00823FA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4D7B77"/>
    <w:multiLevelType w:val="hybridMultilevel"/>
    <w:tmpl w:val="B52A9ADA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7212FD"/>
    <w:multiLevelType w:val="hybridMultilevel"/>
    <w:tmpl w:val="13924B0E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21745A"/>
    <w:multiLevelType w:val="hybridMultilevel"/>
    <w:tmpl w:val="0B7E2A48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93225B0"/>
    <w:multiLevelType w:val="hybridMultilevel"/>
    <w:tmpl w:val="06B0DD2A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6BF5B21"/>
    <w:multiLevelType w:val="hybridMultilevel"/>
    <w:tmpl w:val="9D16C2C2"/>
    <w:lvl w:ilvl="0" w:tplc="BBD0B0C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18"/>
  </w:num>
  <w:num w:numId="3">
    <w:abstractNumId w:val="8"/>
  </w:num>
  <w:num w:numId="4">
    <w:abstractNumId w:val="25"/>
  </w:num>
  <w:num w:numId="5">
    <w:abstractNumId w:val="23"/>
  </w:num>
  <w:num w:numId="6">
    <w:abstractNumId w:val="21"/>
  </w:num>
  <w:num w:numId="7">
    <w:abstractNumId w:val="12"/>
  </w:num>
  <w:num w:numId="8">
    <w:abstractNumId w:val="3"/>
  </w:num>
  <w:num w:numId="9">
    <w:abstractNumId w:val="22"/>
  </w:num>
  <w:num w:numId="10">
    <w:abstractNumId w:val="4"/>
  </w:num>
  <w:num w:numId="11">
    <w:abstractNumId w:val="17"/>
  </w:num>
  <w:num w:numId="12">
    <w:abstractNumId w:val="2"/>
  </w:num>
  <w:num w:numId="13">
    <w:abstractNumId w:val="5"/>
  </w:num>
  <w:num w:numId="14">
    <w:abstractNumId w:val="1"/>
  </w:num>
  <w:num w:numId="15">
    <w:abstractNumId w:val="20"/>
  </w:num>
  <w:num w:numId="16">
    <w:abstractNumId w:val="7"/>
  </w:num>
  <w:num w:numId="17">
    <w:abstractNumId w:val="26"/>
  </w:num>
  <w:num w:numId="18">
    <w:abstractNumId w:val="14"/>
  </w:num>
  <w:num w:numId="19">
    <w:abstractNumId w:val="9"/>
  </w:num>
  <w:num w:numId="20">
    <w:abstractNumId w:val="15"/>
  </w:num>
  <w:num w:numId="21">
    <w:abstractNumId w:val="11"/>
  </w:num>
  <w:num w:numId="22">
    <w:abstractNumId w:val="16"/>
  </w:num>
  <w:num w:numId="23">
    <w:abstractNumId w:val="24"/>
  </w:num>
  <w:num w:numId="24">
    <w:abstractNumId w:val="10"/>
  </w:num>
  <w:num w:numId="25">
    <w:abstractNumId w:val="0"/>
  </w:num>
  <w:num w:numId="26">
    <w:abstractNumId w:val="6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22529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C4216"/>
    <w:rsid w:val="00012008"/>
    <w:rsid w:val="00012BD3"/>
    <w:rsid w:val="00013146"/>
    <w:rsid w:val="000176B4"/>
    <w:rsid w:val="00034C0B"/>
    <w:rsid w:val="0004298A"/>
    <w:rsid w:val="00046687"/>
    <w:rsid w:val="000508C4"/>
    <w:rsid w:val="000542A1"/>
    <w:rsid w:val="00054A08"/>
    <w:rsid w:val="00056661"/>
    <w:rsid w:val="00061FCD"/>
    <w:rsid w:val="00065561"/>
    <w:rsid w:val="00071CAA"/>
    <w:rsid w:val="000728ED"/>
    <w:rsid w:val="00073AB1"/>
    <w:rsid w:val="0007528D"/>
    <w:rsid w:val="000819E5"/>
    <w:rsid w:val="00085A93"/>
    <w:rsid w:val="00086C9A"/>
    <w:rsid w:val="00087330"/>
    <w:rsid w:val="00090A9C"/>
    <w:rsid w:val="00090FA0"/>
    <w:rsid w:val="000A2BE1"/>
    <w:rsid w:val="000B40B0"/>
    <w:rsid w:val="000B4AB5"/>
    <w:rsid w:val="000B73FE"/>
    <w:rsid w:val="000C21CF"/>
    <w:rsid w:val="000C578C"/>
    <w:rsid w:val="000D27A4"/>
    <w:rsid w:val="000E07F6"/>
    <w:rsid w:val="00101BE1"/>
    <w:rsid w:val="001036CB"/>
    <w:rsid w:val="001065E3"/>
    <w:rsid w:val="001107C0"/>
    <w:rsid w:val="00114139"/>
    <w:rsid w:val="001205C5"/>
    <w:rsid w:val="0013281A"/>
    <w:rsid w:val="00143CB8"/>
    <w:rsid w:val="001467F6"/>
    <w:rsid w:val="00147795"/>
    <w:rsid w:val="00153B89"/>
    <w:rsid w:val="00166279"/>
    <w:rsid w:val="0017552C"/>
    <w:rsid w:val="0018786F"/>
    <w:rsid w:val="00187B93"/>
    <w:rsid w:val="00194162"/>
    <w:rsid w:val="001971E9"/>
    <w:rsid w:val="001A04BE"/>
    <w:rsid w:val="001A091D"/>
    <w:rsid w:val="001A440A"/>
    <w:rsid w:val="001B22A4"/>
    <w:rsid w:val="001B3C76"/>
    <w:rsid w:val="001C09D9"/>
    <w:rsid w:val="001C544E"/>
    <w:rsid w:val="001E04EE"/>
    <w:rsid w:val="001F448D"/>
    <w:rsid w:val="002049FF"/>
    <w:rsid w:val="00211340"/>
    <w:rsid w:val="00220784"/>
    <w:rsid w:val="00226E71"/>
    <w:rsid w:val="00227282"/>
    <w:rsid w:val="00227596"/>
    <w:rsid w:val="00230DFC"/>
    <w:rsid w:val="002338AA"/>
    <w:rsid w:val="00233B90"/>
    <w:rsid w:val="00237581"/>
    <w:rsid w:val="0024337E"/>
    <w:rsid w:val="00244BD1"/>
    <w:rsid w:val="0024643F"/>
    <w:rsid w:val="00246829"/>
    <w:rsid w:val="00246E77"/>
    <w:rsid w:val="002558F8"/>
    <w:rsid w:val="00257F9B"/>
    <w:rsid w:val="00261AB0"/>
    <w:rsid w:val="00263C4D"/>
    <w:rsid w:val="00265FEA"/>
    <w:rsid w:val="00285105"/>
    <w:rsid w:val="00293E12"/>
    <w:rsid w:val="002B11F1"/>
    <w:rsid w:val="002B49B4"/>
    <w:rsid w:val="002B69DF"/>
    <w:rsid w:val="002C56FA"/>
    <w:rsid w:val="002D00AC"/>
    <w:rsid w:val="002D334E"/>
    <w:rsid w:val="002D7D1D"/>
    <w:rsid w:val="002E2576"/>
    <w:rsid w:val="002E2750"/>
    <w:rsid w:val="002F163B"/>
    <w:rsid w:val="002F2D5C"/>
    <w:rsid w:val="002F3A28"/>
    <w:rsid w:val="002F58BB"/>
    <w:rsid w:val="00313588"/>
    <w:rsid w:val="00323D0D"/>
    <w:rsid w:val="00323E82"/>
    <w:rsid w:val="00330A77"/>
    <w:rsid w:val="003310F3"/>
    <w:rsid w:val="00336D76"/>
    <w:rsid w:val="003429F6"/>
    <w:rsid w:val="00343F40"/>
    <w:rsid w:val="0034512E"/>
    <w:rsid w:val="0034596A"/>
    <w:rsid w:val="00347764"/>
    <w:rsid w:val="00356158"/>
    <w:rsid w:val="00362BEB"/>
    <w:rsid w:val="003659CF"/>
    <w:rsid w:val="00367A3B"/>
    <w:rsid w:val="00377F2B"/>
    <w:rsid w:val="00383231"/>
    <w:rsid w:val="00386693"/>
    <w:rsid w:val="003944BE"/>
    <w:rsid w:val="003968F8"/>
    <w:rsid w:val="003C7947"/>
    <w:rsid w:val="003D05EC"/>
    <w:rsid w:val="003D4A61"/>
    <w:rsid w:val="003E371A"/>
    <w:rsid w:val="003E7DD1"/>
    <w:rsid w:val="003F415C"/>
    <w:rsid w:val="00410E4C"/>
    <w:rsid w:val="00412900"/>
    <w:rsid w:val="004162E1"/>
    <w:rsid w:val="00424B2A"/>
    <w:rsid w:val="00430A31"/>
    <w:rsid w:val="004374F0"/>
    <w:rsid w:val="0044293F"/>
    <w:rsid w:val="00442A37"/>
    <w:rsid w:val="0044703A"/>
    <w:rsid w:val="00452150"/>
    <w:rsid w:val="00457418"/>
    <w:rsid w:val="004617BB"/>
    <w:rsid w:val="00461BF0"/>
    <w:rsid w:val="004659A9"/>
    <w:rsid w:val="004679DF"/>
    <w:rsid w:val="00480092"/>
    <w:rsid w:val="00483BAA"/>
    <w:rsid w:val="00485C23"/>
    <w:rsid w:val="00497544"/>
    <w:rsid w:val="004A1B55"/>
    <w:rsid w:val="004B6E8A"/>
    <w:rsid w:val="004C3B89"/>
    <w:rsid w:val="004D1193"/>
    <w:rsid w:val="004D49D5"/>
    <w:rsid w:val="004D5C8C"/>
    <w:rsid w:val="004E267D"/>
    <w:rsid w:val="004E5D66"/>
    <w:rsid w:val="004F33C6"/>
    <w:rsid w:val="004F5F79"/>
    <w:rsid w:val="0050005B"/>
    <w:rsid w:val="00500A80"/>
    <w:rsid w:val="00502146"/>
    <w:rsid w:val="00516997"/>
    <w:rsid w:val="0052112C"/>
    <w:rsid w:val="00524DCA"/>
    <w:rsid w:val="005301DE"/>
    <w:rsid w:val="00537C46"/>
    <w:rsid w:val="005469AD"/>
    <w:rsid w:val="0055473E"/>
    <w:rsid w:val="005714A1"/>
    <w:rsid w:val="005744E6"/>
    <w:rsid w:val="00575E58"/>
    <w:rsid w:val="0058095E"/>
    <w:rsid w:val="005841F8"/>
    <w:rsid w:val="00591986"/>
    <w:rsid w:val="005979E8"/>
    <w:rsid w:val="005A26BF"/>
    <w:rsid w:val="005B0B74"/>
    <w:rsid w:val="005B25FB"/>
    <w:rsid w:val="005B277B"/>
    <w:rsid w:val="005B7135"/>
    <w:rsid w:val="005C7F5E"/>
    <w:rsid w:val="005D1E03"/>
    <w:rsid w:val="005D7D38"/>
    <w:rsid w:val="005F2E73"/>
    <w:rsid w:val="005F4D9B"/>
    <w:rsid w:val="005F5072"/>
    <w:rsid w:val="005F6BBF"/>
    <w:rsid w:val="005F78CC"/>
    <w:rsid w:val="00605EEE"/>
    <w:rsid w:val="00614018"/>
    <w:rsid w:val="006179A3"/>
    <w:rsid w:val="006261E5"/>
    <w:rsid w:val="00626EA3"/>
    <w:rsid w:val="006338A7"/>
    <w:rsid w:val="00646604"/>
    <w:rsid w:val="0064785C"/>
    <w:rsid w:val="00647F74"/>
    <w:rsid w:val="006543A9"/>
    <w:rsid w:val="006559FC"/>
    <w:rsid w:val="006615B6"/>
    <w:rsid w:val="006701FE"/>
    <w:rsid w:val="0068286F"/>
    <w:rsid w:val="0069095A"/>
    <w:rsid w:val="00691813"/>
    <w:rsid w:val="006922F3"/>
    <w:rsid w:val="00696ED8"/>
    <w:rsid w:val="006A15C3"/>
    <w:rsid w:val="006A3A72"/>
    <w:rsid w:val="006A4C0E"/>
    <w:rsid w:val="006A4F3F"/>
    <w:rsid w:val="006B6B4C"/>
    <w:rsid w:val="006B6F59"/>
    <w:rsid w:val="006C411C"/>
    <w:rsid w:val="006D07C9"/>
    <w:rsid w:val="006D6A31"/>
    <w:rsid w:val="006E2F5F"/>
    <w:rsid w:val="006E317C"/>
    <w:rsid w:val="006F0AE2"/>
    <w:rsid w:val="00701D98"/>
    <w:rsid w:val="0070285A"/>
    <w:rsid w:val="00706920"/>
    <w:rsid w:val="007177EF"/>
    <w:rsid w:val="00717BDA"/>
    <w:rsid w:val="00725A6F"/>
    <w:rsid w:val="00727221"/>
    <w:rsid w:val="00751702"/>
    <w:rsid w:val="007639B4"/>
    <w:rsid w:val="00764E08"/>
    <w:rsid w:val="00766C9D"/>
    <w:rsid w:val="00766DA6"/>
    <w:rsid w:val="007710E0"/>
    <w:rsid w:val="0077741F"/>
    <w:rsid w:val="007776A8"/>
    <w:rsid w:val="00782E31"/>
    <w:rsid w:val="007A08FE"/>
    <w:rsid w:val="007A30E8"/>
    <w:rsid w:val="007A3429"/>
    <w:rsid w:val="007A3D50"/>
    <w:rsid w:val="007B0B1A"/>
    <w:rsid w:val="007D0F0A"/>
    <w:rsid w:val="007D6281"/>
    <w:rsid w:val="007E2B86"/>
    <w:rsid w:val="007F47DB"/>
    <w:rsid w:val="007F5172"/>
    <w:rsid w:val="007F5CA3"/>
    <w:rsid w:val="00806A5C"/>
    <w:rsid w:val="00811096"/>
    <w:rsid w:val="00823FAF"/>
    <w:rsid w:val="00837C30"/>
    <w:rsid w:val="00842A6D"/>
    <w:rsid w:val="00852795"/>
    <w:rsid w:val="00854008"/>
    <w:rsid w:val="00854855"/>
    <w:rsid w:val="00854AFE"/>
    <w:rsid w:val="00860E34"/>
    <w:rsid w:val="00871EC4"/>
    <w:rsid w:val="008730DE"/>
    <w:rsid w:val="0088586C"/>
    <w:rsid w:val="00886FBC"/>
    <w:rsid w:val="00893107"/>
    <w:rsid w:val="00894041"/>
    <w:rsid w:val="008B183D"/>
    <w:rsid w:val="008B2AC2"/>
    <w:rsid w:val="008B3ACD"/>
    <w:rsid w:val="008B5D54"/>
    <w:rsid w:val="008B6058"/>
    <w:rsid w:val="008C0CCA"/>
    <w:rsid w:val="008C11E6"/>
    <w:rsid w:val="008C2425"/>
    <w:rsid w:val="008C2F97"/>
    <w:rsid w:val="008C5215"/>
    <w:rsid w:val="008C6C31"/>
    <w:rsid w:val="008D031B"/>
    <w:rsid w:val="008D7A0D"/>
    <w:rsid w:val="008E3FCC"/>
    <w:rsid w:val="008F129E"/>
    <w:rsid w:val="008F3811"/>
    <w:rsid w:val="009102D2"/>
    <w:rsid w:val="009103CC"/>
    <w:rsid w:val="00920593"/>
    <w:rsid w:val="00920A4A"/>
    <w:rsid w:val="00923690"/>
    <w:rsid w:val="00924BBF"/>
    <w:rsid w:val="00927027"/>
    <w:rsid w:val="009362F4"/>
    <w:rsid w:val="00937B92"/>
    <w:rsid w:val="009463F4"/>
    <w:rsid w:val="00951C3A"/>
    <w:rsid w:val="00953C86"/>
    <w:rsid w:val="009763F6"/>
    <w:rsid w:val="00976679"/>
    <w:rsid w:val="00976744"/>
    <w:rsid w:val="00976872"/>
    <w:rsid w:val="009801FD"/>
    <w:rsid w:val="0098154B"/>
    <w:rsid w:val="0098167D"/>
    <w:rsid w:val="00981A9C"/>
    <w:rsid w:val="00982F8B"/>
    <w:rsid w:val="0098392B"/>
    <w:rsid w:val="0099241A"/>
    <w:rsid w:val="009B548D"/>
    <w:rsid w:val="009B63A6"/>
    <w:rsid w:val="009B65BF"/>
    <w:rsid w:val="009B6AB6"/>
    <w:rsid w:val="009D3E34"/>
    <w:rsid w:val="009D4F54"/>
    <w:rsid w:val="009E3849"/>
    <w:rsid w:val="009F0855"/>
    <w:rsid w:val="00A02F03"/>
    <w:rsid w:val="00A079B2"/>
    <w:rsid w:val="00A120DD"/>
    <w:rsid w:val="00A20506"/>
    <w:rsid w:val="00A2302D"/>
    <w:rsid w:val="00A2418F"/>
    <w:rsid w:val="00A30917"/>
    <w:rsid w:val="00A321FC"/>
    <w:rsid w:val="00A33B92"/>
    <w:rsid w:val="00A359FA"/>
    <w:rsid w:val="00A427DC"/>
    <w:rsid w:val="00A44367"/>
    <w:rsid w:val="00A601D7"/>
    <w:rsid w:val="00A628C7"/>
    <w:rsid w:val="00A64D37"/>
    <w:rsid w:val="00A708BF"/>
    <w:rsid w:val="00A74D0C"/>
    <w:rsid w:val="00A82058"/>
    <w:rsid w:val="00A944E2"/>
    <w:rsid w:val="00A97938"/>
    <w:rsid w:val="00AA388B"/>
    <w:rsid w:val="00AB4557"/>
    <w:rsid w:val="00AB76C5"/>
    <w:rsid w:val="00AC0480"/>
    <w:rsid w:val="00AC13B0"/>
    <w:rsid w:val="00AC29C1"/>
    <w:rsid w:val="00AC3551"/>
    <w:rsid w:val="00AC7551"/>
    <w:rsid w:val="00AD35B2"/>
    <w:rsid w:val="00AD4CA7"/>
    <w:rsid w:val="00AE001C"/>
    <w:rsid w:val="00AE56CF"/>
    <w:rsid w:val="00AE5B18"/>
    <w:rsid w:val="00AF5072"/>
    <w:rsid w:val="00B07FF4"/>
    <w:rsid w:val="00B108E4"/>
    <w:rsid w:val="00B21A96"/>
    <w:rsid w:val="00B2318F"/>
    <w:rsid w:val="00B25D3E"/>
    <w:rsid w:val="00B34CB3"/>
    <w:rsid w:val="00B4285B"/>
    <w:rsid w:val="00B435DD"/>
    <w:rsid w:val="00B445E3"/>
    <w:rsid w:val="00B4742B"/>
    <w:rsid w:val="00B5025E"/>
    <w:rsid w:val="00B512C6"/>
    <w:rsid w:val="00B62D9B"/>
    <w:rsid w:val="00B669F7"/>
    <w:rsid w:val="00B73EC9"/>
    <w:rsid w:val="00B76D1B"/>
    <w:rsid w:val="00B8579C"/>
    <w:rsid w:val="00B87E56"/>
    <w:rsid w:val="00BA03EB"/>
    <w:rsid w:val="00BB2564"/>
    <w:rsid w:val="00BB3436"/>
    <w:rsid w:val="00BC67D8"/>
    <w:rsid w:val="00BD2399"/>
    <w:rsid w:val="00BD356A"/>
    <w:rsid w:val="00BF1D68"/>
    <w:rsid w:val="00C11570"/>
    <w:rsid w:val="00C15202"/>
    <w:rsid w:val="00C164DF"/>
    <w:rsid w:val="00C16AE0"/>
    <w:rsid w:val="00C20222"/>
    <w:rsid w:val="00C300F8"/>
    <w:rsid w:val="00C33582"/>
    <w:rsid w:val="00C3564F"/>
    <w:rsid w:val="00C365DE"/>
    <w:rsid w:val="00C36759"/>
    <w:rsid w:val="00C3728A"/>
    <w:rsid w:val="00C37657"/>
    <w:rsid w:val="00C43BF6"/>
    <w:rsid w:val="00C52C83"/>
    <w:rsid w:val="00C5507D"/>
    <w:rsid w:val="00C61096"/>
    <w:rsid w:val="00C65946"/>
    <w:rsid w:val="00C712A2"/>
    <w:rsid w:val="00C73801"/>
    <w:rsid w:val="00C73CDB"/>
    <w:rsid w:val="00C75C8B"/>
    <w:rsid w:val="00C75CFA"/>
    <w:rsid w:val="00C80CCF"/>
    <w:rsid w:val="00C97378"/>
    <w:rsid w:val="00C979EB"/>
    <w:rsid w:val="00CA50BD"/>
    <w:rsid w:val="00CA72CA"/>
    <w:rsid w:val="00CB15CC"/>
    <w:rsid w:val="00CB2E4A"/>
    <w:rsid w:val="00CB3E5C"/>
    <w:rsid w:val="00CB5761"/>
    <w:rsid w:val="00CB749C"/>
    <w:rsid w:val="00CC4B43"/>
    <w:rsid w:val="00CC6E0A"/>
    <w:rsid w:val="00CD31DF"/>
    <w:rsid w:val="00CE077F"/>
    <w:rsid w:val="00CE62FC"/>
    <w:rsid w:val="00CE7635"/>
    <w:rsid w:val="00CF2D97"/>
    <w:rsid w:val="00D01C17"/>
    <w:rsid w:val="00D06954"/>
    <w:rsid w:val="00D10F4F"/>
    <w:rsid w:val="00D13029"/>
    <w:rsid w:val="00D14A49"/>
    <w:rsid w:val="00D30DFC"/>
    <w:rsid w:val="00D31261"/>
    <w:rsid w:val="00D34455"/>
    <w:rsid w:val="00D359A5"/>
    <w:rsid w:val="00D45DAD"/>
    <w:rsid w:val="00D60AEC"/>
    <w:rsid w:val="00D63433"/>
    <w:rsid w:val="00D74686"/>
    <w:rsid w:val="00D74C30"/>
    <w:rsid w:val="00D7561D"/>
    <w:rsid w:val="00D77DF1"/>
    <w:rsid w:val="00D80548"/>
    <w:rsid w:val="00D80E9D"/>
    <w:rsid w:val="00D866C4"/>
    <w:rsid w:val="00D9231C"/>
    <w:rsid w:val="00D93B37"/>
    <w:rsid w:val="00D941DA"/>
    <w:rsid w:val="00DA47C3"/>
    <w:rsid w:val="00DA6B81"/>
    <w:rsid w:val="00DB05E1"/>
    <w:rsid w:val="00DB17E4"/>
    <w:rsid w:val="00DC0DD0"/>
    <w:rsid w:val="00DC1020"/>
    <w:rsid w:val="00DC4216"/>
    <w:rsid w:val="00DC565A"/>
    <w:rsid w:val="00DC58B8"/>
    <w:rsid w:val="00DD05C2"/>
    <w:rsid w:val="00DD166A"/>
    <w:rsid w:val="00DE47B7"/>
    <w:rsid w:val="00DE57F4"/>
    <w:rsid w:val="00DF7D3F"/>
    <w:rsid w:val="00E070FB"/>
    <w:rsid w:val="00E07A75"/>
    <w:rsid w:val="00E10294"/>
    <w:rsid w:val="00E121FD"/>
    <w:rsid w:val="00E125EF"/>
    <w:rsid w:val="00E1616A"/>
    <w:rsid w:val="00E22D37"/>
    <w:rsid w:val="00E25EBF"/>
    <w:rsid w:val="00E311EC"/>
    <w:rsid w:val="00E334CA"/>
    <w:rsid w:val="00E4038E"/>
    <w:rsid w:val="00E41D7A"/>
    <w:rsid w:val="00E44CE2"/>
    <w:rsid w:val="00E54FA9"/>
    <w:rsid w:val="00E56CD4"/>
    <w:rsid w:val="00E60E70"/>
    <w:rsid w:val="00E6786D"/>
    <w:rsid w:val="00E74C4B"/>
    <w:rsid w:val="00E75EAA"/>
    <w:rsid w:val="00E900F8"/>
    <w:rsid w:val="00E90546"/>
    <w:rsid w:val="00E92AEE"/>
    <w:rsid w:val="00E93606"/>
    <w:rsid w:val="00EA4561"/>
    <w:rsid w:val="00EA55B1"/>
    <w:rsid w:val="00EB1B27"/>
    <w:rsid w:val="00EB6185"/>
    <w:rsid w:val="00EC53C9"/>
    <w:rsid w:val="00EC5921"/>
    <w:rsid w:val="00EC5F79"/>
    <w:rsid w:val="00ED0463"/>
    <w:rsid w:val="00EE22C3"/>
    <w:rsid w:val="00EE3B5F"/>
    <w:rsid w:val="00EF5A60"/>
    <w:rsid w:val="00EF6A64"/>
    <w:rsid w:val="00F04697"/>
    <w:rsid w:val="00F16CD2"/>
    <w:rsid w:val="00F21113"/>
    <w:rsid w:val="00F317AF"/>
    <w:rsid w:val="00F375BA"/>
    <w:rsid w:val="00F45B96"/>
    <w:rsid w:val="00F47E7F"/>
    <w:rsid w:val="00F532DE"/>
    <w:rsid w:val="00F5443B"/>
    <w:rsid w:val="00F547CC"/>
    <w:rsid w:val="00F62A52"/>
    <w:rsid w:val="00F640CE"/>
    <w:rsid w:val="00F65D6C"/>
    <w:rsid w:val="00F70D14"/>
    <w:rsid w:val="00F73C5C"/>
    <w:rsid w:val="00F767B2"/>
    <w:rsid w:val="00F83F31"/>
    <w:rsid w:val="00F905C6"/>
    <w:rsid w:val="00F91A51"/>
    <w:rsid w:val="00F92083"/>
    <w:rsid w:val="00FA277B"/>
    <w:rsid w:val="00FB1813"/>
    <w:rsid w:val="00FB2D13"/>
    <w:rsid w:val="00FB41E1"/>
    <w:rsid w:val="00FB528C"/>
    <w:rsid w:val="00FB7135"/>
    <w:rsid w:val="00FC199E"/>
    <w:rsid w:val="00FC1DE6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>
      <o:colormru v:ext="edit" colors="#eaeaea"/>
    </o:shapedefaults>
    <o:shapelayout v:ext="edit">
      <o:idmap v:ext="edit" data="1"/>
    </o:shapelayout>
  </w:shapeDefaults>
  <w:decimalSymbol w:val="."/>
  <w:listSeparator w:val=";"/>
  <w14:docId w14:val="1EB22062"/>
  <w15:docId w15:val="{494D5AE0-990B-4776-8B3F-8C86FFA3C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uiPriority w:val="99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C4216"/>
    <w:rPr>
      <w:color w:val="808080"/>
      <w:shd w:val="clear" w:color="auto" w:fill="E6E6E6"/>
    </w:rPr>
  </w:style>
  <w:style w:type="paragraph" w:styleId="Beschriftung">
    <w:name w:val="caption"/>
    <w:basedOn w:val="Standard"/>
    <w:next w:val="Standard"/>
    <w:uiPriority w:val="35"/>
    <w:unhideWhenUsed/>
    <w:qFormat/>
    <w:rsid w:val="00976872"/>
    <w:pPr>
      <w:spacing w:after="200"/>
    </w:pPr>
    <w:rPr>
      <w:i/>
      <w:iCs/>
      <w:color w:val="1F497D" w:themeColor="text2"/>
      <w:sz w:val="18"/>
      <w:szCs w:val="18"/>
    </w:rPr>
  </w:style>
  <w:style w:type="paragraph" w:styleId="KeinLeerraum">
    <w:name w:val="No Spacing"/>
    <w:uiPriority w:val="1"/>
    <w:qFormat/>
    <w:rsid w:val="00F83F31"/>
    <w:rPr>
      <w:rFonts w:ascii="HelveticaNeueLT Std" w:hAnsi="HelveticaNeueLT Std" w:cs="Arial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oogle.com" TargetMode="External"/><Relationship Id="rId18" Type="http://schemas.openxmlformats.org/officeDocument/2006/relationships/footer" Target="footer2.xml"/><Relationship Id="rId26" Type="http://schemas.openxmlformats.org/officeDocument/2006/relationships/header" Target="header4.xml"/><Relationship Id="rId39" Type="http://schemas.openxmlformats.org/officeDocument/2006/relationships/header" Target="header10.xml"/><Relationship Id="rId21" Type="http://schemas.openxmlformats.org/officeDocument/2006/relationships/image" Target="media/image7.png"/><Relationship Id="rId34" Type="http://schemas.openxmlformats.org/officeDocument/2006/relationships/image" Target="media/image14.jpg"/><Relationship Id="rId42" Type="http://schemas.openxmlformats.org/officeDocument/2006/relationships/hyperlink" Target="http://www.fragfinn.de" TargetMode="External"/><Relationship Id="rId47" Type="http://schemas.openxmlformats.org/officeDocument/2006/relationships/image" Target="media/image19.jpeg"/><Relationship Id="rId50" Type="http://schemas.openxmlformats.org/officeDocument/2006/relationships/image" Target="media/image22.png"/><Relationship Id="rId55" Type="http://schemas.openxmlformats.org/officeDocument/2006/relationships/header" Target="header12.xm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6.svg"/><Relationship Id="rId29" Type="http://schemas.openxmlformats.org/officeDocument/2006/relationships/image" Target="media/image11.jpg"/><Relationship Id="rId41" Type="http://schemas.openxmlformats.org/officeDocument/2006/relationships/hyperlink" Target="http://www.duckduckgo.com" TargetMode="External"/><Relationship Id="rId54" Type="http://schemas.openxmlformats.org/officeDocument/2006/relationships/image" Target="media/image26.png"/><Relationship Id="rId62" Type="http://schemas.openxmlformats.org/officeDocument/2006/relationships/header" Target="header1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helles-koepfchen.de" TargetMode="External"/><Relationship Id="rId24" Type="http://schemas.openxmlformats.org/officeDocument/2006/relationships/image" Target="media/image10.svg"/><Relationship Id="rId32" Type="http://schemas.openxmlformats.org/officeDocument/2006/relationships/image" Target="media/image12.jpg"/><Relationship Id="rId37" Type="http://schemas.openxmlformats.org/officeDocument/2006/relationships/image" Target="media/image16.jpg"/><Relationship Id="rId40" Type="http://schemas.openxmlformats.org/officeDocument/2006/relationships/hyperlink" Target="http://www.blinde-kuh.ch" TargetMode="External"/><Relationship Id="rId45" Type="http://schemas.openxmlformats.org/officeDocument/2006/relationships/image" Target="media/image18.jpg"/><Relationship Id="rId53" Type="http://schemas.openxmlformats.org/officeDocument/2006/relationships/image" Target="media/image25.png"/><Relationship Id="rId58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9.png"/><Relationship Id="rId28" Type="http://schemas.openxmlformats.org/officeDocument/2006/relationships/header" Target="header6.xml"/><Relationship Id="rId36" Type="http://schemas.openxmlformats.org/officeDocument/2006/relationships/header" Target="header9.xml"/><Relationship Id="rId49" Type="http://schemas.openxmlformats.org/officeDocument/2006/relationships/image" Target="media/image21.jpeg"/><Relationship Id="rId57" Type="http://schemas.openxmlformats.org/officeDocument/2006/relationships/image" Target="media/image28.jpg"/><Relationship Id="rId61" Type="http://schemas.openxmlformats.org/officeDocument/2006/relationships/header" Target="header14.xml"/><Relationship Id="rId10" Type="http://schemas.openxmlformats.org/officeDocument/2006/relationships/hyperlink" Target="http://www.fragfinn.de" TargetMode="External"/><Relationship Id="rId19" Type="http://schemas.openxmlformats.org/officeDocument/2006/relationships/image" Target="media/image5.png"/><Relationship Id="rId31" Type="http://schemas.openxmlformats.org/officeDocument/2006/relationships/header" Target="header8.xml"/><Relationship Id="rId44" Type="http://schemas.openxmlformats.org/officeDocument/2006/relationships/hyperlink" Target="http://www.helles-koepfchen.de" TargetMode="External"/><Relationship Id="rId52" Type="http://schemas.openxmlformats.org/officeDocument/2006/relationships/image" Target="media/image24.png"/><Relationship Id="rId60" Type="http://schemas.openxmlformats.org/officeDocument/2006/relationships/header" Target="header13.xml"/><Relationship Id="rId4" Type="http://schemas.openxmlformats.org/officeDocument/2006/relationships/settings" Target="settings.xml"/><Relationship Id="rId9" Type="http://schemas.openxmlformats.org/officeDocument/2006/relationships/hyperlink" Target="http://www.blinde-kuh.ch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8.svg"/><Relationship Id="rId27" Type="http://schemas.openxmlformats.org/officeDocument/2006/relationships/header" Target="header5.xml"/><Relationship Id="rId30" Type="http://schemas.openxmlformats.org/officeDocument/2006/relationships/header" Target="header7.xml"/><Relationship Id="rId35" Type="http://schemas.openxmlformats.org/officeDocument/2006/relationships/image" Target="media/image15.jpg"/><Relationship Id="rId43" Type="http://schemas.openxmlformats.org/officeDocument/2006/relationships/hyperlink" Target="http://www.google.com" TargetMode="External"/><Relationship Id="rId48" Type="http://schemas.openxmlformats.org/officeDocument/2006/relationships/image" Target="media/image20.jpeg"/><Relationship Id="rId56" Type="http://schemas.openxmlformats.org/officeDocument/2006/relationships/image" Target="media/image27.jpg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23.png"/><Relationship Id="rId3" Type="http://schemas.openxmlformats.org/officeDocument/2006/relationships/styles" Target="styles.xml"/><Relationship Id="rId12" Type="http://schemas.openxmlformats.org/officeDocument/2006/relationships/hyperlink" Target="http://www.duckduckgo.com" TargetMode="External"/><Relationship Id="rId17" Type="http://schemas.openxmlformats.org/officeDocument/2006/relationships/header" Target="header2.xml"/><Relationship Id="rId25" Type="http://schemas.openxmlformats.org/officeDocument/2006/relationships/header" Target="header3.xml"/><Relationship Id="rId33" Type="http://schemas.openxmlformats.org/officeDocument/2006/relationships/image" Target="media/image13.jpg"/><Relationship Id="rId38" Type="http://schemas.openxmlformats.org/officeDocument/2006/relationships/image" Target="media/image17.jpg"/><Relationship Id="rId46" Type="http://schemas.openxmlformats.org/officeDocument/2006/relationships/header" Target="header11.xml"/><Relationship Id="rId59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srf.ch/myschoo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bby\Google%20Drive\UMAT\vorlage_AB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113939-1807-4ECD-AE23-2963B2D95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vorlage_AB.dotx</Template>
  <TotalTime>0</TotalTime>
  <Pages>21</Pages>
  <Words>2036</Words>
  <Characters>12828</Characters>
  <Application>Microsoft Office Word</Application>
  <DocSecurity>0</DocSecurity>
  <Lines>106</Lines>
  <Paragraphs>29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Frag Fred: Wie funktioniert eine Suchmaschine?</vt:lpstr>
    </vt:vector>
  </TitlesOfParts>
  <Company>SF Schweizer Fernsehen</Company>
  <LinksUpToDate>false</LinksUpToDate>
  <CharactersWithSpaces>14835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Frag Fred: Wie funktioniert eine Suchmaschine?</dc:title>
  <dc:creator>Deborah Troxler</dc:creator>
  <cp:lastModifiedBy>Marriott, Steven (SRF)</cp:lastModifiedBy>
  <cp:revision>153</cp:revision>
  <cp:lastPrinted>2013-04-15T08:53:00Z</cp:lastPrinted>
  <dcterms:created xsi:type="dcterms:W3CDTF">2018-11-12T08:42:00Z</dcterms:created>
  <dcterms:modified xsi:type="dcterms:W3CDTF">2019-01-17T12:23:00Z</dcterms:modified>
  <cp:category>Zuma Vorlage phe</cp:category>
</cp:coreProperties>
</file>