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237"/>
        <w:gridCol w:w="3119"/>
      </w:tblGrid>
      <w:tr w:rsidR="00C95F61" w14:paraId="6A761747" w14:textId="77777777" w:rsidTr="00344CDE">
        <w:tc>
          <w:tcPr>
            <w:tcW w:w="6237" w:type="dxa"/>
          </w:tcPr>
          <w:p w14:paraId="012515DD" w14:textId="77777777" w:rsidR="00C95F61" w:rsidRPr="00783EAC" w:rsidRDefault="00C95F61" w:rsidP="00C95F61">
            <w:pPr>
              <w:rPr>
                <w:rFonts w:ascii="Arial" w:hAnsi="Arial"/>
                <w:sz w:val="24"/>
                <w:szCs w:val="24"/>
              </w:rPr>
            </w:pPr>
            <w:r w:rsidRPr="00783EAC">
              <w:rPr>
                <w:rFonts w:ascii="Arial" w:hAnsi="Arial"/>
                <w:b/>
                <w:sz w:val="24"/>
                <w:szCs w:val="24"/>
              </w:rPr>
              <w:t>Aufgabe 1: Zahlenschloss</w:t>
            </w:r>
            <w:r w:rsidRPr="00783EAC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6F447EFC" w14:textId="3C91E71B" w:rsidR="00783EAC" w:rsidRPr="00783EAC" w:rsidRDefault="00C95F61" w:rsidP="00C95F61">
            <w:pPr>
              <w:rPr>
                <w:rFonts w:ascii="Arial" w:hAnsi="Arial"/>
                <w:sz w:val="24"/>
                <w:szCs w:val="24"/>
              </w:rPr>
            </w:pPr>
            <w:r w:rsidRPr="00783EAC">
              <w:rPr>
                <w:rFonts w:ascii="Arial" w:hAnsi="Arial"/>
                <w:sz w:val="24"/>
                <w:szCs w:val="24"/>
              </w:rPr>
              <w:t xml:space="preserve">Eric hat die </w:t>
            </w:r>
            <w:r w:rsidR="00FD6EA7">
              <w:rPr>
                <w:rFonts w:ascii="Arial" w:hAnsi="Arial"/>
                <w:sz w:val="24"/>
                <w:szCs w:val="24"/>
              </w:rPr>
              <w:t>vier</w:t>
            </w:r>
            <w:r w:rsidRPr="00783EAC">
              <w:rPr>
                <w:rFonts w:ascii="Arial" w:hAnsi="Arial"/>
                <w:sz w:val="24"/>
                <w:szCs w:val="24"/>
              </w:rPr>
              <w:t xml:space="preserve">stellige Kombination seines Fahrradschlosses vergessen. Er weiss zwar noch, dass der Zahlencode aus den Ziffern 2, 5, 7 und 9 besteht, kann sich jedoch nicht mehr an die </w:t>
            </w:r>
            <w:r w:rsidR="00783EAC" w:rsidRPr="00783EAC">
              <w:rPr>
                <w:rFonts w:ascii="Arial" w:hAnsi="Arial"/>
                <w:sz w:val="24"/>
                <w:szCs w:val="24"/>
              </w:rPr>
              <w:t>richtige Reihenfolge erinnern</w:t>
            </w:r>
            <w:r w:rsidRPr="00783EAC">
              <w:rPr>
                <w:rFonts w:ascii="Arial" w:hAnsi="Arial"/>
                <w:sz w:val="24"/>
                <w:szCs w:val="24"/>
              </w:rPr>
              <w:t xml:space="preserve">. </w:t>
            </w:r>
          </w:p>
          <w:p w14:paraId="3EAF48FD" w14:textId="6EC5D878" w:rsidR="00C95F61" w:rsidRPr="00C95F61" w:rsidRDefault="00C95F61" w:rsidP="00C95F61">
            <w:pPr>
              <w:rPr>
                <w:rFonts w:ascii="Arial" w:hAnsi="Arial"/>
                <w:szCs w:val="22"/>
              </w:rPr>
            </w:pPr>
          </w:p>
        </w:tc>
        <w:tc>
          <w:tcPr>
            <w:tcW w:w="3119" w:type="dxa"/>
          </w:tcPr>
          <w:p w14:paraId="0A818943" w14:textId="66CB553C" w:rsidR="0099318B" w:rsidRDefault="00930C84" w:rsidP="00A328A9">
            <w:pPr>
              <w:keepNext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191CCCB" wp14:editId="55C286A0">
                  <wp:extent cx="1872000" cy="1248592"/>
                  <wp:effectExtent l="0" t="0" r="0" b="8890"/>
                  <wp:docPr id="5" name="Grafik 5" descr="Ein Bild, das Fahrrad, Person, Boden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eloschloss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24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9E96936" w14:textId="6F51420B" w:rsidR="00C95F61" w:rsidRPr="0099318B" w:rsidRDefault="0099318B" w:rsidP="0081069D">
            <w:pPr>
              <w:pStyle w:val="Beschriftung"/>
              <w:spacing w:after="0"/>
              <w:rPr>
                <w:rFonts w:ascii="Arial" w:hAnsi="Arial"/>
                <w:color w:val="auto"/>
                <w:sz w:val="12"/>
                <w:szCs w:val="12"/>
              </w:rPr>
            </w:pPr>
            <w:r w:rsidRPr="00A4341C">
              <w:rPr>
                <w:rFonts w:ascii="Arial" w:hAnsi="Arial"/>
                <w:color w:val="auto"/>
                <w:sz w:val="12"/>
                <w:szCs w:val="12"/>
              </w:rPr>
              <w:t>Bild:</w:t>
            </w:r>
            <w:r w:rsidR="00930C84">
              <w:rPr>
                <w:rFonts w:ascii="Arial" w:hAnsi="Arial"/>
                <w:color w:val="auto"/>
                <w:sz w:val="12"/>
                <w:szCs w:val="12"/>
              </w:rPr>
              <w:t xml:space="preserve"> Shutterstock</w:t>
            </w:r>
          </w:p>
        </w:tc>
      </w:tr>
      <w:tr w:rsidR="00791134" w14:paraId="230657FD" w14:textId="77777777" w:rsidTr="00A16D04">
        <w:tc>
          <w:tcPr>
            <w:tcW w:w="9356" w:type="dxa"/>
            <w:gridSpan w:val="2"/>
          </w:tcPr>
          <w:p w14:paraId="33E63EDC" w14:textId="77777777" w:rsidR="00791134" w:rsidRPr="0099318B" w:rsidRDefault="00791134" w:rsidP="00EA3B1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C95F61" w14:paraId="419D0947" w14:textId="77777777" w:rsidTr="00F84202">
        <w:tc>
          <w:tcPr>
            <w:tcW w:w="9356" w:type="dxa"/>
            <w:gridSpan w:val="2"/>
            <w:tcBorders>
              <w:bottom w:val="dashSmallGap" w:sz="4" w:space="0" w:color="auto"/>
            </w:tcBorders>
          </w:tcPr>
          <w:p w14:paraId="67EF0887" w14:textId="77777777" w:rsidR="00C95F61" w:rsidRDefault="00C95F61" w:rsidP="00EA3B1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783EAC">
              <w:rPr>
                <w:rFonts w:ascii="Arial" w:hAnsi="Arial"/>
                <w:sz w:val="24"/>
                <w:szCs w:val="24"/>
              </w:rPr>
              <w:t>Wie könnte Eric vorgehen, um die richtige Kombination herauszufinden?</w:t>
            </w:r>
          </w:p>
          <w:p w14:paraId="358B71E4" w14:textId="06C5A8F2" w:rsidR="00F84202" w:rsidRPr="00F84202" w:rsidRDefault="00F84202" w:rsidP="00EA3B1E">
            <w:pPr>
              <w:spacing w:line="276" w:lineRule="auto"/>
              <w:rPr>
                <w:rFonts w:ascii="Arial" w:hAnsi="Arial"/>
                <w:sz w:val="10"/>
                <w:szCs w:val="10"/>
              </w:rPr>
            </w:pPr>
          </w:p>
        </w:tc>
      </w:tr>
      <w:tr w:rsidR="00C95F61" w14:paraId="1BCA9324" w14:textId="77777777" w:rsidTr="00F84202">
        <w:tc>
          <w:tcPr>
            <w:tcW w:w="93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2E6EB589" w14:textId="77777777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6DA355CB" w14:textId="7B97D199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0A50CD4D" w14:textId="58E0BA0B" w:rsidR="00A16D04" w:rsidRDefault="00A16D04" w:rsidP="00EA3B1E">
            <w:pPr>
              <w:spacing w:line="276" w:lineRule="auto"/>
              <w:rPr>
                <w:rFonts w:ascii="Arial" w:hAnsi="Arial"/>
              </w:rPr>
            </w:pPr>
          </w:p>
          <w:p w14:paraId="404E253E" w14:textId="10F78EEC" w:rsidR="00A16D04" w:rsidRDefault="00A16D04" w:rsidP="00EA3B1E">
            <w:pPr>
              <w:spacing w:line="276" w:lineRule="auto"/>
              <w:rPr>
                <w:rFonts w:ascii="Arial" w:hAnsi="Arial"/>
              </w:rPr>
            </w:pPr>
          </w:p>
          <w:p w14:paraId="0432AD95" w14:textId="77777777" w:rsidR="00A16D04" w:rsidRDefault="00A16D04" w:rsidP="00EA3B1E">
            <w:pPr>
              <w:spacing w:line="276" w:lineRule="auto"/>
              <w:rPr>
                <w:rFonts w:ascii="Arial" w:hAnsi="Arial"/>
              </w:rPr>
            </w:pPr>
          </w:p>
          <w:p w14:paraId="3A1EEC9B" w14:textId="77777777" w:rsidR="00783EAC" w:rsidRDefault="00783EAC" w:rsidP="00EA3B1E">
            <w:pPr>
              <w:spacing w:line="276" w:lineRule="auto"/>
              <w:rPr>
                <w:rFonts w:ascii="Arial" w:hAnsi="Arial"/>
              </w:rPr>
            </w:pPr>
          </w:p>
          <w:p w14:paraId="02001638" w14:textId="5156A242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039BA262" w14:textId="04B14C5E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20CB5F8F" w14:textId="77777777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1DA36115" w14:textId="77777777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0CAD9E54" w14:textId="77777777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3A34DDAB" w14:textId="77777777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49D23FCD" w14:textId="77777777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209416B8" w14:textId="77777777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  <w:p w14:paraId="1BB57808" w14:textId="21E67145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</w:tc>
      </w:tr>
      <w:tr w:rsidR="00C95F61" w14:paraId="72BFD73B" w14:textId="77777777" w:rsidTr="00F84202">
        <w:tc>
          <w:tcPr>
            <w:tcW w:w="9356" w:type="dxa"/>
            <w:gridSpan w:val="2"/>
            <w:tcBorders>
              <w:top w:val="dashSmallGap" w:sz="4" w:space="0" w:color="auto"/>
            </w:tcBorders>
          </w:tcPr>
          <w:p w14:paraId="4A2B1B37" w14:textId="77777777" w:rsidR="00C95F61" w:rsidRDefault="00C95F61" w:rsidP="00EA3B1E">
            <w:pPr>
              <w:spacing w:line="276" w:lineRule="auto"/>
              <w:rPr>
                <w:rFonts w:ascii="Arial" w:hAnsi="Arial"/>
              </w:rPr>
            </w:pPr>
          </w:p>
        </w:tc>
      </w:tr>
      <w:tr w:rsidR="00791134" w14:paraId="4A2465E1" w14:textId="77777777" w:rsidTr="00F84202">
        <w:tc>
          <w:tcPr>
            <w:tcW w:w="9356" w:type="dxa"/>
            <w:gridSpan w:val="2"/>
            <w:tcBorders>
              <w:bottom w:val="dashSmallGap" w:sz="4" w:space="0" w:color="auto"/>
            </w:tcBorders>
          </w:tcPr>
          <w:p w14:paraId="70325D0C" w14:textId="77777777" w:rsidR="00791134" w:rsidRDefault="00791134" w:rsidP="00EA3B1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783EAC">
              <w:rPr>
                <w:rFonts w:ascii="Arial" w:hAnsi="Arial"/>
                <w:sz w:val="24"/>
                <w:szCs w:val="24"/>
              </w:rPr>
              <w:t>Wie viele Möglichkeiten gibt es?</w:t>
            </w:r>
          </w:p>
          <w:p w14:paraId="28D9E49F" w14:textId="58272139" w:rsidR="00F84202" w:rsidRPr="00F84202" w:rsidRDefault="00F84202" w:rsidP="00EA3B1E">
            <w:pPr>
              <w:spacing w:line="276" w:lineRule="auto"/>
              <w:rPr>
                <w:rFonts w:ascii="Arial" w:hAnsi="Arial"/>
                <w:sz w:val="10"/>
                <w:szCs w:val="10"/>
              </w:rPr>
            </w:pPr>
          </w:p>
        </w:tc>
      </w:tr>
      <w:tr w:rsidR="00791134" w14:paraId="7D7B3B03" w14:textId="77777777" w:rsidTr="00F84202">
        <w:tc>
          <w:tcPr>
            <w:tcW w:w="935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756B3166" w14:textId="77777777" w:rsidR="00791134" w:rsidRDefault="00791134" w:rsidP="00EA3B1E">
            <w:pPr>
              <w:spacing w:line="276" w:lineRule="auto"/>
              <w:rPr>
                <w:rFonts w:ascii="Arial" w:hAnsi="Arial"/>
              </w:rPr>
            </w:pPr>
          </w:p>
          <w:p w14:paraId="08C947E7" w14:textId="77777777" w:rsidR="00791134" w:rsidRDefault="00791134" w:rsidP="00EA3B1E">
            <w:pPr>
              <w:spacing w:line="276" w:lineRule="auto"/>
              <w:rPr>
                <w:rFonts w:ascii="Arial" w:hAnsi="Arial"/>
              </w:rPr>
            </w:pPr>
          </w:p>
          <w:p w14:paraId="795BC525" w14:textId="77777777" w:rsidR="00791134" w:rsidRDefault="00791134" w:rsidP="00EA3B1E">
            <w:pPr>
              <w:spacing w:line="276" w:lineRule="auto"/>
              <w:rPr>
                <w:rFonts w:ascii="Arial" w:hAnsi="Arial"/>
              </w:rPr>
            </w:pPr>
          </w:p>
          <w:p w14:paraId="35CC1A12" w14:textId="77777777" w:rsidR="00791134" w:rsidRDefault="00791134" w:rsidP="00EA3B1E">
            <w:pPr>
              <w:spacing w:line="276" w:lineRule="auto"/>
              <w:rPr>
                <w:rFonts w:ascii="Arial" w:hAnsi="Arial"/>
              </w:rPr>
            </w:pPr>
          </w:p>
          <w:p w14:paraId="18EAA9A7" w14:textId="50A71B38" w:rsidR="00791134" w:rsidRDefault="00791134" w:rsidP="00EA3B1E">
            <w:pPr>
              <w:spacing w:line="276" w:lineRule="auto"/>
              <w:rPr>
                <w:rFonts w:ascii="Arial" w:hAnsi="Arial"/>
              </w:rPr>
            </w:pPr>
          </w:p>
        </w:tc>
      </w:tr>
    </w:tbl>
    <w:p w14:paraId="3E250AA9" w14:textId="485C1515" w:rsidR="006601A9" w:rsidRDefault="006601A9" w:rsidP="006601A9">
      <w:pPr>
        <w:rPr>
          <w:rFonts w:ascii="Arial" w:hAnsi="Arial"/>
          <w:sz w:val="24"/>
          <w:szCs w:val="24"/>
        </w:rPr>
      </w:pPr>
    </w:p>
    <w:p w14:paraId="0FA1A963" w14:textId="582A86CA" w:rsidR="00EA3B1E" w:rsidRDefault="00EA3B1E" w:rsidP="006601A9">
      <w:pPr>
        <w:rPr>
          <w:rFonts w:ascii="Arial" w:hAnsi="Arial"/>
          <w:sz w:val="24"/>
          <w:szCs w:val="24"/>
        </w:rPr>
      </w:pPr>
    </w:p>
    <w:p w14:paraId="7281D1DD" w14:textId="77777777" w:rsidR="00C05C62" w:rsidRPr="00982044" w:rsidRDefault="00C05C62" w:rsidP="006601A9">
      <w:pPr>
        <w:rPr>
          <w:rFonts w:ascii="Arial" w:hAnsi="Arial"/>
          <w:sz w:val="24"/>
          <w:szCs w:val="24"/>
        </w:rPr>
      </w:pPr>
    </w:p>
    <w:p w14:paraId="3D4C94A2" w14:textId="1BB02628" w:rsidR="003F7DCC" w:rsidRDefault="003F7DCC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26E54" w:rsidRPr="003C525A" w14:paraId="44AC266D" w14:textId="77777777" w:rsidTr="00014717">
        <w:tc>
          <w:tcPr>
            <w:tcW w:w="9356" w:type="dxa"/>
          </w:tcPr>
          <w:p w14:paraId="3A255149" w14:textId="479DC045" w:rsidR="00E26E54" w:rsidRPr="003C525A" w:rsidRDefault="004E47E0" w:rsidP="00014717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2: </w:t>
            </w:r>
            <w:r w:rsidR="00E26E54">
              <w:rPr>
                <w:rFonts w:ascii="Arial" w:hAnsi="Arial"/>
                <w:b/>
                <w:sz w:val="24"/>
                <w:szCs w:val="24"/>
              </w:rPr>
              <w:t>Geeignet</w:t>
            </w:r>
            <w:r>
              <w:rPr>
                <w:rFonts w:ascii="Arial" w:hAnsi="Arial"/>
                <w:b/>
                <w:sz w:val="24"/>
                <w:szCs w:val="24"/>
              </w:rPr>
              <w:t>es</w:t>
            </w:r>
            <w:r w:rsidR="00E26E54">
              <w:rPr>
                <w:rFonts w:ascii="Arial" w:hAnsi="Arial"/>
                <w:b/>
                <w:sz w:val="24"/>
                <w:szCs w:val="24"/>
              </w:rPr>
              <w:t xml:space="preserve"> oder ungeeignet</w:t>
            </w:r>
            <w:r>
              <w:rPr>
                <w:rFonts w:ascii="Arial" w:hAnsi="Arial"/>
                <w:b/>
                <w:sz w:val="24"/>
                <w:szCs w:val="24"/>
              </w:rPr>
              <w:t>es Passwort</w:t>
            </w:r>
            <w:r w:rsidR="00E26E54">
              <w:rPr>
                <w:rFonts w:ascii="Arial" w:hAnsi="Arial"/>
                <w:b/>
                <w:sz w:val="24"/>
                <w:szCs w:val="24"/>
              </w:rPr>
              <w:t>?</w:t>
            </w:r>
          </w:p>
        </w:tc>
      </w:tr>
    </w:tbl>
    <w:p w14:paraId="085E833D" w14:textId="403F6292" w:rsidR="008A04D6" w:rsidRDefault="008A04D6" w:rsidP="00E37BA8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26E54" w:rsidRPr="003C525A" w14:paraId="5C596D49" w14:textId="77777777" w:rsidTr="00E26E54">
        <w:trPr>
          <w:trHeight w:val="5103"/>
        </w:trPr>
        <w:tc>
          <w:tcPr>
            <w:tcW w:w="9356" w:type="dxa"/>
            <w:vAlign w:val="center"/>
          </w:tcPr>
          <w:p w14:paraId="577C7320" w14:textId="3B57F18F" w:rsidR="00E26E54" w:rsidRPr="00E26E54" w:rsidRDefault="00E26E54" w:rsidP="00E26E54">
            <w:pPr>
              <w:jc w:val="center"/>
              <w:rPr>
                <w:rFonts w:ascii="Arial" w:hAnsi="Arial"/>
                <w:b/>
                <w:sz w:val="130"/>
                <w:szCs w:val="130"/>
              </w:rPr>
            </w:pPr>
            <w:r w:rsidRPr="00E26E54">
              <w:rPr>
                <w:rFonts w:ascii="Arial" w:hAnsi="Arial"/>
                <w:b/>
                <w:color w:val="00B050"/>
                <w:sz w:val="130"/>
                <w:szCs w:val="130"/>
              </w:rPr>
              <w:t>Geeignetes Passwort</w:t>
            </w:r>
          </w:p>
        </w:tc>
      </w:tr>
      <w:tr w:rsidR="00E26E54" w:rsidRPr="003C525A" w14:paraId="1E12D27E" w14:textId="77777777" w:rsidTr="00E26E54">
        <w:trPr>
          <w:trHeight w:val="5103"/>
        </w:trPr>
        <w:tc>
          <w:tcPr>
            <w:tcW w:w="9356" w:type="dxa"/>
            <w:vAlign w:val="center"/>
          </w:tcPr>
          <w:p w14:paraId="480941D3" w14:textId="5DB5627F" w:rsidR="00E26E54" w:rsidRPr="00E26E54" w:rsidRDefault="00E26E54" w:rsidP="00E26E54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130"/>
                <w:szCs w:val="130"/>
              </w:rPr>
            </w:pPr>
            <w:r w:rsidRPr="00E26E54">
              <w:rPr>
                <w:rFonts w:ascii="Arial" w:hAnsi="Arial"/>
                <w:b/>
                <w:color w:val="FF0000"/>
                <w:sz w:val="130"/>
                <w:szCs w:val="130"/>
              </w:rPr>
              <w:t>Ungeeignetes Passwort</w:t>
            </w:r>
          </w:p>
          <w:p w14:paraId="4D24F689" w14:textId="77777777" w:rsidR="00E26E54" w:rsidRPr="003C525A" w:rsidRDefault="00E26E54" w:rsidP="00E26E54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5AB5636A" w14:textId="53387E65" w:rsidR="004E47E0" w:rsidRDefault="004E47E0" w:rsidP="00E37BA8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br w:type="page"/>
      </w:r>
    </w:p>
    <w:tbl>
      <w:tblPr>
        <w:tblStyle w:val="Tabellenraster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E47E0" w:rsidRPr="005407ED" w14:paraId="5DB57ED2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7893EB44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A12709">
              <w:rPr>
                <w:rFonts w:ascii="Arial" w:hAnsi="Arial"/>
                <w:sz w:val="96"/>
                <w:szCs w:val="96"/>
              </w:rPr>
              <w:lastRenderedPageBreak/>
              <w:t>DSsjTuehvS20</w:t>
            </w:r>
            <w:r>
              <w:rPr>
                <w:rFonts w:ascii="Arial" w:hAnsi="Arial"/>
                <w:sz w:val="96"/>
                <w:szCs w:val="96"/>
              </w:rPr>
              <w:t>!</w:t>
            </w:r>
          </w:p>
        </w:tc>
      </w:tr>
      <w:tr w:rsidR="004E47E0" w:rsidRPr="005407ED" w14:paraId="240562D5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16CF2684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>123</w:t>
            </w:r>
            <w:r w:rsidRPr="005407ED">
              <w:rPr>
                <w:rFonts w:ascii="Arial" w:hAnsi="Arial"/>
                <w:sz w:val="96"/>
                <w:szCs w:val="96"/>
              </w:rPr>
              <w:t>4567</w:t>
            </w:r>
          </w:p>
        </w:tc>
      </w:tr>
      <w:tr w:rsidR="004E47E0" w:rsidRPr="005407ED" w14:paraId="7B81A32C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7DAD46CA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8003</w:t>
            </w:r>
          </w:p>
        </w:tc>
      </w:tr>
      <w:tr w:rsidR="004E47E0" w:rsidRPr="005407ED" w14:paraId="24EDB5AB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375DCF7D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Himmel</w:t>
            </w:r>
          </w:p>
        </w:tc>
      </w:tr>
      <w:tr w:rsidR="004E47E0" w:rsidRPr="005407ED" w14:paraId="34E7723E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4E5F30FE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Bello</w:t>
            </w:r>
          </w:p>
        </w:tc>
      </w:tr>
      <w:tr w:rsidR="004E47E0" w:rsidRPr="005407ED" w14:paraId="2E35E770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2E167291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Schürlistr.11</w:t>
            </w:r>
          </w:p>
        </w:tc>
      </w:tr>
      <w:tr w:rsidR="004E47E0" w:rsidRPr="005407ED" w14:paraId="46E57031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64FC8775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7TaJDvuS@</w:t>
            </w:r>
          </w:p>
        </w:tc>
      </w:tr>
      <w:tr w:rsidR="004E47E0" w:rsidRPr="005407ED" w14:paraId="0CCD16D1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6B0DD5B9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lastRenderedPageBreak/>
              <w:t>MLiF&amp;DL?89</w:t>
            </w:r>
          </w:p>
        </w:tc>
      </w:tr>
      <w:tr w:rsidR="004E47E0" w:rsidRPr="005407ED" w14:paraId="6383D36F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32F1061A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666666</w:t>
            </w:r>
          </w:p>
        </w:tc>
      </w:tr>
      <w:tr w:rsidR="004E47E0" w:rsidRPr="005407ED" w14:paraId="382B0BEA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535327CF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proofErr w:type="gramStart"/>
            <w:r w:rsidRPr="005407ED">
              <w:rPr>
                <w:rFonts w:ascii="Arial" w:hAnsi="Arial"/>
                <w:sz w:val="96"/>
                <w:szCs w:val="96"/>
              </w:rPr>
              <w:t>hallo</w:t>
            </w:r>
            <w:proofErr w:type="gramEnd"/>
          </w:p>
        </w:tc>
      </w:tr>
      <w:tr w:rsidR="004E47E0" w:rsidRPr="005407ED" w14:paraId="2A5F27FE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6674D012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2010</w:t>
            </w:r>
          </w:p>
        </w:tc>
      </w:tr>
      <w:tr w:rsidR="004E47E0" w:rsidRPr="005407ED" w14:paraId="28768F17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1F8E12DE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proofErr w:type="spellStart"/>
            <w:r w:rsidRPr="005407ED">
              <w:rPr>
                <w:rFonts w:ascii="Arial" w:hAnsi="Arial"/>
                <w:sz w:val="96"/>
                <w:szCs w:val="96"/>
              </w:rPr>
              <w:t>starwars</w:t>
            </w:r>
            <w:proofErr w:type="spellEnd"/>
          </w:p>
        </w:tc>
      </w:tr>
      <w:tr w:rsidR="004E47E0" w:rsidRPr="005407ED" w14:paraId="5467E715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675C20EC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09Aug1999</w:t>
            </w:r>
          </w:p>
        </w:tc>
      </w:tr>
      <w:tr w:rsidR="004E47E0" w:rsidRPr="005407ED" w14:paraId="2620F5A9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3118F94E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2dRv</w:t>
            </w:r>
          </w:p>
        </w:tc>
      </w:tr>
      <w:tr w:rsidR="004E47E0" w:rsidRPr="005407ED" w14:paraId="30C59818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597D2371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lastRenderedPageBreak/>
              <w:t>Iglu22</w:t>
            </w:r>
          </w:p>
        </w:tc>
      </w:tr>
      <w:tr w:rsidR="004E47E0" w:rsidRPr="005407ED" w14:paraId="7244E592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276895BB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 w:rsidRPr="005407ED">
              <w:rPr>
                <w:rFonts w:ascii="Arial" w:hAnsi="Arial"/>
                <w:sz w:val="96"/>
                <w:szCs w:val="96"/>
              </w:rPr>
              <w:t>Lausanne</w:t>
            </w:r>
          </w:p>
        </w:tc>
      </w:tr>
      <w:tr w:rsidR="004E47E0" w:rsidRPr="005407ED" w14:paraId="1376301A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58280C8C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>500%11</w:t>
            </w:r>
          </w:p>
        </w:tc>
      </w:tr>
      <w:tr w:rsidR="004E47E0" w:rsidRPr="005407ED" w14:paraId="41EEA14B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382015BC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proofErr w:type="spellStart"/>
            <w:r>
              <w:rPr>
                <w:rFonts w:ascii="Arial" w:hAnsi="Arial"/>
                <w:sz w:val="96"/>
                <w:szCs w:val="96"/>
              </w:rPr>
              <w:t>s</w:t>
            </w:r>
            <w:r w:rsidRPr="005407ED">
              <w:rPr>
                <w:rFonts w:ascii="Arial" w:hAnsi="Arial"/>
                <w:sz w:val="96"/>
                <w:szCs w:val="96"/>
              </w:rPr>
              <w:t>oleil</w:t>
            </w:r>
            <w:proofErr w:type="spellEnd"/>
          </w:p>
        </w:tc>
      </w:tr>
      <w:tr w:rsidR="004E47E0" w:rsidRPr="005407ED" w14:paraId="14435AE3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7AAE8579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proofErr w:type="spellStart"/>
            <w:r w:rsidRPr="005407ED">
              <w:rPr>
                <w:rFonts w:ascii="Arial" w:hAnsi="Arial"/>
                <w:sz w:val="96"/>
                <w:szCs w:val="96"/>
              </w:rPr>
              <w:t>Qwerz</w:t>
            </w:r>
            <w:proofErr w:type="spellEnd"/>
          </w:p>
        </w:tc>
      </w:tr>
      <w:tr w:rsidR="004E47E0" w:rsidRPr="005407ED" w14:paraId="324B185D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7702678A" w14:textId="77777777" w:rsidR="004E47E0" w:rsidRPr="005407ED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>_DoSoLa23_</w:t>
            </w:r>
          </w:p>
        </w:tc>
      </w:tr>
      <w:tr w:rsidR="004E47E0" w:rsidRPr="00A12709" w14:paraId="401C4E8F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05F26BC0" w14:textId="77777777" w:rsidR="004E47E0" w:rsidRPr="00A12709" w:rsidRDefault="004E47E0" w:rsidP="00014717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A12709">
              <w:rPr>
                <w:rFonts w:ascii="Arial" w:hAnsi="Arial"/>
                <w:sz w:val="96"/>
                <w:szCs w:val="96"/>
              </w:rPr>
              <w:t>*</w:t>
            </w:r>
            <w:proofErr w:type="spellStart"/>
            <w:r w:rsidRPr="00A12709">
              <w:rPr>
                <w:rFonts w:ascii="Arial" w:hAnsi="Arial"/>
                <w:sz w:val="96"/>
                <w:szCs w:val="96"/>
              </w:rPr>
              <w:t>sDbeGS</w:t>
            </w:r>
            <w:proofErr w:type="spellEnd"/>
            <w:r w:rsidRPr="00A12709">
              <w:rPr>
                <w:rFonts w:ascii="Arial" w:hAnsi="Arial"/>
                <w:sz w:val="96"/>
                <w:szCs w:val="96"/>
              </w:rPr>
              <w:t>*No1</w:t>
            </w:r>
          </w:p>
        </w:tc>
      </w:tr>
      <w:tr w:rsidR="004E47E0" w:rsidRPr="00A12709" w14:paraId="7D034884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18FEAB6E" w14:textId="77777777" w:rsidR="004E47E0" w:rsidRPr="00A12709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</w:p>
        </w:tc>
      </w:tr>
      <w:tr w:rsidR="004E47E0" w:rsidRPr="00A12709" w14:paraId="1C2B2587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0201DA95" w14:textId="77777777" w:rsidR="004E47E0" w:rsidRPr="00A12709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</w:p>
        </w:tc>
      </w:tr>
      <w:tr w:rsidR="004E47E0" w:rsidRPr="00A12709" w14:paraId="6D3A72E0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3E4B63A4" w14:textId="77777777" w:rsidR="004E47E0" w:rsidRPr="00A12709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</w:p>
        </w:tc>
      </w:tr>
      <w:tr w:rsidR="004E47E0" w:rsidRPr="00A12709" w14:paraId="5ABB38DB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7655F594" w14:textId="77777777" w:rsidR="004E47E0" w:rsidRPr="00A12709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</w:p>
        </w:tc>
      </w:tr>
      <w:tr w:rsidR="004E47E0" w:rsidRPr="00A12709" w14:paraId="03D2FF09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5B8120C5" w14:textId="77777777" w:rsidR="004E47E0" w:rsidRPr="00A12709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</w:p>
        </w:tc>
      </w:tr>
      <w:tr w:rsidR="004E47E0" w:rsidRPr="00A12709" w14:paraId="0C46CC15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508EAB19" w14:textId="77777777" w:rsidR="004E47E0" w:rsidRPr="00A12709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</w:p>
        </w:tc>
      </w:tr>
      <w:tr w:rsidR="004E47E0" w:rsidRPr="00A12709" w14:paraId="643575C2" w14:textId="77777777" w:rsidTr="004E47E0">
        <w:trPr>
          <w:trHeight w:val="1814"/>
        </w:trPr>
        <w:tc>
          <w:tcPr>
            <w:tcW w:w="5000" w:type="pct"/>
            <w:shd w:val="clear" w:color="auto" w:fill="auto"/>
            <w:vAlign w:val="center"/>
          </w:tcPr>
          <w:p w14:paraId="130FE79F" w14:textId="77777777" w:rsidR="004E47E0" w:rsidRPr="00A12709" w:rsidRDefault="004E47E0" w:rsidP="00014717">
            <w:pPr>
              <w:spacing w:line="276" w:lineRule="auto"/>
              <w:jc w:val="center"/>
              <w:rPr>
                <w:rFonts w:ascii="Arial" w:hAnsi="Arial"/>
                <w:sz w:val="96"/>
                <w:szCs w:val="96"/>
              </w:rPr>
            </w:pPr>
          </w:p>
        </w:tc>
      </w:tr>
    </w:tbl>
    <w:p w14:paraId="3C17861B" w14:textId="261B7D59" w:rsidR="00C407FC" w:rsidRDefault="00722973" w:rsidP="00E37BA8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088"/>
        <w:gridCol w:w="2268"/>
      </w:tblGrid>
      <w:tr w:rsidR="00AC1E27" w14:paraId="120D5147" w14:textId="77777777" w:rsidTr="00345A24">
        <w:tc>
          <w:tcPr>
            <w:tcW w:w="7088" w:type="dxa"/>
          </w:tcPr>
          <w:p w14:paraId="10F6C417" w14:textId="07A48ACA" w:rsidR="00AC1E27" w:rsidRPr="00AC1E27" w:rsidRDefault="00AC1E27" w:rsidP="00AC1E27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9C5F6E">
              <w:rPr>
                <w:rFonts w:ascii="Arial" w:hAnsi="Arial"/>
                <w:b/>
                <w:sz w:val="24"/>
                <w:szCs w:val="24"/>
              </w:rPr>
              <w:lastRenderedPageBreak/>
              <w:t>Aufgabe 3: Fragen zum Film</w:t>
            </w:r>
          </w:p>
        </w:tc>
        <w:tc>
          <w:tcPr>
            <w:tcW w:w="2268" w:type="dxa"/>
            <w:vMerge w:val="restart"/>
          </w:tcPr>
          <w:p w14:paraId="65CD5A47" w14:textId="77777777" w:rsidR="00AC1E27" w:rsidRPr="00C10999" w:rsidRDefault="00AC1E27" w:rsidP="00345A24">
            <w:pPr>
              <w:pStyle w:val="Beschriftung"/>
              <w:spacing w:after="0"/>
              <w:jc w:val="right"/>
              <w:rPr>
                <w:rFonts w:ascii="Arial" w:hAnsi="Arial"/>
                <w:color w:val="auto"/>
                <w:sz w:val="24"/>
                <w:szCs w:val="24"/>
              </w:rPr>
            </w:pPr>
            <w:r>
              <w:rPr>
                <w:rFonts w:ascii="Arial" w:hAnsi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409C1CA3" wp14:editId="75E1B5BC">
                  <wp:extent cx="900000" cy="90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-frag-fred-cloud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E27" w14:paraId="210464CF" w14:textId="77777777" w:rsidTr="00345A24">
        <w:tc>
          <w:tcPr>
            <w:tcW w:w="7088" w:type="dxa"/>
          </w:tcPr>
          <w:p w14:paraId="1B0EDD01" w14:textId="77777777" w:rsidR="00AC1E27" w:rsidRDefault="00AC1E27" w:rsidP="00345A24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AC1E27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Scanne mit deinem iPad oder Smartphone den QR-Code auf der rechten Seite und schaue dir den Film «Was ist 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ein sicheres Passwort</w:t>
            </w:r>
            <w:r w:rsidRPr="00AC1E27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?» an. Beantworte 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danach </w:t>
            </w:r>
            <w:r w:rsidRPr="00AC1E27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die Fragen mit Hilfe der </w:t>
            </w:r>
          </w:p>
          <w:p w14:paraId="23F3D175" w14:textId="2FDF0D52" w:rsidR="00AC1E27" w:rsidRPr="00AC1E27" w:rsidRDefault="00AC1E27" w:rsidP="00345A24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AC1E27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Bilder. Schreibe zu jedem Bild mindestens einen Antwortsatz.</w:t>
            </w:r>
          </w:p>
        </w:tc>
        <w:tc>
          <w:tcPr>
            <w:tcW w:w="2268" w:type="dxa"/>
            <w:vMerge/>
          </w:tcPr>
          <w:p w14:paraId="5BB745FA" w14:textId="77777777" w:rsidR="00AC1E27" w:rsidRPr="00A5587D" w:rsidRDefault="00AC1E27" w:rsidP="00345A24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</w:tr>
    </w:tbl>
    <w:p w14:paraId="05D226DE" w14:textId="6A29D7E1" w:rsidR="00AC1E27" w:rsidRDefault="00AC1E27" w:rsidP="00E37BA8">
      <w:pPr>
        <w:rPr>
          <w:rFonts w:ascii="Arial" w:hAnsi="Arial"/>
          <w:noProof/>
          <w:sz w:val="20"/>
        </w:rPr>
      </w:pPr>
    </w:p>
    <w:p w14:paraId="624BCCA5" w14:textId="77777777" w:rsidR="00AC1E27" w:rsidRDefault="00AC1E27" w:rsidP="00E37BA8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9C5F6E" w:rsidRPr="00AF7A36" w14:paraId="26FE5C29" w14:textId="77777777" w:rsidTr="00515285">
        <w:trPr>
          <w:trHeight w:val="850"/>
        </w:trPr>
        <w:tc>
          <w:tcPr>
            <w:tcW w:w="9356" w:type="dxa"/>
            <w:gridSpan w:val="2"/>
            <w:vAlign w:val="center"/>
          </w:tcPr>
          <w:p w14:paraId="48169FD4" w14:textId="77777777" w:rsidR="009C5F6E" w:rsidRPr="00AF7A36" w:rsidRDefault="009C5F6E" w:rsidP="001C64DC">
            <w:pPr>
              <w:spacing w:line="276" w:lineRule="auto"/>
              <w:ind w:left="426" w:hanging="426"/>
              <w:jc w:val="center"/>
              <w:rPr>
                <w:rFonts w:ascii="Arial" w:hAnsi="Arial"/>
                <w:b/>
                <w:sz w:val="34"/>
                <w:szCs w:val="34"/>
              </w:rPr>
            </w:pPr>
            <w:r w:rsidRPr="00AF7A36">
              <w:rPr>
                <w:rFonts w:ascii="Arial" w:hAnsi="Arial"/>
                <w:b/>
                <w:sz w:val="34"/>
                <w:szCs w:val="34"/>
              </w:rPr>
              <w:t>Wie knackt man ein Passwort?</w:t>
            </w:r>
          </w:p>
        </w:tc>
      </w:tr>
      <w:tr w:rsidR="009C5F6E" w14:paraId="46716D78" w14:textId="77777777" w:rsidTr="00515285">
        <w:trPr>
          <w:trHeight w:val="2835"/>
        </w:trPr>
        <w:tc>
          <w:tcPr>
            <w:tcW w:w="4111" w:type="dxa"/>
            <w:vAlign w:val="center"/>
          </w:tcPr>
          <w:p w14:paraId="07226A10" w14:textId="77777777" w:rsidR="009C5F6E" w:rsidRDefault="009C5F6E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55A5E231" wp14:editId="4516D6AB">
                  <wp:extent cx="2340000" cy="1398122"/>
                  <wp:effectExtent l="0" t="0" r="317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89"/>
                          <a:stretch/>
                        </pic:blipFill>
                        <pic:spPr bwMode="auto">
                          <a:xfrm>
                            <a:off x="0" y="0"/>
                            <a:ext cx="2340000" cy="139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E4BA122" w14:textId="77777777" w:rsidR="009C5F6E" w:rsidRPr="00E80D6F" w:rsidRDefault="009C5F6E" w:rsidP="001C64DC">
            <w:pPr>
              <w:spacing w:line="276" w:lineRule="auto"/>
              <w:rPr>
                <w:rFonts w:ascii="Arial" w:hAnsi="Arial"/>
                <w:b/>
                <w:color w:val="0070C0"/>
                <w:sz w:val="24"/>
                <w:szCs w:val="24"/>
              </w:rPr>
            </w:pPr>
          </w:p>
        </w:tc>
      </w:tr>
      <w:tr w:rsidR="009C5F6E" w14:paraId="7ACA7AE4" w14:textId="77777777" w:rsidTr="00515285">
        <w:trPr>
          <w:trHeight w:val="2835"/>
        </w:trPr>
        <w:tc>
          <w:tcPr>
            <w:tcW w:w="4111" w:type="dxa"/>
            <w:vAlign w:val="center"/>
          </w:tcPr>
          <w:p w14:paraId="08815F73" w14:textId="77777777" w:rsidR="009C5F6E" w:rsidRDefault="009C5F6E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49A5388A" wp14:editId="52A5B1B3">
                  <wp:extent cx="2340000" cy="1379505"/>
                  <wp:effectExtent l="0" t="0" r="317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3"/>
                          <a:stretch/>
                        </pic:blipFill>
                        <pic:spPr bwMode="auto">
                          <a:xfrm>
                            <a:off x="0" y="0"/>
                            <a:ext cx="2340000" cy="137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63783DC" w14:textId="77777777" w:rsidR="009C5F6E" w:rsidRPr="00582F29" w:rsidRDefault="009C5F6E" w:rsidP="001C64DC">
            <w:pPr>
              <w:textAlignment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9C5F6E" w14:paraId="78D6707A" w14:textId="77777777" w:rsidTr="00515285">
        <w:trPr>
          <w:trHeight w:val="2835"/>
        </w:trPr>
        <w:tc>
          <w:tcPr>
            <w:tcW w:w="4111" w:type="dxa"/>
            <w:vAlign w:val="center"/>
          </w:tcPr>
          <w:p w14:paraId="44D97337" w14:textId="77777777" w:rsidR="009C5F6E" w:rsidRDefault="009C5F6E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03A3BA58" wp14:editId="773290B4">
                  <wp:extent cx="2340000" cy="1316441"/>
                  <wp:effectExtent l="0" t="0" r="317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525DE85" w14:textId="77777777" w:rsidR="009C5F6E" w:rsidRPr="00E80D6F" w:rsidRDefault="009C5F6E" w:rsidP="001C64DC">
            <w:pPr>
              <w:spacing w:line="276" w:lineRule="auto"/>
              <w:rPr>
                <w:rFonts w:ascii="Arial" w:hAnsi="Arial"/>
                <w:b/>
                <w:color w:val="0070C0"/>
                <w:sz w:val="24"/>
                <w:szCs w:val="24"/>
              </w:rPr>
            </w:pPr>
          </w:p>
        </w:tc>
      </w:tr>
    </w:tbl>
    <w:p w14:paraId="5094A568" w14:textId="77777777" w:rsidR="009C5F6E" w:rsidRDefault="009C5F6E" w:rsidP="00E37BA8">
      <w:pPr>
        <w:rPr>
          <w:rFonts w:ascii="Arial" w:hAnsi="Arial"/>
          <w:noProof/>
          <w:sz w:val="20"/>
        </w:rPr>
      </w:pPr>
    </w:p>
    <w:p w14:paraId="4B4F7C34" w14:textId="581CAEC6" w:rsidR="00554051" w:rsidRDefault="00554051" w:rsidP="00E37BA8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br w:type="page"/>
      </w: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515285" w:rsidRPr="00AF7A36" w14:paraId="385C01EB" w14:textId="77777777" w:rsidTr="00515285">
        <w:trPr>
          <w:trHeight w:val="850"/>
        </w:trPr>
        <w:tc>
          <w:tcPr>
            <w:tcW w:w="9356" w:type="dxa"/>
            <w:gridSpan w:val="2"/>
            <w:vAlign w:val="center"/>
          </w:tcPr>
          <w:p w14:paraId="0707267B" w14:textId="77777777" w:rsidR="00515285" w:rsidRPr="00AF7A36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  <w:sz w:val="34"/>
                <w:szCs w:val="34"/>
              </w:rPr>
            </w:pPr>
            <w:r w:rsidRPr="00AF7A36">
              <w:rPr>
                <w:rFonts w:ascii="Arial" w:hAnsi="Arial"/>
                <w:b/>
                <w:sz w:val="34"/>
                <w:szCs w:val="34"/>
              </w:rPr>
              <w:lastRenderedPageBreak/>
              <w:t>Warum wollen Hacker Passwörter knacken?</w:t>
            </w:r>
          </w:p>
        </w:tc>
      </w:tr>
      <w:tr w:rsidR="00515285" w14:paraId="2F0A3475" w14:textId="77777777" w:rsidTr="00515285">
        <w:trPr>
          <w:trHeight w:val="2721"/>
        </w:trPr>
        <w:tc>
          <w:tcPr>
            <w:tcW w:w="4111" w:type="dxa"/>
            <w:vAlign w:val="center"/>
          </w:tcPr>
          <w:p w14:paraId="3CC267EB" w14:textId="77777777" w:rsidR="00515285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71311D2E" wp14:editId="4C3F6C84">
                  <wp:extent cx="2340000" cy="1316089"/>
                  <wp:effectExtent l="0" t="0" r="317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9196A28" w14:textId="77777777" w:rsidR="00515285" w:rsidRPr="00E80D6F" w:rsidRDefault="00515285" w:rsidP="001C64DC">
            <w:pPr>
              <w:textAlignment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</w:p>
        </w:tc>
      </w:tr>
      <w:tr w:rsidR="00515285" w14:paraId="4371B0DB" w14:textId="77777777" w:rsidTr="00515285">
        <w:trPr>
          <w:trHeight w:val="2835"/>
        </w:trPr>
        <w:tc>
          <w:tcPr>
            <w:tcW w:w="4111" w:type="dxa"/>
            <w:vAlign w:val="center"/>
          </w:tcPr>
          <w:p w14:paraId="358B41A0" w14:textId="77777777" w:rsidR="00515285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29FE1E8C" wp14:editId="4D71CC73">
                  <wp:extent cx="2340000" cy="1356550"/>
                  <wp:effectExtent l="0" t="0" r="317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13"/>
                          <a:stretch/>
                        </pic:blipFill>
                        <pic:spPr bwMode="auto">
                          <a:xfrm>
                            <a:off x="0" y="0"/>
                            <a:ext cx="2340000" cy="135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A6157CA" w14:textId="77777777" w:rsidR="00515285" w:rsidRPr="00E80D6F" w:rsidRDefault="00515285" w:rsidP="001C64DC">
            <w:pPr>
              <w:textAlignment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515285" w14:paraId="0D9A3D5F" w14:textId="77777777" w:rsidTr="00515285">
        <w:trPr>
          <w:trHeight w:val="2835"/>
        </w:trPr>
        <w:tc>
          <w:tcPr>
            <w:tcW w:w="4111" w:type="dxa"/>
            <w:vAlign w:val="center"/>
          </w:tcPr>
          <w:p w14:paraId="7B9A9E8B" w14:textId="77777777" w:rsidR="00515285" w:rsidRPr="001A6AD4" w:rsidRDefault="00515285" w:rsidP="001C64DC">
            <w:pPr>
              <w:spacing w:line="276" w:lineRule="auto"/>
              <w:jc w:val="center"/>
              <w:rPr>
                <w:rFonts w:ascii="Arial" w:hAnsi="Arial"/>
                <w:noProof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705370B1" wp14:editId="3841DB4D">
                  <wp:extent cx="2340000" cy="1405404"/>
                  <wp:effectExtent l="0" t="0" r="3175" b="444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57" b="12351"/>
                          <a:stretch/>
                        </pic:blipFill>
                        <pic:spPr bwMode="auto">
                          <a:xfrm>
                            <a:off x="0" y="0"/>
                            <a:ext cx="2340000" cy="140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5C1244B" w14:textId="77777777" w:rsidR="00515285" w:rsidRPr="00E80D6F" w:rsidRDefault="00515285" w:rsidP="001C64DC">
            <w:pPr>
              <w:textAlignment w:val="center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7639B5EC" w14:textId="1F0505D7" w:rsidR="00515285" w:rsidRDefault="00515285" w:rsidP="00E37BA8">
      <w:pPr>
        <w:rPr>
          <w:rFonts w:ascii="Arial" w:hAnsi="Arial"/>
          <w:noProof/>
          <w:sz w:val="20"/>
        </w:rPr>
      </w:pPr>
    </w:p>
    <w:p w14:paraId="1EBDD144" w14:textId="3992C457" w:rsidR="00515285" w:rsidRDefault="00515285" w:rsidP="00E37BA8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br w:type="page"/>
      </w: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515285" w:rsidRPr="00AF7A36" w14:paraId="0777F954" w14:textId="77777777" w:rsidTr="0055170D">
        <w:trPr>
          <w:trHeight w:val="850"/>
        </w:trPr>
        <w:tc>
          <w:tcPr>
            <w:tcW w:w="9356" w:type="dxa"/>
            <w:gridSpan w:val="2"/>
            <w:vAlign w:val="center"/>
          </w:tcPr>
          <w:p w14:paraId="24FFE16E" w14:textId="77777777" w:rsidR="00515285" w:rsidRPr="00AF7A36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34"/>
                <w:szCs w:val="34"/>
              </w:rPr>
            </w:pPr>
            <w:r w:rsidRPr="001A6AD4">
              <w:rPr>
                <w:rFonts w:ascii="Arial" w:hAnsi="Arial"/>
              </w:rPr>
              <w:lastRenderedPageBreak/>
              <w:br w:type="page"/>
            </w:r>
            <w:r w:rsidRPr="00AF7A36">
              <w:rPr>
                <w:rFonts w:ascii="Arial" w:hAnsi="Arial"/>
                <w:b/>
                <w:sz w:val="34"/>
                <w:szCs w:val="34"/>
              </w:rPr>
              <w:t>Was ist ein unsicheres Passwort?</w:t>
            </w:r>
          </w:p>
        </w:tc>
      </w:tr>
      <w:tr w:rsidR="00515285" w:rsidRPr="00E80D6F" w14:paraId="03D23CAB" w14:textId="77777777" w:rsidTr="0055170D">
        <w:trPr>
          <w:trHeight w:val="2835"/>
        </w:trPr>
        <w:tc>
          <w:tcPr>
            <w:tcW w:w="4111" w:type="dxa"/>
            <w:vAlign w:val="center"/>
          </w:tcPr>
          <w:p w14:paraId="20A4C01E" w14:textId="77777777" w:rsidR="00515285" w:rsidRPr="00E80D6F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E80D6F">
              <w:rPr>
                <w:rFonts w:ascii="Arial" w:hAnsi="Arial"/>
                <w:noProof/>
                <w:color w:val="0070C0"/>
                <w:lang w:val="de-DE" w:eastAsia="de-DE"/>
              </w:rPr>
              <w:drawing>
                <wp:inline distT="0" distB="0" distL="0" distR="0" wp14:anchorId="1EE254C2" wp14:editId="4149054B">
                  <wp:extent cx="2339340" cy="1354347"/>
                  <wp:effectExtent l="0" t="0" r="381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4" b="3788"/>
                          <a:stretch/>
                        </pic:blipFill>
                        <pic:spPr bwMode="auto">
                          <a:xfrm>
                            <a:off x="0" y="0"/>
                            <a:ext cx="2340000" cy="135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B6B0601" w14:textId="77777777" w:rsidR="00515285" w:rsidRPr="00E80D6F" w:rsidRDefault="00515285" w:rsidP="001C64DC">
            <w:pPr>
              <w:spacing w:line="276" w:lineRule="auto"/>
              <w:rPr>
                <w:rFonts w:ascii="Arial" w:hAnsi="Arial"/>
                <w:b/>
                <w:color w:val="0070C0"/>
                <w:sz w:val="24"/>
                <w:szCs w:val="24"/>
              </w:rPr>
            </w:pPr>
          </w:p>
        </w:tc>
      </w:tr>
      <w:tr w:rsidR="00515285" w:rsidRPr="00E80D6F" w14:paraId="1EC539C1" w14:textId="77777777" w:rsidTr="0055170D">
        <w:trPr>
          <w:trHeight w:val="2835"/>
        </w:trPr>
        <w:tc>
          <w:tcPr>
            <w:tcW w:w="4111" w:type="dxa"/>
            <w:vAlign w:val="center"/>
          </w:tcPr>
          <w:p w14:paraId="336E199B" w14:textId="77777777" w:rsidR="00515285" w:rsidRPr="00E80D6F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E80D6F">
              <w:rPr>
                <w:rFonts w:ascii="Arial" w:hAnsi="Arial"/>
                <w:noProof/>
                <w:color w:val="0070C0"/>
                <w:lang w:val="de-DE" w:eastAsia="de-DE"/>
              </w:rPr>
              <w:drawing>
                <wp:inline distT="0" distB="0" distL="0" distR="0" wp14:anchorId="32B54BE6" wp14:editId="7D150E20">
                  <wp:extent cx="2340000" cy="1316186"/>
                  <wp:effectExtent l="0" t="0" r="317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8" t="5798" r="6805" b="6805"/>
                          <a:stretch/>
                        </pic:blipFill>
                        <pic:spPr bwMode="auto">
                          <a:xfrm>
                            <a:off x="0" y="0"/>
                            <a:ext cx="2340000" cy="131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1D90C9A" w14:textId="77777777" w:rsidR="00515285" w:rsidRPr="00E80D6F" w:rsidRDefault="00515285" w:rsidP="001C64DC">
            <w:pPr>
              <w:textAlignment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515285" w:rsidRPr="00E80D6F" w14:paraId="0C8CA923" w14:textId="77777777" w:rsidTr="0055170D">
        <w:trPr>
          <w:trHeight w:val="2835"/>
        </w:trPr>
        <w:tc>
          <w:tcPr>
            <w:tcW w:w="4111" w:type="dxa"/>
            <w:vAlign w:val="center"/>
          </w:tcPr>
          <w:p w14:paraId="0F45515F" w14:textId="77777777" w:rsidR="00515285" w:rsidRPr="00E80D6F" w:rsidRDefault="00515285" w:rsidP="001C64DC">
            <w:pPr>
              <w:spacing w:line="276" w:lineRule="auto"/>
              <w:jc w:val="center"/>
              <w:rPr>
                <w:rFonts w:ascii="Arial" w:hAnsi="Arial"/>
                <w:noProof/>
                <w:color w:val="0070C0"/>
              </w:rPr>
            </w:pPr>
            <w:r w:rsidRPr="00E80D6F">
              <w:rPr>
                <w:rFonts w:ascii="Arial" w:hAnsi="Arial"/>
                <w:noProof/>
                <w:color w:val="0070C0"/>
                <w:lang w:val="de-DE" w:eastAsia="de-DE"/>
              </w:rPr>
              <w:drawing>
                <wp:inline distT="0" distB="0" distL="0" distR="0" wp14:anchorId="1A8B7819" wp14:editId="73DE934A">
                  <wp:extent cx="2339658" cy="1450975"/>
                  <wp:effectExtent l="0" t="0" r="381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25"/>
                          <a:stretch/>
                        </pic:blipFill>
                        <pic:spPr bwMode="auto">
                          <a:xfrm>
                            <a:off x="0" y="0"/>
                            <a:ext cx="2340000" cy="145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14F5C16" w14:textId="77777777" w:rsidR="00515285" w:rsidRPr="00E80D6F" w:rsidRDefault="00515285" w:rsidP="001C64DC">
            <w:pPr>
              <w:spacing w:line="276" w:lineRule="auto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515285" w:rsidRPr="00E80D6F" w14:paraId="73ABBF99" w14:textId="77777777" w:rsidTr="0055170D">
        <w:trPr>
          <w:trHeight w:val="2835"/>
        </w:trPr>
        <w:tc>
          <w:tcPr>
            <w:tcW w:w="4111" w:type="dxa"/>
            <w:vAlign w:val="center"/>
          </w:tcPr>
          <w:p w14:paraId="0B4161FC" w14:textId="77777777" w:rsidR="00515285" w:rsidRPr="00E80D6F" w:rsidRDefault="00515285" w:rsidP="001C64DC">
            <w:pPr>
              <w:spacing w:line="276" w:lineRule="auto"/>
              <w:jc w:val="center"/>
              <w:rPr>
                <w:rFonts w:ascii="Arial" w:hAnsi="Arial"/>
                <w:noProof/>
                <w:color w:val="0070C0"/>
              </w:rPr>
            </w:pPr>
            <w:r w:rsidRPr="00E80D6F">
              <w:rPr>
                <w:rFonts w:ascii="Arial" w:hAnsi="Arial"/>
                <w:noProof/>
                <w:color w:val="0070C0"/>
                <w:lang w:val="de-DE" w:eastAsia="de-DE"/>
              </w:rPr>
              <w:drawing>
                <wp:inline distT="0" distB="0" distL="0" distR="0" wp14:anchorId="37E76435" wp14:editId="27A11405">
                  <wp:extent cx="2339649" cy="1361440"/>
                  <wp:effectExtent l="0" t="0" r="381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8" t="4029" r="9008"/>
                          <a:stretch/>
                        </pic:blipFill>
                        <pic:spPr bwMode="auto">
                          <a:xfrm>
                            <a:off x="0" y="0"/>
                            <a:ext cx="2340000" cy="136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658B1D9" w14:textId="77777777" w:rsidR="00515285" w:rsidRPr="00E80D6F" w:rsidRDefault="00515285" w:rsidP="001C64DC">
            <w:pPr>
              <w:spacing w:line="276" w:lineRule="auto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</w:tbl>
    <w:p w14:paraId="6F395291" w14:textId="15F70CFF" w:rsidR="00EF1411" w:rsidRDefault="00EF1411" w:rsidP="00E37BA8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br w:type="page"/>
      </w: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EF1411" w:rsidRPr="00AF7A36" w14:paraId="48D31408" w14:textId="77777777" w:rsidTr="0055170D">
        <w:trPr>
          <w:trHeight w:val="850"/>
        </w:trPr>
        <w:tc>
          <w:tcPr>
            <w:tcW w:w="9356" w:type="dxa"/>
            <w:gridSpan w:val="2"/>
            <w:vAlign w:val="center"/>
          </w:tcPr>
          <w:p w14:paraId="4F5346E1" w14:textId="77777777" w:rsidR="00EF1411" w:rsidRPr="00AF7A36" w:rsidRDefault="00EF1411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34"/>
                <w:szCs w:val="34"/>
              </w:rPr>
            </w:pPr>
            <w:r w:rsidRPr="00AF7A36">
              <w:rPr>
                <w:rFonts w:ascii="Arial" w:hAnsi="Arial"/>
                <w:b/>
                <w:sz w:val="34"/>
                <w:szCs w:val="34"/>
              </w:rPr>
              <w:lastRenderedPageBreak/>
              <w:t>Was ist ein sicheres Passwort?</w:t>
            </w:r>
          </w:p>
        </w:tc>
      </w:tr>
      <w:tr w:rsidR="00EF1411" w:rsidRPr="00E80D6F" w14:paraId="355560D9" w14:textId="77777777" w:rsidTr="0055170D">
        <w:trPr>
          <w:trHeight w:val="2835"/>
        </w:trPr>
        <w:tc>
          <w:tcPr>
            <w:tcW w:w="4111" w:type="dxa"/>
            <w:vAlign w:val="center"/>
          </w:tcPr>
          <w:p w14:paraId="64B45F21" w14:textId="77777777" w:rsidR="00EF1411" w:rsidRPr="00E80D6F" w:rsidRDefault="00EF1411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7D2188C1" wp14:editId="366124D7">
                  <wp:extent cx="2340000" cy="1468109"/>
                  <wp:effectExtent l="0" t="0" r="3175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0" t="4591" r="8525"/>
                          <a:stretch/>
                        </pic:blipFill>
                        <pic:spPr bwMode="auto">
                          <a:xfrm>
                            <a:off x="0" y="0"/>
                            <a:ext cx="2340000" cy="146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B2683A" w14:textId="77777777" w:rsidR="00EF1411" w:rsidRPr="00E80D6F" w:rsidRDefault="00EF1411" w:rsidP="001C64DC">
            <w:pPr>
              <w:spacing w:line="276" w:lineRule="auto"/>
              <w:rPr>
                <w:rFonts w:ascii="Arial" w:hAnsi="Arial"/>
                <w:b/>
                <w:color w:val="0070C0"/>
                <w:sz w:val="24"/>
                <w:szCs w:val="24"/>
              </w:rPr>
            </w:pPr>
          </w:p>
        </w:tc>
      </w:tr>
      <w:tr w:rsidR="00EF1411" w:rsidRPr="00E80D6F" w14:paraId="1F6191C2" w14:textId="77777777" w:rsidTr="0055170D">
        <w:trPr>
          <w:trHeight w:val="2835"/>
        </w:trPr>
        <w:tc>
          <w:tcPr>
            <w:tcW w:w="4111" w:type="dxa"/>
            <w:vAlign w:val="center"/>
          </w:tcPr>
          <w:p w14:paraId="27712E57" w14:textId="77777777" w:rsidR="00EF1411" w:rsidRPr="00E80D6F" w:rsidRDefault="00EF1411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290C50B6" wp14:editId="2A897354">
                  <wp:extent cx="2340000" cy="1489635"/>
                  <wp:effectExtent l="0" t="0" r="317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22" b="7148"/>
                          <a:stretch/>
                        </pic:blipFill>
                        <pic:spPr bwMode="auto">
                          <a:xfrm>
                            <a:off x="0" y="0"/>
                            <a:ext cx="2340000" cy="14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C0B7A5A" w14:textId="77777777" w:rsidR="00EF1411" w:rsidRPr="00E80D6F" w:rsidRDefault="00EF1411" w:rsidP="001C64DC">
            <w:pPr>
              <w:spacing w:line="276" w:lineRule="auto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</w:tbl>
    <w:p w14:paraId="72AE5500" w14:textId="5274A4EA" w:rsidR="00515285" w:rsidRDefault="00515285" w:rsidP="00E37BA8">
      <w:pPr>
        <w:rPr>
          <w:rFonts w:ascii="Arial" w:hAnsi="Arial"/>
          <w:noProof/>
          <w:sz w:val="20"/>
        </w:rPr>
      </w:pPr>
    </w:p>
    <w:p w14:paraId="5FE7812B" w14:textId="0B816FCB" w:rsidR="00EF1411" w:rsidRDefault="00EF1411" w:rsidP="00E37BA8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5964AC" w:rsidRPr="00AF7A36" w14:paraId="27B3A3DD" w14:textId="77777777" w:rsidTr="001C64DC">
        <w:trPr>
          <w:trHeight w:val="850"/>
        </w:trPr>
        <w:tc>
          <w:tcPr>
            <w:tcW w:w="9356" w:type="dxa"/>
            <w:gridSpan w:val="2"/>
            <w:vAlign w:val="center"/>
          </w:tcPr>
          <w:p w14:paraId="49359576" w14:textId="7E06F21C" w:rsidR="005964AC" w:rsidRPr="00AF7A36" w:rsidRDefault="005964AC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34"/>
                <w:szCs w:val="34"/>
              </w:rPr>
            </w:pPr>
            <w:r w:rsidRPr="00AF7A36">
              <w:rPr>
                <w:rFonts w:ascii="Arial" w:hAnsi="Arial"/>
                <w:b/>
                <w:sz w:val="34"/>
                <w:szCs w:val="34"/>
              </w:rPr>
              <w:t>Wie funktioniert die Zwei-Faktoren-Authentifizierung?</w:t>
            </w:r>
          </w:p>
        </w:tc>
      </w:tr>
      <w:tr w:rsidR="005964AC" w:rsidRPr="00E80D6F" w14:paraId="54338452" w14:textId="77777777" w:rsidTr="001C64DC">
        <w:trPr>
          <w:trHeight w:val="2835"/>
        </w:trPr>
        <w:tc>
          <w:tcPr>
            <w:tcW w:w="4111" w:type="dxa"/>
            <w:vAlign w:val="center"/>
          </w:tcPr>
          <w:p w14:paraId="31A22084" w14:textId="119570B4" w:rsidR="005964AC" w:rsidRPr="00E80D6F" w:rsidRDefault="005964AC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2D117632" wp14:editId="0C410805">
                  <wp:extent cx="2340000" cy="1413747"/>
                  <wp:effectExtent l="0" t="0" r="317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2" t="3654" r="5850"/>
                          <a:stretch/>
                        </pic:blipFill>
                        <pic:spPr bwMode="auto">
                          <a:xfrm>
                            <a:off x="0" y="0"/>
                            <a:ext cx="2340000" cy="141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3C62984" w14:textId="77777777" w:rsidR="005964AC" w:rsidRPr="00E80D6F" w:rsidRDefault="005964AC" w:rsidP="001C64DC">
            <w:pPr>
              <w:spacing w:line="276" w:lineRule="auto"/>
              <w:rPr>
                <w:rFonts w:ascii="Arial" w:hAnsi="Arial"/>
                <w:b/>
                <w:color w:val="0070C0"/>
                <w:sz w:val="24"/>
                <w:szCs w:val="24"/>
              </w:rPr>
            </w:pPr>
          </w:p>
        </w:tc>
      </w:tr>
    </w:tbl>
    <w:p w14:paraId="7FAA8673" w14:textId="5EBDE5E4" w:rsidR="005964AC" w:rsidRDefault="005964AC" w:rsidP="00E37BA8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407FC" w:rsidRPr="003C525A" w14:paraId="0F1CE23A" w14:textId="77777777" w:rsidTr="001C64DC">
        <w:tc>
          <w:tcPr>
            <w:tcW w:w="9356" w:type="dxa"/>
          </w:tcPr>
          <w:p w14:paraId="1DFD07B1" w14:textId="0E68AE63" w:rsidR="00C407FC" w:rsidRPr="003C525A" w:rsidRDefault="00C407FC" w:rsidP="001C64DC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4: </w:t>
            </w:r>
            <w:r w:rsidR="00686FD6">
              <w:rPr>
                <w:rFonts w:ascii="Arial" w:hAnsi="Arial"/>
                <w:b/>
                <w:sz w:val="24"/>
                <w:szCs w:val="24"/>
              </w:rPr>
              <w:t>Passwort-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Minibook</w:t>
            </w:r>
            <w:proofErr w:type="spellEnd"/>
          </w:p>
        </w:tc>
      </w:tr>
      <w:tr w:rsidR="00C407FC" w:rsidRPr="003C525A" w14:paraId="63652785" w14:textId="77777777" w:rsidTr="001C64DC">
        <w:tc>
          <w:tcPr>
            <w:tcW w:w="9356" w:type="dxa"/>
          </w:tcPr>
          <w:p w14:paraId="21876CC9" w14:textId="77777777" w:rsidR="00C407FC" w:rsidRDefault="00C407FC" w:rsidP="001C64DC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7FC" w:rsidRPr="003C525A" w14:paraId="6EB75FCD" w14:textId="77777777" w:rsidTr="001C64DC">
        <w:tc>
          <w:tcPr>
            <w:tcW w:w="9356" w:type="dxa"/>
          </w:tcPr>
          <w:p w14:paraId="3B71AA77" w14:textId="77777777" w:rsidR="00FB3DDE" w:rsidRDefault="008823ED" w:rsidP="00FB3DDE">
            <w:pPr>
              <w:keepNext/>
              <w:jc w:val="center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38B3C9DF" wp14:editId="4059E6BC">
                  <wp:extent cx="5148000" cy="5946443"/>
                  <wp:effectExtent l="0" t="0" r="0" b="0"/>
                  <wp:docPr id="8" name="Grafik 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altanleitung_minibooks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0" cy="594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FD912" w14:textId="76A89E0E" w:rsidR="00C407FC" w:rsidRDefault="00FB3DDE" w:rsidP="00FB3DDE">
            <w:pPr>
              <w:pStyle w:val="Beschriftung"/>
              <w:spacing w:after="0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A4341C">
              <w:rPr>
                <w:rFonts w:ascii="Arial" w:hAnsi="Arial"/>
                <w:color w:val="auto"/>
                <w:sz w:val="12"/>
                <w:szCs w:val="12"/>
              </w:rPr>
              <w:t>Bild:</w:t>
            </w:r>
            <w:r>
              <w:rPr>
                <w:rFonts w:ascii="Arial" w:hAnsi="Arial"/>
                <w:color w:val="auto"/>
                <w:sz w:val="12"/>
                <w:szCs w:val="12"/>
              </w:rPr>
              <w:t xml:space="preserve"> minibooks.ch</w:t>
            </w:r>
          </w:p>
        </w:tc>
      </w:tr>
    </w:tbl>
    <w:p w14:paraId="7C7FF349" w14:textId="53A52789" w:rsidR="00C407FC" w:rsidRDefault="00C407FC" w:rsidP="00E37BA8">
      <w:pPr>
        <w:rPr>
          <w:rFonts w:ascii="Arial" w:hAnsi="Arial"/>
          <w:noProof/>
          <w:sz w:val="20"/>
        </w:rPr>
      </w:pPr>
    </w:p>
    <w:p w14:paraId="01EAA1E4" w14:textId="2151699E" w:rsidR="00C407FC" w:rsidRDefault="00C407FC" w:rsidP="00E37BA8">
      <w:pPr>
        <w:rPr>
          <w:rFonts w:ascii="Arial" w:hAnsi="Arial"/>
          <w:noProof/>
          <w:sz w:val="20"/>
        </w:rPr>
      </w:pPr>
    </w:p>
    <w:p w14:paraId="4B4D984F" w14:textId="7AD8EB3B" w:rsidR="00C407FC" w:rsidRDefault="00C407FC" w:rsidP="00E37BA8">
      <w:pPr>
        <w:rPr>
          <w:rFonts w:ascii="Arial" w:hAnsi="Arial"/>
          <w:noProof/>
          <w:sz w:val="20"/>
        </w:rPr>
      </w:pPr>
    </w:p>
    <w:p w14:paraId="6EC54325" w14:textId="77777777" w:rsidR="00C407FC" w:rsidRDefault="00C407FC" w:rsidP="00E37BA8">
      <w:pPr>
        <w:rPr>
          <w:rFonts w:ascii="Arial" w:hAnsi="Arial"/>
          <w:noProof/>
          <w:sz w:val="20"/>
        </w:rPr>
      </w:pPr>
    </w:p>
    <w:p w14:paraId="01673FC1" w14:textId="77777777" w:rsidR="001118E0" w:rsidRDefault="001118E0" w:rsidP="004E47E0">
      <w:pPr>
        <w:tabs>
          <w:tab w:val="left" w:pos="2367"/>
        </w:tabs>
        <w:rPr>
          <w:rFonts w:ascii="Arial" w:hAnsi="Arial"/>
          <w:sz w:val="20"/>
        </w:rPr>
        <w:sectPr w:rsidR="001118E0" w:rsidSect="001467F6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C01FA0" w:rsidRPr="00D253C6" w14:paraId="59B086DF" w14:textId="77777777" w:rsidTr="001C64DC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A6EFC" w14:textId="1248C9F3" w:rsidR="00C01FA0" w:rsidRPr="00C01FA0" w:rsidRDefault="00C01FA0" w:rsidP="00C01FA0">
            <w:pPr>
              <w:spacing w:line="276" w:lineRule="auto"/>
              <w:jc w:val="center"/>
              <w:rPr>
                <w:rFonts w:ascii="Arial" w:hAnsi="Arial"/>
                <w:iCs/>
                <w:sz w:val="12"/>
                <w:szCs w:val="12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78253B" wp14:editId="126CD9F5">
                  <wp:extent cx="7236000" cy="5105045"/>
                  <wp:effectExtent l="38100" t="38100" r="41275" b="3873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" t="602" r="642" b="661"/>
                          <a:stretch/>
                        </pic:blipFill>
                        <pic:spPr bwMode="auto">
                          <a:xfrm>
                            <a:off x="0" y="0"/>
                            <a:ext cx="7236000" cy="510504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80008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04819" w14:textId="0C9B3F0C" w:rsidR="004E47E0" w:rsidRPr="004E47E0" w:rsidRDefault="004E47E0" w:rsidP="004E47E0">
      <w:pPr>
        <w:tabs>
          <w:tab w:val="left" w:pos="2367"/>
        </w:tabs>
        <w:rPr>
          <w:rFonts w:ascii="Arial" w:hAnsi="Arial"/>
          <w:sz w:val="20"/>
        </w:rPr>
      </w:pPr>
    </w:p>
    <w:sectPr w:rsidR="004E47E0" w:rsidRPr="004E47E0" w:rsidSect="00786C95">
      <w:headerReference w:type="first" r:id="rId31"/>
      <w:footerReference w:type="first" r:id="rId32"/>
      <w:pgSz w:w="16838" w:h="11906" w:orient="landscape" w:code="9"/>
      <w:pgMar w:top="1417" w:right="1000" w:bottom="1417" w:left="1134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EC24D" w14:textId="77777777" w:rsidR="00082332" w:rsidRDefault="00082332">
      <w:r>
        <w:separator/>
      </w:r>
    </w:p>
  </w:endnote>
  <w:endnote w:type="continuationSeparator" w:id="0">
    <w:p w14:paraId="49C0ADDD" w14:textId="77777777" w:rsidR="00082332" w:rsidRDefault="0008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FF436" w14:textId="77777777" w:rsidR="005534DA" w:rsidRDefault="005534D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0E1A7" w14:textId="1E1C550A" w:rsidR="003F7DCC" w:rsidRDefault="003F7DCC" w:rsidP="00072B9A">
    <w:pPr>
      <w:pStyle w:val="Fuzeile"/>
      <w:tabs>
        <w:tab w:val="clear" w:pos="4536"/>
        <w:tab w:val="clear" w:pos="9072"/>
        <w:tab w:val="left" w:pos="1002"/>
      </w:tabs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72B9A" w:rsidRPr="003F7DCC" w14:paraId="4D30538C" w14:textId="77777777" w:rsidTr="00472D7E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6AE321F" w14:textId="77777777" w:rsidR="00072B9A" w:rsidRPr="00072B9A" w:rsidRDefault="00072B9A" w:rsidP="00072B9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72B9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3C5807D" w14:textId="77777777" w:rsidR="00072B9A" w:rsidRPr="00072B9A" w:rsidRDefault="00072B9A" w:rsidP="00072B9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ADF2237" w14:textId="77777777" w:rsidR="00072B9A" w:rsidRPr="00072B9A" w:rsidRDefault="00072B9A" w:rsidP="00072B9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072B9A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072B9A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072B9A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072B9A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072B9A">
            <w:rPr>
              <w:rFonts w:ascii="Arial" w:hAnsi="Arial"/>
              <w:b/>
              <w:sz w:val="16"/>
              <w:szCs w:val="16"/>
            </w:rPr>
            <w:t>/</w:t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FF720B2" w14:textId="77777777" w:rsidR="00072B9A" w:rsidRDefault="00072B9A" w:rsidP="00072B9A">
    <w:pPr>
      <w:pStyle w:val="Fuzeile"/>
      <w:tabs>
        <w:tab w:val="clear" w:pos="4536"/>
        <w:tab w:val="clear" w:pos="9072"/>
        <w:tab w:val="left" w:pos="100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0CE06" w14:textId="22AC9633" w:rsidR="003F7DCC" w:rsidRPr="003F7DCC" w:rsidRDefault="003F7DCC" w:rsidP="003F7DCC">
    <w:pPr>
      <w:pStyle w:val="Fuzeile"/>
      <w:rPr>
        <w:rFonts w:ascii="Arial" w:hAnsi="Arial"/>
        <w:sz w:val="18"/>
        <w:szCs w:val="18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F7DCC" w:rsidRPr="003F7DCC" w14:paraId="738C70BF" w14:textId="77777777" w:rsidTr="00472D7E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53F3059" w14:textId="77777777" w:rsidR="003F7DCC" w:rsidRPr="00072B9A" w:rsidRDefault="003F7DCC" w:rsidP="003F7DC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72B9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42E83D9" w14:textId="77777777" w:rsidR="003F7DCC" w:rsidRPr="00072B9A" w:rsidRDefault="003F7DCC" w:rsidP="003F7DC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784FA8A" w14:textId="77777777" w:rsidR="003F7DCC" w:rsidRPr="00072B9A" w:rsidRDefault="003F7DCC" w:rsidP="003F7DC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072B9A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072B9A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072B9A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072B9A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072B9A">
            <w:rPr>
              <w:rFonts w:ascii="Arial" w:hAnsi="Arial"/>
              <w:b/>
              <w:sz w:val="16"/>
              <w:szCs w:val="16"/>
            </w:rPr>
            <w:t>/</w:t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072B9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520AD94D" w14:textId="77777777" w:rsidR="003F7DCC" w:rsidRDefault="003F7DCC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072B9A" w:rsidRPr="00E231F5" w14:paraId="567C021F" w14:textId="77777777" w:rsidTr="00472D7E">
      <w:tc>
        <w:tcPr>
          <w:tcW w:w="2948" w:type="dxa"/>
          <w:shd w:val="clear" w:color="auto" w:fill="C7C0B9"/>
          <w:vAlign w:val="bottom"/>
        </w:tcPr>
        <w:p w14:paraId="00D2F8CB" w14:textId="77777777" w:rsidR="00072B9A" w:rsidRPr="00E231F5" w:rsidRDefault="00072B9A" w:rsidP="00072B9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14:paraId="389F33C7" w14:textId="77777777" w:rsidR="00072B9A" w:rsidRPr="00E231F5" w:rsidRDefault="00072B9A" w:rsidP="00072B9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4E921D54" w14:textId="77777777" w:rsidR="00072B9A" w:rsidRPr="00E231F5" w:rsidRDefault="00072B9A" w:rsidP="00072B9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C761817" w14:textId="77777777" w:rsidR="00072B9A" w:rsidRDefault="00072B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DC996" w14:textId="77777777" w:rsidR="00082332" w:rsidRDefault="00082332">
      <w:r>
        <w:separator/>
      </w:r>
    </w:p>
  </w:footnote>
  <w:footnote w:type="continuationSeparator" w:id="0">
    <w:p w14:paraId="300AC8DC" w14:textId="77777777" w:rsidR="00082332" w:rsidRDefault="00082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6F18C" w14:textId="77777777" w:rsidR="005534DA" w:rsidRDefault="005534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977"/>
      <w:gridCol w:w="6379"/>
    </w:tblGrid>
    <w:tr w:rsidR="008671D7" w14:paraId="2F48C1B1" w14:textId="77777777" w:rsidTr="00294B41">
      <w:tc>
        <w:tcPr>
          <w:tcW w:w="2977" w:type="dxa"/>
        </w:tcPr>
        <w:p w14:paraId="305E0749" w14:textId="77777777" w:rsidR="008671D7" w:rsidRDefault="008671D7" w:rsidP="008671D7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153B5D00" wp14:editId="216B773C">
                <wp:extent cx="1656000" cy="421054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bottom"/>
        </w:tcPr>
        <w:p w14:paraId="224A3A3D" w14:textId="49690EC0" w:rsidR="008671D7" w:rsidRPr="008671D7" w:rsidRDefault="008671D7" w:rsidP="008671D7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 w:rsidRPr="008671D7">
            <w:rPr>
              <w:rFonts w:ascii="Arial" w:hAnsi="Arial"/>
              <w:b/>
              <w:sz w:val="24"/>
              <w:szCs w:val="24"/>
            </w:rPr>
            <w:t>Frag Fred: Was ist ein sicheres Passwort?</w:t>
          </w:r>
        </w:p>
        <w:p w14:paraId="14A8EAEA" w14:textId="77777777" w:rsidR="008671D7" w:rsidRPr="002D01FD" w:rsidRDefault="008671D7" w:rsidP="008671D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20C537B8" w14:textId="5A39D7BC" w:rsidR="003F7DCC" w:rsidRDefault="003F7DCC">
    <w:pPr>
      <w:pStyle w:val="Kopfzeile"/>
      <w:rPr>
        <w:rFonts w:ascii="Arial" w:hAnsi="Arial"/>
        <w:sz w:val="20"/>
      </w:rPr>
    </w:pPr>
  </w:p>
  <w:p w14:paraId="78163BE2" w14:textId="77777777" w:rsidR="005534DA" w:rsidRPr="00072B9A" w:rsidRDefault="005534DA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3F7DCC" w14:paraId="11E73ECA" w14:textId="77777777" w:rsidTr="00472D7E">
      <w:trPr>
        <w:trHeight w:val="426"/>
      </w:trPr>
      <w:tc>
        <w:tcPr>
          <w:tcW w:w="2761" w:type="dxa"/>
        </w:tcPr>
        <w:p w14:paraId="4D73E6D3" w14:textId="77777777" w:rsidR="003F7DCC" w:rsidRPr="0008046F" w:rsidRDefault="003F7DCC" w:rsidP="003F7DCC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1EE0A25A" wp14:editId="2AC12C91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726B1A92" w14:textId="6A102526" w:rsidR="003F7DCC" w:rsidRPr="002D01FD" w:rsidRDefault="003F7DCC" w:rsidP="003F7DC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</w:t>
          </w:r>
          <w:r w:rsidR="00A21A91">
            <w:rPr>
              <w:rFonts w:ascii="Arial" w:hAnsi="Arial"/>
              <w:b/>
              <w:sz w:val="24"/>
              <w:szCs w:val="24"/>
            </w:rPr>
            <w:t>rbeitsblätter</w:t>
          </w:r>
        </w:p>
      </w:tc>
    </w:tr>
    <w:tr w:rsidR="003F7DCC" w14:paraId="651A8224" w14:textId="77777777" w:rsidTr="00472D7E">
      <w:trPr>
        <w:trHeight w:hRule="exact" w:val="227"/>
      </w:trPr>
      <w:tc>
        <w:tcPr>
          <w:tcW w:w="9356" w:type="dxa"/>
          <w:gridSpan w:val="3"/>
        </w:tcPr>
        <w:p w14:paraId="6F6086A6" w14:textId="77777777" w:rsidR="003F7DCC" w:rsidRPr="00092BCF" w:rsidRDefault="003F7DCC" w:rsidP="003F7DCC">
          <w:pPr>
            <w:pStyle w:val="Kopfzeile"/>
            <w:rPr>
              <w:rFonts w:ascii="Arial" w:hAnsi="Arial"/>
              <w:sz w:val="20"/>
            </w:rPr>
          </w:pPr>
        </w:p>
      </w:tc>
    </w:tr>
    <w:tr w:rsidR="003F7DCC" w14:paraId="5C86C55A" w14:textId="77777777" w:rsidTr="00472D7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44FF9863" w14:textId="77777777" w:rsidR="003F7DCC" w:rsidRPr="005301DE" w:rsidRDefault="003F7DCC" w:rsidP="003F7DC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4FD7704C" wp14:editId="16FBE13D">
                <wp:extent cx="1656000" cy="930475"/>
                <wp:effectExtent l="0" t="0" r="1905" b="3175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1C85EABB" w14:textId="77777777" w:rsidR="003F7DCC" w:rsidRDefault="003F7DCC" w:rsidP="003F7DCC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588AB677" w14:textId="57B07119" w:rsidR="003F7DCC" w:rsidRPr="002D01FD" w:rsidRDefault="003F7DCC" w:rsidP="003F7DC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F7DCC" w14:paraId="176D5177" w14:textId="77777777" w:rsidTr="00472D7E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394DEA88" w14:textId="77777777" w:rsidR="003F7DCC" w:rsidRDefault="003F7DCC" w:rsidP="003F7DC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D2B3F44" w14:textId="77777777" w:rsidR="003F7DCC" w:rsidRDefault="003F7DCC" w:rsidP="003F7DCC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7F270810" w14:textId="77777777" w:rsidR="003F7DCC" w:rsidRPr="006F2C9E" w:rsidRDefault="003F7DCC" w:rsidP="003F7DC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</w:t>
          </w:r>
        </w:p>
      </w:tc>
    </w:tr>
    <w:tr w:rsidR="003F7DCC" w:rsidRPr="008B3E57" w14:paraId="6317B0A5" w14:textId="77777777" w:rsidTr="00472D7E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57DAFB40" w14:textId="77777777" w:rsidR="003F7DCC" w:rsidRDefault="003F7DCC" w:rsidP="003F7DC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6E5A8DC" w14:textId="77777777" w:rsidR="003F7DCC" w:rsidRDefault="003F7DCC" w:rsidP="003F7DCC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338BB4E6" w14:textId="77777777" w:rsidR="003F7DCC" w:rsidRDefault="003F7DCC" w:rsidP="003F7DCC">
          <w:pPr>
            <w:pStyle w:val="Kopfzeile"/>
            <w:rPr>
              <w:rFonts w:ascii="Arial" w:hAnsi="Arial"/>
              <w:sz w:val="18"/>
              <w:szCs w:val="18"/>
            </w:rPr>
          </w:pPr>
          <w:r w:rsidRPr="00985509">
            <w:rPr>
              <w:rFonts w:ascii="Arial" w:hAnsi="Arial"/>
              <w:sz w:val="18"/>
              <w:szCs w:val="18"/>
            </w:rPr>
            <w:t>Was ist ein sicheres Passwort?</w:t>
          </w:r>
        </w:p>
        <w:p w14:paraId="11A79F25" w14:textId="77777777" w:rsidR="003F7DCC" w:rsidRPr="00985509" w:rsidRDefault="003F7DCC" w:rsidP="003F7DC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690FBC5" w14:textId="77777777" w:rsidR="003F7DCC" w:rsidRPr="008B3E57" w:rsidRDefault="003F7DCC" w:rsidP="003F7DCC">
          <w:pPr>
            <w:pStyle w:val="Kopfzeile"/>
            <w:rPr>
              <w:sz w:val="18"/>
              <w:szCs w:val="18"/>
              <w:lang w:val="en-US"/>
            </w:rPr>
          </w:pPr>
          <w:r>
            <w:rPr>
              <w:rFonts w:ascii="Arial" w:hAnsi="Arial"/>
              <w:sz w:val="18"/>
              <w:szCs w:val="18"/>
            </w:rPr>
            <w:t>7:46</w:t>
          </w:r>
          <w:r w:rsidRPr="00F460A0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09A14BBD" w14:textId="01021886" w:rsidR="007A6F86" w:rsidRDefault="007A6F86">
    <w:pPr>
      <w:pStyle w:val="Kopfzeile"/>
      <w:rPr>
        <w:rFonts w:ascii="Arial" w:hAnsi="Arial"/>
        <w:sz w:val="20"/>
      </w:rPr>
    </w:pPr>
  </w:p>
  <w:p w14:paraId="48737C69" w14:textId="77777777" w:rsidR="00916D4C" w:rsidRPr="00DB6F48" w:rsidRDefault="00916D4C">
    <w:pPr>
      <w:pStyle w:val="Kopfzeile"/>
      <w:rPr>
        <w:rFonts w:ascii="Arial" w:hAnsi="Arial"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8671D7" w:rsidRPr="00A67ADC" w14:paraId="1C77665F" w14:textId="77777777" w:rsidTr="00294B41">
      <w:tc>
        <w:tcPr>
          <w:tcW w:w="3812" w:type="dxa"/>
        </w:tcPr>
        <w:p w14:paraId="5B4B3C41" w14:textId="77777777" w:rsidR="008671D7" w:rsidRDefault="008671D7" w:rsidP="008671D7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2B9EFD04" wp14:editId="0D5D4644">
                <wp:extent cx="1800000" cy="457666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70537B34" w14:textId="154E78FE" w:rsidR="008671D7" w:rsidRPr="00A21A91" w:rsidRDefault="008671D7" w:rsidP="008671D7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 w:rsidRPr="00A21A91">
            <w:rPr>
              <w:rFonts w:ascii="Arial" w:hAnsi="Arial"/>
              <w:b/>
              <w:sz w:val="24"/>
              <w:szCs w:val="24"/>
            </w:rPr>
            <w:t>Frag Fred: Was ist ein sicheres Passwort?</w:t>
          </w:r>
        </w:p>
        <w:p w14:paraId="4DAA61D1" w14:textId="77777777" w:rsidR="008671D7" w:rsidRPr="00A67ADC" w:rsidRDefault="008671D7" w:rsidP="008671D7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1AE220BF" w14:textId="77777777" w:rsidR="00786C95" w:rsidRPr="00786C95" w:rsidRDefault="00786C9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BC11C0"/>
    <w:multiLevelType w:val="hybridMultilevel"/>
    <w:tmpl w:val="1354D916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BF5B21"/>
    <w:multiLevelType w:val="hybridMultilevel"/>
    <w:tmpl w:val="9D16C2C2"/>
    <w:lvl w:ilvl="0" w:tplc="BBD0B0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2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3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2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6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16"/>
    <w:rsid w:val="00012008"/>
    <w:rsid w:val="00024700"/>
    <w:rsid w:val="00024B6A"/>
    <w:rsid w:val="00034C0B"/>
    <w:rsid w:val="0004298A"/>
    <w:rsid w:val="00042B1F"/>
    <w:rsid w:val="00046687"/>
    <w:rsid w:val="000508C4"/>
    <w:rsid w:val="000539FB"/>
    <w:rsid w:val="000542A1"/>
    <w:rsid w:val="00054A08"/>
    <w:rsid w:val="00055999"/>
    <w:rsid w:val="00056661"/>
    <w:rsid w:val="00065561"/>
    <w:rsid w:val="00071CAA"/>
    <w:rsid w:val="00072B9A"/>
    <w:rsid w:val="00073AB1"/>
    <w:rsid w:val="000819E5"/>
    <w:rsid w:val="00082332"/>
    <w:rsid w:val="00085A93"/>
    <w:rsid w:val="00085F67"/>
    <w:rsid w:val="00086C9A"/>
    <w:rsid w:val="0008702F"/>
    <w:rsid w:val="00087330"/>
    <w:rsid w:val="00087595"/>
    <w:rsid w:val="00090A9C"/>
    <w:rsid w:val="00090FA0"/>
    <w:rsid w:val="00097C0F"/>
    <w:rsid w:val="000A2BE1"/>
    <w:rsid w:val="000B3D97"/>
    <w:rsid w:val="000B40B0"/>
    <w:rsid w:val="000B73FE"/>
    <w:rsid w:val="000C21CF"/>
    <w:rsid w:val="000C578C"/>
    <w:rsid w:val="000D27A4"/>
    <w:rsid w:val="000E07F6"/>
    <w:rsid w:val="000F1A4C"/>
    <w:rsid w:val="00101BE1"/>
    <w:rsid w:val="001065E3"/>
    <w:rsid w:val="001107C0"/>
    <w:rsid w:val="001118E0"/>
    <w:rsid w:val="00114139"/>
    <w:rsid w:val="001205C5"/>
    <w:rsid w:val="001249B4"/>
    <w:rsid w:val="001312AD"/>
    <w:rsid w:val="0013281A"/>
    <w:rsid w:val="00143CB8"/>
    <w:rsid w:val="001467F6"/>
    <w:rsid w:val="0015256E"/>
    <w:rsid w:val="00152A98"/>
    <w:rsid w:val="00166279"/>
    <w:rsid w:val="0017345C"/>
    <w:rsid w:val="001744F4"/>
    <w:rsid w:val="0017552C"/>
    <w:rsid w:val="0018786F"/>
    <w:rsid w:val="00194162"/>
    <w:rsid w:val="001A091D"/>
    <w:rsid w:val="001A1CDA"/>
    <w:rsid w:val="001A6D81"/>
    <w:rsid w:val="001A779F"/>
    <w:rsid w:val="001B22A4"/>
    <w:rsid w:val="001B3C76"/>
    <w:rsid w:val="001C544E"/>
    <w:rsid w:val="001D57D6"/>
    <w:rsid w:val="001E04EE"/>
    <w:rsid w:val="001E1E2F"/>
    <w:rsid w:val="001F427B"/>
    <w:rsid w:val="001F448D"/>
    <w:rsid w:val="002049FF"/>
    <w:rsid w:val="00213AA7"/>
    <w:rsid w:val="00220784"/>
    <w:rsid w:val="00226E71"/>
    <w:rsid w:val="00227282"/>
    <w:rsid w:val="00227596"/>
    <w:rsid w:val="00230DFC"/>
    <w:rsid w:val="002338AA"/>
    <w:rsid w:val="00233B90"/>
    <w:rsid w:val="00237581"/>
    <w:rsid w:val="0024337E"/>
    <w:rsid w:val="00246829"/>
    <w:rsid w:val="002558F8"/>
    <w:rsid w:val="00257B51"/>
    <w:rsid w:val="00257F9B"/>
    <w:rsid w:val="00260168"/>
    <w:rsid w:val="00263C4D"/>
    <w:rsid w:val="00265FEA"/>
    <w:rsid w:val="00277352"/>
    <w:rsid w:val="00281AF3"/>
    <w:rsid w:val="00282B79"/>
    <w:rsid w:val="00282CEB"/>
    <w:rsid w:val="002879BE"/>
    <w:rsid w:val="00287B13"/>
    <w:rsid w:val="00293E12"/>
    <w:rsid w:val="002A1709"/>
    <w:rsid w:val="002A258C"/>
    <w:rsid w:val="002B065C"/>
    <w:rsid w:val="002B11F1"/>
    <w:rsid w:val="002B69DF"/>
    <w:rsid w:val="002C56FA"/>
    <w:rsid w:val="002C6020"/>
    <w:rsid w:val="002D00AC"/>
    <w:rsid w:val="002D672B"/>
    <w:rsid w:val="002D7D1D"/>
    <w:rsid w:val="002E2750"/>
    <w:rsid w:val="002F2D5C"/>
    <w:rsid w:val="002F3BEB"/>
    <w:rsid w:val="002F488E"/>
    <w:rsid w:val="002F58BB"/>
    <w:rsid w:val="00300497"/>
    <w:rsid w:val="00302F87"/>
    <w:rsid w:val="00313588"/>
    <w:rsid w:val="00323D0D"/>
    <w:rsid w:val="00323E82"/>
    <w:rsid w:val="00330A77"/>
    <w:rsid w:val="003335F7"/>
    <w:rsid w:val="00336D76"/>
    <w:rsid w:val="003429F6"/>
    <w:rsid w:val="00344CDE"/>
    <w:rsid w:val="0034512E"/>
    <w:rsid w:val="00347764"/>
    <w:rsid w:val="00355000"/>
    <w:rsid w:val="00355598"/>
    <w:rsid w:val="00355F28"/>
    <w:rsid w:val="00355FD0"/>
    <w:rsid w:val="00357A25"/>
    <w:rsid w:val="00362BEB"/>
    <w:rsid w:val="00367A3B"/>
    <w:rsid w:val="00383231"/>
    <w:rsid w:val="00386693"/>
    <w:rsid w:val="003944BE"/>
    <w:rsid w:val="003A7E07"/>
    <w:rsid w:val="003C525A"/>
    <w:rsid w:val="003D05EC"/>
    <w:rsid w:val="003D4A61"/>
    <w:rsid w:val="003E371A"/>
    <w:rsid w:val="003E3CC6"/>
    <w:rsid w:val="003E777F"/>
    <w:rsid w:val="003E7DD1"/>
    <w:rsid w:val="003F4C83"/>
    <w:rsid w:val="003F7DCC"/>
    <w:rsid w:val="00410E4C"/>
    <w:rsid w:val="004162E1"/>
    <w:rsid w:val="004225A5"/>
    <w:rsid w:val="00426158"/>
    <w:rsid w:val="00430A31"/>
    <w:rsid w:val="00436A86"/>
    <w:rsid w:val="0044293F"/>
    <w:rsid w:val="00442A37"/>
    <w:rsid w:val="004437B3"/>
    <w:rsid w:val="00452150"/>
    <w:rsid w:val="004534D0"/>
    <w:rsid w:val="004617BB"/>
    <w:rsid w:val="00461BF0"/>
    <w:rsid w:val="004626F4"/>
    <w:rsid w:val="004758A5"/>
    <w:rsid w:val="00480092"/>
    <w:rsid w:val="00483BAA"/>
    <w:rsid w:val="00485C23"/>
    <w:rsid w:val="0048756D"/>
    <w:rsid w:val="00495CAB"/>
    <w:rsid w:val="00497544"/>
    <w:rsid w:val="004A45BE"/>
    <w:rsid w:val="004B6E8A"/>
    <w:rsid w:val="004C3B89"/>
    <w:rsid w:val="004C6E63"/>
    <w:rsid w:val="004D49D5"/>
    <w:rsid w:val="004E18C7"/>
    <w:rsid w:val="004E267D"/>
    <w:rsid w:val="004E47E0"/>
    <w:rsid w:val="004E5D66"/>
    <w:rsid w:val="0050005B"/>
    <w:rsid w:val="00500C46"/>
    <w:rsid w:val="00502146"/>
    <w:rsid w:val="00514538"/>
    <w:rsid w:val="00515285"/>
    <w:rsid w:val="00516997"/>
    <w:rsid w:val="0052112C"/>
    <w:rsid w:val="00524DCA"/>
    <w:rsid w:val="005301DE"/>
    <w:rsid w:val="005326EB"/>
    <w:rsid w:val="00537C46"/>
    <w:rsid w:val="00542D3E"/>
    <w:rsid w:val="005469AD"/>
    <w:rsid w:val="0055170D"/>
    <w:rsid w:val="005534DA"/>
    <w:rsid w:val="00554051"/>
    <w:rsid w:val="0055473E"/>
    <w:rsid w:val="00561FE2"/>
    <w:rsid w:val="005714A1"/>
    <w:rsid w:val="005744E6"/>
    <w:rsid w:val="005749DA"/>
    <w:rsid w:val="0057524A"/>
    <w:rsid w:val="0058095E"/>
    <w:rsid w:val="005841F8"/>
    <w:rsid w:val="00590BF3"/>
    <w:rsid w:val="00591986"/>
    <w:rsid w:val="005964AC"/>
    <w:rsid w:val="005A701A"/>
    <w:rsid w:val="005B0344"/>
    <w:rsid w:val="005B0B74"/>
    <w:rsid w:val="005B25FB"/>
    <w:rsid w:val="005B36FC"/>
    <w:rsid w:val="005B4A66"/>
    <w:rsid w:val="005B7135"/>
    <w:rsid w:val="005D1E03"/>
    <w:rsid w:val="005D7D38"/>
    <w:rsid w:val="005E05BD"/>
    <w:rsid w:val="005E48B1"/>
    <w:rsid w:val="005F2E73"/>
    <w:rsid w:val="005F6BBF"/>
    <w:rsid w:val="0060517B"/>
    <w:rsid w:val="006100D9"/>
    <w:rsid w:val="00611A24"/>
    <w:rsid w:val="00612240"/>
    <w:rsid w:val="00614018"/>
    <w:rsid w:val="006179A3"/>
    <w:rsid w:val="00626EA3"/>
    <w:rsid w:val="00644011"/>
    <w:rsid w:val="0064785C"/>
    <w:rsid w:val="006559FC"/>
    <w:rsid w:val="006601A9"/>
    <w:rsid w:val="006615B6"/>
    <w:rsid w:val="0066468A"/>
    <w:rsid w:val="00667A41"/>
    <w:rsid w:val="006717DA"/>
    <w:rsid w:val="0068286F"/>
    <w:rsid w:val="00686FD6"/>
    <w:rsid w:val="0069095A"/>
    <w:rsid w:val="006922F3"/>
    <w:rsid w:val="00696ED8"/>
    <w:rsid w:val="006A15C3"/>
    <w:rsid w:val="006A3A72"/>
    <w:rsid w:val="006A4F3F"/>
    <w:rsid w:val="006B6B4C"/>
    <w:rsid w:val="006C08E2"/>
    <w:rsid w:val="006C411C"/>
    <w:rsid w:val="006D0D9D"/>
    <w:rsid w:val="006D48F2"/>
    <w:rsid w:val="006D6982"/>
    <w:rsid w:val="006D6A31"/>
    <w:rsid w:val="006E2F5F"/>
    <w:rsid w:val="006E317C"/>
    <w:rsid w:val="006F0AE2"/>
    <w:rsid w:val="006F3FD5"/>
    <w:rsid w:val="006F4BDE"/>
    <w:rsid w:val="007009E5"/>
    <w:rsid w:val="00701D98"/>
    <w:rsid w:val="0070285A"/>
    <w:rsid w:val="007058DB"/>
    <w:rsid w:val="00706920"/>
    <w:rsid w:val="00707B6A"/>
    <w:rsid w:val="00710FDD"/>
    <w:rsid w:val="007133C0"/>
    <w:rsid w:val="007177EF"/>
    <w:rsid w:val="00717BDA"/>
    <w:rsid w:val="00722973"/>
    <w:rsid w:val="00727221"/>
    <w:rsid w:val="00750683"/>
    <w:rsid w:val="00751702"/>
    <w:rsid w:val="00761A8D"/>
    <w:rsid w:val="00766C9D"/>
    <w:rsid w:val="00770DBE"/>
    <w:rsid w:val="007710E0"/>
    <w:rsid w:val="007730E0"/>
    <w:rsid w:val="00773E1F"/>
    <w:rsid w:val="0077741F"/>
    <w:rsid w:val="007776A8"/>
    <w:rsid w:val="0078087D"/>
    <w:rsid w:val="00783EAC"/>
    <w:rsid w:val="00786C95"/>
    <w:rsid w:val="00791134"/>
    <w:rsid w:val="007A3429"/>
    <w:rsid w:val="007A3A2A"/>
    <w:rsid w:val="007A6F86"/>
    <w:rsid w:val="007B0B1A"/>
    <w:rsid w:val="007B69A1"/>
    <w:rsid w:val="007D0F0A"/>
    <w:rsid w:val="007D4C5C"/>
    <w:rsid w:val="007D6281"/>
    <w:rsid w:val="007D656C"/>
    <w:rsid w:val="007F34FC"/>
    <w:rsid w:val="007F47DB"/>
    <w:rsid w:val="007F5172"/>
    <w:rsid w:val="007F5CA3"/>
    <w:rsid w:val="00802D27"/>
    <w:rsid w:val="0081069D"/>
    <w:rsid w:val="00811096"/>
    <w:rsid w:val="00825256"/>
    <w:rsid w:val="00837C30"/>
    <w:rsid w:val="00842A6D"/>
    <w:rsid w:val="00843E74"/>
    <w:rsid w:val="00852795"/>
    <w:rsid w:val="00853853"/>
    <w:rsid w:val="00854008"/>
    <w:rsid w:val="00854AFE"/>
    <w:rsid w:val="00860E34"/>
    <w:rsid w:val="008622B8"/>
    <w:rsid w:val="008671D7"/>
    <w:rsid w:val="00871120"/>
    <w:rsid w:val="008730DE"/>
    <w:rsid w:val="008823ED"/>
    <w:rsid w:val="00884C40"/>
    <w:rsid w:val="00886634"/>
    <w:rsid w:val="00886FBC"/>
    <w:rsid w:val="00887618"/>
    <w:rsid w:val="00887B82"/>
    <w:rsid w:val="00891D09"/>
    <w:rsid w:val="00893107"/>
    <w:rsid w:val="008A04D6"/>
    <w:rsid w:val="008A63A9"/>
    <w:rsid w:val="008B183D"/>
    <w:rsid w:val="008B2AC2"/>
    <w:rsid w:val="008B5D54"/>
    <w:rsid w:val="008B6058"/>
    <w:rsid w:val="008C11E6"/>
    <w:rsid w:val="008C2425"/>
    <w:rsid w:val="008C466A"/>
    <w:rsid w:val="008C6C31"/>
    <w:rsid w:val="008C7019"/>
    <w:rsid w:val="008D031B"/>
    <w:rsid w:val="008E3FCC"/>
    <w:rsid w:val="008E7DAB"/>
    <w:rsid w:val="008F0F14"/>
    <w:rsid w:val="008F3811"/>
    <w:rsid w:val="009103CC"/>
    <w:rsid w:val="00916D4C"/>
    <w:rsid w:val="00923690"/>
    <w:rsid w:val="00927027"/>
    <w:rsid w:val="00930C84"/>
    <w:rsid w:val="009362F4"/>
    <w:rsid w:val="00937B92"/>
    <w:rsid w:val="009424DF"/>
    <w:rsid w:val="0094344F"/>
    <w:rsid w:val="009463F4"/>
    <w:rsid w:val="00951C3A"/>
    <w:rsid w:val="00952E45"/>
    <w:rsid w:val="00953C86"/>
    <w:rsid w:val="00961907"/>
    <w:rsid w:val="00964FD7"/>
    <w:rsid w:val="009763F6"/>
    <w:rsid w:val="00976679"/>
    <w:rsid w:val="00976744"/>
    <w:rsid w:val="009801FD"/>
    <w:rsid w:val="0098167D"/>
    <w:rsid w:val="00981A9C"/>
    <w:rsid w:val="00982044"/>
    <w:rsid w:val="0098392B"/>
    <w:rsid w:val="00986823"/>
    <w:rsid w:val="0099318B"/>
    <w:rsid w:val="009A28F0"/>
    <w:rsid w:val="009A64FA"/>
    <w:rsid w:val="009B548D"/>
    <w:rsid w:val="009B65BF"/>
    <w:rsid w:val="009B6AB6"/>
    <w:rsid w:val="009C5F6E"/>
    <w:rsid w:val="009D0C6A"/>
    <w:rsid w:val="009D4F54"/>
    <w:rsid w:val="009D6A8D"/>
    <w:rsid w:val="009E0677"/>
    <w:rsid w:val="009E3849"/>
    <w:rsid w:val="009E5B5E"/>
    <w:rsid w:val="009E5D50"/>
    <w:rsid w:val="009F0855"/>
    <w:rsid w:val="009F6EAB"/>
    <w:rsid w:val="00A01AC5"/>
    <w:rsid w:val="00A02F03"/>
    <w:rsid w:val="00A05229"/>
    <w:rsid w:val="00A05BC9"/>
    <w:rsid w:val="00A05DE3"/>
    <w:rsid w:val="00A120DD"/>
    <w:rsid w:val="00A13979"/>
    <w:rsid w:val="00A1592E"/>
    <w:rsid w:val="00A16D04"/>
    <w:rsid w:val="00A20506"/>
    <w:rsid w:val="00A21652"/>
    <w:rsid w:val="00A21A91"/>
    <w:rsid w:val="00A2302D"/>
    <w:rsid w:val="00A30917"/>
    <w:rsid w:val="00A321FC"/>
    <w:rsid w:val="00A328A9"/>
    <w:rsid w:val="00A33B92"/>
    <w:rsid w:val="00A359FA"/>
    <w:rsid w:val="00A35C70"/>
    <w:rsid w:val="00A427DC"/>
    <w:rsid w:val="00A4341C"/>
    <w:rsid w:val="00A44367"/>
    <w:rsid w:val="00A44F68"/>
    <w:rsid w:val="00A572A8"/>
    <w:rsid w:val="00A601D7"/>
    <w:rsid w:val="00A628C7"/>
    <w:rsid w:val="00A731F9"/>
    <w:rsid w:val="00A74D0C"/>
    <w:rsid w:val="00A77B6D"/>
    <w:rsid w:val="00A81D26"/>
    <w:rsid w:val="00A82058"/>
    <w:rsid w:val="00A865A6"/>
    <w:rsid w:val="00A97938"/>
    <w:rsid w:val="00AA1075"/>
    <w:rsid w:val="00AA2922"/>
    <w:rsid w:val="00AB072C"/>
    <w:rsid w:val="00AB109E"/>
    <w:rsid w:val="00AB1C0B"/>
    <w:rsid w:val="00AB4412"/>
    <w:rsid w:val="00AB4557"/>
    <w:rsid w:val="00AB76C5"/>
    <w:rsid w:val="00AC13B0"/>
    <w:rsid w:val="00AC16DF"/>
    <w:rsid w:val="00AC1E27"/>
    <w:rsid w:val="00AC29C1"/>
    <w:rsid w:val="00AC7551"/>
    <w:rsid w:val="00AD16AB"/>
    <w:rsid w:val="00AD35B2"/>
    <w:rsid w:val="00AD4CA7"/>
    <w:rsid w:val="00AF5072"/>
    <w:rsid w:val="00B07FF4"/>
    <w:rsid w:val="00B108E4"/>
    <w:rsid w:val="00B20521"/>
    <w:rsid w:val="00B21A96"/>
    <w:rsid w:val="00B34CB3"/>
    <w:rsid w:val="00B435DD"/>
    <w:rsid w:val="00B445E3"/>
    <w:rsid w:val="00B4742B"/>
    <w:rsid w:val="00B478C5"/>
    <w:rsid w:val="00B5025E"/>
    <w:rsid w:val="00B512C6"/>
    <w:rsid w:val="00B60FE9"/>
    <w:rsid w:val="00B62D9B"/>
    <w:rsid w:val="00B660C0"/>
    <w:rsid w:val="00B713AA"/>
    <w:rsid w:val="00B7632F"/>
    <w:rsid w:val="00B76D1B"/>
    <w:rsid w:val="00B8579C"/>
    <w:rsid w:val="00B87E56"/>
    <w:rsid w:val="00B91E9B"/>
    <w:rsid w:val="00BB2564"/>
    <w:rsid w:val="00BB3436"/>
    <w:rsid w:val="00BB599C"/>
    <w:rsid w:val="00BD356A"/>
    <w:rsid w:val="00BD7A88"/>
    <w:rsid w:val="00BE1C40"/>
    <w:rsid w:val="00BF1D68"/>
    <w:rsid w:val="00C01FA0"/>
    <w:rsid w:val="00C05C62"/>
    <w:rsid w:val="00C11570"/>
    <w:rsid w:val="00C144AC"/>
    <w:rsid w:val="00C15202"/>
    <w:rsid w:val="00C164DF"/>
    <w:rsid w:val="00C16AE0"/>
    <w:rsid w:val="00C20222"/>
    <w:rsid w:val="00C256F0"/>
    <w:rsid w:val="00C31291"/>
    <w:rsid w:val="00C33582"/>
    <w:rsid w:val="00C3564F"/>
    <w:rsid w:val="00C365DE"/>
    <w:rsid w:val="00C36759"/>
    <w:rsid w:val="00C3728A"/>
    <w:rsid w:val="00C37657"/>
    <w:rsid w:val="00C3789E"/>
    <w:rsid w:val="00C407FC"/>
    <w:rsid w:val="00C43BF6"/>
    <w:rsid w:val="00C454B3"/>
    <w:rsid w:val="00C5183E"/>
    <w:rsid w:val="00C52C83"/>
    <w:rsid w:val="00C61096"/>
    <w:rsid w:val="00C65946"/>
    <w:rsid w:val="00C712A2"/>
    <w:rsid w:val="00C75C8B"/>
    <w:rsid w:val="00C8279B"/>
    <w:rsid w:val="00C94935"/>
    <w:rsid w:val="00C95F61"/>
    <w:rsid w:val="00C97378"/>
    <w:rsid w:val="00CA50BD"/>
    <w:rsid w:val="00CA598C"/>
    <w:rsid w:val="00CB15CC"/>
    <w:rsid w:val="00CB2E4A"/>
    <w:rsid w:val="00CB5761"/>
    <w:rsid w:val="00CB749C"/>
    <w:rsid w:val="00CC4B43"/>
    <w:rsid w:val="00CD31DF"/>
    <w:rsid w:val="00CD3F1E"/>
    <w:rsid w:val="00CE077F"/>
    <w:rsid w:val="00CE14B7"/>
    <w:rsid w:val="00CE5B4D"/>
    <w:rsid w:val="00CE62FC"/>
    <w:rsid w:val="00CF779A"/>
    <w:rsid w:val="00D01C17"/>
    <w:rsid w:val="00D06954"/>
    <w:rsid w:val="00D1000D"/>
    <w:rsid w:val="00D13029"/>
    <w:rsid w:val="00D14A49"/>
    <w:rsid w:val="00D30DFC"/>
    <w:rsid w:val="00D31261"/>
    <w:rsid w:val="00D34455"/>
    <w:rsid w:val="00D359A5"/>
    <w:rsid w:val="00D3730E"/>
    <w:rsid w:val="00D45DAD"/>
    <w:rsid w:val="00D50C77"/>
    <w:rsid w:val="00D60AEC"/>
    <w:rsid w:val="00D63433"/>
    <w:rsid w:val="00D74686"/>
    <w:rsid w:val="00D74C30"/>
    <w:rsid w:val="00D76B94"/>
    <w:rsid w:val="00D77DF1"/>
    <w:rsid w:val="00D80548"/>
    <w:rsid w:val="00D80E9D"/>
    <w:rsid w:val="00D866C4"/>
    <w:rsid w:val="00D9231C"/>
    <w:rsid w:val="00D93B37"/>
    <w:rsid w:val="00D941DA"/>
    <w:rsid w:val="00DA286C"/>
    <w:rsid w:val="00DA47C3"/>
    <w:rsid w:val="00DA6B81"/>
    <w:rsid w:val="00DB05E1"/>
    <w:rsid w:val="00DB6F48"/>
    <w:rsid w:val="00DC0DD0"/>
    <w:rsid w:val="00DC1020"/>
    <w:rsid w:val="00DC4216"/>
    <w:rsid w:val="00DC565A"/>
    <w:rsid w:val="00DC58B8"/>
    <w:rsid w:val="00DD05C2"/>
    <w:rsid w:val="00DD166A"/>
    <w:rsid w:val="00DD6C30"/>
    <w:rsid w:val="00DE32A4"/>
    <w:rsid w:val="00DE47B7"/>
    <w:rsid w:val="00DE52FB"/>
    <w:rsid w:val="00DE57F4"/>
    <w:rsid w:val="00DF693D"/>
    <w:rsid w:val="00E04611"/>
    <w:rsid w:val="00E06D5C"/>
    <w:rsid w:val="00E070FB"/>
    <w:rsid w:val="00E10294"/>
    <w:rsid w:val="00E125EF"/>
    <w:rsid w:val="00E15AD1"/>
    <w:rsid w:val="00E22D37"/>
    <w:rsid w:val="00E25EBF"/>
    <w:rsid w:val="00E26BB6"/>
    <w:rsid w:val="00E26E54"/>
    <w:rsid w:val="00E311EC"/>
    <w:rsid w:val="00E334CA"/>
    <w:rsid w:val="00E37BA8"/>
    <w:rsid w:val="00E4038E"/>
    <w:rsid w:val="00E54348"/>
    <w:rsid w:val="00E56CD4"/>
    <w:rsid w:val="00E63197"/>
    <w:rsid w:val="00E6786D"/>
    <w:rsid w:val="00E868C4"/>
    <w:rsid w:val="00E900F8"/>
    <w:rsid w:val="00E90BF0"/>
    <w:rsid w:val="00E924D1"/>
    <w:rsid w:val="00E93606"/>
    <w:rsid w:val="00E93BE9"/>
    <w:rsid w:val="00EA3B1E"/>
    <w:rsid w:val="00EA4561"/>
    <w:rsid w:val="00EB1B27"/>
    <w:rsid w:val="00EB6185"/>
    <w:rsid w:val="00EC53C9"/>
    <w:rsid w:val="00EC5921"/>
    <w:rsid w:val="00ED0463"/>
    <w:rsid w:val="00EE22C3"/>
    <w:rsid w:val="00EE3B5F"/>
    <w:rsid w:val="00EF1411"/>
    <w:rsid w:val="00EF4FF3"/>
    <w:rsid w:val="00EF6A64"/>
    <w:rsid w:val="00F03DB0"/>
    <w:rsid w:val="00F16CD2"/>
    <w:rsid w:val="00F254FA"/>
    <w:rsid w:val="00F36F1A"/>
    <w:rsid w:val="00F45B96"/>
    <w:rsid w:val="00F47E7F"/>
    <w:rsid w:val="00F532DE"/>
    <w:rsid w:val="00F5348B"/>
    <w:rsid w:val="00F5443B"/>
    <w:rsid w:val="00F547CC"/>
    <w:rsid w:val="00F640CE"/>
    <w:rsid w:val="00F65D6C"/>
    <w:rsid w:val="00F70D14"/>
    <w:rsid w:val="00F73C5C"/>
    <w:rsid w:val="00F767B2"/>
    <w:rsid w:val="00F77A4C"/>
    <w:rsid w:val="00F84202"/>
    <w:rsid w:val="00F905C6"/>
    <w:rsid w:val="00F92083"/>
    <w:rsid w:val="00F938B4"/>
    <w:rsid w:val="00FA0EF5"/>
    <w:rsid w:val="00FA4F7E"/>
    <w:rsid w:val="00FB1813"/>
    <w:rsid w:val="00FB2D13"/>
    <w:rsid w:val="00FB3DDE"/>
    <w:rsid w:val="00FB528C"/>
    <w:rsid w:val="00FC199E"/>
    <w:rsid w:val="00FD6EA7"/>
    <w:rsid w:val="00FE2EF0"/>
    <w:rsid w:val="00FE75B7"/>
    <w:rsid w:val="00FF1779"/>
    <w:rsid w:val="00FF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>
      <o:colormru v:ext="edit" colors="#eaeaea"/>
    </o:shapedefaults>
    <o:shapelayout v:ext="edit">
      <o:idmap v:ext="edit" data="1"/>
    </o:shapelayout>
  </w:shapeDefaults>
  <w:decimalSymbol w:val="."/>
  <w:listSeparator w:val=";"/>
  <w14:docId w14:val="6CCBE1CB"/>
  <w15:docId w15:val="{494D5AE0-990B-4776-8B3F-8C86FFA3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C4216"/>
    <w:rPr>
      <w:color w:val="808080"/>
      <w:shd w:val="clear" w:color="auto" w:fill="E6E6E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90BF3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90BF3"/>
    <w:rPr>
      <w:rFonts w:ascii="HelveticaNeueLT Std" w:hAnsi="HelveticaNeueLT Std" w:cs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590BF3"/>
    <w:rPr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AA2922"/>
    <w:pPr>
      <w:spacing w:after="200"/>
    </w:pPr>
    <w:rPr>
      <w:i/>
      <w:iCs/>
      <w:color w:val="1F497D" w:themeColor="text2"/>
      <w:sz w:val="18"/>
      <w:szCs w:val="18"/>
    </w:rPr>
  </w:style>
  <w:style w:type="paragraph" w:styleId="KeinLeerraum">
    <w:name w:val="No Spacing"/>
    <w:uiPriority w:val="1"/>
    <w:qFormat/>
    <w:rsid w:val="006D0D9D"/>
    <w:rPr>
      <w:rFonts w:ascii="HelveticaNeueLT Std" w:hAnsi="HelveticaNeueLT Std" w:cs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y\Google%20Drive\UMAT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375EE-D180-41C0-A687-92008757D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12</Pages>
  <Words>156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 Fred: Was ist ein sicheres Passwort?</vt:lpstr>
    </vt:vector>
  </TitlesOfParts>
  <Company>SF Schweizer Fernsehen</Company>
  <LinksUpToDate>false</LinksUpToDate>
  <CharactersWithSpaces>1309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 Fred: Was ist ein sicheres Passwort?</dc:title>
  <dc:creator>Deborah Troxler</dc:creator>
  <cp:lastModifiedBy>Marriott, Steven (SRF)</cp:lastModifiedBy>
  <cp:revision>49</cp:revision>
  <cp:lastPrinted>2018-12-09T11:27:00Z</cp:lastPrinted>
  <dcterms:created xsi:type="dcterms:W3CDTF">2020-02-17T15:21:00Z</dcterms:created>
  <dcterms:modified xsi:type="dcterms:W3CDTF">2020-03-03T10:36:00Z</dcterms:modified>
  <cp:category>Zuma Vorlage phe</cp:category>
</cp:coreProperties>
</file>