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8F0A26" w14:paraId="6A761747" w14:textId="77777777" w:rsidTr="00490826">
        <w:tc>
          <w:tcPr>
            <w:tcW w:w="9356" w:type="dxa"/>
            <w:gridSpan w:val="4"/>
          </w:tcPr>
          <w:p w14:paraId="59E96936" w14:textId="635F8CC6" w:rsidR="008F0A26" w:rsidRPr="008F0A26" w:rsidRDefault="008F0A26" w:rsidP="008F0A26">
            <w:pPr>
              <w:rPr>
                <w:rFonts w:ascii="Arial" w:hAnsi="Arial"/>
                <w:sz w:val="24"/>
                <w:szCs w:val="24"/>
              </w:rPr>
            </w:pPr>
            <w:r w:rsidRPr="00783EAC">
              <w:rPr>
                <w:rFonts w:ascii="Arial" w:hAnsi="Arial"/>
                <w:b/>
                <w:sz w:val="24"/>
                <w:szCs w:val="24"/>
              </w:rPr>
              <w:t>Aufgabe 1: Zahlenschloss</w:t>
            </w:r>
            <w:r w:rsidRPr="00783EAC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791134" w14:paraId="230657FD" w14:textId="77777777" w:rsidTr="00A16D04">
        <w:tc>
          <w:tcPr>
            <w:tcW w:w="9356" w:type="dxa"/>
            <w:gridSpan w:val="4"/>
          </w:tcPr>
          <w:p w14:paraId="33E63EDC" w14:textId="77777777" w:rsidR="00791134" w:rsidRPr="0013294C" w:rsidRDefault="00791134" w:rsidP="00EA3B1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C95F61" w14:paraId="419D0947" w14:textId="77777777" w:rsidTr="0013294C">
        <w:tc>
          <w:tcPr>
            <w:tcW w:w="9356" w:type="dxa"/>
            <w:gridSpan w:val="4"/>
          </w:tcPr>
          <w:p w14:paraId="358B71E4" w14:textId="5E045D6D" w:rsidR="00F84202" w:rsidRPr="0013294C" w:rsidRDefault="00C95F61" w:rsidP="00EA3B1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13294C">
              <w:rPr>
                <w:rFonts w:ascii="Arial" w:hAnsi="Arial"/>
                <w:sz w:val="24"/>
                <w:szCs w:val="24"/>
              </w:rPr>
              <w:t>Wie könnte Eric vorgehen, um die richtige Kombination herauszufinden?</w:t>
            </w:r>
          </w:p>
        </w:tc>
      </w:tr>
      <w:tr w:rsidR="00A159CB" w14:paraId="7CF4F7CB" w14:textId="77777777" w:rsidTr="002C37A1">
        <w:tc>
          <w:tcPr>
            <w:tcW w:w="9356" w:type="dxa"/>
            <w:gridSpan w:val="4"/>
          </w:tcPr>
          <w:p w14:paraId="51170D92" w14:textId="77777777" w:rsidR="008F0A26" w:rsidRDefault="008F0A26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Eric muss alle Kombinationen der Reihe nach ausprobieren. </w:t>
            </w:r>
          </w:p>
          <w:p w14:paraId="17B45A32" w14:textId="0059B914" w:rsidR="00A159CB" w:rsidRPr="0013294C" w:rsidRDefault="008F0A26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Folgende Kombinationen sind möglich:</w:t>
            </w:r>
          </w:p>
        </w:tc>
      </w:tr>
      <w:tr w:rsidR="003F25D3" w14:paraId="20179892" w14:textId="77777777" w:rsidTr="002C37A1">
        <w:tc>
          <w:tcPr>
            <w:tcW w:w="9356" w:type="dxa"/>
            <w:gridSpan w:val="4"/>
          </w:tcPr>
          <w:p w14:paraId="12CEBC39" w14:textId="77777777" w:rsidR="003F25D3" w:rsidRPr="0013294C" w:rsidRDefault="003F25D3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CE09E7" w14:paraId="72BFD73B" w14:textId="77777777" w:rsidTr="006B572C">
        <w:tc>
          <w:tcPr>
            <w:tcW w:w="2339" w:type="dxa"/>
          </w:tcPr>
          <w:p w14:paraId="313A12C4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2579</w:t>
            </w:r>
          </w:p>
          <w:p w14:paraId="1BEEAAD8" w14:textId="0202B6D3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2597</w:t>
            </w:r>
          </w:p>
          <w:p w14:paraId="53C21490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2759</w:t>
            </w:r>
          </w:p>
          <w:p w14:paraId="23A834D4" w14:textId="576B8B0B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2795</w:t>
            </w:r>
          </w:p>
          <w:p w14:paraId="06FF7153" w14:textId="0DB79531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2957</w:t>
            </w:r>
          </w:p>
          <w:p w14:paraId="66E5880E" w14:textId="0EA16F9C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2975</w:t>
            </w:r>
          </w:p>
        </w:tc>
        <w:tc>
          <w:tcPr>
            <w:tcW w:w="2339" w:type="dxa"/>
          </w:tcPr>
          <w:p w14:paraId="3225926E" w14:textId="10A11699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5279</w:t>
            </w:r>
          </w:p>
          <w:p w14:paraId="666F6425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5297</w:t>
            </w:r>
          </w:p>
          <w:p w14:paraId="5A61C5A4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5729</w:t>
            </w:r>
          </w:p>
          <w:p w14:paraId="73E81B7D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5792</w:t>
            </w:r>
          </w:p>
          <w:p w14:paraId="2A736E5E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5927</w:t>
            </w:r>
          </w:p>
          <w:p w14:paraId="7A2E8D09" w14:textId="62436413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5972</w:t>
            </w:r>
          </w:p>
        </w:tc>
        <w:tc>
          <w:tcPr>
            <w:tcW w:w="2339" w:type="dxa"/>
          </w:tcPr>
          <w:p w14:paraId="0B4B5002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7259</w:t>
            </w:r>
          </w:p>
          <w:p w14:paraId="63491A2A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7295</w:t>
            </w:r>
          </w:p>
          <w:p w14:paraId="067DBB5E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7529</w:t>
            </w:r>
          </w:p>
          <w:p w14:paraId="2089AD2A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7592</w:t>
            </w:r>
          </w:p>
          <w:p w14:paraId="5CC4D795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7925</w:t>
            </w:r>
          </w:p>
          <w:p w14:paraId="0CDC4ACF" w14:textId="4E6313C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7952</w:t>
            </w:r>
          </w:p>
        </w:tc>
        <w:tc>
          <w:tcPr>
            <w:tcW w:w="2339" w:type="dxa"/>
          </w:tcPr>
          <w:p w14:paraId="07EBB1DF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9257</w:t>
            </w:r>
          </w:p>
          <w:p w14:paraId="78136471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9275</w:t>
            </w:r>
          </w:p>
          <w:p w14:paraId="1B01383E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9527</w:t>
            </w:r>
          </w:p>
          <w:p w14:paraId="18D7594C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9572</w:t>
            </w:r>
          </w:p>
          <w:p w14:paraId="188989FC" w14:textId="77777777" w:rsidR="00CE09E7" w:rsidRPr="0013294C" w:rsidRDefault="00CE09E7" w:rsidP="00A159CB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9725</w:t>
            </w:r>
          </w:p>
          <w:p w14:paraId="4A2B1B37" w14:textId="657212E3" w:rsidR="00CE09E7" w:rsidRPr="0013294C" w:rsidRDefault="00CE09E7" w:rsidP="00A159CB">
            <w:pPr>
              <w:rPr>
                <w:rFonts w:ascii="Arial" w:hAnsi="Arial"/>
                <w:b/>
                <w:bCs/>
                <w:color w:val="0070C0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9752</w:t>
            </w:r>
          </w:p>
        </w:tc>
      </w:tr>
      <w:tr w:rsidR="0013294C" w14:paraId="163015D9" w14:textId="77777777" w:rsidTr="0013294C">
        <w:tc>
          <w:tcPr>
            <w:tcW w:w="9356" w:type="dxa"/>
            <w:gridSpan w:val="4"/>
          </w:tcPr>
          <w:p w14:paraId="4D858444" w14:textId="77777777" w:rsidR="0013294C" w:rsidRPr="0013294C" w:rsidRDefault="0013294C" w:rsidP="00EA3B1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791134" w14:paraId="4A2465E1" w14:textId="77777777" w:rsidTr="0013294C">
        <w:tc>
          <w:tcPr>
            <w:tcW w:w="9356" w:type="dxa"/>
            <w:gridSpan w:val="4"/>
          </w:tcPr>
          <w:p w14:paraId="28D9E49F" w14:textId="039677AB" w:rsidR="00F84202" w:rsidRPr="0013294C" w:rsidRDefault="00791134" w:rsidP="00EA3B1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13294C">
              <w:rPr>
                <w:rFonts w:ascii="Arial" w:hAnsi="Arial"/>
                <w:sz w:val="24"/>
                <w:szCs w:val="24"/>
              </w:rPr>
              <w:t>Wie viele Möglichkeiten gibt es?</w:t>
            </w:r>
          </w:p>
        </w:tc>
      </w:tr>
      <w:tr w:rsidR="0013294C" w14:paraId="53799C14" w14:textId="77777777" w:rsidTr="0013294C">
        <w:tc>
          <w:tcPr>
            <w:tcW w:w="9356" w:type="dxa"/>
            <w:gridSpan w:val="4"/>
          </w:tcPr>
          <w:p w14:paraId="5829B7B6" w14:textId="03A14C9A" w:rsidR="0013294C" w:rsidRPr="0013294C" w:rsidRDefault="0013294C" w:rsidP="00EA3B1E">
            <w:pPr>
              <w:spacing w:line="276" w:lineRule="auto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13294C">
              <w:rPr>
                <w:rFonts w:ascii="Arial" w:hAnsi="Arial"/>
                <w:b/>
                <w:bCs/>
                <w:sz w:val="24"/>
                <w:szCs w:val="24"/>
              </w:rPr>
              <w:t>6 x 4 = 24 Möglichkeiten</w:t>
            </w:r>
          </w:p>
        </w:tc>
      </w:tr>
    </w:tbl>
    <w:p w14:paraId="3E250AA9" w14:textId="485C1515" w:rsidR="006601A9" w:rsidRDefault="006601A9" w:rsidP="006601A9">
      <w:pPr>
        <w:rPr>
          <w:rFonts w:ascii="Arial" w:hAnsi="Arial"/>
          <w:sz w:val="24"/>
          <w:szCs w:val="24"/>
        </w:rPr>
      </w:pPr>
    </w:p>
    <w:p w14:paraId="016FC5FC" w14:textId="77777777" w:rsidR="00903752" w:rsidRDefault="00903752" w:rsidP="006601A9">
      <w:pPr>
        <w:rPr>
          <w:rFonts w:ascii="Arial" w:hAnsi="Arial"/>
          <w:sz w:val="24"/>
          <w:szCs w:val="24"/>
        </w:rPr>
      </w:pPr>
      <w:bookmarkStart w:id="0" w:name="_GoBack"/>
      <w:bookmarkEnd w:id="0"/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01D2E" w:rsidRPr="003C525A" w14:paraId="3ED2E309" w14:textId="77777777" w:rsidTr="001C64DC">
        <w:tc>
          <w:tcPr>
            <w:tcW w:w="9356" w:type="dxa"/>
          </w:tcPr>
          <w:p w14:paraId="7A558B6E" w14:textId="77777777" w:rsidR="00901D2E" w:rsidRPr="003C525A" w:rsidRDefault="00901D2E" w:rsidP="001C64DC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Aufgabe 2: Geeignetes oder ungeeignetes Passwort?</w:t>
            </w:r>
          </w:p>
        </w:tc>
      </w:tr>
    </w:tbl>
    <w:p w14:paraId="3CCDB675" w14:textId="3ADD6BF7" w:rsidR="00901D2E" w:rsidRDefault="00901D2E" w:rsidP="006601A9">
      <w:pPr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901D2E" w:rsidRPr="002F0C9D" w14:paraId="1B8ECCCC" w14:textId="77777777" w:rsidTr="00D400A9">
        <w:trPr>
          <w:trHeight w:val="705"/>
        </w:trPr>
        <w:tc>
          <w:tcPr>
            <w:tcW w:w="2500" w:type="pct"/>
            <w:shd w:val="clear" w:color="auto" w:fill="auto"/>
            <w:vAlign w:val="center"/>
          </w:tcPr>
          <w:p w14:paraId="2BDD8972" w14:textId="4639D3E2" w:rsidR="00901D2E" w:rsidRPr="00D400A9" w:rsidRDefault="00D400A9" w:rsidP="001C64DC">
            <w:pPr>
              <w:spacing w:line="276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B050"/>
                <w:sz w:val="24"/>
                <w:szCs w:val="24"/>
              </w:rPr>
              <w:t>G</w:t>
            </w:r>
            <w:r w:rsidR="00901D2E" w:rsidRPr="00D400A9">
              <w:rPr>
                <w:rFonts w:ascii="Arial" w:hAnsi="Arial"/>
                <w:b/>
                <w:color w:val="00B050"/>
                <w:sz w:val="24"/>
                <w:szCs w:val="24"/>
              </w:rPr>
              <w:t>eeignetes Passwort</w:t>
            </w:r>
          </w:p>
        </w:tc>
        <w:tc>
          <w:tcPr>
            <w:tcW w:w="2500" w:type="pct"/>
            <w:vAlign w:val="center"/>
          </w:tcPr>
          <w:p w14:paraId="6CEEADCF" w14:textId="28EBF2F8" w:rsidR="00901D2E" w:rsidRPr="00D400A9" w:rsidRDefault="00D400A9" w:rsidP="001C64DC">
            <w:pPr>
              <w:spacing w:line="276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FF0000"/>
                <w:sz w:val="24"/>
                <w:szCs w:val="24"/>
              </w:rPr>
              <w:t>U</w:t>
            </w:r>
            <w:r w:rsidR="00901D2E" w:rsidRPr="00D400A9">
              <w:rPr>
                <w:rFonts w:ascii="Arial" w:hAnsi="Arial"/>
                <w:b/>
                <w:color w:val="FF0000"/>
                <w:sz w:val="24"/>
                <w:szCs w:val="24"/>
              </w:rPr>
              <w:t>ngeeignetes Passwort</w:t>
            </w:r>
          </w:p>
        </w:tc>
      </w:tr>
      <w:tr w:rsidR="00901D2E" w:rsidRPr="005407ED" w14:paraId="27161359" w14:textId="77777777" w:rsidTr="00901D2E">
        <w:trPr>
          <w:trHeight w:val="1304"/>
        </w:trPr>
        <w:tc>
          <w:tcPr>
            <w:tcW w:w="2500" w:type="pct"/>
            <w:shd w:val="clear" w:color="auto" w:fill="auto"/>
            <w:vAlign w:val="center"/>
          </w:tcPr>
          <w:p w14:paraId="5053657B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DSsjTuehvS20!</w:t>
            </w:r>
          </w:p>
          <w:p w14:paraId="2A690271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 xml:space="preserve">Fantasiewort, Zahlen, Sonderzeichen, Gross- und Kleinbuchstaben, </w:t>
            </w: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br/>
              <w:t>mind. 8 Zeichen</w:t>
            </w:r>
          </w:p>
        </w:tc>
        <w:tc>
          <w:tcPr>
            <w:tcW w:w="2500" w:type="pct"/>
            <w:vAlign w:val="center"/>
          </w:tcPr>
          <w:p w14:paraId="198F6BF7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1234567</w:t>
            </w:r>
          </w:p>
          <w:p w14:paraId="2E2D9E13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>Tastenkombination, nur Zahlen</w:t>
            </w:r>
          </w:p>
        </w:tc>
      </w:tr>
      <w:tr w:rsidR="00901D2E" w:rsidRPr="005407ED" w14:paraId="795D93A3" w14:textId="77777777" w:rsidTr="00901D2E">
        <w:trPr>
          <w:trHeight w:val="1304"/>
        </w:trPr>
        <w:tc>
          <w:tcPr>
            <w:tcW w:w="2500" w:type="pct"/>
            <w:shd w:val="clear" w:color="auto" w:fill="auto"/>
            <w:vAlign w:val="center"/>
          </w:tcPr>
          <w:p w14:paraId="14F10C02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7TaJDvuS@</w:t>
            </w:r>
          </w:p>
          <w:p w14:paraId="7E6677EC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 xml:space="preserve">Fantasiewort, Zahlen, Sonderzeichen, Gross- und Kleinbuchstaben, </w:t>
            </w: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br/>
              <w:t>mind. 8 Zeichen</w:t>
            </w:r>
          </w:p>
        </w:tc>
        <w:tc>
          <w:tcPr>
            <w:tcW w:w="2500" w:type="pct"/>
            <w:vAlign w:val="center"/>
          </w:tcPr>
          <w:p w14:paraId="3C1398B6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8003</w:t>
            </w:r>
          </w:p>
          <w:p w14:paraId="56D6613F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>Postleitzahl, nur Zahlen</w:t>
            </w:r>
          </w:p>
        </w:tc>
      </w:tr>
      <w:tr w:rsidR="00901D2E" w:rsidRPr="005407ED" w14:paraId="5DDB1286" w14:textId="77777777" w:rsidTr="00901D2E">
        <w:trPr>
          <w:trHeight w:val="1304"/>
        </w:trPr>
        <w:tc>
          <w:tcPr>
            <w:tcW w:w="2500" w:type="pct"/>
            <w:shd w:val="clear" w:color="auto" w:fill="auto"/>
            <w:vAlign w:val="center"/>
          </w:tcPr>
          <w:p w14:paraId="15F5C7AF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MLiF&amp;DL?89</w:t>
            </w:r>
          </w:p>
          <w:p w14:paraId="10FA349B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 xml:space="preserve">Fantasiewort, Zahlen, Sonderzeichen, Gross- und Kleinbuchstaben, </w:t>
            </w: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br/>
              <w:t>mind. 8 Zeichen</w:t>
            </w:r>
          </w:p>
        </w:tc>
        <w:tc>
          <w:tcPr>
            <w:tcW w:w="2500" w:type="pct"/>
            <w:vAlign w:val="center"/>
          </w:tcPr>
          <w:p w14:paraId="69C0E257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Himmel</w:t>
            </w:r>
          </w:p>
          <w:p w14:paraId="4588D2BA" w14:textId="77777777" w:rsid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 xml:space="preserve">bekanntes Wort, </w:t>
            </w:r>
          </w:p>
          <w:p w14:paraId="27B8211D" w14:textId="5F832755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>nur Gross- und Kleinschreibung</w:t>
            </w:r>
          </w:p>
        </w:tc>
      </w:tr>
      <w:tr w:rsidR="00901D2E" w:rsidRPr="005407ED" w14:paraId="6986B20C" w14:textId="77777777" w:rsidTr="00901D2E">
        <w:trPr>
          <w:trHeight w:val="1304"/>
        </w:trPr>
        <w:tc>
          <w:tcPr>
            <w:tcW w:w="2500" w:type="pct"/>
            <w:shd w:val="clear" w:color="auto" w:fill="auto"/>
            <w:vAlign w:val="center"/>
          </w:tcPr>
          <w:p w14:paraId="38629957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_DoSoLa23_</w:t>
            </w:r>
          </w:p>
          <w:p w14:paraId="39A15F58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 xml:space="preserve">Fantasiewort, Zahlen, Sonderzeichen, Gross- und Kleinbuchstaben, </w:t>
            </w: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br/>
              <w:t>mind. 8 Zeichen</w:t>
            </w:r>
          </w:p>
        </w:tc>
        <w:tc>
          <w:tcPr>
            <w:tcW w:w="2500" w:type="pct"/>
            <w:vAlign w:val="center"/>
          </w:tcPr>
          <w:p w14:paraId="7ED38A68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Bello</w:t>
            </w:r>
          </w:p>
          <w:p w14:paraId="4DF16386" w14:textId="77777777" w:rsid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 xml:space="preserve">Hundename, </w:t>
            </w:r>
          </w:p>
          <w:p w14:paraId="1471B703" w14:textId="2D090429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>nur Gross- und Kleinschreibung</w:t>
            </w:r>
          </w:p>
        </w:tc>
      </w:tr>
      <w:tr w:rsidR="00901D2E" w:rsidRPr="005407ED" w14:paraId="355BED8D" w14:textId="77777777" w:rsidTr="00901D2E">
        <w:trPr>
          <w:trHeight w:val="1304"/>
        </w:trPr>
        <w:tc>
          <w:tcPr>
            <w:tcW w:w="2500" w:type="pct"/>
            <w:shd w:val="clear" w:color="auto" w:fill="auto"/>
            <w:vAlign w:val="center"/>
          </w:tcPr>
          <w:p w14:paraId="6F696CE5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lastRenderedPageBreak/>
              <w:t>*</w:t>
            </w:r>
            <w:proofErr w:type="spellStart"/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sDbeGS</w:t>
            </w:r>
            <w:proofErr w:type="spellEnd"/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*No1</w:t>
            </w:r>
          </w:p>
          <w:p w14:paraId="3A8374AB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 xml:space="preserve">Fantasiewort, Zahlen, Sonderzeichen, Gross- und Kleinbuchstaben, </w:t>
            </w: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br/>
              <w:t>mind. 8 Zeichen</w:t>
            </w:r>
          </w:p>
        </w:tc>
        <w:tc>
          <w:tcPr>
            <w:tcW w:w="2500" w:type="pct"/>
            <w:vAlign w:val="center"/>
          </w:tcPr>
          <w:p w14:paraId="601F981D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color w:val="0070C0"/>
                <w:sz w:val="24"/>
                <w:szCs w:val="24"/>
              </w:rPr>
              <w:t>Schürlistr.11</w:t>
            </w:r>
          </w:p>
          <w:p w14:paraId="371B8221" w14:textId="77777777" w:rsidR="00901D2E" w:rsidRPr="00D400A9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D400A9">
              <w:rPr>
                <w:rFonts w:ascii="Arial" w:hAnsi="Arial"/>
                <w:b/>
                <w:bCs/>
                <w:sz w:val="24"/>
                <w:szCs w:val="24"/>
              </w:rPr>
              <w:t>Wohnadresse</w:t>
            </w:r>
          </w:p>
        </w:tc>
      </w:tr>
      <w:tr w:rsidR="00901D2E" w:rsidRPr="005407ED" w14:paraId="57BCC938" w14:textId="77777777" w:rsidTr="002F42E7">
        <w:trPr>
          <w:trHeight w:val="907"/>
        </w:trPr>
        <w:tc>
          <w:tcPr>
            <w:tcW w:w="2500" w:type="pct"/>
            <w:shd w:val="clear" w:color="auto" w:fill="auto"/>
            <w:vAlign w:val="center"/>
          </w:tcPr>
          <w:p w14:paraId="22B51197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17709FC1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666666</w:t>
            </w:r>
          </w:p>
          <w:p w14:paraId="56AD770B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zu einfach, nur Zahlen</w:t>
            </w:r>
          </w:p>
        </w:tc>
      </w:tr>
      <w:tr w:rsidR="00901D2E" w:rsidRPr="005407ED" w14:paraId="7EF683B7" w14:textId="77777777" w:rsidTr="002F42E7">
        <w:trPr>
          <w:trHeight w:val="977"/>
        </w:trPr>
        <w:tc>
          <w:tcPr>
            <w:tcW w:w="2500" w:type="pct"/>
            <w:shd w:val="clear" w:color="auto" w:fill="auto"/>
            <w:vAlign w:val="center"/>
          </w:tcPr>
          <w:p w14:paraId="00805C96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576CA7E7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hallo</w:t>
            </w:r>
          </w:p>
          <w:p w14:paraId="7E7238B5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bekanntes Wort, nur Kleinbuchstaben</w:t>
            </w:r>
          </w:p>
        </w:tc>
      </w:tr>
      <w:tr w:rsidR="00901D2E" w:rsidRPr="005407ED" w14:paraId="61DA4F8A" w14:textId="77777777" w:rsidTr="002F42E7">
        <w:trPr>
          <w:trHeight w:val="990"/>
        </w:trPr>
        <w:tc>
          <w:tcPr>
            <w:tcW w:w="2500" w:type="pct"/>
            <w:shd w:val="clear" w:color="auto" w:fill="auto"/>
            <w:vAlign w:val="center"/>
          </w:tcPr>
          <w:p w14:paraId="52280F5F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65E28E25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2010</w:t>
            </w:r>
          </w:p>
          <w:p w14:paraId="3F740B17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Jahreszahl, nur Zahlen</w:t>
            </w:r>
          </w:p>
        </w:tc>
      </w:tr>
      <w:tr w:rsidR="00901D2E" w:rsidRPr="005407ED" w14:paraId="077D9BEC" w14:textId="77777777" w:rsidTr="002F42E7">
        <w:trPr>
          <w:trHeight w:val="976"/>
        </w:trPr>
        <w:tc>
          <w:tcPr>
            <w:tcW w:w="2500" w:type="pct"/>
            <w:shd w:val="clear" w:color="auto" w:fill="auto"/>
            <w:vAlign w:val="center"/>
          </w:tcPr>
          <w:p w14:paraId="0F2A4757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63FF7ECA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proofErr w:type="spellStart"/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starwars</w:t>
            </w:r>
            <w:proofErr w:type="spellEnd"/>
          </w:p>
          <w:p w14:paraId="5BAFEF56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bekanntes Wort, nur Kleinbuchstaben</w:t>
            </w:r>
          </w:p>
        </w:tc>
      </w:tr>
      <w:tr w:rsidR="00901D2E" w:rsidRPr="005407ED" w14:paraId="5F372F03" w14:textId="77777777" w:rsidTr="002F42E7">
        <w:trPr>
          <w:trHeight w:val="991"/>
        </w:trPr>
        <w:tc>
          <w:tcPr>
            <w:tcW w:w="2500" w:type="pct"/>
            <w:shd w:val="clear" w:color="auto" w:fill="auto"/>
            <w:vAlign w:val="center"/>
          </w:tcPr>
          <w:p w14:paraId="78D372DD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62EA8916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09Aug1999</w:t>
            </w:r>
          </w:p>
          <w:p w14:paraId="5A99F41F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Datum, keine Sonderzeichen</w:t>
            </w:r>
          </w:p>
        </w:tc>
      </w:tr>
      <w:tr w:rsidR="00901D2E" w:rsidRPr="005407ED" w14:paraId="099D30AC" w14:textId="77777777" w:rsidTr="002F42E7">
        <w:trPr>
          <w:trHeight w:val="977"/>
        </w:trPr>
        <w:tc>
          <w:tcPr>
            <w:tcW w:w="2500" w:type="pct"/>
            <w:shd w:val="clear" w:color="auto" w:fill="auto"/>
            <w:vAlign w:val="center"/>
          </w:tcPr>
          <w:p w14:paraId="6313798D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7D2B12E6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2dRv</w:t>
            </w:r>
          </w:p>
          <w:p w14:paraId="78810B58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zu kurz, keine Sonderzeichen</w:t>
            </w:r>
          </w:p>
        </w:tc>
      </w:tr>
      <w:tr w:rsidR="00901D2E" w:rsidRPr="005407ED" w14:paraId="5B0568F1" w14:textId="77777777" w:rsidTr="002F42E7">
        <w:trPr>
          <w:trHeight w:val="976"/>
        </w:trPr>
        <w:tc>
          <w:tcPr>
            <w:tcW w:w="2500" w:type="pct"/>
            <w:shd w:val="clear" w:color="auto" w:fill="auto"/>
            <w:vAlign w:val="center"/>
          </w:tcPr>
          <w:p w14:paraId="6E60FA24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1969381B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Iglu22</w:t>
            </w:r>
          </w:p>
          <w:p w14:paraId="749A358D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zu kurz, keine Sonderzeichen</w:t>
            </w:r>
          </w:p>
        </w:tc>
      </w:tr>
      <w:tr w:rsidR="00901D2E" w:rsidRPr="005407ED" w14:paraId="1DBB15F0" w14:textId="77777777" w:rsidTr="002F42E7">
        <w:trPr>
          <w:trHeight w:val="990"/>
        </w:trPr>
        <w:tc>
          <w:tcPr>
            <w:tcW w:w="2500" w:type="pct"/>
            <w:shd w:val="clear" w:color="auto" w:fill="auto"/>
            <w:vAlign w:val="center"/>
          </w:tcPr>
          <w:p w14:paraId="7997D62A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510009AF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Lausanne</w:t>
            </w:r>
          </w:p>
          <w:p w14:paraId="0980654E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 xml:space="preserve">Ortschaft, bekanntes Wort, </w:t>
            </w: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br/>
              <w:t>nur Gross- und Kleinschreibung</w:t>
            </w:r>
          </w:p>
        </w:tc>
      </w:tr>
      <w:tr w:rsidR="00901D2E" w:rsidRPr="005407ED" w14:paraId="10DC9B0C" w14:textId="77777777" w:rsidTr="002F42E7">
        <w:trPr>
          <w:trHeight w:val="977"/>
        </w:trPr>
        <w:tc>
          <w:tcPr>
            <w:tcW w:w="2500" w:type="pct"/>
            <w:shd w:val="clear" w:color="auto" w:fill="auto"/>
            <w:vAlign w:val="center"/>
          </w:tcPr>
          <w:p w14:paraId="2D455F4C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5965A88C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500%11</w:t>
            </w:r>
          </w:p>
          <w:p w14:paraId="2BFFD6B5" w14:textId="77777777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keine Buchstaben, zu kurz</w:t>
            </w:r>
          </w:p>
        </w:tc>
      </w:tr>
      <w:tr w:rsidR="00901D2E" w:rsidRPr="005407ED" w14:paraId="5403D234" w14:textId="77777777" w:rsidTr="002F42E7">
        <w:trPr>
          <w:trHeight w:val="977"/>
        </w:trPr>
        <w:tc>
          <w:tcPr>
            <w:tcW w:w="2500" w:type="pct"/>
            <w:shd w:val="clear" w:color="auto" w:fill="auto"/>
            <w:vAlign w:val="center"/>
          </w:tcPr>
          <w:p w14:paraId="7A34E529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5A4852E0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proofErr w:type="spellStart"/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soleil</w:t>
            </w:r>
            <w:proofErr w:type="spellEnd"/>
          </w:p>
          <w:p w14:paraId="7A661C48" w14:textId="77777777" w:rsid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 xml:space="preserve">bekanntes Wort, </w:t>
            </w:r>
          </w:p>
          <w:p w14:paraId="23A03451" w14:textId="2AE3A60D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nur Kleinbuchstaben</w:t>
            </w:r>
          </w:p>
        </w:tc>
      </w:tr>
      <w:tr w:rsidR="00901D2E" w:rsidRPr="005407ED" w14:paraId="3D587A1F" w14:textId="77777777" w:rsidTr="002F42E7">
        <w:trPr>
          <w:trHeight w:val="990"/>
        </w:trPr>
        <w:tc>
          <w:tcPr>
            <w:tcW w:w="2500" w:type="pct"/>
            <w:shd w:val="clear" w:color="auto" w:fill="auto"/>
            <w:vAlign w:val="center"/>
          </w:tcPr>
          <w:p w14:paraId="31A3F95F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color w:val="0070C0"/>
                <w:sz w:val="24"/>
                <w:szCs w:val="24"/>
              </w:rPr>
            </w:pPr>
          </w:p>
        </w:tc>
        <w:tc>
          <w:tcPr>
            <w:tcW w:w="2500" w:type="pct"/>
            <w:vAlign w:val="center"/>
          </w:tcPr>
          <w:p w14:paraId="7AA27B3D" w14:textId="77777777" w:rsidR="00901D2E" w:rsidRPr="00A646CB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proofErr w:type="spellStart"/>
            <w:r w:rsidRPr="00A646CB">
              <w:rPr>
                <w:rFonts w:ascii="Arial" w:hAnsi="Arial"/>
                <w:b/>
                <w:color w:val="0070C0"/>
                <w:sz w:val="24"/>
                <w:szCs w:val="24"/>
              </w:rPr>
              <w:t>Qwerz</w:t>
            </w:r>
            <w:proofErr w:type="spellEnd"/>
          </w:p>
          <w:p w14:paraId="35F248E7" w14:textId="77777777" w:rsid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 xml:space="preserve">Tastenkombination, zu kurz, </w:t>
            </w:r>
          </w:p>
          <w:p w14:paraId="465EC92C" w14:textId="1E22BE7B" w:rsidR="00901D2E" w:rsidRPr="002F42E7" w:rsidRDefault="00901D2E" w:rsidP="001C64DC">
            <w:pPr>
              <w:spacing w:line="276" w:lineRule="auto"/>
              <w:jc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2F42E7">
              <w:rPr>
                <w:rFonts w:ascii="Arial" w:hAnsi="Arial"/>
                <w:b/>
                <w:bCs/>
                <w:sz w:val="24"/>
                <w:szCs w:val="24"/>
              </w:rPr>
              <w:t>keine Sonderzeichen, keine Zahlen</w:t>
            </w:r>
          </w:p>
        </w:tc>
      </w:tr>
    </w:tbl>
    <w:p w14:paraId="37C9B3BF" w14:textId="1809D0A3" w:rsidR="00B643F4" w:rsidRDefault="00B643F4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p w14:paraId="4B95BB54" w14:textId="77777777" w:rsidR="008C7019" w:rsidRDefault="008C7019">
      <w:pPr>
        <w:rPr>
          <w:rFonts w:ascii="Arial" w:hAnsi="Arial"/>
          <w:b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54051" w:rsidRPr="003C525A" w14:paraId="063B77FA" w14:textId="77777777" w:rsidTr="001C64DC">
        <w:tc>
          <w:tcPr>
            <w:tcW w:w="9356" w:type="dxa"/>
          </w:tcPr>
          <w:p w14:paraId="21391FAB" w14:textId="3A57F503" w:rsidR="00554051" w:rsidRPr="009C5F6E" w:rsidRDefault="00554051" w:rsidP="009C5F6E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0"/>
              </w:rPr>
              <w:br w:type="page"/>
            </w:r>
            <w:r w:rsidRPr="009C5F6E">
              <w:rPr>
                <w:rFonts w:ascii="Arial" w:hAnsi="Arial"/>
                <w:b/>
                <w:sz w:val="24"/>
                <w:szCs w:val="24"/>
              </w:rPr>
              <w:t xml:space="preserve">Aufgabe 3: </w:t>
            </w:r>
            <w:r w:rsidR="009C5F6E" w:rsidRPr="009C5F6E">
              <w:rPr>
                <w:rFonts w:ascii="Arial" w:hAnsi="Arial"/>
                <w:b/>
                <w:sz w:val="24"/>
                <w:szCs w:val="24"/>
              </w:rPr>
              <w:t>Fragen zum Film</w:t>
            </w:r>
          </w:p>
          <w:p w14:paraId="7C8144DB" w14:textId="01BA26D3" w:rsidR="009C5F6E" w:rsidRPr="009C5F6E" w:rsidRDefault="009C5F6E" w:rsidP="009C5F6E">
            <w:pPr>
              <w:rPr>
                <w:rFonts w:ascii="Arial" w:hAnsi="Arial"/>
              </w:rPr>
            </w:pPr>
            <w:r w:rsidRPr="009C5F6E">
              <w:rPr>
                <w:rFonts w:ascii="Arial" w:hAnsi="Arial"/>
                <w:sz w:val="24"/>
                <w:szCs w:val="24"/>
              </w:rPr>
              <w:t>Beantworte die Fragen mit Hilfe der Bilder. Schreibe zu jedem Bild mindestens einen Antwortsatz.</w:t>
            </w:r>
            <w:r w:rsidRPr="008E1B6A">
              <w:rPr>
                <w:rFonts w:ascii="Arial" w:hAnsi="Arial"/>
              </w:rPr>
              <w:t xml:space="preserve"> </w:t>
            </w:r>
          </w:p>
        </w:tc>
      </w:tr>
    </w:tbl>
    <w:p w14:paraId="3C17861B" w14:textId="751F65E3" w:rsidR="00C407FC" w:rsidRDefault="00C407FC" w:rsidP="00E37BA8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9C5F6E" w:rsidRPr="00AF7A36" w14:paraId="26FE5C29" w14:textId="77777777" w:rsidTr="007B5115">
        <w:trPr>
          <w:trHeight w:val="567"/>
        </w:trPr>
        <w:tc>
          <w:tcPr>
            <w:tcW w:w="9356" w:type="dxa"/>
            <w:gridSpan w:val="2"/>
            <w:vAlign w:val="center"/>
          </w:tcPr>
          <w:p w14:paraId="48169FD4" w14:textId="77777777" w:rsidR="009C5F6E" w:rsidRPr="007B5115" w:rsidRDefault="009C5F6E" w:rsidP="001C64DC">
            <w:pPr>
              <w:spacing w:line="276" w:lineRule="auto"/>
              <w:ind w:left="426" w:hanging="426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B5115">
              <w:rPr>
                <w:rFonts w:ascii="Arial" w:hAnsi="Arial"/>
                <w:b/>
                <w:sz w:val="24"/>
                <w:szCs w:val="24"/>
              </w:rPr>
              <w:t>Wie knackt man ein Passwort?</w:t>
            </w:r>
          </w:p>
        </w:tc>
      </w:tr>
      <w:tr w:rsidR="009C5F6E" w14:paraId="46716D78" w14:textId="77777777" w:rsidTr="008F0A43">
        <w:trPr>
          <w:trHeight w:val="1604"/>
        </w:trPr>
        <w:tc>
          <w:tcPr>
            <w:tcW w:w="4111" w:type="dxa"/>
            <w:vAlign w:val="center"/>
          </w:tcPr>
          <w:p w14:paraId="07226A10" w14:textId="77777777" w:rsidR="009C5F6E" w:rsidRDefault="009C5F6E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55A5E231" wp14:editId="4BC68929">
                  <wp:extent cx="1620000" cy="911250"/>
                  <wp:effectExtent l="0" t="0" r="0" b="317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622" r="1" b="13110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E4BA122" w14:textId="4C02FDEC" w:rsidR="009C5F6E" w:rsidRPr="005E179A" w:rsidRDefault="005E179A" w:rsidP="005E179A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5E179A">
              <w:rPr>
                <w:rFonts w:ascii="Arial" w:hAnsi="Arial"/>
                <w:b/>
                <w:bCs/>
                <w:sz w:val="24"/>
                <w:szCs w:val="24"/>
              </w:rPr>
              <w:t>Man kann eine Person dabei beobachten, wie sie ihr Passwort eingibt.</w:t>
            </w:r>
          </w:p>
        </w:tc>
      </w:tr>
      <w:tr w:rsidR="009C5F6E" w14:paraId="7ACA7AE4" w14:textId="77777777" w:rsidTr="008F0A43">
        <w:trPr>
          <w:trHeight w:val="1697"/>
        </w:trPr>
        <w:tc>
          <w:tcPr>
            <w:tcW w:w="4111" w:type="dxa"/>
            <w:vAlign w:val="center"/>
          </w:tcPr>
          <w:p w14:paraId="08815F73" w14:textId="77777777" w:rsidR="009C5F6E" w:rsidRDefault="009C5F6E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49A5388A" wp14:editId="3F0B4F96">
                  <wp:extent cx="1620000" cy="911250"/>
                  <wp:effectExtent l="0" t="0" r="0" b="317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0" b="2028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63783DC" w14:textId="380B16A2" w:rsidR="009C5F6E" w:rsidRPr="005E179A" w:rsidRDefault="005E179A" w:rsidP="005E179A">
            <w:pPr>
              <w:textAlignment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5E179A">
              <w:rPr>
                <w:rFonts w:ascii="Arial" w:hAnsi="Arial"/>
                <w:b/>
                <w:bCs/>
                <w:sz w:val="24"/>
                <w:szCs w:val="24"/>
              </w:rPr>
              <w:t xml:space="preserve">Hacker haben Passwortlisten, die sie der Reihe nach ausprobieren, bis sie irgendwann das richtige Passwort herausgefunden haben. </w:t>
            </w:r>
          </w:p>
        </w:tc>
      </w:tr>
      <w:tr w:rsidR="009C5F6E" w14:paraId="78D6707A" w14:textId="77777777" w:rsidTr="009A5AA1">
        <w:trPr>
          <w:trHeight w:val="1681"/>
        </w:trPr>
        <w:tc>
          <w:tcPr>
            <w:tcW w:w="4111" w:type="dxa"/>
            <w:vAlign w:val="center"/>
          </w:tcPr>
          <w:p w14:paraId="44D97337" w14:textId="77777777" w:rsidR="009C5F6E" w:rsidRDefault="009C5F6E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03A3BA58" wp14:editId="1C32CB07">
                  <wp:extent cx="1620000" cy="911250"/>
                  <wp:effectExtent l="0" t="0" r="0" b="317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" b="8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9818945" w14:textId="77777777" w:rsidR="009E0CC2" w:rsidRDefault="005E179A" w:rsidP="005E179A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5E179A">
              <w:rPr>
                <w:rFonts w:ascii="Arial" w:hAnsi="Arial"/>
                <w:b/>
                <w:bCs/>
                <w:sz w:val="24"/>
                <w:szCs w:val="24"/>
              </w:rPr>
              <w:t xml:space="preserve">Hacker klauen Passworttabellen von </w:t>
            </w:r>
          </w:p>
          <w:p w14:paraId="6525DE85" w14:textId="49195CF7" w:rsidR="009C5F6E" w:rsidRPr="005E179A" w:rsidRDefault="005E179A" w:rsidP="005E179A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5E179A">
              <w:rPr>
                <w:rFonts w:ascii="Arial" w:hAnsi="Arial"/>
                <w:b/>
                <w:bCs/>
                <w:sz w:val="24"/>
                <w:szCs w:val="24"/>
              </w:rPr>
              <w:t>Servern und entschlüsseln die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>se.</w:t>
            </w:r>
          </w:p>
        </w:tc>
      </w:tr>
    </w:tbl>
    <w:p w14:paraId="2132599C" w14:textId="77777777" w:rsidR="003E0C63" w:rsidRDefault="003E0C63" w:rsidP="00E37BA8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515285" w:rsidRPr="00AF7A36" w14:paraId="385C01EB" w14:textId="77777777" w:rsidTr="007B5115">
        <w:trPr>
          <w:trHeight w:val="567"/>
        </w:trPr>
        <w:tc>
          <w:tcPr>
            <w:tcW w:w="9356" w:type="dxa"/>
            <w:gridSpan w:val="2"/>
            <w:vAlign w:val="center"/>
          </w:tcPr>
          <w:p w14:paraId="0707267B" w14:textId="77777777" w:rsidR="00515285" w:rsidRPr="007B5115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B5115">
              <w:rPr>
                <w:rFonts w:ascii="Arial" w:hAnsi="Arial"/>
                <w:b/>
                <w:sz w:val="24"/>
                <w:szCs w:val="24"/>
              </w:rPr>
              <w:t>Warum wollen Hacker Passwörter knacken?</w:t>
            </w:r>
          </w:p>
        </w:tc>
      </w:tr>
      <w:tr w:rsidR="00515285" w14:paraId="2F0A3475" w14:textId="77777777" w:rsidTr="009A5AA1">
        <w:trPr>
          <w:trHeight w:val="1385"/>
        </w:trPr>
        <w:tc>
          <w:tcPr>
            <w:tcW w:w="4111" w:type="dxa"/>
            <w:vAlign w:val="center"/>
          </w:tcPr>
          <w:p w14:paraId="3CC267EB" w14:textId="77777777" w:rsidR="00515285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71311D2E" wp14:editId="0BDC0CCC">
                  <wp:extent cx="1620000" cy="911250"/>
                  <wp:effectExtent l="0" t="0" r="0" b="317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" r="7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9196A28" w14:textId="343C2183" w:rsidR="00515285" w:rsidRPr="00493027" w:rsidRDefault="00493027" w:rsidP="00493027">
            <w:pPr>
              <w:textAlignment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493027">
              <w:rPr>
                <w:rFonts w:ascii="Arial" w:hAnsi="Arial"/>
                <w:b/>
                <w:bCs/>
                <w:sz w:val="24"/>
                <w:szCs w:val="24"/>
              </w:rPr>
              <w:t>Hacker erpressen Besitzer von Servern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 xml:space="preserve"> und Daten</w:t>
            </w:r>
            <w:r w:rsidRPr="00493027">
              <w:rPr>
                <w:rFonts w:ascii="Arial" w:hAnsi="Arial"/>
                <w:b/>
                <w:bCs/>
                <w:sz w:val="24"/>
                <w:szCs w:val="24"/>
              </w:rPr>
              <w:t>, um an Geld zu gelangen.</w:t>
            </w:r>
          </w:p>
        </w:tc>
      </w:tr>
      <w:tr w:rsidR="00515285" w14:paraId="4371B0DB" w14:textId="77777777" w:rsidTr="009A5AA1">
        <w:trPr>
          <w:trHeight w:val="1735"/>
        </w:trPr>
        <w:tc>
          <w:tcPr>
            <w:tcW w:w="4111" w:type="dxa"/>
            <w:vAlign w:val="center"/>
          </w:tcPr>
          <w:p w14:paraId="358B41A0" w14:textId="77777777" w:rsidR="00515285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29FE1E8C" wp14:editId="3EEBFBE3">
                  <wp:extent cx="1620000" cy="911250"/>
                  <wp:effectExtent l="0" t="0" r="0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05" b="1292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A6157CA" w14:textId="282AA016" w:rsidR="00515285" w:rsidRPr="00493027" w:rsidRDefault="00493027" w:rsidP="00493027">
            <w:pPr>
              <w:textAlignment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493027">
              <w:rPr>
                <w:rFonts w:ascii="Arial" w:hAnsi="Arial"/>
                <w:b/>
                <w:bCs/>
                <w:sz w:val="24"/>
                <w:szCs w:val="24"/>
              </w:rPr>
              <w:t>Mit einem geknackten Passwort gelangen Hacker an wichtige Daten, wie z.B. Kreditkartenangaben und klauen Geld.</w:t>
            </w:r>
          </w:p>
        </w:tc>
      </w:tr>
      <w:tr w:rsidR="00515285" w14:paraId="0D9A3D5F" w14:textId="77777777" w:rsidTr="009A5AA1">
        <w:trPr>
          <w:trHeight w:val="1817"/>
        </w:trPr>
        <w:tc>
          <w:tcPr>
            <w:tcW w:w="4111" w:type="dxa"/>
            <w:vAlign w:val="center"/>
          </w:tcPr>
          <w:p w14:paraId="7B9A9E8B" w14:textId="77777777" w:rsidR="00515285" w:rsidRPr="001A6AD4" w:rsidRDefault="00515285" w:rsidP="001C64DC">
            <w:pPr>
              <w:spacing w:line="276" w:lineRule="auto"/>
              <w:jc w:val="center"/>
              <w:rPr>
                <w:rFonts w:ascii="Arial" w:hAnsi="Arial"/>
                <w:noProof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705370B1" wp14:editId="2217E81B">
                  <wp:extent cx="1620000" cy="911250"/>
                  <wp:effectExtent l="0" t="0" r="0" b="317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0" r="2658" b="15131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5C1244B" w14:textId="69885A92" w:rsidR="00515285" w:rsidRPr="00493027" w:rsidRDefault="00493027" w:rsidP="00493027">
            <w:pPr>
              <w:textAlignment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493027">
              <w:rPr>
                <w:rFonts w:ascii="Arial" w:hAnsi="Arial"/>
                <w:b/>
                <w:bCs/>
                <w:sz w:val="24"/>
                <w:szCs w:val="24"/>
              </w:rPr>
              <w:t>Hacker arbeiten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 xml:space="preserve"> teilweise</w:t>
            </w:r>
            <w:r w:rsidRPr="00493027">
              <w:rPr>
                <w:rFonts w:ascii="Arial" w:hAnsi="Arial"/>
                <w:b/>
                <w:bCs/>
                <w:sz w:val="24"/>
                <w:szCs w:val="24"/>
              </w:rPr>
              <w:t xml:space="preserve"> für Regierungen. Sie haben die Aufgabe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 xml:space="preserve"> </w:t>
            </w:r>
            <w:r w:rsidRPr="00493027">
              <w:rPr>
                <w:rFonts w:ascii="Arial" w:hAnsi="Arial"/>
                <w:b/>
                <w:bCs/>
                <w:sz w:val="24"/>
                <w:szCs w:val="24"/>
              </w:rPr>
              <w:t>an geheime Info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>rmationen</w:t>
            </w:r>
            <w:r w:rsidRPr="00493027">
              <w:rPr>
                <w:rFonts w:ascii="Arial" w:hAnsi="Arial"/>
                <w:b/>
                <w:bCs/>
                <w:sz w:val="24"/>
                <w:szCs w:val="24"/>
              </w:rPr>
              <w:t xml:space="preserve"> über andere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 xml:space="preserve"> </w:t>
            </w:r>
            <w:r w:rsidRPr="00493027">
              <w:rPr>
                <w:rFonts w:ascii="Arial" w:hAnsi="Arial"/>
                <w:b/>
                <w:bCs/>
                <w:sz w:val="24"/>
                <w:szCs w:val="24"/>
              </w:rPr>
              <w:t>Länder zu gelangen.</w:t>
            </w:r>
          </w:p>
        </w:tc>
      </w:tr>
    </w:tbl>
    <w:p w14:paraId="4E831ABE" w14:textId="16A5BC66" w:rsidR="00515285" w:rsidRDefault="00515285" w:rsidP="00E37BA8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515285" w:rsidRPr="00AF7A36" w14:paraId="0777F954" w14:textId="77777777" w:rsidTr="003E0C63">
        <w:trPr>
          <w:trHeight w:val="567"/>
        </w:trPr>
        <w:tc>
          <w:tcPr>
            <w:tcW w:w="9356" w:type="dxa"/>
            <w:gridSpan w:val="2"/>
            <w:vAlign w:val="center"/>
          </w:tcPr>
          <w:p w14:paraId="24FFE16E" w14:textId="77777777" w:rsidR="00515285" w:rsidRPr="003E0C63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1A6AD4">
              <w:rPr>
                <w:rFonts w:ascii="Arial" w:hAnsi="Arial"/>
              </w:rPr>
              <w:lastRenderedPageBreak/>
              <w:br w:type="page"/>
            </w:r>
            <w:r w:rsidRPr="003E0C63">
              <w:rPr>
                <w:rFonts w:ascii="Arial" w:hAnsi="Arial"/>
                <w:b/>
                <w:sz w:val="24"/>
                <w:szCs w:val="24"/>
              </w:rPr>
              <w:t>Was ist ein unsicheres Passwort?</w:t>
            </w:r>
          </w:p>
        </w:tc>
      </w:tr>
      <w:tr w:rsidR="00515285" w:rsidRPr="00E80D6F" w14:paraId="03D23CAB" w14:textId="77777777" w:rsidTr="006C46B5">
        <w:trPr>
          <w:trHeight w:val="1985"/>
        </w:trPr>
        <w:tc>
          <w:tcPr>
            <w:tcW w:w="4111" w:type="dxa"/>
            <w:vAlign w:val="center"/>
          </w:tcPr>
          <w:p w14:paraId="20A4C01E" w14:textId="77777777" w:rsidR="00515285" w:rsidRPr="00E80D6F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E80D6F">
              <w:rPr>
                <w:rFonts w:ascii="Arial" w:hAnsi="Arial"/>
                <w:noProof/>
                <w:color w:val="0070C0"/>
                <w:lang w:val="de-DE" w:eastAsia="de-DE"/>
              </w:rPr>
              <w:drawing>
                <wp:inline distT="0" distB="0" distL="0" distR="0" wp14:anchorId="1EE254C2" wp14:editId="78225021">
                  <wp:extent cx="1620000" cy="911250"/>
                  <wp:effectExtent l="0" t="0" r="0" b="317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8" b="5022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B6B0601" w14:textId="011E557E" w:rsidR="00515285" w:rsidRPr="006C46B5" w:rsidRDefault="006C46B5" w:rsidP="007B5115">
            <w:pPr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6C46B5">
              <w:rPr>
                <w:rFonts w:ascii="Arial" w:hAnsi="Arial"/>
                <w:b/>
                <w:bCs/>
                <w:sz w:val="24"/>
                <w:szCs w:val="24"/>
              </w:rPr>
              <w:t>Wörter aus dem Wörterbuch, also bekannte Wörter, sind eher ungeeignet.</w:t>
            </w:r>
          </w:p>
        </w:tc>
      </w:tr>
      <w:tr w:rsidR="00515285" w:rsidRPr="00E80D6F" w14:paraId="1EC539C1" w14:textId="77777777" w:rsidTr="006C46B5">
        <w:trPr>
          <w:trHeight w:val="1985"/>
        </w:trPr>
        <w:tc>
          <w:tcPr>
            <w:tcW w:w="4111" w:type="dxa"/>
            <w:vAlign w:val="center"/>
          </w:tcPr>
          <w:p w14:paraId="336E199B" w14:textId="77777777" w:rsidR="00515285" w:rsidRPr="00E80D6F" w:rsidRDefault="00515285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E80D6F">
              <w:rPr>
                <w:rFonts w:ascii="Arial" w:hAnsi="Arial"/>
                <w:noProof/>
                <w:color w:val="0070C0"/>
                <w:lang w:val="de-DE" w:eastAsia="de-DE"/>
              </w:rPr>
              <w:drawing>
                <wp:inline distT="0" distB="0" distL="0" distR="0" wp14:anchorId="32B54BE6" wp14:editId="551C91D9">
                  <wp:extent cx="1620000" cy="911250"/>
                  <wp:effectExtent l="0" t="0" r="0" b="317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0" t="5798" r="6807" b="6805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1D90C9A" w14:textId="69E6D634" w:rsidR="00515285" w:rsidRPr="006C46B5" w:rsidRDefault="006C46B5" w:rsidP="007B5115">
            <w:pPr>
              <w:textAlignment w:val="center"/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6C46B5">
              <w:rPr>
                <w:rFonts w:ascii="Arial" w:hAnsi="Arial"/>
                <w:b/>
                <w:bCs/>
                <w:sz w:val="24"/>
                <w:szCs w:val="24"/>
              </w:rPr>
              <w:t>«1 2 3 4 5 6», «Passwort» und «Hallo» sind sehr beliebte, aber un</w:t>
            </w:r>
            <w:r w:rsidR="00453F09">
              <w:rPr>
                <w:rFonts w:ascii="Arial" w:hAnsi="Arial"/>
                <w:b/>
                <w:bCs/>
                <w:sz w:val="24"/>
                <w:szCs w:val="24"/>
              </w:rPr>
              <w:t>sichere</w:t>
            </w:r>
            <w:r w:rsidRPr="006C46B5">
              <w:rPr>
                <w:rFonts w:ascii="Arial" w:hAnsi="Arial"/>
                <w:b/>
                <w:bCs/>
                <w:sz w:val="24"/>
                <w:szCs w:val="24"/>
              </w:rPr>
              <w:t xml:space="preserve"> Passwörter.</w:t>
            </w:r>
          </w:p>
        </w:tc>
      </w:tr>
      <w:tr w:rsidR="00515285" w:rsidRPr="00E80D6F" w14:paraId="0C8CA923" w14:textId="77777777" w:rsidTr="006C46B5">
        <w:trPr>
          <w:trHeight w:val="1985"/>
        </w:trPr>
        <w:tc>
          <w:tcPr>
            <w:tcW w:w="4111" w:type="dxa"/>
            <w:vAlign w:val="center"/>
          </w:tcPr>
          <w:p w14:paraId="0F45515F" w14:textId="77777777" w:rsidR="00515285" w:rsidRPr="00E80D6F" w:rsidRDefault="00515285" w:rsidP="001C64DC">
            <w:pPr>
              <w:spacing w:line="276" w:lineRule="auto"/>
              <w:jc w:val="center"/>
              <w:rPr>
                <w:rFonts w:ascii="Arial" w:hAnsi="Arial"/>
                <w:noProof/>
                <w:color w:val="0070C0"/>
              </w:rPr>
            </w:pPr>
            <w:r w:rsidRPr="00E80D6F">
              <w:rPr>
                <w:rFonts w:ascii="Arial" w:hAnsi="Arial"/>
                <w:noProof/>
                <w:color w:val="0070C0"/>
                <w:lang w:val="de-DE" w:eastAsia="de-DE"/>
              </w:rPr>
              <w:drawing>
                <wp:inline distT="0" distB="0" distL="0" distR="0" wp14:anchorId="1A8B7819" wp14:editId="3106273E">
                  <wp:extent cx="1620000" cy="911250"/>
                  <wp:effectExtent l="0" t="0" r="0" b="317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2" b="4328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14F5C16" w14:textId="2B126D50" w:rsidR="00515285" w:rsidRPr="006C46B5" w:rsidRDefault="006C46B5" w:rsidP="007B5115">
            <w:pPr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6C46B5">
              <w:rPr>
                <w:rFonts w:ascii="Arial" w:hAnsi="Arial"/>
                <w:b/>
                <w:bCs/>
                <w:sz w:val="24"/>
                <w:szCs w:val="24"/>
              </w:rPr>
              <w:t>Bekannte Namen, Orte, Jahreszahlen oder d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>ein</w:t>
            </w:r>
            <w:r w:rsidRPr="006C46B5">
              <w:rPr>
                <w:rFonts w:ascii="Arial" w:hAnsi="Arial"/>
                <w:b/>
                <w:bCs/>
                <w:sz w:val="24"/>
                <w:szCs w:val="24"/>
              </w:rPr>
              <w:t xml:space="preserve"> Geburtstag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>sdatum</w:t>
            </w:r>
            <w:r w:rsidRPr="006C46B5">
              <w:rPr>
                <w:rFonts w:ascii="Arial" w:hAnsi="Arial"/>
                <w:b/>
                <w:bCs/>
                <w:sz w:val="24"/>
                <w:szCs w:val="24"/>
              </w:rPr>
              <w:t xml:space="preserve"> sind </w:t>
            </w:r>
            <w:r w:rsidR="00903752">
              <w:rPr>
                <w:rFonts w:ascii="Arial" w:hAnsi="Arial"/>
                <w:b/>
                <w:bCs/>
                <w:sz w:val="24"/>
                <w:szCs w:val="24"/>
              </w:rPr>
              <w:t>unsicher.</w:t>
            </w:r>
          </w:p>
        </w:tc>
      </w:tr>
      <w:tr w:rsidR="00515285" w:rsidRPr="00E80D6F" w14:paraId="73ABBF99" w14:textId="77777777" w:rsidTr="006C46B5">
        <w:trPr>
          <w:trHeight w:val="1985"/>
        </w:trPr>
        <w:tc>
          <w:tcPr>
            <w:tcW w:w="4111" w:type="dxa"/>
            <w:vAlign w:val="center"/>
          </w:tcPr>
          <w:p w14:paraId="0B4161FC" w14:textId="77777777" w:rsidR="00515285" w:rsidRPr="00E80D6F" w:rsidRDefault="00515285" w:rsidP="001C64DC">
            <w:pPr>
              <w:spacing w:line="276" w:lineRule="auto"/>
              <w:jc w:val="center"/>
              <w:rPr>
                <w:rFonts w:ascii="Arial" w:hAnsi="Arial"/>
                <w:noProof/>
                <w:color w:val="0070C0"/>
              </w:rPr>
            </w:pPr>
            <w:r w:rsidRPr="00E80D6F">
              <w:rPr>
                <w:rFonts w:ascii="Arial" w:hAnsi="Arial"/>
                <w:noProof/>
                <w:color w:val="0070C0"/>
                <w:lang w:val="de-DE" w:eastAsia="de-DE"/>
              </w:rPr>
              <w:drawing>
                <wp:inline distT="0" distB="0" distL="0" distR="0" wp14:anchorId="37E76435" wp14:editId="1F4C1E67">
                  <wp:extent cx="1620000" cy="911250"/>
                  <wp:effectExtent l="0" t="0" r="0" b="317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8" t="5629" r="9008" b="1599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658B1D9" w14:textId="0937F42D" w:rsidR="00515285" w:rsidRPr="006C46B5" w:rsidRDefault="00903752" w:rsidP="007B5115">
            <w:pPr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Tastenkombinationen auf der Tastatur sind unsicher, weil Hacker diese Passwörter kennen.</w:t>
            </w:r>
          </w:p>
        </w:tc>
      </w:tr>
    </w:tbl>
    <w:p w14:paraId="0023D5DA" w14:textId="77777777" w:rsidR="00454B26" w:rsidRDefault="00454B26" w:rsidP="00E37BA8">
      <w:pPr>
        <w:rPr>
          <w:rFonts w:ascii="Arial" w:hAnsi="Arial"/>
          <w:noProof/>
          <w:sz w:val="20"/>
        </w:rPr>
      </w:pPr>
    </w:p>
    <w:p w14:paraId="41BA4EA8" w14:textId="25105F46" w:rsidR="00515285" w:rsidRDefault="00EF1411" w:rsidP="00E37BA8">
      <w:pPr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br w:type="page"/>
      </w: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EF1411" w:rsidRPr="00AF7A36" w14:paraId="48D31408" w14:textId="77777777" w:rsidTr="00454B26">
        <w:trPr>
          <w:trHeight w:val="567"/>
        </w:trPr>
        <w:tc>
          <w:tcPr>
            <w:tcW w:w="9356" w:type="dxa"/>
            <w:gridSpan w:val="2"/>
            <w:vAlign w:val="center"/>
          </w:tcPr>
          <w:p w14:paraId="4F5346E1" w14:textId="77777777" w:rsidR="00EF1411" w:rsidRPr="00454B26" w:rsidRDefault="00EF1411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454B26">
              <w:rPr>
                <w:rFonts w:ascii="Arial" w:hAnsi="Arial"/>
                <w:b/>
                <w:sz w:val="24"/>
                <w:szCs w:val="24"/>
              </w:rPr>
              <w:lastRenderedPageBreak/>
              <w:t>Was ist ein sicheres Passwort?</w:t>
            </w:r>
          </w:p>
        </w:tc>
      </w:tr>
      <w:tr w:rsidR="00EF1411" w:rsidRPr="00E80D6F" w14:paraId="355560D9" w14:textId="77777777" w:rsidTr="00454B26">
        <w:trPr>
          <w:trHeight w:val="1985"/>
        </w:trPr>
        <w:tc>
          <w:tcPr>
            <w:tcW w:w="4111" w:type="dxa"/>
            <w:vAlign w:val="center"/>
          </w:tcPr>
          <w:p w14:paraId="64B45F21" w14:textId="77777777" w:rsidR="00EF1411" w:rsidRPr="00E80D6F" w:rsidRDefault="00EF1411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7D2188C1" wp14:editId="2C9CCF35">
                  <wp:extent cx="1620000" cy="911250"/>
                  <wp:effectExtent l="0" t="0" r="0" b="317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0" t="9526" r="8525" b="4934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B2683A" w14:textId="5A2DACA5" w:rsidR="00EF1411" w:rsidRPr="00454B26" w:rsidRDefault="00454B26" w:rsidP="00454B26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454B26">
              <w:rPr>
                <w:rFonts w:ascii="Arial" w:hAnsi="Arial"/>
                <w:b/>
                <w:bCs/>
                <w:sz w:val="24"/>
                <w:szCs w:val="24"/>
              </w:rPr>
              <w:t>Das Passwort wird sicherer, wenn nicht nur Zahlen, sondern auch Buchstaben und Sonderzeichen benutzt werden.</w:t>
            </w:r>
          </w:p>
        </w:tc>
      </w:tr>
      <w:tr w:rsidR="00EF1411" w:rsidRPr="00E80D6F" w14:paraId="1F6191C2" w14:textId="77777777" w:rsidTr="00454B26">
        <w:trPr>
          <w:trHeight w:val="1985"/>
        </w:trPr>
        <w:tc>
          <w:tcPr>
            <w:tcW w:w="4111" w:type="dxa"/>
            <w:vAlign w:val="center"/>
          </w:tcPr>
          <w:p w14:paraId="27712E57" w14:textId="77777777" w:rsidR="00EF1411" w:rsidRPr="00E80D6F" w:rsidRDefault="00EF1411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290C50B6" wp14:editId="422AED7D">
                  <wp:extent cx="1620000" cy="91125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47" b="11573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DF846CD" w14:textId="77777777" w:rsidR="00454B26" w:rsidRDefault="00454B26" w:rsidP="00454B26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454B26">
              <w:rPr>
                <w:rFonts w:ascii="Arial" w:hAnsi="Arial"/>
                <w:b/>
                <w:bCs/>
                <w:sz w:val="24"/>
                <w:szCs w:val="24"/>
              </w:rPr>
              <w:t xml:space="preserve">Je mehr Kombinationen, desto länger </w:t>
            </w:r>
          </w:p>
          <w:p w14:paraId="3C0B7A5A" w14:textId="37FBB269" w:rsidR="00EF1411" w:rsidRPr="00454B26" w:rsidRDefault="00454B26" w:rsidP="00454B26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454B26">
              <w:rPr>
                <w:rFonts w:ascii="Arial" w:hAnsi="Arial"/>
                <w:b/>
                <w:bCs/>
                <w:sz w:val="24"/>
                <w:szCs w:val="24"/>
              </w:rPr>
              <w:t>dauert es, bis das Passwort geknackt ist. Je länger und komplexer das Passwort, umso sicherer ist es.</w:t>
            </w:r>
          </w:p>
        </w:tc>
      </w:tr>
    </w:tbl>
    <w:p w14:paraId="72AE5500" w14:textId="5274A4EA" w:rsidR="00515285" w:rsidRDefault="00515285" w:rsidP="00E37BA8">
      <w:pPr>
        <w:rPr>
          <w:rFonts w:ascii="Arial" w:hAnsi="Arial"/>
          <w:noProof/>
          <w:sz w:val="20"/>
        </w:rPr>
      </w:pPr>
    </w:p>
    <w:p w14:paraId="5FE7812B" w14:textId="0B816FCB" w:rsidR="00EF1411" w:rsidRDefault="00EF1411" w:rsidP="00E37BA8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111"/>
        <w:gridCol w:w="5245"/>
      </w:tblGrid>
      <w:tr w:rsidR="005964AC" w:rsidRPr="00AF7A36" w14:paraId="27B3A3DD" w14:textId="77777777" w:rsidTr="00454B26">
        <w:trPr>
          <w:trHeight w:val="567"/>
        </w:trPr>
        <w:tc>
          <w:tcPr>
            <w:tcW w:w="9356" w:type="dxa"/>
            <w:gridSpan w:val="2"/>
            <w:vAlign w:val="center"/>
          </w:tcPr>
          <w:p w14:paraId="49359576" w14:textId="7E06F21C" w:rsidR="005964AC" w:rsidRPr="00454B26" w:rsidRDefault="005964AC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  <w:sz w:val="24"/>
                <w:szCs w:val="24"/>
              </w:rPr>
            </w:pPr>
            <w:r w:rsidRPr="00454B26">
              <w:rPr>
                <w:rFonts w:ascii="Arial" w:hAnsi="Arial"/>
                <w:b/>
                <w:sz w:val="24"/>
                <w:szCs w:val="24"/>
              </w:rPr>
              <w:t>Wie funktioniert die Zwei-Faktoren-Authentifizierung?</w:t>
            </w:r>
          </w:p>
        </w:tc>
      </w:tr>
      <w:tr w:rsidR="005964AC" w:rsidRPr="00E80D6F" w14:paraId="54338452" w14:textId="77777777" w:rsidTr="004A48E7">
        <w:trPr>
          <w:trHeight w:val="2107"/>
        </w:trPr>
        <w:tc>
          <w:tcPr>
            <w:tcW w:w="4111" w:type="dxa"/>
            <w:vAlign w:val="center"/>
          </w:tcPr>
          <w:p w14:paraId="31A22084" w14:textId="119570B4" w:rsidR="005964AC" w:rsidRPr="00E80D6F" w:rsidRDefault="005964AC" w:rsidP="001C64DC">
            <w:pPr>
              <w:spacing w:line="276" w:lineRule="auto"/>
              <w:jc w:val="center"/>
              <w:rPr>
                <w:rFonts w:ascii="Arial" w:hAnsi="Arial"/>
                <w:b/>
                <w:color w:val="0070C0"/>
              </w:rPr>
            </w:pPr>
            <w:r w:rsidRPr="001A6AD4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2D117632" wp14:editId="1CD71E45">
                  <wp:extent cx="1620000" cy="911250"/>
                  <wp:effectExtent l="0" t="0" r="0" b="317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2" t="6977" r="5850" b="3322"/>
                          <a:stretch/>
                        </pic:blipFill>
                        <pic:spPr bwMode="auto">
                          <a:xfrm>
                            <a:off x="0" y="0"/>
                            <a:ext cx="1620000" cy="9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D8F61EF" w14:textId="77777777" w:rsidR="003E0C63" w:rsidRDefault="00F50D61" w:rsidP="00F50D61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 w:rsidRPr="00F50D61">
              <w:rPr>
                <w:rFonts w:ascii="Arial" w:hAnsi="Arial"/>
                <w:b/>
                <w:bCs/>
                <w:sz w:val="24"/>
                <w:szCs w:val="24"/>
              </w:rPr>
              <w:t xml:space="preserve">Die Zwei-Faktoren-Authentifizierung </w:t>
            </w:r>
          </w:p>
          <w:p w14:paraId="33C62984" w14:textId="7CE1CAD4" w:rsidR="005964AC" w:rsidRPr="00F50D61" w:rsidRDefault="00F50D61" w:rsidP="00F50D61">
            <w:pPr>
              <w:rPr>
                <w:rFonts w:ascii="Arial" w:hAnsi="Arial"/>
                <w:b/>
                <w:bCs/>
                <w:color w:val="0070C0"/>
                <w:sz w:val="24"/>
                <w:szCs w:val="24"/>
              </w:rPr>
            </w:pPr>
            <w:r w:rsidRPr="00F50D61">
              <w:rPr>
                <w:rFonts w:ascii="Arial" w:hAnsi="Arial"/>
                <w:b/>
                <w:bCs/>
                <w:sz w:val="24"/>
                <w:szCs w:val="24"/>
              </w:rPr>
              <w:t xml:space="preserve">besteht aus zwei Teilen. Zuerst musst du dein Benutzername und dein Passwort eingeben. Danach erhältst du eine SMS mit einem Code. Erst wenn du den Code eingetippt hast, bist du </w:t>
            </w:r>
            <w:r w:rsidR="00FC46CC">
              <w:rPr>
                <w:rFonts w:ascii="Arial" w:hAnsi="Arial"/>
                <w:b/>
                <w:bCs/>
                <w:sz w:val="24"/>
                <w:szCs w:val="24"/>
              </w:rPr>
              <w:t>angemeldet</w:t>
            </w:r>
            <w:r w:rsidRPr="00F50D61">
              <w:rPr>
                <w:rFonts w:ascii="Arial" w:hAnsi="Arial"/>
                <w:b/>
                <w:bCs/>
                <w:sz w:val="24"/>
                <w:szCs w:val="24"/>
              </w:rPr>
              <w:t>.</w:t>
            </w:r>
          </w:p>
        </w:tc>
      </w:tr>
    </w:tbl>
    <w:p w14:paraId="0F9F05B8" w14:textId="6DC7EC7D" w:rsidR="000D4A73" w:rsidRPr="000D4A73" w:rsidRDefault="000D4A73" w:rsidP="000D4A73">
      <w:pPr>
        <w:tabs>
          <w:tab w:val="left" w:pos="8219"/>
        </w:tabs>
        <w:rPr>
          <w:rFonts w:ascii="Arial" w:hAnsi="Arial"/>
          <w:sz w:val="20"/>
        </w:rPr>
      </w:pPr>
    </w:p>
    <w:sectPr w:rsidR="000D4A73" w:rsidRPr="000D4A73" w:rsidSect="000D4A73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EC24D" w14:textId="77777777" w:rsidR="00082332" w:rsidRDefault="00082332">
      <w:r>
        <w:separator/>
      </w:r>
    </w:p>
  </w:endnote>
  <w:endnote w:type="continuationSeparator" w:id="0">
    <w:p w14:paraId="49C0ADDD" w14:textId="77777777" w:rsidR="00082332" w:rsidRDefault="0008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C7E40" w14:textId="77777777" w:rsidR="00B643F4" w:rsidRDefault="00B643F4" w:rsidP="00B643F4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643F4" w:rsidRPr="002162AE" w14:paraId="726AF46E" w14:textId="77777777" w:rsidTr="00472D7E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35F4245C" w14:textId="77777777" w:rsidR="00B643F4" w:rsidRPr="002162AE" w:rsidRDefault="00B643F4" w:rsidP="00B643F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2239F5B" w14:textId="77777777" w:rsidR="00B643F4" w:rsidRPr="002162AE" w:rsidRDefault="00B643F4" w:rsidP="00B643F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BA56044" w14:textId="77777777" w:rsidR="00B643F4" w:rsidRPr="002162AE" w:rsidRDefault="00B643F4" w:rsidP="00B643F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sz w:val="16"/>
              <w:szCs w:val="16"/>
            </w:rPr>
            <w:t>1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45792E8" w14:textId="77777777" w:rsidR="00B643F4" w:rsidRDefault="00B643F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571F" w14:textId="77777777" w:rsidR="00B643F4" w:rsidRDefault="00B643F4" w:rsidP="00B643F4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643F4" w:rsidRPr="002162AE" w14:paraId="3B2123DF" w14:textId="77777777" w:rsidTr="00472D7E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27441F7" w14:textId="77777777" w:rsidR="00B643F4" w:rsidRPr="002162AE" w:rsidRDefault="00B643F4" w:rsidP="00B643F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1136464" w14:textId="77777777" w:rsidR="00B643F4" w:rsidRPr="002162AE" w:rsidRDefault="00B643F4" w:rsidP="00B643F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FFF2AFE" w14:textId="77777777" w:rsidR="00B643F4" w:rsidRPr="002162AE" w:rsidRDefault="00B643F4" w:rsidP="00B643F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sz w:val="16"/>
              <w:szCs w:val="16"/>
            </w:rPr>
            <w:t>1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5A07583" w14:textId="77777777" w:rsidR="00B643F4" w:rsidRDefault="00B643F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DC996" w14:textId="77777777" w:rsidR="00082332" w:rsidRDefault="00082332">
      <w:r>
        <w:separator/>
      </w:r>
    </w:p>
  </w:footnote>
  <w:footnote w:type="continuationSeparator" w:id="0">
    <w:p w14:paraId="300AC8DC" w14:textId="77777777" w:rsidR="00082332" w:rsidRDefault="00082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966655" w14:paraId="5CFE7877" w14:textId="77777777" w:rsidTr="008715F3">
      <w:tc>
        <w:tcPr>
          <w:tcW w:w="2977" w:type="dxa"/>
        </w:tcPr>
        <w:p w14:paraId="2345ED95" w14:textId="77777777" w:rsidR="00966655" w:rsidRDefault="00966655" w:rsidP="00966655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296053CF" wp14:editId="6F7BF939">
                <wp:extent cx="1656000" cy="421054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14:paraId="4CB82579" w14:textId="77777777" w:rsidR="00966655" w:rsidRPr="008671D7" w:rsidRDefault="00966655" w:rsidP="00966655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 w:rsidRPr="008671D7">
            <w:rPr>
              <w:rFonts w:ascii="Arial" w:hAnsi="Arial"/>
              <w:b/>
              <w:sz w:val="24"/>
              <w:szCs w:val="24"/>
            </w:rPr>
            <w:t>Frag Fred: Was ist ein sicheres Passwort?</w:t>
          </w:r>
        </w:p>
        <w:p w14:paraId="4F828393" w14:textId="35CBFC0E" w:rsidR="00966655" w:rsidRPr="002D01FD" w:rsidRDefault="00966655" w:rsidP="0096665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</w:tbl>
  <w:p w14:paraId="43783C99" w14:textId="16BAA70F" w:rsidR="00B643F4" w:rsidRPr="00B643F4" w:rsidRDefault="00B643F4">
    <w:pPr>
      <w:pStyle w:val="Kopfzeile"/>
      <w:rPr>
        <w:rFonts w:ascii="Arial" w:hAnsi="Arial"/>
        <w:sz w:val="20"/>
      </w:rPr>
    </w:pPr>
  </w:p>
  <w:p w14:paraId="11A79C94" w14:textId="77777777" w:rsidR="00B643F4" w:rsidRPr="00B643F4" w:rsidRDefault="00B643F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0344E7" w14:paraId="3BBF6517" w14:textId="77777777" w:rsidTr="00C57753">
      <w:trPr>
        <w:trHeight w:val="426"/>
      </w:trPr>
      <w:tc>
        <w:tcPr>
          <w:tcW w:w="2761" w:type="dxa"/>
        </w:tcPr>
        <w:p w14:paraId="42CCB10C" w14:textId="77777777" w:rsidR="000344E7" w:rsidRPr="0008046F" w:rsidRDefault="000344E7" w:rsidP="000344E7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77AA499" wp14:editId="67097E1C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41B0EEA1" w14:textId="00A921A7" w:rsidR="000344E7" w:rsidRPr="002D01FD" w:rsidRDefault="000344E7" w:rsidP="000344E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0344E7" w14:paraId="6A7BB73A" w14:textId="77777777" w:rsidTr="00C57753">
      <w:trPr>
        <w:trHeight w:hRule="exact" w:val="227"/>
      </w:trPr>
      <w:tc>
        <w:tcPr>
          <w:tcW w:w="9356" w:type="dxa"/>
          <w:gridSpan w:val="3"/>
        </w:tcPr>
        <w:p w14:paraId="3895EB96" w14:textId="77777777" w:rsidR="000344E7" w:rsidRPr="00092BCF" w:rsidRDefault="000344E7" w:rsidP="000344E7">
          <w:pPr>
            <w:pStyle w:val="Kopfzeile"/>
            <w:rPr>
              <w:rFonts w:ascii="Arial" w:hAnsi="Arial"/>
              <w:sz w:val="20"/>
            </w:rPr>
          </w:pPr>
        </w:p>
      </w:tc>
    </w:tr>
    <w:tr w:rsidR="000344E7" w14:paraId="3A44A948" w14:textId="77777777" w:rsidTr="00C5775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27310ED4" w14:textId="77777777" w:rsidR="000344E7" w:rsidRPr="005301DE" w:rsidRDefault="000344E7" w:rsidP="000344E7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7237F407" wp14:editId="6799940C">
                <wp:extent cx="1656000" cy="930475"/>
                <wp:effectExtent l="0" t="0" r="1905" b="3175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20129DEE" w14:textId="77777777" w:rsidR="000344E7" w:rsidRDefault="000344E7" w:rsidP="000344E7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05416ECF" w14:textId="737CBC76" w:rsidR="000344E7" w:rsidRPr="002D01FD" w:rsidRDefault="000344E7" w:rsidP="000344E7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0344E7" w14:paraId="5B94D250" w14:textId="77777777" w:rsidTr="00C57753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771EFDD4" w14:textId="77777777" w:rsidR="000344E7" w:rsidRDefault="000344E7" w:rsidP="000344E7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AFCA393" w14:textId="77777777" w:rsidR="000344E7" w:rsidRDefault="000344E7" w:rsidP="000344E7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491C3E74" w14:textId="77777777" w:rsidR="000344E7" w:rsidRPr="006F2C9E" w:rsidRDefault="000344E7" w:rsidP="000344E7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</w:t>
          </w:r>
        </w:p>
      </w:tc>
    </w:tr>
    <w:tr w:rsidR="000344E7" w:rsidRPr="008B3E57" w14:paraId="1954DBA2" w14:textId="77777777" w:rsidTr="00C57753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77552FA9" w14:textId="77777777" w:rsidR="000344E7" w:rsidRDefault="000344E7" w:rsidP="000344E7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A12561E" w14:textId="77777777" w:rsidR="000344E7" w:rsidRDefault="000344E7" w:rsidP="000344E7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4C7E69C8" w14:textId="77777777" w:rsidR="000344E7" w:rsidRDefault="000344E7" w:rsidP="000344E7">
          <w:pPr>
            <w:pStyle w:val="Kopfzeile"/>
            <w:rPr>
              <w:rFonts w:ascii="Arial" w:hAnsi="Arial"/>
              <w:sz w:val="18"/>
              <w:szCs w:val="18"/>
            </w:rPr>
          </w:pPr>
          <w:r w:rsidRPr="00985509">
            <w:rPr>
              <w:rFonts w:ascii="Arial" w:hAnsi="Arial"/>
              <w:sz w:val="18"/>
              <w:szCs w:val="18"/>
            </w:rPr>
            <w:t>Was ist ein sicheres Passwort?</w:t>
          </w:r>
        </w:p>
        <w:p w14:paraId="28ACEFEE" w14:textId="77777777" w:rsidR="000344E7" w:rsidRPr="00985509" w:rsidRDefault="000344E7" w:rsidP="000344E7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0D7D41E0" w14:textId="77777777" w:rsidR="000344E7" w:rsidRPr="008B3E57" w:rsidRDefault="000344E7" w:rsidP="000344E7">
          <w:pPr>
            <w:pStyle w:val="Kopfzeile"/>
            <w:rPr>
              <w:sz w:val="18"/>
              <w:szCs w:val="18"/>
              <w:lang w:val="en-US"/>
            </w:rPr>
          </w:pPr>
          <w:r>
            <w:rPr>
              <w:rFonts w:ascii="Arial" w:hAnsi="Arial"/>
              <w:sz w:val="18"/>
              <w:szCs w:val="18"/>
            </w:rPr>
            <w:t>7:46</w:t>
          </w:r>
          <w:r w:rsidRPr="00F460A0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1AE220BF" w14:textId="06E5113C" w:rsidR="00786C95" w:rsidRDefault="00786C95">
    <w:pPr>
      <w:pStyle w:val="Kopfzeile"/>
      <w:rPr>
        <w:rFonts w:ascii="Arial" w:hAnsi="Arial"/>
        <w:sz w:val="20"/>
      </w:rPr>
    </w:pPr>
  </w:p>
  <w:p w14:paraId="1CD2ECE3" w14:textId="77777777" w:rsidR="00B643F4" w:rsidRPr="00786C95" w:rsidRDefault="00B643F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BC11C0"/>
    <w:multiLevelType w:val="hybridMultilevel"/>
    <w:tmpl w:val="1354D916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BF5B21"/>
    <w:multiLevelType w:val="hybridMultilevel"/>
    <w:tmpl w:val="9D16C2C2"/>
    <w:lvl w:ilvl="0" w:tplc="BBD0B0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2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3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2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072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16"/>
    <w:rsid w:val="00012008"/>
    <w:rsid w:val="00024700"/>
    <w:rsid w:val="000344E7"/>
    <w:rsid w:val="00034C0B"/>
    <w:rsid w:val="0004298A"/>
    <w:rsid w:val="00042B1F"/>
    <w:rsid w:val="00046687"/>
    <w:rsid w:val="000508C4"/>
    <w:rsid w:val="000539FB"/>
    <w:rsid w:val="000542A1"/>
    <w:rsid w:val="00054A08"/>
    <w:rsid w:val="00055999"/>
    <w:rsid w:val="00056661"/>
    <w:rsid w:val="00065561"/>
    <w:rsid w:val="00071CAA"/>
    <w:rsid w:val="00073AB1"/>
    <w:rsid w:val="000819E5"/>
    <w:rsid w:val="00082332"/>
    <w:rsid w:val="00085A93"/>
    <w:rsid w:val="00085F67"/>
    <w:rsid w:val="00086C9A"/>
    <w:rsid w:val="0008702F"/>
    <w:rsid w:val="00087330"/>
    <w:rsid w:val="00087595"/>
    <w:rsid w:val="00090A9C"/>
    <w:rsid w:val="00090FA0"/>
    <w:rsid w:val="00097C0F"/>
    <w:rsid w:val="000A2BE1"/>
    <w:rsid w:val="000B3D97"/>
    <w:rsid w:val="000B40B0"/>
    <w:rsid w:val="000B73FE"/>
    <w:rsid w:val="000C21CF"/>
    <w:rsid w:val="000C578C"/>
    <w:rsid w:val="000D27A4"/>
    <w:rsid w:val="000D4A73"/>
    <w:rsid w:val="000E07F6"/>
    <w:rsid w:val="000F1A4C"/>
    <w:rsid w:val="00101BE1"/>
    <w:rsid w:val="001065E3"/>
    <w:rsid w:val="001107C0"/>
    <w:rsid w:val="001118E0"/>
    <w:rsid w:val="00114139"/>
    <w:rsid w:val="001205C5"/>
    <w:rsid w:val="001249B4"/>
    <w:rsid w:val="001312AD"/>
    <w:rsid w:val="0013281A"/>
    <w:rsid w:val="0013294C"/>
    <w:rsid w:val="00143CB8"/>
    <w:rsid w:val="001467F6"/>
    <w:rsid w:val="0015256E"/>
    <w:rsid w:val="001527F5"/>
    <w:rsid w:val="00152A98"/>
    <w:rsid w:val="00166279"/>
    <w:rsid w:val="0017345C"/>
    <w:rsid w:val="001744F4"/>
    <w:rsid w:val="0017552C"/>
    <w:rsid w:val="0018786F"/>
    <w:rsid w:val="00194162"/>
    <w:rsid w:val="001A091D"/>
    <w:rsid w:val="001A1CDA"/>
    <w:rsid w:val="001A6D81"/>
    <w:rsid w:val="001A779F"/>
    <w:rsid w:val="001B22A4"/>
    <w:rsid w:val="001B3C76"/>
    <w:rsid w:val="001C544E"/>
    <w:rsid w:val="001D57D6"/>
    <w:rsid w:val="001E04EE"/>
    <w:rsid w:val="001E1E2F"/>
    <w:rsid w:val="001F427B"/>
    <w:rsid w:val="001F448D"/>
    <w:rsid w:val="002049FF"/>
    <w:rsid w:val="00213AA7"/>
    <w:rsid w:val="00220784"/>
    <w:rsid w:val="00226E71"/>
    <w:rsid w:val="00227282"/>
    <w:rsid w:val="00227596"/>
    <w:rsid w:val="00230DFC"/>
    <w:rsid w:val="002338AA"/>
    <w:rsid w:val="00233B90"/>
    <w:rsid w:val="00237581"/>
    <w:rsid w:val="0024337E"/>
    <w:rsid w:val="00246829"/>
    <w:rsid w:val="002558F8"/>
    <w:rsid w:val="00257B51"/>
    <w:rsid w:val="00257F9B"/>
    <w:rsid w:val="00260168"/>
    <w:rsid w:val="00263C4D"/>
    <w:rsid w:val="00265FEA"/>
    <w:rsid w:val="00277352"/>
    <w:rsid w:val="00281AF3"/>
    <w:rsid w:val="00282B79"/>
    <w:rsid w:val="00282CEB"/>
    <w:rsid w:val="002879BE"/>
    <w:rsid w:val="00287B13"/>
    <w:rsid w:val="00293E12"/>
    <w:rsid w:val="002A1709"/>
    <w:rsid w:val="002A258C"/>
    <w:rsid w:val="002B065C"/>
    <w:rsid w:val="002B11F1"/>
    <w:rsid w:val="002B69DF"/>
    <w:rsid w:val="002B6D3E"/>
    <w:rsid w:val="002C56FA"/>
    <w:rsid w:val="002C6020"/>
    <w:rsid w:val="002D00AC"/>
    <w:rsid w:val="002D672B"/>
    <w:rsid w:val="002D7D1D"/>
    <w:rsid w:val="002E2750"/>
    <w:rsid w:val="002F2D5C"/>
    <w:rsid w:val="002F3BEB"/>
    <w:rsid w:val="002F42E7"/>
    <w:rsid w:val="002F488E"/>
    <w:rsid w:val="002F58BB"/>
    <w:rsid w:val="00301EF5"/>
    <w:rsid w:val="00302F87"/>
    <w:rsid w:val="00313588"/>
    <w:rsid w:val="00323D0D"/>
    <w:rsid w:val="00323E82"/>
    <w:rsid w:val="00330A77"/>
    <w:rsid w:val="003335F7"/>
    <w:rsid w:val="00336D76"/>
    <w:rsid w:val="003429F6"/>
    <w:rsid w:val="0034512E"/>
    <w:rsid w:val="00347764"/>
    <w:rsid w:val="00355000"/>
    <w:rsid w:val="00355598"/>
    <w:rsid w:val="00355F28"/>
    <w:rsid w:val="00355FD0"/>
    <w:rsid w:val="00357A25"/>
    <w:rsid w:val="00362BEB"/>
    <w:rsid w:val="00367A3B"/>
    <w:rsid w:val="00383231"/>
    <w:rsid w:val="00386693"/>
    <w:rsid w:val="003944BE"/>
    <w:rsid w:val="003A7E07"/>
    <w:rsid w:val="003C525A"/>
    <w:rsid w:val="003D05EC"/>
    <w:rsid w:val="003D4A61"/>
    <w:rsid w:val="003E0C63"/>
    <w:rsid w:val="003E371A"/>
    <w:rsid w:val="003E3CC6"/>
    <w:rsid w:val="003E777F"/>
    <w:rsid w:val="003E7DD1"/>
    <w:rsid w:val="003F25D3"/>
    <w:rsid w:val="003F4C83"/>
    <w:rsid w:val="00410E4C"/>
    <w:rsid w:val="004162E1"/>
    <w:rsid w:val="004225A5"/>
    <w:rsid w:val="00426158"/>
    <w:rsid w:val="00430A31"/>
    <w:rsid w:val="00436A86"/>
    <w:rsid w:val="0044293F"/>
    <w:rsid w:val="00442A37"/>
    <w:rsid w:val="004437B3"/>
    <w:rsid w:val="00452150"/>
    <w:rsid w:val="004534D0"/>
    <w:rsid w:val="00453F09"/>
    <w:rsid w:val="00454B26"/>
    <w:rsid w:val="004617BB"/>
    <w:rsid w:val="00461BF0"/>
    <w:rsid w:val="004626F4"/>
    <w:rsid w:val="004758A5"/>
    <w:rsid w:val="00480092"/>
    <w:rsid w:val="00483BAA"/>
    <w:rsid w:val="00485C23"/>
    <w:rsid w:val="0048756D"/>
    <w:rsid w:val="00493027"/>
    <w:rsid w:val="00495CAB"/>
    <w:rsid w:val="00497544"/>
    <w:rsid w:val="004A45BE"/>
    <w:rsid w:val="004A48E7"/>
    <w:rsid w:val="004B6E8A"/>
    <w:rsid w:val="004C3B89"/>
    <w:rsid w:val="004C6E63"/>
    <w:rsid w:val="004D49D5"/>
    <w:rsid w:val="004E18C7"/>
    <w:rsid w:val="004E267D"/>
    <w:rsid w:val="004E47E0"/>
    <w:rsid w:val="004E5D66"/>
    <w:rsid w:val="0050005B"/>
    <w:rsid w:val="00500C46"/>
    <w:rsid w:val="00502146"/>
    <w:rsid w:val="00514538"/>
    <w:rsid w:val="00515285"/>
    <w:rsid w:val="00516997"/>
    <w:rsid w:val="0052112C"/>
    <w:rsid w:val="00524DCA"/>
    <w:rsid w:val="005301DE"/>
    <w:rsid w:val="005326EB"/>
    <w:rsid w:val="00537C46"/>
    <w:rsid w:val="00542D3E"/>
    <w:rsid w:val="005469AD"/>
    <w:rsid w:val="0055170D"/>
    <w:rsid w:val="00554051"/>
    <w:rsid w:val="0055473E"/>
    <w:rsid w:val="00561FE2"/>
    <w:rsid w:val="005714A1"/>
    <w:rsid w:val="005744E6"/>
    <w:rsid w:val="005749DA"/>
    <w:rsid w:val="0057524A"/>
    <w:rsid w:val="0058095E"/>
    <w:rsid w:val="005841F8"/>
    <w:rsid w:val="00590BF3"/>
    <w:rsid w:val="00591986"/>
    <w:rsid w:val="005964AC"/>
    <w:rsid w:val="005A701A"/>
    <w:rsid w:val="005B0344"/>
    <w:rsid w:val="005B0B74"/>
    <w:rsid w:val="005B25FB"/>
    <w:rsid w:val="005B36FC"/>
    <w:rsid w:val="005B4A66"/>
    <w:rsid w:val="005B7135"/>
    <w:rsid w:val="005D1E03"/>
    <w:rsid w:val="005D7D38"/>
    <w:rsid w:val="005E05BD"/>
    <w:rsid w:val="005E179A"/>
    <w:rsid w:val="005E48B1"/>
    <w:rsid w:val="005F2E73"/>
    <w:rsid w:val="005F6BBF"/>
    <w:rsid w:val="0060517B"/>
    <w:rsid w:val="006100D9"/>
    <w:rsid w:val="00611A24"/>
    <w:rsid w:val="00612240"/>
    <w:rsid w:val="00614018"/>
    <w:rsid w:val="006179A3"/>
    <w:rsid w:val="00626EA3"/>
    <w:rsid w:val="00644011"/>
    <w:rsid w:val="0064785C"/>
    <w:rsid w:val="006559FC"/>
    <w:rsid w:val="006601A9"/>
    <w:rsid w:val="006615B6"/>
    <w:rsid w:val="0066468A"/>
    <w:rsid w:val="00667A41"/>
    <w:rsid w:val="006717DA"/>
    <w:rsid w:val="0068286F"/>
    <w:rsid w:val="00686FD6"/>
    <w:rsid w:val="0069095A"/>
    <w:rsid w:val="006922F3"/>
    <w:rsid w:val="00696ED8"/>
    <w:rsid w:val="006A15C3"/>
    <w:rsid w:val="006A3A72"/>
    <w:rsid w:val="006A4F3F"/>
    <w:rsid w:val="006B2F5D"/>
    <w:rsid w:val="006B6B4C"/>
    <w:rsid w:val="006C08E2"/>
    <w:rsid w:val="006C411C"/>
    <w:rsid w:val="006C46B5"/>
    <w:rsid w:val="006D0D9D"/>
    <w:rsid w:val="006D48F2"/>
    <w:rsid w:val="006D6982"/>
    <w:rsid w:val="006D6A31"/>
    <w:rsid w:val="006E2F5F"/>
    <w:rsid w:val="006E317C"/>
    <w:rsid w:val="006F0AE2"/>
    <w:rsid w:val="006F3FD5"/>
    <w:rsid w:val="006F4BDE"/>
    <w:rsid w:val="007009E5"/>
    <w:rsid w:val="00701D98"/>
    <w:rsid w:val="0070285A"/>
    <w:rsid w:val="007058DB"/>
    <w:rsid w:val="00706920"/>
    <w:rsid w:val="00707B6A"/>
    <w:rsid w:val="00710FDD"/>
    <w:rsid w:val="007133C0"/>
    <w:rsid w:val="007177EF"/>
    <w:rsid w:val="00717BDA"/>
    <w:rsid w:val="00727221"/>
    <w:rsid w:val="00750683"/>
    <w:rsid w:val="00751702"/>
    <w:rsid w:val="00761A8D"/>
    <w:rsid w:val="00766C9D"/>
    <w:rsid w:val="00770DBE"/>
    <w:rsid w:val="007710E0"/>
    <w:rsid w:val="007730E0"/>
    <w:rsid w:val="00773E1F"/>
    <w:rsid w:val="0077741F"/>
    <w:rsid w:val="007776A8"/>
    <w:rsid w:val="0078087D"/>
    <w:rsid w:val="00783EAC"/>
    <w:rsid w:val="00786C95"/>
    <w:rsid w:val="00791134"/>
    <w:rsid w:val="007A3429"/>
    <w:rsid w:val="007A3A2A"/>
    <w:rsid w:val="007A6F86"/>
    <w:rsid w:val="007B0B1A"/>
    <w:rsid w:val="007B5115"/>
    <w:rsid w:val="007B69A1"/>
    <w:rsid w:val="007D0F0A"/>
    <w:rsid w:val="007D4C5C"/>
    <w:rsid w:val="007D6281"/>
    <w:rsid w:val="007D656C"/>
    <w:rsid w:val="007F34FC"/>
    <w:rsid w:val="007F47DB"/>
    <w:rsid w:val="007F5172"/>
    <w:rsid w:val="007F5CA3"/>
    <w:rsid w:val="00802D27"/>
    <w:rsid w:val="00811096"/>
    <w:rsid w:val="00825256"/>
    <w:rsid w:val="00837C30"/>
    <w:rsid w:val="00842A6D"/>
    <w:rsid w:val="00843E74"/>
    <w:rsid w:val="00852795"/>
    <w:rsid w:val="00853853"/>
    <w:rsid w:val="00854008"/>
    <w:rsid w:val="00854AFE"/>
    <w:rsid w:val="00860E34"/>
    <w:rsid w:val="008622B8"/>
    <w:rsid w:val="00871120"/>
    <w:rsid w:val="008730DE"/>
    <w:rsid w:val="008823ED"/>
    <w:rsid w:val="00884C40"/>
    <w:rsid w:val="00886634"/>
    <w:rsid w:val="00886FBC"/>
    <w:rsid w:val="00887618"/>
    <w:rsid w:val="00887B82"/>
    <w:rsid w:val="00891D09"/>
    <w:rsid w:val="00893107"/>
    <w:rsid w:val="008A04D6"/>
    <w:rsid w:val="008A63A9"/>
    <w:rsid w:val="008B183D"/>
    <w:rsid w:val="008B2AC2"/>
    <w:rsid w:val="008B5D54"/>
    <w:rsid w:val="008B6058"/>
    <w:rsid w:val="008C11E6"/>
    <w:rsid w:val="008C2425"/>
    <w:rsid w:val="008C466A"/>
    <w:rsid w:val="008C6C31"/>
    <w:rsid w:val="008C7019"/>
    <w:rsid w:val="008D031B"/>
    <w:rsid w:val="008E38AA"/>
    <w:rsid w:val="008E3FCC"/>
    <w:rsid w:val="008E7DAB"/>
    <w:rsid w:val="008F0A26"/>
    <w:rsid w:val="008F0A43"/>
    <w:rsid w:val="008F0F14"/>
    <w:rsid w:val="008F3811"/>
    <w:rsid w:val="00901D2E"/>
    <w:rsid w:val="00903752"/>
    <w:rsid w:val="009103CC"/>
    <w:rsid w:val="00923690"/>
    <w:rsid w:val="00927027"/>
    <w:rsid w:val="009362F4"/>
    <w:rsid w:val="00937B92"/>
    <w:rsid w:val="0094344F"/>
    <w:rsid w:val="009463F4"/>
    <w:rsid w:val="0095058D"/>
    <w:rsid w:val="00951C3A"/>
    <w:rsid w:val="00952E45"/>
    <w:rsid w:val="00953C86"/>
    <w:rsid w:val="00961907"/>
    <w:rsid w:val="00964FD7"/>
    <w:rsid w:val="00966655"/>
    <w:rsid w:val="009763F6"/>
    <w:rsid w:val="00976679"/>
    <w:rsid w:val="00976744"/>
    <w:rsid w:val="009801FD"/>
    <w:rsid w:val="0098167D"/>
    <w:rsid w:val="00981A9C"/>
    <w:rsid w:val="00982044"/>
    <w:rsid w:val="0098392B"/>
    <w:rsid w:val="00986823"/>
    <w:rsid w:val="0099318B"/>
    <w:rsid w:val="009A28F0"/>
    <w:rsid w:val="009A5AA1"/>
    <w:rsid w:val="009A64FA"/>
    <w:rsid w:val="009B548D"/>
    <w:rsid w:val="009B65BF"/>
    <w:rsid w:val="009B6AB6"/>
    <w:rsid w:val="009C5F6E"/>
    <w:rsid w:val="009D0C6A"/>
    <w:rsid w:val="009D4F54"/>
    <w:rsid w:val="009D6A8D"/>
    <w:rsid w:val="009E0677"/>
    <w:rsid w:val="009E0CC2"/>
    <w:rsid w:val="009E3849"/>
    <w:rsid w:val="009E5B5E"/>
    <w:rsid w:val="009E5D50"/>
    <w:rsid w:val="009F0070"/>
    <w:rsid w:val="009F0855"/>
    <w:rsid w:val="009F6EAB"/>
    <w:rsid w:val="00A01AC5"/>
    <w:rsid w:val="00A02F03"/>
    <w:rsid w:val="00A05229"/>
    <w:rsid w:val="00A05BC9"/>
    <w:rsid w:val="00A05DE3"/>
    <w:rsid w:val="00A120DD"/>
    <w:rsid w:val="00A13979"/>
    <w:rsid w:val="00A1592E"/>
    <w:rsid w:val="00A159CB"/>
    <w:rsid w:val="00A16D04"/>
    <w:rsid w:val="00A20506"/>
    <w:rsid w:val="00A21652"/>
    <w:rsid w:val="00A2302D"/>
    <w:rsid w:val="00A30917"/>
    <w:rsid w:val="00A321FC"/>
    <w:rsid w:val="00A328A9"/>
    <w:rsid w:val="00A33B92"/>
    <w:rsid w:val="00A359FA"/>
    <w:rsid w:val="00A35C70"/>
    <w:rsid w:val="00A427DC"/>
    <w:rsid w:val="00A4341C"/>
    <w:rsid w:val="00A44367"/>
    <w:rsid w:val="00A44F68"/>
    <w:rsid w:val="00A572A8"/>
    <w:rsid w:val="00A601D7"/>
    <w:rsid w:val="00A628C7"/>
    <w:rsid w:val="00A731F9"/>
    <w:rsid w:val="00A74D0C"/>
    <w:rsid w:val="00A77B6D"/>
    <w:rsid w:val="00A81D26"/>
    <w:rsid w:val="00A82058"/>
    <w:rsid w:val="00A82E6B"/>
    <w:rsid w:val="00A865A6"/>
    <w:rsid w:val="00A97938"/>
    <w:rsid w:val="00AA1075"/>
    <w:rsid w:val="00AA2922"/>
    <w:rsid w:val="00AB072C"/>
    <w:rsid w:val="00AB109E"/>
    <w:rsid w:val="00AB1C0B"/>
    <w:rsid w:val="00AB4412"/>
    <w:rsid w:val="00AB4557"/>
    <w:rsid w:val="00AB76C5"/>
    <w:rsid w:val="00AC13B0"/>
    <w:rsid w:val="00AC16DF"/>
    <w:rsid w:val="00AC29C1"/>
    <w:rsid w:val="00AC7551"/>
    <w:rsid w:val="00AD16AB"/>
    <w:rsid w:val="00AD35B2"/>
    <w:rsid w:val="00AD4CA7"/>
    <w:rsid w:val="00AF5072"/>
    <w:rsid w:val="00B07FF4"/>
    <w:rsid w:val="00B108E4"/>
    <w:rsid w:val="00B20521"/>
    <w:rsid w:val="00B21A96"/>
    <w:rsid w:val="00B34CB3"/>
    <w:rsid w:val="00B435DD"/>
    <w:rsid w:val="00B445E3"/>
    <w:rsid w:val="00B4742B"/>
    <w:rsid w:val="00B478C5"/>
    <w:rsid w:val="00B5025E"/>
    <w:rsid w:val="00B512C6"/>
    <w:rsid w:val="00B60FE9"/>
    <w:rsid w:val="00B62D9B"/>
    <w:rsid w:val="00B643F4"/>
    <w:rsid w:val="00B660C0"/>
    <w:rsid w:val="00B713AA"/>
    <w:rsid w:val="00B7632F"/>
    <w:rsid w:val="00B76D1B"/>
    <w:rsid w:val="00B8579C"/>
    <w:rsid w:val="00B87E56"/>
    <w:rsid w:val="00B91E9B"/>
    <w:rsid w:val="00BB2564"/>
    <w:rsid w:val="00BB3436"/>
    <w:rsid w:val="00BB599C"/>
    <w:rsid w:val="00BD356A"/>
    <w:rsid w:val="00BD7A88"/>
    <w:rsid w:val="00BE1C40"/>
    <w:rsid w:val="00BF1D68"/>
    <w:rsid w:val="00BF3058"/>
    <w:rsid w:val="00C01FA0"/>
    <w:rsid w:val="00C05C62"/>
    <w:rsid w:val="00C11570"/>
    <w:rsid w:val="00C144AC"/>
    <w:rsid w:val="00C15202"/>
    <w:rsid w:val="00C164DF"/>
    <w:rsid w:val="00C16AE0"/>
    <w:rsid w:val="00C20222"/>
    <w:rsid w:val="00C256F0"/>
    <w:rsid w:val="00C31291"/>
    <w:rsid w:val="00C33582"/>
    <w:rsid w:val="00C3564F"/>
    <w:rsid w:val="00C365DE"/>
    <w:rsid w:val="00C36759"/>
    <w:rsid w:val="00C3728A"/>
    <w:rsid w:val="00C37657"/>
    <w:rsid w:val="00C3789E"/>
    <w:rsid w:val="00C407FC"/>
    <w:rsid w:val="00C43BF6"/>
    <w:rsid w:val="00C454B3"/>
    <w:rsid w:val="00C5183E"/>
    <w:rsid w:val="00C52C83"/>
    <w:rsid w:val="00C61096"/>
    <w:rsid w:val="00C65946"/>
    <w:rsid w:val="00C712A2"/>
    <w:rsid w:val="00C75C8B"/>
    <w:rsid w:val="00C8279B"/>
    <w:rsid w:val="00C94935"/>
    <w:rsid w:val="00C95F61"/>
    <w:rsid w:val="00C97378"/>
    <w:rsid w:val="00CA50BD"/>
    <w:rsid w:val="00CA598C"/>
    <w:rsid w:val="00CB15CC"/>
    <w:rsid w:val="00CB2E4A"/>
    <w:rsid w:val="00CB5761"/>
    <w:rsid w:val="00CB749C"/>
    <w:rsid w:val="00CC4B43"/>
    <w:rsid w:val="00CD31DF"/>
    <w:rsid w:val="00CD3F1E"/>
    <w:rsid w:val="00CE077F"/>
    <w:rsid w:val="00CE09E7"/>
    <w:rsid w:val="00CE14B7"/>
    <w:rsid w:val="00CE5B4D"/>
    <w:rsid w:val="00CE62FC"/>
    <w:rsid w:val="00CF779A"/>
    <w:rsid w:val="00D01C17"/>
    <w:rsid w:val="00D06954"/>
    <w:rsid w:val="00D1000D"/>
    <w:rsid w:val="00D13029"/>
    <w:rsid w:val="00D14A49"/>
    <w:rsid w:val="00D30DFC"/>
    <w:rsid w:val="00D31261"/>
    <w:rsid w:val="00D34455"/>
    <w:rsid w:val="00D359A5"/>
    <w:rsid w:val="00D3730E"/>
    <w:rsid w:val="00D400A9"/>
    <w:rsid w:val="00D45DAD"/>
    <w:rsid w:val="00D50C77"/>
    <w:rsid w:val="00D60AEC"/>
    <w:rsid w:val="00D63433"/>
    <w:rsid w:val="00D7226B"/>
    <w:rsid w:val="00D74686"/>
    <w:rsid w:val="00D74C30"/>
    <w:rsid w:val="00D751DE"/>
    <w:rsid w:val="00D76B94"/>
    <w:rsid w:val="00D77DF1"/>
    <w:rsid w:val="00D80548"/>
    <w:rsid w:val="00D80E9D"/>
    <w:rsid w:val="00D866C4"/>
    <w:rsid w:val="00D87EF4"/>
    <w:rsid w:val="00D9231C"/>
    <w:rsid w:val="00D93B37"/>
    <w:rsid w:val="00D941DA"/>
    <w:rsid w:val="00DA286C"/>
    <w:rsid w:val="00DA47C3"/>
    <w:rsid w:val="00DA6B81"/>
    <w:rsid w:val="00DB05E1"/>
    <w:rsid w:val="00DB6F48"/>
    <w:rsid w:val="00DC0DD0"/>
    <w:rsid w:val="00DC1020"/>
    <w:rsid w:val="00DC4216"/>
    <w:rsid w:val="00DC565A"/>
    <w:rsid w:val="00DC58B8"/>
    <w:rsid w:val="00DD05C2"/>
    <w:rsid w:val="00DD166A"/>
    <w:rsid w:val="00DD6C30"/>
    <w:rsid w:val="00DE32A4"/>
    <w:rsid w:val="00DE47B7"/>
    <w:rsid w:val="00DE52FB"/>
    <w:rsid w:val="00DE57F4"/>
    <w:rsid w:val="00E04611"/>
    <w:rsid w:val="00E06D5C"/>
    <w:rsid w:val="00E070FB"/>
    <w:rsid w:val="00E10294"/>
    <w:rsid w:val="00E125EF"/>
    <w:rsid w:val="00E13F99"/>
    <w:rsid w:val="00E15AD1"/>
    <w:rsid w:val="00E16239"/>
    <w:rsid w:val="00E22D37"/>
    <w:rsid w:val="00E25EBF"/>
    <w:rsid w:val="00E26BB6"/>
    <w:rsid w:val="00E26E54"/>
    <w:rsid w:val="00E311EC"/>
    <w:rsid w:val="00E334CA"/>
    <w:rsid w:val="00E37BA8"/>
    <w:rsid w:val="00E4038E"/>
    <w:rsid w:val="00E54348"/>
    <w:rsid w:val="00E56CD4"/>
    <w:rsid w:val="00E63197"/>
    <w:rsid w:val="00E6786D"/>
    <w:rsid w:val="00E868C4"/>
    <w:rsid w:val="00E900F8"/>
    <w:rsid w:val="00E90BF0"/>
    <w:rsid w:val="00E924D1"/>
    <w:rsid w:val="00E93606"/>
    <w:rsid w:val="00E93BE9"/>
    <w:rsid w:val="00EA3B1E"/>
    <w:rsid w:val="00EA4561"/>
    <w:rsid w:val="00EB1B27"/>
    <w:rsid w:val="00EB6185"/>
    <w:rsid w:val="00EC3FDA"/>
    <w:rsid w:val="00EC53C9"/>
    <w:rsid w:val="00EC5921"/>
    <w:rsid w:val="00ED0463"/>
    <w:rsid w:val="00EE22C3"/>
    <w:rsid w:val="00EE3B5F"/>
    <w:rsid w:val="00EF1411"/>
    <w:rsid w:val="00EF4FF3"/>
    <w:rsid w:val="00EF6A64"/>
    <w:rsid w:val="00F03DB0"/>
    <w:rsid w:val="00F16CD2"/>
    <w:rsid w:val="00F254FA"/>
    <w:rsid w:val="00F36F1A"/>
    <w:rsid w:val="00F45B96"/>
    <w:rsid w:val="00F47E7F"/>
    <w:rsid w:val="00F50D61"/>
    <w:rsid w:val="00F532DE"/>
    <w:rsid w:val="00F5348B"/>
    <w:rsid w:val="00F5443B"/>
    <w:rsid w:val="00F544BB"/>
    <w:rsid w:val="00F547CC"/>
    <w:rsid w:val="00F640CE"/>
    <w:rsid w:val="00F65D6C"/>
    <w:rsid w:val="00F70D14"/>
    <w:rsid w:val="00F73C5C"/>
    <w:rsid w:val="00F767B2"/>
    <w:rsid w:val="00F77A4C"/>
    <w:rsid w:val="00F84202"/>
    <w:rsid w:val="00F905C6"/>
    <w:rsid w:val="00F92083"/>
    <w:rsid w:val="00F938B4"/>
    <w:rsid w:val="00FA0EF5"/>
    <w:rsid w:val="00FA4F7E"/>
    <w:rsid w:val="00FB1813"/>
    <w:rsid w:val="00FB2D13"/>
    <w:rsid w:val="00FB3DDE"/>
    <w:rsid w:val="00FB528C"/>
    <w:rsid w:val="00FC199E"/>
    <w:rsid w:val="00FC46CC"/>
    <w:rsid w:val="00FE2EF0"/>
    <w:rsid w:val="00FE75B7"/>
    <w:rsid w:val="00FF0877"/>
    <w:rsid w:val="00FF1779"/>
    <w:rsid w:val="00FF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>
      <o:colormru v:ext="edit" colors="#eaeaea"/>
    </o:shapedefaults>
    <o:shapelayout v:ext="edit">
      <o:idmap v:ext="edit" data="1"/>
    </o:shapelayout>
  </w:shapeDefaults>
  <w:decimalSymbol w:val="."/>
  <w:listSeparator w:val=";"/>
  <w14:docId w14:val="6CCBE1CB"/>
  <w15:docId w15:val="{494D5AE0-990B-4776-8B3F-8C86FFA3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C4216"/>
    <w:rPr>
      <w:color w:val="808080"/>
      <w:shd w:val="clear" w:color="auto" w:fill="E6E6E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90BF3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90BF3"/>
    <w:rPr>
      <w:rFonts w:ascii="HelveticaNeueLT Std" w:hAnsi="HelveticaNeueLT Std" w:cs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90BF3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AA2922"/>
    <w:pPr>
      <w:spacing w:after="200"/>
    </w:pPr>
    <w:rPr>
      <w:i/>
      <w:iCs/>
      <w:color w:val="1F497D" w:themeColor="text2"/>
      <w:sz w:val="18"/>
      <w:szCs w:val="18"/>
    </w:rPr>
  </w:style>
  <w:style w:type="paragraph" w:styleId="KeinLeerraum">
    <w:name w:val="No Spacing"/>
    <w:uiPriority w:val="1"/>
    <w:qFormat/>
    <w:rsid w:val="006D0D9D"/>
    <w:rPr>
      <w:rFonts w:ascii="HelveticaNeueLT Std" w:hAnsi="HelveticaNeueLT Std" w:cs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y\Google%20Drive\UMAT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9A007-EAFF-45D6-A0E8-E496EBC9A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5</Pages>
  <Words>439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 Fred: Was ist ein sicheres Passwort?</vt:lpstr>
    </vt:vector>
  </TitlesOfParts>
  <Company>SF Schweizer Fernsehen</Company>
  <LinksUpToDate>false</LinksUpToDate>
  <CharactersWithSpaces>3374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 Fred: Was ist ein sicheres Passwort?</dc:title>
  <dc:creator>Deborah Troxler</dc:creator>
  <cp:lastModifiedBy>Marriott, Steven (SRF)</cp:lastModifiedBy>
  <cp:revision>43</cp:revision>
  <cp:lastPrinted>2018-12-09T11:27:00Z</cp:lastPrinted>
  <dcterms:created xsi:type="dcterms:W3CDTF">2020-02-18T10:27:00Z</dcterms:created>
  <dcterms:modified xsi:type="dcterms:W3CDTF">2020-02-21T12:56:00Z</dcterms:modified>
  <cp:category>Zuma Vorlage phe</cp:category>
</cp:coreProperties>
</file>