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88"/>
        <w:gridCol w:w="2268"/>
      </w:tblGrid>
      <w:tr w:rsidR="00A5587D" w14:paraId="6A761747" w14:textId="77777777" w:rsidTr="002C613B">
        <w:tc>
          <w:tcPr>
            <w:tcW w:w="7088" w:type="dxa"/>
          </w:tcPr>
          <w:p w14:paraId="3EAF48FD" w14:textId="7B1E1823" w:rsidR="00A5587D" w:rsidRPr="00C10999" w:rsidRDefault="00A5587D" w:rsidP="00D71345">
            <w:pPr>
              <w:rPr>
                <w:rFonts w:ascii="Arial" w:hAnsi="Arial"/>
                <w:sz w:val="24"/>
                <w:szCs w:val="24"/>
              </w:rPr>
            </w:pPr>
            <w:bookmarkStart w:id="0" w:name="_GoBack" w:colFirst="2" w:colLast="2"/>
            <w:r w:rsidRPr="00C10999">
              <w:rPr>
                <w:rFonts w:ascii="Arial" w:hAnsi="Arial"/>
                <w:b/>
                <w:sz w:val="24"/>
                <w:szCs w:val="24"/>
              </w:rPr>
              <w:t>Aufgabe 1: Fragen zum Film</w:t>
            </w:r>
          </w:p>
        </w:tc>
        <w:tc>
          <w:tcPr>
            <w:tcW w:w="2268" w:type="dxa"/>
            <w:vMerge w:val="restart"/>
          </w:tcPr>
          <w:p w14:paraId="59E96936" w14:textId="3AD064D7" w:rsidR="00A5587D" w:rsidRPr="00C10999" w:rsidRDefault="00A5587D" w:rsidP="002C613B">
            <w:pPr>
              <w:pStyle w:val="Beschriftung"/>
              <w:spacing w:after="0"/>
              <w:jc w:val="right"/>
              <w:rPr>
                <w:rFonts w:ascii="Arial" w:hAnsi="Arial"/>
                <w:color w:val="auto"/>
                <w:sz w:val="24"/>
                <w:szCs w:val="24"/>
              </w:rPr>
            </w:pPr>
            <w:r>
              <w:rPr>
                <w:rFonts w:ascii="Arial" w:hAnsi="Arial"/>
                <w:noProof/>
                <w:color w:val="auto"/>
                <w:sz w:val="24"/>
                <w:szCs w:val="24"/>
              </w:rPr>
              <w:drawing>
                <wp:inline distT="0" distB="0" distL="0" distR="0" wp14:anchorId="67B95A54" wp14:editId="24AD1BF9">
                  <wp:extent cx="900000" cy="90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-frag-fred-cloud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87D" w14:paraId="56950ABE" w14:textId="77777777" w:rsidTr="002C613B">
        <w:tc>
          <w:tcPr>
            <w:tcW w:w="7088" w:type="dxa"/>
          </w:tcPr>
          <w:p w14:paraId="503963EE" w14:textId="2E5822E1" w:rsidR="00A5587D" w:rsidRPr="00A5587D" w:rsidRDefault="00A5587D" w:rsidP="00A5587D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Scanne mit deinem 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iP</w:t>
            </w: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ad oder Smartphone den QR-Code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r w:rsidR="0083094C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auf der rechten Seite</w:t>
            </w:r>
            <w:r w:rsidRPr="00A5587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und sc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hau</w:t>
            </w:r>
            <w:r w:rsidR="00090E3D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e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dir den Film «Was ist die Cloud?» an. Beantworte danach die Fragen</w:t>
            </w:r>
            <w:r w:rsidR="00F41E98"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 xml:space="preserve"> zum Film</w:t>
            </w:r>
            <w:r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268" w:type="dxa"/>
            <w:vMerge/>
          </w:tcPr>
          <w:p w14:paraId="412F81D8" w14:textId="561DCC74" w:rsidR="00A5587D" w:rsidRPr="00A5587D" w:rsidRDefault="00A5587D" w:rsidP="00A5587D">
            <w:pPr>
              <w:pStyle w:val="Beschriftung"/>
              <w:spacing w:after="0"/>
              <w:rPr>
                <w:rFonts w:ascii="Arial" w:hAnsi="Arial"/>
                <w:bCs/>
                <w:i w:val="0"/>
                <w:iCs w:val="0"/>
                <w:color w:val="auto"/>
                <w:sz w:val="24"/>
                <w:szCs w:val="24"/>
              </w:rPr>
            </w:pPr>
          </w:p>
        </w:tc>
      </w:tr>
      <w:bookmarkEnd w:id="0"/>
    </w:tbl>
    <w:p w14:paraId="3E250AA9" w14:textId="45CF01EF" w:rsidR="006601A9" w:rsidRDefault="006601A9" w:rsidP="006601A9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1345" w:rsidRPr="00A7762D" w14:paraId="2D106AAC" w14:textId="77777777" w:rsidTr="00472D7E">
        <w:tc>
          <w:tcPr>
            <w:tcW w:w="9356" w:type="dxa"/>
          </w:tcPr>
          <w:p w14:paraId="51100AD2" w14:textId="77777777" w:rsidR="00D71345" w:rsidRPr="003A6D77" w:rsidRDefault="00D71345" w:rsidP="00D71345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>Welches Problem haben Céline und Sandro?</w:t>
            </w:r>
          </w:p>
          <w:p w14:paraId="15244FA7" w14:textId="10C0D74B" w:rsidR="00D71345" w:rsidRPr="008C1F3D" w:rsidRDefault="00D71345" w:rsidP="00D71345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D71345" w:rsidRPr="00A7762D" w14:paraId="48D5E988" w14:textId="77777777" w:rsidTr="00472D7E">
        <w:tc>
          <w:tcPr>
            <w:tcW w:w="9356" w:type="dxa"/>
          </w:tcPr>
          <w:p w14:paraId="69D91A61" w14:textId="622188A1" w:rsidR="00D71345" w:rsidRPr="00A7762D" w:rsidRDefault="00D71345" w:rsidP="00D71345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</w:p>
        </w:tc>
      </w:tr>
    </w:tbl>
    <w:p w14:paraId="3189F90E" w14:textId="77777777" w:rsidR="00D71345" w:rsidRDefault="00D71345" w:rsidP="006601A9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521"/>
        <w:gridCol w:w="2835"/>
      </w:tblGrid>
      <w:tr w:rsidR="003F1102" w:rsidRPr="00A7762D" w14:paraId="0FFCCD5D" w14:textId="77777777" w:rsidTr="00472D7E">
        <w:tc>
          <w:tcPr>
            <w:tcW w:w="9356" w:type="dxa"/>
            <w:gridSpan w:val="2"/>
          </w:tcPr>
          <w:p w14:paraId="7302F340" w14:textId="39FD3544" w:rsidR="003F1102" w:rsidRPr="003A6D77" w:rsidRDefault="003F1102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>Was ist die Cloud? Erkläre in 2 bis 3 Sätzen.</w:t>
            </w:r>
          </w:p>
          <w:p w14:paraId="533AC0A1" w14:textId="77777777" w:rsidR="003F1102" w:rsidRPr="008C1F3D" w:rsidRDefault="003F1102" w:rsidP="00472D7E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3F1102" w:rsidRPr="00A7762D" w14:paraId="0B5BED0F" w14:textId="77777777" w:rsidTr="000C7172">
        <w:tc>
          <w:tcPr>
            <w:tcW w:w="6521" w:type="dxa"/>
          </w:tcPr>
          <w:p w14:paraId="12E43A5A" w14:textId="037A8EDE" w:rsidR="003F1102" w:rsidRPr="00A7762D" w:rsidRDefault="003F1102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35" w:type="dxa"/>
          </w:tcPr>
          <w:p w14:paraId="77BC94F5" w14:textId="77777777" w:rsidR="006E7414" w:rsidRDefault="00220A01" w:rsidP="006E7414">
            <w:pPr>
              <w:keepNext/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4F752D4F" wp14:editId="1C7FA015">
                  <wp:extent cx="1728000" cy="1152239"/>
                  <wp:effectExtent l="0" t="0" r="5715" b="0"/>
                  <wp:docPr id="6" name="Grafik 6" descr="Ein Bild, das Himmel, drauß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oud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15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F1956" w14:textId="5F855E53" w:rsidR="003F1102" w:rsidRPr="006E7414" w:rsidRDefault="006E7414" w:rsidP="006E7414">
            <w:pPr>
              <w:pStyle w:val="Beschriftung"/>
              <w:spacing w:after="0"/>
              <w:rPr>
                <w:rFonts w:ascii="Arial" w:hAnsi="Arial"/>
                <w:b/>
                <w:sz w:val="12"/>
                <w:szCs w:val="12"/>
              </w:rPr>
            </w:pPr>
            <w:r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proofErr w:type="spellStart"/>
            <w:r>
              <w:rPr>
                <w:rFonts w:ascii="Arial" w:hAnsi="Arial"/>
                <w:color w:val="auto"/>
                <w:sz w:val="12"/>
                <w:szCs w:val="12"/>
              </w:rPr>
              <w:t>Colourbox</w:t>
            </w:r>
            <w:proofErr w:type="spellEnd"/>
          </w:p>
        </w:tc>
      </w:tr>
    </w:tbl>
    <w:p w14:paraId="0FA1A963" w14:textId="37AA889E" w:rsidR="00EA3B1E" w:rsidRDefault="00EA3B1E" w:rsidP="006601A9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E873CC" w:rsidRPr="00A7762D" w14:paraId="1CA190EC" w14:textId="77777777" w:rsidTr="00472D7E">
        <w:tc>
          <w:tcPr>
            <w:tcW w:w="9356" w:type="dxa"/>
          </w:tcPr>
          <w:p w14:paraId="53B2EE4D" w14:textId="761DE857" w:rsidR="00E873CC" w:rsidRPr="003A6D77" w:rsidRDefault="00E873CC" w:rsidP="00E873CC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>Wie gelangen deine Fotos, Dokumente, usw. in die Cloud?</w:t>
            </w:r>
          </w:p>
          <w:p w14:paraId="6A215AB4" w14:textId="77777777" w:rsidR="00E873CC" w:rsidRPr="008C1F3D" w:rsidRDefault="00E873CC" w:rsidP="00472D7E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E873CC" w:rsidRPr="00A7762D" w14:paraId="50F03E24" w14:textId="77777777" w:rsidTr="00472D7E">
        <w:tc>
          <w:tcPr>
            <w:tcW w:w="9356" w:type="dxa"/>
          </w:tcPr>
          <w:p w14:paraId="7D4165ED" w14:textId="71DBD119" w:rsidR="00E873CC" w:rsidRPr="00A7762D" w:rsidRDefault="00E873CC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A5587D">
              <w:rPr>
                <w:rFonts w:ascii="Arial" w:hAnsi="Arial"/>
                <w:b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b/>
                <w:sz w:val="20"/>
              </w:rPr>
              <w:t>__________________________________________</w:t>
            </w:r>
          </w:p>
        </w:tc>
      </w:tr>
    </w:tbl>
    <w:p w14:paraId="7281D1DD" w14:textId="77777777" w:rsidR="00C05C62" w:rsidRPr="00982044" w:rsidRDefault="00C05C62" w:rsidP="006601A9">
      <w:pPr>
        <w:rPr>
          <w:rFonts w:ascii="Arial" w:hAnsi="Arial"/>
          <w:sz w:val="24"/>
          <w:szCs w:val="24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347A7" w:rsidRPr="00A7762D" w14:paraId="4E2080B3" w14:textId="77777777" w:rsidTr="00472D7E">
        <w:tc>
          <w:tcPr>
            <w:tcW w:w="9356" w:type="dxa"/>
          </w:tcPr>
          <w:p w14:paraId="1D18C317" w14:textId="77777777" w:rsidR="00D347A7" w:rsidRPr="003A6D77" w:rsidRDefault="00D347A7" w:rsidP="00D347A7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 xml:space="preserve">Ist die Cloud irgendwann voll? Begründe deine Antwort. </w:t>
            </w:r>
          </w:p>
          <w:p w14:paraId="29A23037" w14:textId="77777777" w:rsidR="00D347A7" w:rsidRPr="008C1F3D" w:rsidRDefault="00D347A7" w:rsidP="00472D7E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D347A7" w:rsidRPr="00A7762D" w14:paraId="3531EF25" w14:textId="77777777" w:rsidTr="00472D7E">
        <w:tc>
          <w:tcPr>
            <w:tcW w:w="9356" w:type="dxa"/>
          </w:tcPr>
          <w:p w14:paraId="4FF6413F" w14:textId="5E07F200" w:rsidR="00D347A7" w:rsidRPr="00A7762D" w:rsidRDefault="00D347A7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</w:t>
            </w:r>
            <w:r w:rsidR="00A5587D">
              <w:rPr>
                <w:rFonts w:ascii="Arial" w:hAnsi="Arial"/>
                <w:b/>
                <w:sz w:val="20"/>
              </w:rPr>
              <w:t>__________________________________________________________________________________</w:t>
            </w:r>
            <w:r>
              <w:rPr>
                <w:rFonts w:ascii="Arial" w:hAnsi="Arial"/>
                <w:b/>
                <w:sz w:val="20"/>
              </w:rPr>
              <w:t>_______________________________</w:t>
            </w:r>
          </w:p>
        </w:tc>
      </w:tr>
    </w:tbl>
    <w:p w14:paraId="5B36B7C3" w14:textId="461A87A4" w:rsidR="00A5587D" w:rsidRDefault="00A5587D">
      <w:pPr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9C2A33" w:rsidRPr="00A7762D" w14:paraId="6E1D4B56" w14:textId="77777777" w:rsidTr="00472D7E">
        <w:tc>
          <w:tcPr>
            <w:tcW w:w="9356" w:type="dxa"/>
            <w:gridSpan w:val="2"/>
          </w:tcPr>
          <w:p w14:paraId="7DA4B734" w14:textId="77777777" w:rsidR="009C2A33" w:rsidRPr="003A6D77" w:rsidRDefault="009C2A33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lastRenderedPageBreak/>
              <w:t>Welche Vor</w:t>
            </w:r>
            <w:r w:rsidR="00FB1B92" w:rsidRPr="003A6D77">
              <w:rPr>
                <w:rFonts w:ascii="Arial" w:hAnsi="Arial"/>
                <w:sz w:val="24"/>
                <w:szCs w:val="24"/>
              </w:rPr>
              <w:t>- und Nachteile</w:t>
            </w:r>
            <w:r w:rsidRPr="003A6D77">
              <w:rPr>
                <w:rFonts w:ascii="Arial" w:hAnsi="Arial"/>
                <w:sz w:val="24"/>
                <w:szCs w:val="24"/>
              </w:rPr>
              <w:t xml:space="preserve"> hast du, wenn du deine </w:t>
            </w:r>
            <w:r w:rsidR="00FB1B92" w:rsidRPr="003A6D77">
              <w:rPr>
                <w:rFonts w:ascii="Arial" w:hAnsi="Arial"/>
                <w:sz w:val="24"/>
                <w:szCs w:val="24"/>
              </w:rPr>
              <w:t>Dateien</w:t>
            </w:r>
            <w:r w:rsidRPr="003A6D77">
              <w:rPr>
                <w:rFonts w:ascii="Arial" w:hAnsi="Arial"/>
                <w:sz w:val="24"/>
                <w:szCs w:val="24"/>
              </w:rPr>
              <w:t xml:space="preserve"> in der Cloud speicherst? </w:t>
            </w:r>
          </w:p>
          <w:p w14:paraId="27BBE3C2" w14:textId="3053104A" w:rsidR="00FB1B92" w:rsidRPr="00FB1B92" w:rsidRDefault="00FB1B92" w:rsidP="00472D7E">
            <w:pPr>
              <w:spacing w:line="276" w:lineRule="auto"/>
              <w:rPr>
                <w:rFonts w:ascii="Arial" w:hAnsi="Arial"/>
                <w:color w:val="FF0000"/>
                <w:sz w:val="6"/>
                <w:szCs w:val="6"/>
              </w:rPr>
            </w:pPr>
          </w:p>
        </w:tc>
      </w:tr>
      <w:tr w:rsidR="00FB1B92" w:rsidRPr="00A7762D" w14:paraId="1433ADD6" w14:textId="77777777" w:rsidTr="00FB1B92">
        <w:tc>
          <w:tcPr>
            <w:tcW w:w="4678" w:type="dxa"/>
            <w:vAlign w:val="center"/>
          </w:tcPr>
          <w:p w14:paraId="5090EB16" w14:textId="77777777" w:rsidR="00FB1B92" w:rsidRDefault="00FB1B92" w:rsidP="00FB1B92">
            <w:pPr>
              <w:rPr>
                <w:rFonts w:ascii="Arial" w:hAnsi="Arial"/>
                <w:b/>
                <w:sz w:val="24"/>
                <w:szCs w:val="24"/>
              </w:rPr>
            </w:pPr>
            <w:r w:rsidRPr="00FB1B92">
              <w:rPr>
                <w:rFonts w:ascii="Arial" w:hAnsi="Arial"/>
                <w:b/>
                <w:sz w:val="24"/>
                <w:szCs w:val="24"/>
              </w:rPr>
              <w:t>Vorteile</w:t>
            </w:r>
          </w:p>
          <w:p w14:paraId="1FB9B709" w14:textId="33153B4E" w:rsidR="00FB1B92" w:rsidRPr="00FB1B92" w:rsidRDefault="00FB1B92" w:rsidP="00FB1B92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  <w:tc>
          <w:tcPr>
            <w:tcW w:w="4678" w:type="dxa"/>
            <w:vAlign w:val="center"/>
          </w:tcPr>
          <w:p w14:paraId="6D7BA6C2" w14:textId="77777777" w:rsidR="00FB1B92" w:rsidRDefault="00FB1B92" w:rsidP="00FB1B92">
            <w:pPr>
              <w:rPr>
                <w:rFonts w:ascii="Arial" w:hAnsi="Arial"/>
                <w:b/>
                <w:sz w:val="24"/>
                <w:szCs w:val="24"/>
              </w:rPr>
            </w:pPr>
            <w:r w:rsidRPr="00FB1B92">
              <w:rPr>
                <w:rFonts w:ascii="Arial" w:hAnsi="Arial"/>
                <w:b/>
                <w:sz w:val="24"/>
                <w:szCs w:val="24"/>
              </w:rPr>
              <w:t>Nachteile</w:t>
            </w:r>
          </w:p>
          <w:p w14:paraId="32AF8FFD" w14:textId="62979D55" w:rsidR="00FB1B92" w:rsidRPr="00FB1B92" w:rsidRDefault="00FB1B92" w:rsidP="00FB1B92">
            <w:pPr>
              <w:rPr>
                <w:rFonts w:ascii="Arial" w:hAnsi="Arial"/>
                <w:b/>
                <w:sz w:val="10"/>
                <w:szCs w:val="10"/>
              </w:rPr>
            </w:pPr>
          </w:p>
        </w:tc>
      </w:tr>
      <w:tr w:rsidR="00FB1B92" w:rsidRPr="00A7762D" w14:paraId="7ABBF31C" w14:textId="77777777" w:rsidTr="00743380">
        <w:tc>
          <w:tcPr>
            <w:tcW w:w="4678" w:type="dxa"/>
          </w:tcPr>
          <w:p w14:paraId="054D6605" w14:textId="7DF3DA66" w:rsidR="00FB1B92" w:rsidRPr="00A7762D" w:rsidRDefault="00FB1B92" w:rsidP="00FB1B92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4678" w:type="dxa"/>
          </w:tcPr>
          <w:p w14:paraId="53A4F79C" w14:textId="38597335" w:rsidR="00FB1B92" w:rsidRPr="00A7762D" w:rsidRDefault="00FB1B92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FAE6B77" w14:textId="77777777" w:rsidR="00FB1B92" w:rsidRDefault="00FB1B92" w:rsidP="00FB116A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521"/>
        <w:gridCol w:w="2835"/>
      </w:tblGrid>
      <w:tr w:rsidR="00FB1B92" w:rsidRPr="00A7762D" w14:paraId="5C42BC49" w14:textId="77777777" w:rsidTr="00472D7E">
        <w:tc>
          <w:tcPr>
            <w:tcW w:w="9356" w:type="dxa"/>
            <w:gridSpan w:val="2"/>
          </w:tcPr>
          <w:p w14:paraId="45C53713" w14:textId="05020B52" w:rsidR="00FB1B92" w:rsidRPr="003A6D77" w:rsidRDefault="00FB1B92" w:rsidP="00170F7D">
            <w:pPr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 xml:space="preserve">Was passiert mit </w:t>
            </w:r>
            <w:r w:rsidR="00170F7D" w:rsidRPr="003A6D77">
              <w:rPr>
                <w:rFonts w:ascii="Arial" w:hAnsi="Arial"/>
                <w:sz w:val="24"/>
                <w:szCs w:val="24"/>
              </w:rPr>
              <w:t>deinen</w:t>
            </w:r>
            <w:r w:rsidRPr="003A6D77">
              <w:rPr>
                <w:rFonts w:ascii="Arial" w:hAnsi="Arial"/>
                <w:sz w:val="24"/>
                <w:szCs w:val="24"/>
              </w:rPr>
              <w:t xml:space="preserve"> Daten in der Cloud? Wieso </w:t>
            </w:r>
            <w:r w:rsidR="00170F7D" w:rsidRPr="003A6D77">
              <w:rPr>
                <w:rFonts w:ascii="Arial" w:hAnsi="Arial"/>
                <w:sz w:val="24"/>
                <w:szCs w:val="24"/>
              </w:rPr>
              <w:t>sollte man vorsichtig sein, wenn man persönliche Daten in der Cloud abspeichert?</w:t>
            </w:r>
          </w:p>
          <w:p w14:paraId="3EF1C5EC" w14:textId="77777777" w:rsidR="00FB1B92" w:rsidRPr="008C1F3D" w:rsidRDefault="00FB1B92" w:rsidP="00472D7E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FB1B92" w:rsidRPr="00A7762D" w14:paraId="68739D37" w14:textId="77777777" w:rsidTr="000C7172">
        <w:tc>
          <w:tcPr>
            <w:tcW w:w="6521" w:type="dxa"/>
          </w:tcPr>
          <w:p w14:paraId="073E164A" w14:textId="25720C78" w:rsidR="00FB1B92" w:rsidRPr="00A7762D" w:rsidRDefault="00FB1B92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35" w:type="dxa"/>
          </w:tcPr>
          <w:p w14:paraId="7021BD0C" w14:textId="77777777" w:rsidR="008C5841" w:rsidRDefault="00AA6E97" w:rsidP="008C5841">
            <w:pPr>
              <w:keepNext/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01CF8256" wp14:editId="0FD98E65">
                  <wp:extent cx="1728000" cy="1152000"/>
                  <wp:effectExtent l="0" t="0" r="571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rag-fred-cloud.00_05_30_15.Still068.png"/>
                          <pic:cNvPicPr/>
                        </pic:nvPicPr>
                        <pic:blipFill rotWithShape="1">
                          <a:blip r:embed="rId10"/>
                          <a:srcRect l="7813" r="7813"/>
                          <a:stretch/>
                        </pic:blipFill>
                        <pic:spPr bwMode="auto"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9B938" w14:textId="28F4C15C" w:rsidR="00FB1B92" w:rsidRPr="00A7762D" w:rsidRDefault="008C5841" w:rsidP="008C5841">
            <w:pPr>
              <w:pStyle w:val="Beschriftung"/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color w:val="auto"/>
                <w:sz w:val="12"/>
                <w:szCs w:val="12"/>
              </w:rPr>
              <w:t xml:space="preserve">Bild: </w:t>
            </w:r>
            <w:r w:rsidR="0005755C">
              <w:rPr>
                <w:rFonts w:ascii="Arial" w:hAnsi="Arial"/>
                <w:color w:val="auto"/>
                <w:sz w:val="12"/>
                <w:szCs w:val="12"/>
              </w:rPr>
              <w:t xml:space="preserve">Shutterstock / </w:t>
            </w:r>
            <w:proofErr w:type="spellStart"/>
            <w:r w:rsidR="0005755C">
              <w:rPr>
                <w:rFonts w:ascii="Arial" w:hAnsi="Arial"/>
                <w:color w:val="auto"/>
                <w:sz w:val="12"/>
                <w:szCs w:val="12"/>
              </w:rPr>
              <w:t>Colourbox</w:t>
            </w:r>
            <w:proofErr w:type="spellEnd"/>
          </w:p>
        </w:tc>
      </w:tr>
    </w:tbl>
    <w:p w14:paraId="631F0D83" w14:textId="7DC2FE62" w:rsidR="00FB1B92" w:rsidRDefault="00FB1B92" w:rsidP="00FB116A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521"/>
        <w:gridCol w:w="2835"/>
      </w:tblGrid>
      <w:tr w:rsidR="00A545EA" w:rsidRPr="00A7762D" w14:paraId="4221E0E4" w14:textId="77777777" w:rsidTr="00472D7E">
        <w:tc>
          <w:tcPr>
            <w:tcW w:w="9356" w:type="dxa"/>
            <w:gridSpan w:val="2"/>
          </w:tcPr>
          <w:p w14:paraId="31165CB7" w14:textId="5DA0DC4F" w:rsidR="00EA04F0" w:rsidRPr="003A6D77" w:rsidRDefault="00EA04F0" w:rsidP="00EA04F0">
            <w:pPr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>Wieso speichern Schweizer Banken ihre Kundeninformationen nicht in der Cloud?</w:t>
            </w:r>
          </w:p>
          <w:p w14:paraId="731D325C" w14:textId="77777777" w:rsidR="00A545EA" w:rsidRPr="008C1F3D" w:rsidRDefault="00A545EA" w:rsidP="00472D7E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A545EA" w:rsidRPr="00A7762D" w14:paraId="29CC14ED" w14:textId="77777777" w:rsidTr="000C7172">
        <w:tc>
          <w:tcPr>
            <w:tcW w:w="6521" w:type="dxa"/>
          </w:tcPr>
          <w:p w14:paraId="28BD7334" w14:textId="589DB17A" w:rsidR="00A545EA" w:rsidRPr="00A7762D" w:rsidRDefault="00A545EA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35" w:type="dxa"/>
          </w:tcPr>
          <w:p w14:paraId="248B77EB" w14:textId="77777777" w:rsidR="00C51E74" w:rsidRDefault="00EA04F0" w:rsidP="00C51E74">
            <w:pPr>
              <w:keepNext/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4B3DD575" wp14:editId="51F9002A">
                  <wp:extent cx="1728000" cy="1152000"/>
                  <wp:effectExtent l="0" t="0" r="5715" b="0"/>
                  <wp:docPr id="10" name="Grafik 10" descr="Ein Bild, das Himmel, draußen, Gebäude, Straß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nken.jpg"/>
                          <pic:cNvPicPr/>
                        </pic:nvPicPr>
                        <pic:blipFill rotWithShape="1">
                          <a:blip r:embed="rId11"/>
                          <a:srcRect t="11" b="11"/>
                          <a:stretch/>
                        </pic:blipFill>
                        <pic:spPr bwMode="auto"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96CB5" w14:textId="65AC200F" w:rsidR="00A545EA" w:rsidRPr="00A7762D" w:rsidRDefault="00C51E74" w:rsidP="00C51E74">
            <w:pPr>
              <w:pStyle w:val="Beschriftung"/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color w:val="auto"/>
                <w:sz w:val="12"/>
                <w:szCs w:val="12"/>
              </w:rPr>
              <w:t>Bild: Keystone</w:t>
            </w:r>
          </w:p>
        </w:tc>
      </w:tr>
    </w:tbl>
    <w:p w14:paraId="3CA5F534" w14:textId="77777777" w:rsidR="00A545EA" w:rsidRDefault="00A545EA" w:rsidP="00FB116A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521"/>
        <w:gridCol w:w="2835"/>
      </w:tblGrid>
      <w:tr w:rsidR="00A30D83" w:rsidRPr="00A7762D" w14:paraId="0B8EC13C" w14:textId="77777777" w:rsidTr="00472D7E">
        <w:tc>
          <w:tcPr>
            <w:tcW w:w="9356" w:type="dxa"/>
            <w:gridSpan w:val="2"/>
          </w:tcPr>
          <w:p w14:paraId="35BEC01F" w14:textId="61894A7E" w:rsidR="0062200E" w:rsidRPr="003A6D77" w:rsidRDefault="002B1649" w:rsidP="0062200E">
            <w:pPr>
              <w:rPr>
                <w:rFonts w:ascii="Arial" w:hAnsi="Arial"/>
                <w:sz w:val="24"/>
                <w:szCs w:val="24"/>
              </w:rPr>
            </w:pPr>
            <w:r w:rsidRPr="003A6D77">
              <w:rPr>
                <w:rFonts w:ascii="Arial" w:hAnsi="Arial"/>
                <w:sz w:val="24"/>
                <w:szCs w:val="24"/>
              </w:rPr>
              <w:t>Angenommen du verlierst dein Smartphone mit allen Fotos</w:t>
            </w:r>
            <w:r w:rsidR="000078B0" w:rsidRPr="003A6D77">
              <w:rPr>
                <w:rFonts w:ascii="Arial" w:hAnsi="Arial"/>
                <w:sz w:val="24"/>
                <w:szCs w:val="24"/>
              </w:rPr>
              <w:t>, die auf der Speicherkarte waren</w:t>
            </w:r>
            <w:r w:rsidRPr="003A6D77">
              <w:rPr>
                <w:rFonts w:ascii="Arial" w:hAnsi="Arial"/>
                <w:sz w:val="24"/>
                <w:szCs w:val="24"/>
              </w:rPr>
              <w:t>. Gibt es eine Möglichkeit, deine Fotos irgendwie zu retten? Begründe.</w:t>
            </w:r>
            <w:r w:rsidR="0062200E" w:rsidRPr="003A6D77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365C3CA1" w14:textId="77777777" w:rsidR="00A30D83" w:rsidRPr="008C1F3D" w:rsidRDefault="00A30D83" w:rsidP="00472D7E">
            <w:pPr>
              <w:spacing w:line="276" w:lineRule="auto"/>
              <w:rPr>
                <w:rFonts w:ascii="Arial" w:hAnsi="Arial"/>
                <w:sz w:val="6"/>
                <w:szCs w:val="6"/>
              </w:rPr>
            </w:pPr>
          </w:p>
        </w:tc>
      </w:tr>
      <w:tr w:rsidR="00A30D83" w:rsidRPr="00A7762D" w14:paraId="21DF6D88" w14:textId="77777777" w:rsidTr="000C7172">
        <w:tc>
          <w:tcPr>
            <w:tcW w:w="6521" w:type="dxa"/>
          </w:tcPr>
          <w:p w14:paraId="7E97DEFA" w14:textId="34AE8005" w:rsidR="00A30D83" w:rsidRPr="00A7762D" w:rsidRDefault="00A30D83" w:rsidP="00472D7E">
            <w:pPr>
              <w:spacing w:line="360" w:lineRule="auto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2835" w:type="dxa"/>
          </w:tcPr>
          <w:p w14:paraId="283867D0" w14:textId="77777777" w:rsidR="00C51E74" w:rsidRDefault="00A30D83" w:rsidP="00C51E74">
            <w:pPr>
              <w:keepNext/>
            </w:pPr>
            <w:r>
              <w:rPr>
                <w:rFonts w:ascii="Arial" w:hAnsi="Arial"/>
                <w:b/>
                <w:noProof/>
                <w:sz w:val="20"/>
              </w:rPr>
              <w:drawing>
                <wp:inline distT="0" distB="0" distL="0" distR="0" wp14:anchorId="05E57B86" wp14:editId="27E73D0B">
                  <wp:extent cx="1728000" cy="1152000"/>
                  <wp:effectExtent l="0" t="0" r="571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rag-fred-cloud.00_01_49_14.Still052.png"/>
                          <pic:cNvPicPr/>
                        </pic:nvPicPr>
                        <pic:blipFill rotWithShape="1">
                          <a:blip r:embed="rId12"/>
                          <a:srcRect l="7813" r="7813"/>
                          <a:stretch/>
                        </pic:blipFill>
                        <pic:spPr bwMode="auto">
                          <a:xfrm>
                            <a:off x="0" y="0"/>
                            <a:ext cx="1728000" cy="11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522844" w14:textId="15BBAFBE" w:rsidR="00A30D83" w:rsidRPr="00A7762D" w:rsidRDefault="00C51E74" w:rsidP="00C51E74">
            <w:pPr>
              <w:pStyle w:val="Beschriftung"/>
              <w:spacing w:after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color w:val="auto"/>
                <w:sz w:val="12"/>
                <w:szCs w:val="12"/>
              </w:rPr>
              <w:t>Bild: Shutterstock</w:t>
            </w:r>
          </w:p>
        </w:tc>
      </w:tr>
    </w:tbl>
    <w:p w14:paraId="60971167" w14:textId="6A9C0D83" w:rsidR="00A30D83" w:rsidRDefault="00A30D83" w:rsidP="00FB116A">
      <w:pPr>
        <w:rPr>
          <w:rFonts w:ascii="Arial" w:hAnsi="Arial"/>
          <w:sz w:val="20"/>
        </w:rPr>
      </w:pPr>
    </w:p>
    <w:p w14:paraId="7FBF5685" w14:textId="6A6716CA" w:rsidR="00C10999" w:rsidRDefault="00C10999" w:rsidP="00FB116A">
      <w:pPr>
        <w:rPr>
          <w:rFonts w:ascii="Arial" w:hAnsi="Arial"/>
          <w:sz w:val="20"/>
        </w:rPr>
      </w:pPr>
    </w:p>
    <w:p w14:paraId="0FE22192" w14:textId="246B914A" w:rsidR="00C10999" w:rsidRDefault="00C10999" w:rsidP="00FB116A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10999" w:rsidRPr="008C1F3D" w14:paraId="71430BF8" w14:textId="77777777" w:rsidTr="00472D7E">
        <w:tc>
          <w:tcPr>
            <w:tcW w:w="9356" w:type="dxa"/>
          </w:tcPr>
          <w:p w14:paraId="4A56713D" w14:textId="51DBCB35" w:rsidR="00C10999" w:rsidRPr="00C10999" w:rsidRDefault="00C10999" w:rsidP="00C10999">
            <w:pPr>
              <w:pStyle w:val="Beschriftung"/>
              <w:keepNext/>
              <w:spacing w:after="0"/>
              <w:rPr>
                <w:rFonts w:ascii="Arial" w:hAnsi="Arial"/>
                <w:i w:val="0"/>
                <w:color w:val="auto"/>
                <w:sz w:val="24"/>
                <w:szCs w:val="24"/>
              </w:rPr>
            </w:pPr>
            <w:r>
              <w:rPr>
                <w:rFonts w:ascii="Arial" w:hAnsi="Arial"/>
                <w:b/>
                <w:i w:val="0"/>
                <w:color w:val="auto"/>
                <w:sz w:val="24"/>
                <w:szCs w:val="24"/>
              </w:rPr>
              <w:lastRenderedPageBreak/>
              <w:t xml:space="preserve">Aufgabe 2a: </w:t>
            </w:r>
            <w:r w:rsidRPr="00C10999">
              <w:rPr>
                <w:rFonts w:ascii="Arial" w:hAnsi="Arial"/>
                <w:b/>
                <w:bCs/>
                <w:i w:val="0"/>
                <w:color w:val="auto"/>
                <w:sz w:val="24"/>
                <w:szCs w:val="24"/>
              </w:rPr>
              <w:t>Arbeitsschritte zur Erstellung des Legefilms</w:t>
            </w:r>
          </w:p>
        </w:tc>
      </w:tr>
    </w:tbl>
    <w:p w14:paraId="4DB1818C" w14:textId="2C79D917" w:rsidR="00C10999" w:rsidRDefault="00C10999" w:rsidP="00FB116A">
      <w:pPr>
        <w:rPr>
          <w:rFonts w:ascii="Arial" w:hAnsi="Arial"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72"/>
        <w:gridCol w:w="936"/>
        <w:gridCol w:w="5475"/>
        <w:gridCol w:w="573"/>
      </w:tblGrid>
      <w:tr w:rsidR="006515D3" w:rsidRPr="00393A3F" w14:paraId="0017F131" w14:textId="77777777" w:rsidTr="006515D3">
        <w:trPr>
          <w:trHeight w:val="454"/>
        </w:trPr>
        <w:tc>
          <w:tcPr>
            <w:tcW w:w="1268" w:type="pct"/>
            <w:vMerge w:val="restart"/>
            <w:vAlign w:val="center"/>
          </w:tcPr>
          <w:p w14:paraId="3158D948" w14:textId="77777777" w:rsidR="006515D3" w:rsidRPr="00393A3F" w:rsidRDefault="006515D3" w:rsidP="00472D7E">
            <w:pPr>
              <w:spacing w:after="16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38947E8A" w14:textId="5E8BD2BE" w:rsidR="006515D3" w:rsidRPr="0064137B" w:rsidRDefault="006515D3" w:rsidP="0064137B">
            <w:pPr>
              <w:keepNext/>
              <w:spacing w:after="160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8ABC1DE" wp14:editId="00393A71">
                  <wp:extent cx="1315085" cy="1012394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480" cy="102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37B" w:rsidRPr="0064137B">
              <w:rPr>
                <w:rFonts w:ascii="Arial" w:hAnsi="Arial"/>
                <w:i/>
                <w:iCs/>
                <w:sz w:val="12"/>
                <w:szCs w:val="12"/>
              </w:rPr>
              <w:t xml:space="preserve">Bild: </w:t>
            </w:r>
            <w:r w:rsidR="0064137B">
              <w:rPr>
                <w:rFonts w:ascii="Arial" w:hAnsi="Arial"/>
                <w:i/>
                <w:iCs/>
                <w:sz w:val="12"/>
                <w:szCs w:val="12"/>
              </w:rPr>
              <w:t>SRF / Deborah Troxler</w:t>
            </w:r>
          </w:p>
        </w:tc>
        <w:tc>
          <w:tcPr>
            <w:tcW w:w="500" w:type="pct"/>
            <w:shd w:val="clear" w:color="auto" w:fill="95B3D7" w:themeFill="accent1" w:themeFillTint="99"/>
            <w:vAlign w:val="center"/>
          </w:tcPr>
          <w:p w14:paraId="33C756BD" w14:textId="77777777" w:rsidR="006515D3" w:rsidRPr="009C5AA9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  <w:color w:val="0070C0"/>
              </w:rPr>
            </w:pPr>
            <w:r>
              <w:rPr>
                <w:rFonts w:ascii="Arial" w:hAnsi="Arial"/>
                <w:b/>
                <w:sz w:val="28"/>
                <w:szCs w:val="24"/>
              </w:rPr>
              <w:t>1</w:t>
            </w:r>
          </w:p>
        </w:tc>
        <w:tc>
          <w:tcPr>
            <w:tcW w:w="2926" w:type="pct"/>
            <w:shd w:val="clear" w:color="auto" w:fill="auto"/>
            <w:vAlign w:val="center"/>
          </w:tcPr>
          <w:p w14:paraId="01576C00" w14:textId="77777777" w:rsidR="006515D3" w:rsidRPr="003C0A42" w:rsidRDefault="006515D3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Texte verfassen </w:t>
            </w:r>
            <w:r>
              <w:rPr>
                <w:rFonts w:ascii="Arial" w:hAnsi="Arial"/>
                <w:b/>
                <w:sz w:val="24"/>
                <w:szCs w:val="24"/>
              </w:rPr>
              <w:t>&amp;</w:t>
            </w: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 Zeichnungsideen notieren</w:t>
            </w:r>
          </w:p>
        </w:tc>
        <w:tc>
          <w:tcPr>
            <w:tcW w:w="306" w:type="pct"/>
            <w:shd w:val="clear" w:color="auto" w:fill="auto"/>
            <w:vAlign w:val="center"/>
          </w:tcPr>
          <w:p w14:paraId="11D6FF97" w14:textId="77777777" w:rsidR="006515D3" w:rsidRPr="00B16936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</w:pPr>
            <w:r w:rsidRPr="00B16936"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  <w:sym w:font="Wingdings" w:char="F0FC"/>
            </w:r>
          </w:p>
        </w:tc>
      </w:tr>
      <w:tr w:rsidR="006515D3" w:rsidRPr="00393A3F" w14:paraId="6E5AEABD" w14:textId="77777777" w:rsidTr="006515D3">
        <w:trPr>
          <w:trHeight w:val="1329"/>
        </w:trPr>
        <w:tc>
          <w:tcPr>
            <w:tcW w:w="1268" w:type="pct"/>
            <w:vMerge/>
            <w:vAlign w:val="center"/>
          </w:tcPr>
          <w:p w14:paraId="318C9FA8" w14:textId="77777777" w:rsidR="006515D3" w:rsidRPr="00393A3F" w:rsidRDefault="006515D3" w:rsidP="00472D7E">
            <w:pPr>
              <w:spacing w:after="160" w:line="259" w:lineRule="auto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3732" w:type="pct"/>
            <w:gridSpan w:val="3"/>
            <w:vAlign w:val="center"/>
          </w:tcPr>
          <w:p w14:paraId="7AD5D0B9" w14:textId="77777777" w:rsidR="006515D3" w:rsidRPr="003C0A42" w:rsidRDefault="006515D3" w:rsidP="00472D7E">
            <w:pPr>
              <w:spacing w:before="120"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 xml:space="preserve">Ein </w:t>
            </w:r>
            <w:proofErr w:type="spellStart"/>
            <w:r w:rsidRPr="003C0A42">
              <w:rPr>
                <w:rFonts w:ascii="Arial" w:hAnsi="Arial"/>
                <w:sz w:val="24"/>
                <w:szCs w:val="24"/>
              </w:rPr>
              <w:t>Legefilm</w:t>
            </w:r>
            <w:proofErr w:type="spellEnd"/>
            <w:r w:rsidRPr="003C0A42">
              <w:rPr>
                <w:rFonts w:ascii="Arial" w:hAnsi="Arial"/>
                <w:sz w:val="24"/>
                <w:szCs w:val="24"/>
              </w:rPr>
              <w:t xml:space="preserve"> wird mündlich dokumentiert. Dafür braucht ihr ein Skript, damit ihr wisst, was ihr im Film sagen wollt.</w:t>
            </w:r>
          </w:p>
          <w:p w14:paraId="77B5537C" w14:textId="2F7E7B80" w:rsidR="006515D3" w:rsidRPr="003C0A42" w:rsidRDefault="006515D3" w:rsidP="006515D3">
            <w:pPr>
              <w:pStyle w:val="Listenabsatz"/>
              <w:numPr>
                <w:ilvl w:val="0"/>
                <w:numId w:val="27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 xml:space="preserve">Nehmt </w:t>
            </w:r>
            <w:r w:rsidR="004547CB">
              <w:rPr>
                <w:rFonts w:ascii="Arial" w:hAnsi="Arial"/>
                <w:sz w:val="24"/>
                <w:szCs w:val="24"/>
              </w:rPr>
              <w:t xml:space="preserve">die </w:t>
            </w:r>
            <w:r w:rsidR="004547CB" w:rsidRPr="004547CB">
              <w:rPr>
                <w:rFonts w:ascii="Arial" w:hAnsi="Arial"/>
                <w:b/>
                <w:bCs/>
                <w:sz w:val="24"/>
                <w:szCs w:val="24"/>
              </w:rPr>
              <w:t>Aufgabe 2b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zur Hand. Schreibt passend zur Frage einen Antworttext in die Tabelle. </w:t>
            </w:r>
            <w:r w:rsidR="004547CB">
              <w:rPr>
                <w:rFonts w:ascii="Arial" w:hAnsi="Arial"/>
                <w:sz w:val="24"/>
                <w:szCs w:val="24"/>
              </w:rPr>
              <w:t xml:space="preserve">Die </w:t>
            </w:r>
            <w:r w:rsidR="004547CB" w:rsidRPr="004547CB">
              <w:rPr>
                <w:rFonts w:ascii="Arial" w:hAnsi="Arial"/>
                <w:b/>
                <w:bCs/>
                <w:sz w:val="24"/>
                <w:szCs w:val="24"/>
              </w:rPr>
              <w:t>Aufgabe 1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kann euch dabei eine Hilfe sein.</w:t>
            </w:r>
          </w:p>
          <w:p w14:paraId="0250B177" w14:textId="77777777" w:rsidR="006515D3" w:rsidRPr="003C0A42" w:rsidRDefault="006515D3" w:rsidP="006515D3">
            <w:pPr>
              <w:pStyle w:val="Listenabsatz"/>
              <w:numPr>
                <w:ilvl w:val="0"/>
                <w:numId w:val="27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2E83BDE5" wp14:editId="0F18C08E">
                  <wp:simplePos x="0" y="0"/>
                  <wp:positionH relativeFrom="column">
                    <wp:posOffset>6250445</wp:posOffset>
                  </wp:positionH>
                  <wp:positionV relativeFrom="paragraph">
                    <wp:posOffset>136072</wp:posOffset>
                  </wp:positionV>
                  <wp:extent cx="882015" cy="962025"/>
                  <wp:effectExtent l="0" t="0" r="0" b="0"/>
                  <wp:wrapNone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dee_inspiriert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A42">
              <w:rPr>
                <w:rFonts w:ascii="Arial" w:hAnsi="Arial"/>
                <w:sz w:val="24"/>
                <w:szCs w:val="24"/>
              </w:rPr>
              <w:t>Überlegt euch anschliessend zu jedem Text passende Illustrationsideen und notiert sie stichwortartig neben der Textvorlage in die Tabelle.</w:t>
            </w:r>
          </w:p>
          <w:p w14:paraId="6CB4C79E" w14:textId="77777777" w:rsidR="006515D3" w:rsidRPr="003C0A42" w:rsidRDefault="006515D3" w:rsidP="006515D3">
            <w:pPr>
              <w:pStyle w:val="Listenabsatz"/>
              <w:numPr>
                <w:ilvl w:val="0"/>
                <w:numId w:val="27"/>
              </w:numPr>
              <w:spacing w:after="120"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Die fertigen Texte und Illustrationsideen gebt ihr der Lehrperson zum Korrigieren ab.</w:t>
            </w:r>
          </w:p>
        </w:tc>
      </w:tr>
    </w:tbl>
    <w:p w14:paraId="30EC4C9F" w14:textId="77777777" w:rsidR="006515D3" w:rsidRDefault="006515D3" w:rsidP="006515D3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72"/>
        <w:gridCol w:w="936"/>
        <w:gridCol w:w="5479"/>
        <w:gridCol w:w="569"/>
      </w:tblGrid>
      <w:tr w:rsidR="006515D3" w:rsidRPr="00393A3F" w14:paraId="6C61C922" w14:textId="77777777" w:rsidTr="006515D3">
        <w:trPr>
          <w:trHeight w:val="454"/>
        </w:trPr>
        <w:tc>
          <w:tcPr>
            <w:tcW w:w="1268" w:type="pct"/>
            <w:vMerge w:val="restart"/>
            <w:vAlign w:val="center"/>
          </w:tcPr>
          <w:p w14:paraId="74444241" w14:textId="1792BD11" w:rsidR="0064137B" w:rsidRPr="00393A3F" w:rsidRDefault="006515D3" w:rsidP="0064137B">
            <w:pPr>
              <w:spacing w:after="160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39FB897" wp14:editId="61794AC0">
                  <wp:extent cx="1315688" cy="876935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75" cy="89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37B" w:rsidRPr="0064137B">
              <w:rPr>
                <w:rFonts w:ascii="Arial" w:hAnsi="Arial"/>
                <w:i/>
                <w:iCs/>
                <w:sz w:val="12"/>
                <w:szCs w:val="12"/>
              </w:rPr>
              <w:t xml:space="preserve">Bild: </w:t>
            </w:r>
            <w:r w:rsidR="0064137B">
              <w:rPr>
                <w:rFonts w:ascii="Arial" w:hAnsi="Arial"/>
                <w:i/>
                <w:iCs/>
                <w:sz w:val="12"/>
                <w:szCs w:val="12"/>
              </w:rPr>
              <w:t>SRF / Deborah Troxler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14:paraId="79AEB74A" w14:textId="77777777" w:rsidR="006515D3" w:rsidRPr="003C0A42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</w:rPr>
            </w:pPr>
            <w:r w:rsidRPr="0036580D">
              <w:rPr>
                <w:rFonts w:ascii="Arial" w:hAnsi="Arial"/>
                <w:b/>
                <w:sz w:val="28"/>
              </w:rPr>
              <w:t>2</w:t>
            </w:r>
          </w:p>
        </w:tc>
        <w:tc>
          <w:tcPr>
            <w:tcW w:w="2928" w:type="pct"/>
            <w:shd w:val="clear" w:color="auto" w:fill="auto"/>
            <w:vAlign w:val="center"/>
          </w:tcPr>
          <w:p w14:paraId="3EBA7F81" w14:textId="77777777" w:rsidR="006515D3" w:rsidRPr="003C0A42" w:rsidRDefault="006515D3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Verbesserung </w:t>
            </w:r>
            <w:r>
              <w:rPr>
                <w:rFonts w:ascii="Arial" w:hAnsi="Arial"/>
                <w:b/>
                <w:sz w:val="24"/>
                <w:szCs w:val="24"/>
              </w:rPr>
              <w:t>&amp;</w:t>
            </w: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 Reinschrift der Texte</w:t>
            </w:r>
          </w:p>
        </w:tc>
        <w:tc>
          <w:tcPr>
            <w:tcW w:w="304" w:type="pct"/>
            <w:shd w:val="clear" w:color="auto" w:fill="auto"/>
            <w:vAlign w:val="center"/>
          </w:tcPr>
          <w:p w14:paraId="13BA47D1" w14:textId="77777777" w:rsidR="006515D3" w:rsidRPr="003C0A42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16936"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  <w:sym w:font="Wingdings" w:char="F0FC"/>
            </w:r>
          </w:p>
        </w:tc>
      </w:tr>
      <w:tr w:rsidR="006515D3" w:rsidRPr="00393A3F" w14:paraId="58CAE887" w14:textId="77777777" w:rsidTr="006515D3">
        <w:trPr>
          <w:trHeight w:val="567"/>
        </w:trPr>
        <w:tc>
          <w:tcPr>
            <w:tcW w:w="1268" w:type="pct"/>
            <w:vMerge/>
            <w:vAlign w:val="center"/>
          </w:tcPr>
          <w:p w14:paraId="7E6DFDA2" w14:textId="77777777" w:rsidR="006515D3" w:rsidRPr="00393A3F" w:rsidRDefault="006515D3" w:rsidP="00472D7E">
            <w:pPr>
              <w:spacing w:after="160" w:line="259" w:lineRule="auto"/>
              <w:rPr>
                <w:rFonts w:ascii="Arial" w:hAnsi="Arial"/>
                <w:noProof/>
              </w:rPr>
            </w:pPr>
          </w:p>
        </w:tc>
        <w:tc>
          <w:tcPr>
            <w:tcW w:w="3732" w:type="pct"/>
            <w:gridSpan w:val="3"/>
            <w:vAlign w:val="center"/>
          </w:tcPr>
          <w:p w14:paraId="5CA8196D" w14:textId="11FCFE4D" w:rsidR="006515D3" w:rsidRPr="003C0A42" w:rsidRDefault="006515D3" w:rsidP="00472D7E">
            <w:pPr>
              <w:spacing w:before="120"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Ihr brauch</w:t>
            </w:r>
            <w:r>
              <w:rPr>
                <w:rFonts w:ascii="Arial" w:hAnsi="Arial"/>
                <w:sz w:val="24"/>
                <w:szCs w:val="24"/>
              </w:rPr>
              <w:t>t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</w:t>
            </w:r>
            <w:r w:rsidR="004547CB">
              <w:rPr>
                <w:rFonts w:ascii="Arial" w:hAnsi="Arial"/>
                <w:sz w:val="24"/>
                <w:szCs w:val="24"/>
              </w:rPr>
              <w:t xml:space="preserve">die korrigierte </w:t>
            </w:r>
            <w:r w:rsidR="004547CB" w:rsidRPr="004547CB">
              <w:rPr>
                <w:rFonts w:ascii="Arial" w:hAnsi="Arial"/>
                <w:b/>
                <w:bCs/>
                <w:sz w:val="24"/>
                <w:szCs w:val="24"/>
              </w:rPr>
              <w:t>Aufgabe 2b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</w:t>
            </w:r>
            <w:r w:rsidRPr="00C738FB">
              <w:rPr>
                <w:rFonts w:ascii="Arial" w:hAnsi="Arial"/>
                <w:sz w:val="24"/>
                <w:szCs w:val="24"/>
              </w:rPr>
              <w:t>und 6 Linienpapiere</w:t>
            </w:r>
            <w:r w:rsidRPr="003C0A42">
              <w:rPr>
                <w:rFonts w:ascii="Arial" w:hAnsi="Arial"/>
                <w:sz w:val="24"/>
                <w:szCs w:val="24"/>
              </w:rPr>
              <w:t>.</w:t>
            </w:r>
          </w:p>
          <w:p w14:paraId="37E441E4" w14:textId="77777777" w:rsidR="006515D3" w:rsidRDefault="006515D3" w:rsidP="006515D3">
            <w:pPr>
              <w:pStyle w:val="Listenabsatz"/>
              <w:numPr>
                <w:ilvl w:val="0"/>
                <w:numId w:val="27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Für jede Frage braucht ihr ein Linienpapier.</w:t>
            </w:r>
          </w:p>
          <w:p w14:paraId="4AC092C2" w14:textId="77777777" w:rsidR="006515D3" w:rsidRPr="00451C96" w:rsidRDefault="006515D3" w:rsidP="006515D3">
            <w:pPr>
              <w:pStyle w:val="Listenabsatz"/>
              <w:numPr>
                <w:ilvl w:val="0"/>
                <w:numId w:val="27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 xml:space="preserve">Jede Frage </w:t>
            </w:r>
            <w:r>
              <w:rPr>
                <w:rFonts w:ascii="Arial" w:hAnsi="Arial"/>
                <w:sz w:val="24"/>
                <w:szCs w:val="24"/>
              </w:rPr>
              <w:t>wird auf ein Linienpapier abgeschrieben und der Antworttext folgt gleich darunter. Schreibt den Antworttext korrekt und sorgfältig ab.</w:t>
            </w:r>
          </w:p>
        </w:tc>
      </w:tr>
    </w:tbl>
    <w:p w14:paraId="7B476AE4" w14:textId="77777777" w:rsidR="006515D3" w:rsidRDefault="006515D3" w:rsidP="006515D3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72"/>
        <w:gridCol w:w="936"/>
        <w:gridCol w:w="5479"/>
        <w:gridCol w:w="569"/>
      </w:tblGrid>
      <w:tr w:rsidR="006515D3" w:rsidRPr="00393A3F" w14:paraId="3E8483D4" w14:textId="77777777" w:rsidTr="006515D3">
        <w:trPr>
          <w:trHeight w:val="454"/>
        </w:trPr>
        <w:tc>
          <w:tcPr>
            <w:tcW w:w="1268" w:type="pct"/>
            <w:vMerge w:val="restart"/>
            <w:vAlign w:val="center"/>
          </w:tcPr>
          <w:p w14:paraId="7DDCA396" w14:textId="4B264E32" w:rsidR="0064137B" w:rsidRPr="0064137B" w:rsidRDefault="006515D3" w:rsidP="0064137B">
            <w:pPr>
              <w:spacing w:after="160" w:line="259" w:lineRule="auto"/>
              <w:rPr>
                <w:rFonts w:ascii="Arial" w:hAnsi="Arial"/>
                <w:i/>
                <w:iCs/>
                <w:sz w:val="12"/>
                <w:szCs w:val="12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535960C" wp14:editId="73CA0C38">
                  <wp:extent cx="1133173" cy="859316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48" cy="86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37B">
              <w:rPr>
                <w:rFonts w:ascii="Arial" w:hAnsi="Arial"/>
                <w:i/>
                <w:iCs/>
                <w:sz w:val="12"/>
                <w:szCs w:val="12"/>
              </w:rPr>
              <w:br/>
            </w:r>
            <w:r w:rsidR="0064137B" w:rsidRPr="0064137B">
              <w:rPr>
                <w:rFonts w:ascii="Arial" w:hAnsi="Arial"/>
                <w:i/>
                <w:iCs/>
                <w:sz w:val="12"/>
                <w:szCs w:val="12"/>
              </w:rPr>
              <w:t xml:space="preserve">Bild: </w:t>
            </w:r>
            <w:r w:rsidR="0064137B">
              <w:rPr>
                <w:rFonts w:ascii="Arial" w:hAnsi="Arial"/>
                <w:i/>
                <w:iCs/>
                <w:sz w:val="12"/>
                <w:szCs w:val="12"/>
              </w:rPr>
              <w:t>SRF / Deborah Troxler</w:t>
            </w:r>
          </w:p>
        </w:tc>
        <w:tc>
          <w:tcPr>
            <w:tcW w:w="500" w:type="pct"/>
            <w:shd w:val="clear" w:color="auto" w:fill="98B656"/>
            <w:vAlign w:val="center"/>
          </w:tcPr>
          <w:p w14:paraId="147CADF3" w14:textId="77777777" w:rsidR="006515D3" w:rsidRPr="003C0A42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</w:rPr>
            </w:pPr>
            <w:r w:rsidRPr="0036580D">
              <w:rPr>
                <w:rFonts w:ascii="Arial" w:hAnsi="Arial"/>
                <w:b/>
                <w:sz w:val="28"/>
                <w:szCs w:val="24"/>
              </w:rPr>
              <w:t xml:space="preserve">3 </w:t>
            </w:r>
          </w:p>
        </w:tc>
        <w:tc>
          <w:tcPr>
            <w:tcW w:w="2928" w:type="pct"/>
            <w:shd w:val="clear" w:color="auto" w:fill="auto"/>
            <w:vAlign w:val="center"/>
          </w:tcPr>
          <w:p w14:paraId="0E2A11E1" w14:textId="77777777" w:rsidR="006515D3" w:rsidRPr="003C0A42" w:rsidRDefault="006515D3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>Material geordnet ablegen</w:t>
            </w:r>
          </w:p>
        </w:tc>
        <w:tc>
          <w:tcPr>
            <w:tcW w:w="304" w:type="pct"/>
            <w:shd w:val="clear" w:color="auto" w:fill="auto"/>
            <w:vAlign w:val="center"/>
          </w:tcPr>
          <w:p w14:paraId="7EFCACF7" w14:textId="77777777" w:rsidR="006515D3" w:rsidRPr="003C0A42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16936"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  <w:sym w:font="Wingdings" w:char="F0FC"/>
            </w:r>
          </w:p>
        </w:tc>
      </w:tr>
      <w:tr w:rsidR="006515D3" w:rsidRPr="00393A3F" w14:paraId="475F2B8D" w14:textId="77777777" w:rsidTr="006515D3">
        <w:trPr>
          <w:trHeight w:val="567"/>
        </w:trPr>
        <w:tc>
          <w:tcPr>
            <w:tcW w:w="1268" w:type="pct"/>
            <w:vMerge/>
            <w:vAlign w:val="center"/>
          </w:tcPr>
          <w:p w14:paraId="7CC23ED8" w14:textId="77777777" w:rsidR="006515D3" w:rsidRDefault="006515D3" w:rsidP="00472D7E">
            <w:pPr>
              <w:spacing w:after="160" w:line="259" w:lineRule="auto"/>
              <w:jc w:val="center"/>
              <w:rPr>
                <w:rFonts w:ascii="Arial" w:hAnsi="Arial"/>
                <w:noProof/>
                <w:color w:val="FF0000"/>
              </w:rPr>
            </w:pPr>
          </w:p>
        </w:tc>
        <w:tc>
          <w:tcPr>
            <w:tcW w:w="3732" w:type="pct"/>
            <w:gridSpan w:val="3"/>
            <w:vAlign w:val="center"/>
          </w:tcPr>
          <w:p w14:paraId="42F1D4B6" w14:textId="77777777" w:rsidR="006515D3" w:rsidRPr="003C0A42" w:rsidRDefault="006515D3" w:rsidP="00472D7E">
            <w:pPr>
              <w:spacing w:before="120"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 xml:space="preserve">Ihr braucht </w:t>
            </w:r>
            <w:r>
              <w:rPr>
                <w:rFonts w:ascii="Arial" w:hAnsi="Arial"/>
                <w:sz w:val="24"/>
                <w:szCs w:val="24"/>
              </w:rPr>
              <w:t xml:space="preserve">7 </w:t>
            </w:r>
            <w:r w:rsidRPr="00C738FB">
              <w:rPr>
                <w:rFonts w:ascii="Arial" w:hAnsi="Arial"/>
                <w:sz w:val="24"/>
                <w:szCs w:val="24"/>
              </w:rPr>
              <w:t>Zeigetaschen: Für den Titel, jeden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Text und</w:t>
            </w:r>
            <w:r>
              <w:rPr>
                <w:rFonts w:ascii="Arial" w:hAnsi="Arial"/>
                <w:sz w:val="24"/>
                <w:szCs w:val="24"/>
              </w:rPr>
              <w:t xml:space="preserve"> die dazu passenden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Zeichnung</w:t>
            </w:r>
            <w:r>
              <w:rPr>
                <w:rFonts w:ascii="Arial" w:hAnsi="Arial"/>
                <w:sz w:val="24"/>
                <w:szCs w:val="24"/>
              </w:rPr>
              <w:t xml:space="preserve">en 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gibt es ein </w:t>
            </w:r>
            <w:r>
              <w:rPr>
                <w:rFonts w:ascii="Arial" w:hAnsi="Arial"/>
                <w:sz w:val="24"/>
                <w:szCs w:val="24"/>
              </w:rPr>
              <w:t>Mäppchen</w:t>
            </w:r>
            <w:r w:rsidRPr="003C0A42">
              <w:rPr>
                <w:rFonts w:ascii="Arial" w:hAnsi="Arial"/>
                <w:sz w:val="24"/>
                <w:szCs w:val="24"/>
              </w:rPr>
              <w:t>.</w:t>
            </w:r>
          </w:p>
          <w:p w14:paraId="527A27DA" w14:textId="77777777" w:rsidR="006515D3" w:rsidRPr="003C0A42" w:rsidRDefault="006515D3" w:rsidP="006515D3">
            <w:pPr>
              <w:pStyle w:val="Listenabsatz"/>
              <w:numPr>
                <w:ilvl w:val="0"/>
                <w:numId w:val="25"/>
              </w:numPr>
              <w:spacing w:line="259" w:lineRule="auto"/>
              <w:rPr>
                <w:rFonts w:ascii="Arial" w:hAnsi="Arial"/>
                <w:b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Nummeriert die Zeigetaschen mit einem wasserfesten Filzstift</w:t>
            </w:r>
            <w:r>
              <w:rPr>
                <w:rFonts w:ascii="Arial" w:hAnsi="Arial"/>
                <w:sz w:val="24"/>
                <w:szCs w:val="24"/>
              </w:rPr>
              <w:t xml:space="preserve"> von 0 - 6</w:t>
            </w:r>
            <w:r w:rsidRPr="003C0A42">
              <w:rPr>
                <w:rFonts w:ascii="Arial" w:hAnsi="Arial"/>
                <w:b/>
                <w:sz w:val="24"/>
                <w:szCs w:val="24"/>
              </w:rPr>
              <w:t>.</w:t>
            </w:r>
          </w:p>
          <w:p w14:paraId="3357B8F4" w14:textId="77777777" w:rsidR="006515D3" w:rsidRPr="003C0A42" w:rsidRDefault="006515D3" w:rsidP="006515D3">
            <w:pPr>
              <w:pStyle w:val="Listenabsatz"/>
              <w:numPr>
                <w:ilvl w:val="0"/>
                <w:numId w:val="25"/>
              </w:numPr>
              <w:spacing w:after="120" w:line="259" w:lineRule="auto"/>
              <w:ind w:left="344"/>
              <w:rPr>
                <w:rFonts w:ascii="Arial" w:hAnsi="Arial"/>
                <w:b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Versorgt die Texte und später auch die Zeichnungen im richtigen Mäppchen (</w:t>
            </w:r>
            <w:r>
              <w:rPr>
                <w:rFonts w:ascii="Arial" w:hAnsi="Arial"/>
                <w:sz w:val="24"/>
                <w:szCs w:val="24"/>
              </w:rPr>
              <w:t xml:space="preserve">Titel ins Mäppchen </w:t>
            </w:r>
            <w:r>
              <w:rPr>
                <w:rFonts w:ascii="Arial" w:hAnsi="Arial"/>
                <w:sz w:val="24"/>
                <w:szCs w:val="24"/>
              </w:rPr>
              <w:sym w:font="Wingdings 2" w:char="F069"/>
            </w:r>
            <w:r>
              <w:rPr>
                <w:rFonts w:ascii="Arial" w:hAnsi="Arial"/>
                <w:sz w:val="24"/>
                <w:szCs w:val="24"/>
              </w:rPr>
              <w:t xml:space="preserve">, 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Fragestellung </w:t>
            </w:r>
            <w:r>
              <w:rPr>
                <w:rFonts w:ascii="Arial" w:hAnsi="Arial"/>
                <w:sz w:val="24"/>
                <w:szCs w:val="24"/>
              </w:rPr>
              <w:t xml:space="preserve">und Text </w:t>
            </w:r>
            <w:r>
              <w:rPr>
                <w:rFonts w:ascii="Arial" w:hAnsi="Arial"/>
                <w:sz w:val="24"/>
                <w:szCs w:val="24"/>
              </w:rPr>
              <w:sym w:font="Wingdings" w:char="F081"/>
            </w:r>
            <w:r w:rsidRPr="003C0A42">
              <w:rPr>
                <w:rFonts w:ascii="Arial" w:hAnsi="Arial"/>
                <w:sz w:val="24"/>
                <w:szCs w:val="24"/>
              </w:rPr>
              <w:t xml:space="preserve"> ins Mäppchen </w:t>
            </w:r>
            <w:r>
              <w:rPr>
                <w:rFonts w:ascii="Arial" w:hAnsi="Arial"/>
                <w:sz w:val="24"/>
                <w:szCs w:val="24"/>
              </w:rPr>
              <w:sym w:font="Wingdings" w:char="F081"/>
            </w:r>
            <w:r w:rsidRPr="003C0A42">
              <w:rPr>
                <w:rFonts w:ascii="Arial" w:hAnsi="Arial"/>
                <w:sz w:val="24"/>
                <w:szCs w:val="24"/>
              </w:rPr>
              <w:t xml:space="preserve">, …). </w:t>
            </w:r>
          </w:p>
        </w:tc>
      </w:tr>
    </w:tbl>
    <w:p w14:paraId="2916A1EE" w14:textId="77777777" w:rsidR="006515D3" w:rsidRDefault="006515D3" w:rsidP="006515D3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72"/>
        <w:gridCol w:w="936"/>
        <w:gridCol w:w="5479"/>
        <w:gridCol w:w="569"/>
      </w:tblGrid>
      <w:tr w:rsidR="006515D3" w:rsidRPr="00393A3F" w14:paraId="793DC6FE" w14:textId="77777777" w:rsidTr="006515D3">
        <w:trPr>
          <w:trHeight w:val="454"/>
        </w:trPr>
        <w:tc>
          <w:tcPr>
            <w:tcW w:w="1268" w:type="pct"/>
            <w:vMerge w:val="restart"/>
            <w:vAlign w:val="center"/>
          </w:tcPr>
          <w:p w14:paraId="644EFBE7" w14:textId="70059D6C" w:rsidR="0064137B" w:rsidRPr="00393A3F" w:rsidRDefault="006515D3" w:rsidP="00472D7E">
            <w:pPr>
              <w:spacing w:after="160" w:line="259" w:lineRule="auto"/>
              <w:rPr>
                <w:rFonts w:ascii="Arial" w:hAnsi="Arial"/>
                <w:sz w:val="24"/>
                <w:szCs w:val="24"/>
              </w:rPr>
            </w:pPr>
            <w:r w:rsidRPr="00393A3F">
              <w:rPr>
                <w:rFonts w:ascii="Arial" w:hAnsi="Arial"/>
                <w:noProof/>
                <w:lang w:val="de-DE" w:eastAsia="de-DE"/>
              </w:rPr>
              <w:drawing>
                <wp:inline distT="0" distB="0" distL="0" distR="0" wp14:anchorId="2943B396" wp14:editId="254D430E">
                  <wp:extent cx="1303292" cy="827951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29" cy="84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37B" w:rsidRPr="0064137B">
              <w:rPr>
                <w:rFonts w:ascii="Arial" w:hAnsi="Arial"/>
                <w:i/>
                <w:iCs/>
                <w:sz w:val="12"/>
                <w:szCs w:val="12"/>
              </w:rPr>
              <w:t xml:space="preserve">Bild: </w:t>
            </w:r>
            <w:r w:rsidR="0064137B">
              <w:rPr>
                <w:rFonts w:ascii="Arial" w:hAnsi="Arial"/>
                <w:i/>
                <w:iCs/>
                <w:sz w:val="12"/>
                <w:szCs w:val="12"/>
              </w:rPr>
              <w:t>SRF / Deborah Troxler</w:t>
            </w:r>
          </w:p>
        </w:tc>
        <w:tc>
          <w:tcPr>
            <w:tcW w:w="500" w:type="pct"/>
            <w:shd w:val="clear" w:color="auto" w:fill="CC99FF"/>
            <w:vAlign w:val="center"/>
          </w:tcPr>
          <w:p w14:paraId="4522C1F5" w14:textId="77777777" w:rsidR="006515D3" w:rsidRPr="003C0A42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</w:rPr>
            </w:pPr>
            <w:r w:rsidRPr="0036580D">
              <w:rPr>
                <w:rFonts w:ascii="Arial" w:hAnsi="Arial"/>
                <w:b/>
                <w:sz w:val="28"/>
              </w:rPr>
              <w:t>4</w:t>
            </w:r>
          </w:p>
        </w:tc>
        <w:tc>
          <w:tcPr>
            <w:tcW w:w="2928" w:type="pct"/>
            <w:shd w:val="clear" w:color="auto" w:fill="auto"/>
            <w:vAlign w:val="center"/>
          </w:tcPr>
          <w:p w14:paraId="6177A334" w14:textId="77777777" w:rsidR="006515D3" w:rsidRPr="003C0A42" w:rsidRDefault="006515D3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>Zeichnungen erstellen</w:t>
            </w:r>
          </w:p>
        </w:tc>
        <w:tc>
          <w:tcPr>
            <w:tcW w:w="304" w:type="pct"/>
            <w:shd w:val="clear" w:color="auto" w:fill="auto"/>
            <w:vAlign w:val="center"/>
          </w:tcPr>
          <w:p w14:paraId="45BCDB81" w14:textId="77777777" w:rsidR="006515D3" w:rsidRPr="003C0A42" w:rsidRDefault="006515D3" w:rsidP="00472D7E">
            <w:pPr>
              <w:spacing w:line="259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16936"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  <w:sym w:font="Wingdings" w:char="F0FC"/>
            </w:r>
          </w:p>
        </w:tc>
      </w:tr>
      <w:tr w:rsidR="006515D3" w:rsidRPr="00393A3F" w14:paraId="73EF9172" w14:textId="77777777" w:rsidTr="006515D3">
        <w:trPr>
          <w:trHeight w:val="567"/>
        </w:trPr>
        <w:tc>
          <w:tcPr>
            <w:tcW w:w="1268" w:type="pct"/>
            <w:vMerge/>
            <w:vAlign w:val="center"/>
          </w:tcPr>
          <w:p w14:paraId="5207E406" w14:textId="77777777" w:rsidR="006515D3" w:rsidRPr="00393A3F" w:rsidRDefault="006515D3" w:rsidP="00472D7E">
            <w:pPr>
              <w:spacing w:after="160" w:line="259" w:lineRule="auto"/>
              <w:rPr>
                <w:rFonts w:ascii="Arial" w:hAnsi="Arial"/>
                <w:noProof/>
              </w:rPr>
            </w:pPr>
          </w:p>
        </w:tc>
        <w:tc>
          <w:tcPr>
            <w:tcW w:w="3732" w:type="pct"/>
            <w:gridSpan w:val="3"/>
            <w:vAlign w:val="center"/>
          </w:tcPr>
          <w:p w14:paraId="13C3ADCC" w14:textId="37ECFD79" w:rsidR="006515D3" w:rsidRPr="003C0A42" w:rsidRDefault="006515D3" w:rsidP="00472D7E">
            <w:pPr>
              <w:spacing w:before="120"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Ihr brauch</w:t>
            </w:r>
            <w:r>
              <w:rPr>
                <w:rFonts w:ascii="Arial" w:hAnsi="Arial"/>
                <w:sz w:val="24"/>
                <w:szCs w:val="24"/>
              </w:rPr>
              <w:t>t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</w:t>
            </w:r>
            <w:r w:rsidR="004547CB">
              <w:rPr>
                <w:rFonts w:ascii="Arial" w:hAnsi="Arial"/>
                <w:sz w:val="24"/>
                <w:szCs w:val="24"/>
              </w:rPr>
              <w:t xml:space="preserve">die </w:t>
            </w:r>
            <w:r w:rsidR="004547CB" w:rsidRPr="004547CB">
              <w:rPr>
                <w:rFonts w:ascii="Arial" w:hAnsi="Arial"/>
                <w:b/>
                <w:bCs/>
                <w:sz w:val="24"/>
                <w:szCs w:val="24"/>
              </w:rPr>
              <w:t>Aufgabe 2b</w:t>
            </w:r>
            <w:r>
              <w:rPr>
                <w:rFonts w:ascii="Arial" w:hAnsi="Arial"/>
                <w:sz w:val="24"/>
                <w:szCs w:val="24"/>
              </w:rPr>
              <w:t xml:space="preserve">, </w:t>
            </w:r>
            <w:r w:rsidRPr="003C0A42">
              <w:rPr>
                <w:rFonts w:ascii="Arial" w:hAnsi="Arial"/>
                <w:sz w:val="24"/>
                <w:szCs w:val="24"/>
              </w:rPr>
              <w:t>Zeichnungspapier</w:t>
            </w:r>
            <w:r w:rsidR="004547CB">
              <w:rPr>
                <w:rFonts w:ascii="Arial" w:hAnsi="Arial"/>
                <w:sz w:val="24"/>
                <w:szCs w:val="24"/>
              </w:rPr>
              <w:t xml:space="preserve"> und </w:t>
            </w:r>
            <w:r>
              <w:rPr>
                <w:rFonts w:ascii="Arial" w:hAnsi="Arial"/>
                <w:sz w:val="24"/>
                <w:szCs w:val="24"/>
              </w:rPr>
              <w:t>Farb- oder Filzstifte</w:t>
            </w:r>
            <w:r w:rsidRPr="003C0A42">
              <w:rPr>
                <w:rFonts w:ascii="Arial" w:hAnsi="Arial"/>
                <w:sz w:val="24"/>
                <w:szCs w:val="24"/>
              </w:rPr>
              <w:t>.</w:t>
            </w:r>
          </w:p>
          <w:p w14:paraId="54EF2900" w14:textId="77777777" w:rsidR="006515D3" w:rsidRDefault="006515D3" w:rsidP="006515D3">
            <w:pPr>
              <w:pStyle w:val="Listenabsatz"/>
              <w:numPr>
                <w:ilvl w:val="0"/>
                <w:numId w:val="26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 xml:space="preserve">Zeichnet und gestaltet eure Illustrationsideen. Zeichnet möglichst gross. </w:t>
            </w:r>
          </w:p>
          <w:p w14:paraId="7604C02F" w14:textId="77777777" w:rsidR="006515D3" w:rsidRPr="00C738FB" w:rsidRDefault="006515D3" w:rsidP="006515D3">
            <w:pPr>
              <w:pStyle w:val="Listenabsatz"/>
              <w:numPr>
                <w:ilvl w:val="0"/>
                <w:numId w:val="26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C738FB">
              <w:rPr>
                <w:rFonts w:ascii="Arial" w:hAnsi="Arial"/>
                <w:sz w:val="24"/>
                <w:szCs w:val="24"/>
              </w:rPr>
              <w:t xml:space="preserve">Gestaltet den Titel des Films «Ab in die Wolke» mit einem schönen Schriftzug. </w:t>
            </w:r>
          </w:p>
          <w:p w14:paraId="2F4DCD73" w14:textId="77777777" w:rsidR="006515D3" w:rsidRPr="003C0A42" w:rsidRDefault="006515D3" w:rsidP="006515D3">
            <w:pPr>
              <w:pStyle w:val="Listenabsatz"/>
              <w:numPr>
                <w:ilvl w:val="0"/>
                <w:numId w:val="26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C738FB">
              <w:rPr>
                <w:rFonts w:ascii="Arial" w:hAnsi="Arial"/>
                <w:sz w:val="24"/>
                <w:szCs w:val="24"/>
              </w:rPr>
              <w:t>Schneidet die fertiggestellten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Zeichnungen sorgfältig aus. </w:t>
            </w:r>
          </w:p>
          <w:p w14:paraId="56CF90B7" w14:textId="77777777" w:rsidR="006515D3" w:rsidRPr="003C0A42" w:rsidRDefault="006515D3" w:rsidP="006515D3">
            <w:pPr>
              <w:pStyle w:val="Listenabsatz"/>
              <w:numPr>
                <w:ilvl w:val="0"/>
                <w:numId w:val="26"/>
              </w:numPr>
              <w:spacing w:after="120" w:line="259" w:lineRule="auto"/>
              <w:ind w:left="344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Versorgt eure Zeichnungen in der richtigen Zeigetasche.</w:t>
            </w:r>
          </w:p>
        </w:tc>
      </w:tr>
      <w:tr w:rsidR="002342DF" w:rsidRPr="00393A3F" w14:paraId="3CBE36E3" w14:textId="77777777" w:rsidTr="00703E68">
        <w:trPr>
          <w:trHeight w:val="454"/>
        </w:trPr>
        <w:tc>
          <w:tcPr>
            <w:tcW w:w="1268" w:type="pct"/>
            <w:vMerge w:val="restart"/>
            <w:vAlign w:val="center"/>
          </w:tcPr>
          <w:p w14:paraId="3707BF9F" w14:textId="77777777" w:rsidR="002342DF" w:rsidRPr="00393A3F" w:rsidRDefault="002342DF" w:rsidP="00472D7E">
            <w:pPr>
              <w:spacing w:after="16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lastRenderedPageBreak/>
              <w:drawing>
                <wp:inline distT="0" distB="0" distL="0" distR="0" wp14:anchorId="43035DF4" wp14:editId="73383C05">
                  <wp:extent cx="1309853" cy="945397"/>
                  <wp:effectExtent l="0" t="0" r="5080" b="762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16" cy="96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shd w:val="clear" w:color="auto" w:fill="F2EC6A"/>
            <w:vAlign w:val="center"/>
          </w:tcPr>
          <w:p w14:paraId="3F4F07D6" w14:textId="77777777" w:rsidR="002342DF" w:rsidRPr="0036580D" w:rsidRDefault="002342DF" w:rsidP="00472D7E">
            <w:pPr>
              <w:spacing w:line="259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36580D">
              <w:rPr>
                <w:rFonts w:ascii="Arial" w:hAnsi="Arial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2928" w:type="pct"/>
            <w:shd w:val="clear" w:color="auto" w:fill="auto"/>
            <w:vAlign w:val="center"/>
          </w:tcPr>
          <w:p w14:paraId="55EC64BF" w14:textId="77777777" w:rsidR="002342DF" w:rsidRPr="003C0A42" w:rsidRDefault="002342DF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Rollen verteilen </w:t>
            </w:r>
            <w:r>
              <w:rPr>
                <w:rFonts w:ascii="Arial" w:hAnsi="Arial"/>
                <w:b/>
                <w:sz w:val="24"/>
                <w:szCs w:val="24"/>
              </w:rPr>
              <w:t>&amp;</w:t>
            </w: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 üben</w:t>
            </w:r>
          </w:p>
        </w:tc>
        <w:tc>
          <w:tcPr>
            <w:tcW w:w="304" w:type="pct"/>
            <w:shd w:val="clear" w:color="auto" w:fill="auto"/>
            <w:vAlign w:val="center"/>
          </w:tcPr>
          <w:p w14:paraId="68E1E294" w14:textId="77777777" w:rsidR="002342DF" w:rsidRPr="003C0A42" w:rsidRDefault="002342DF" w:rsidP="00472D7E">
            <w:pPr>
              <w:spacing w:line="259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16936"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  <w:sym w:font="Wingdings" w:char="F0FC"/>
            </w:r>
          </w:p>
        </w:tc>
      </w:tr>
      <w:tr w:rsidR="002342DF" w:rsidRPr="00393A3F" w14:paraId="1A3E6C40" w14:textId="77777777" w:rsidTr="002342DF">
        <w:trPr>
          <w:trHeight w:val="567"/>
        </w:trPr>
        <w:tc>
          <w:tcPr>
            <w:tcW w:w="1268" w:type="pct"/>
            <w:vMerge/>
            <w:vAlign w:val="center"/>
          </w:tcPr>
          <w:p w14:paraId="684C6440" w14:textId="77777777" w:rsidR="002342DF" w:rsidRPr="00393A3F" w:rsidRDefault="002342DF" w:rsidP="00472D7E">
            <w:pPr>
              <w:spacing w:after="160" w:line="259" w:lineRule="auto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3732" w:type="pct"/>
            <w:gridSpan w:val="3"/>
            <w:vAlign w:val="center"/>
          </w:tcPr>
          <w:p w14:paraId="55AED785" w14:textId="77777777" w:rsidR="002342DF" w:rsidRPr="003C0A42" w:rsidRDefault="002342DF" w:rsidP="00472D7E">
            <w:pPr>
              <w:spacing w:before="120"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Wer filmt, wer legt die Zeichnungen unter die Kamera und wer spricht? Teilt euch die Rollen auf.</w:t>
            </w:r>
          </w:p>
          <w:p w14:paraId="2F8EF537" w14:textId="77777777" w:rsidR="002342DF" w:rsidRPr="003C0A42" w:rsidRDefault="002342DF" w:rsidP="002342DF">
            <w:pPr>
              <w:pStyle w:val="Listenabsatz"/>
              <w:numPr>
                <w:ilvl w:val="0"/>
                <w:numId w:val="29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Sprecher/in: Übe den Text mit den Zeichnungen. Spri</w:t>
            </w:r>
            <w:r>
              <w:rPr>
                <w:rFonts w:ascii="Arial" w:hAnsi="Arial"/>
                <w:sz w:val="24"/>
                <w:szCs w:val="24"/>
              </w:rPr>
              <w:t>ch langsam, laut und deutlich. Kläre ab, wo das Mikrofon eingebaut ist (z.B. beim Tablet), oder ob ihr ein externes Mikrofon anschliessen wollt.</w:t>
            </w:r>
          </w:p>
          <w:p w14:paraId="1A62080A" w14:textId="5021FF16" w:rsidR="002342DF" w:rsidRPr="003C0A42" w:rsidRDefault="002342DF" w:rsidP="002342DF">
            <w:pPr>
              <w:pStyle w:val="Listenabsatz"/>
              <w:numPr>
                <w:ilvl w:val="0"/>
                <w:numId w:val="29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Filmmacher/in: Wie</w:t>
            </w:r>
            <w:r>
              <w:rPr>
                <w:rFonts w:ascii="Arial" w:hAnsi="Arial"/>
                <w:sz w:val="24"/>
                <w:szCs w:val="24"/>
              </w:rPr>
              <w:t xml:space="preserve"> und wo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muss die Kamera oder das Tablet </w:t>
            </w:r>
            <w:r>
              <w:rPr>
                <w:rFonts w:ascii="Arial" w:hAnsi="Arial"/>
                <w:sz w:val="24"/>
                <w:szCs w:val="24"/>
              </w:rPr>
              <w:t>angebracht werden (nicht direkt aus der Hand heraus filmen, das wackelt zu fest)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? Mit welcher App kann man aufnehmen? Aus welcher Perspektive nimmst du den </w:t>
            </w:r>
            <w:proofErr w:type="spellStart"/>
            <w:r w:rsidRPr="003C0A42">
              <w:rPr>
                <w:rFonts w:ascii="Arial" w:hAnsi="Arial"/>
                <w:sz w:val="24"/>
                <w:szCs w:val="24"/>
              </w:rPr>
              <w:t>Legefilm</w:t>
            </w:r>
            <w:proofErr w:type="spellEnd"/>
            <w:r w:rsidRPr="003C0A42">
              <w:rPr>
                <w:rFonts w:ascii="Arial" w:hAnsi="Arial"/>
                <w:sz w:val="24"/>
                <w:szCs w:val="24"/>
              </w:rPr>
              <w:t xml:space="preserve"> auf? Wo </w:t>
            </w:r>
            <w:proofErr w:type="gramStart"/>
            <w:r w:rsidRPr="003C0A42">
              <w:rPr>
                <w:rFonts w:ascii="Arial" w:hAnsi="Arial"/>
                <w:sz w:val="24"/>
                <w:szCs w:val="24"/>
              </w:rPr>
              <w:t>muss</w:t>
            </w:r>
            <w:proofErr w:type="gramEnd"/>
            <w:r w:rsidRPr="003C0A42">
              <w:rPr>
                <w:rFonts w:ascii="Arial" w:hAnsi="Arial"/>
                <w:sz w:val="24"/>
                <w:szCs w:val="24"/>
              </w:rPr>
              <w:t xml:space="preserve"> der Gestalter bzw. die Gestalterin die Bilder hinlegen, damit sie im Film gut </w:t>
            </w:r>
            <w:r w:rsidR="00670EB0">
              <w:rPr>
                <w:rFonts w:ascii="Arial" w:hAnsi="Arial"/>
                <w:sz w:val="24"/>
                <w:szCs w:val="24"/>
              </w:rPr>
              <w:t>sichtbar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sind? Wie stellst du die Schärfe ein?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3DDB1EEE" w14:textId="77777777" w:rsidR="002342DF" w:rsidRPr="003C0A42" w:rsidRDefault="002342DF" w:rsidP="002342DF">
            <w:pPr>
              <w:pStyle w:val="Listenabsatz"/>
              <w:numPr>
                <w:ilvl w:val="0"/>
                <w:numId w:val="29"/>
              </w:numPr>
              <w:spacing w:after="120" w:line="259" w:lineRule="auto"/>
              <w:ind w:left="344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Gestalter/in: Schiebe die richtige Zeichnung zum richtigen Zeitpunkt ins Bild. Du musst dich gut mit dem Sprecher bzw. der Sprecherin und dem Filmmacher bzw. der Filmmacherin absprechen.</w:t>
            </w:r>
          </w:p>
        </w:tc>
      </w:tr>
    </w:tbl>
    <w:p w14:paraId="67CB9A48" w14:textId="77777777" w:rsidR="002342DF" w:rsidRDefault="002342DF" w:rsidP="002342DF"/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72"/>
        <w:gridCol w:w="936"/>
        <w:gridCol w:w="5479"/>
        <w:gridCol w:w="569"/>
      </w:tblGrid>
      <w:tr w:rsidR="002342DF" w:rsidRPr="00393A3F" w14:paraId="08667DC9" w14:textId="77777777" w:rsidTr="002342DF">
        <w:trPr>
          <w:trHeight w:val="454"/>
        </w:trPr>
        <w:tc>
          <w:tcPr>
            <w:tcW w:w="1268" w:type="pct"/>
            <w:vMerge w:val="restart"/>
            <w:vAlign w:val="center"/>
          </w:tcPr>
          <w:p w14:paraId="08EA9D7E" w14:textId="77777777" w:rsidR="002342DF" w:rsidRPr="00393A3F" w:rsidRDefault="002342DF" w:rsidP="00472D7E">
            <w:pPr>
              <w:spacing w:after="160" w:line="259" w:lineRule="auto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F63789D" wp14:editId="3616EEFC">
                  <wp:extent cx="1173864" cy="1105231"/>
                  <wp:effectExtent l="0" t="0" r="762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96" cy="112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  <w:shd w:val="clear" w:color="auto" w:fill="F2B800"/>
            <w:vAlign w:val="center"/>
          </w:tcPr>
          <w:p w14:paraId="2BA89C61" w14:textId="77777777" w:rsidR="002342DF" w:rsidRPr="0036580D" w:rsidRDefault="002342DF" w:rsidP="00472D7E">
            <w:pPr>
              <w:spacing w:line="259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36580D">
              <w:rPr>
                <w:rFonts w:ascii="Arial" w:hAnsi="Arial"/>
                <w:b/>
                <w:sz w:val="28"/>
                <w:szCs w:val="28"/>
              </w:rPr>
              <w:t>6</w:t>
            </w:r>
          </w:p>
        </w:tc>
        <w:tc>
          <w:tcPr>
            <w:tcW w:w="2928" w:type="pct"/>
            <w:shd w:val="clear" w:color="auto" w:fill="auto"/>
            <w:vAlign w:val="center"/>
          </w:tcPr>
          <w:p w14:paraId="7E83F227" w14:textId="77777777" w:rsidR="002342DF" w:rsidRPr="003C0A42" w:rsidRDefault="002342DF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>Achtung, fertig, los</w:t>
            </w:r>
          </w:p>
        </w:tc>
        <w:tc>
          <w:tcPr>
            <w:tcW w:w="304" w:type="pct"/>
            <w:shd w:val="clear" w:color="auto" w:fill="auto"/>
            <w:vAlign w:val="center"/>
          </w:tcPr>
          <w:p w14:paraId="26EDB5DC" w14:textId="77777777" w:rsidR="002342DF" w:rsidRPr="003C0A42" w:rsidRDefault="002342DF" w:rsidP="00472D7E">
            <w:pPr>
              <w:spacing w:line="259" w:lineRule="auto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B16936">
              <w:rPr>
                <w:rFonts w:ascii="Arial" w:hAnsi="Arial"/>
                <w:b/>
                <w:color w:val="BFBFBF" w:themeColor="background1" w:themeShade="BF"/>
                <w:sz w:val="24"/>
                <w:szCs w:val="24"/>
              </w:rPr>
              <w:sym w:font="Wingdings" w:char="F0FC"/>
            </w:r>
          </w:p>
        </w:tc>
      </w:tr>
      <w:tr w:rsidR="002342DF" w:rsidRPr="00393A3F" w14:paraId="34FF58ED" w14:textId="77777777" w:rsidTr="002342DF">
        <w:trPr>
          <w:trHeight w:val="567"/>
        </w:trPr>
        <w:tc>
          <w:tcPr>
            <w:tcW w:w="1268" w:type="pct"/>
            <w:vMerge/>
            <w:vAlign w:val="center"/>
          </w:tcPr>
          <w:p w14:paraId="5EF438B9" w14:textId="77777777" w:rsidR="002342DF" w:rsidRPr="00393A3F" w:rsidRDefault="002342DF" w:rsidP="00472D7E">
            <w:pPr>
              <w:spacing w:after="160" w:line="259" w:lineRule="auto"/>
              <w:jc w:val="center"/>
              <w:rPr>
                <w:rFonts w:ascii="Arial" w:hAnsi="Arial"/>
                <w:noProof/>
              </w:rPr>
            </w:pPr>
          </w:p>
        </w:tc>
        <w:tc>
          <w:tcPr>
            <w:tcW w:w="3732" w:type="pct"/>
            <w:gridSpan w:val="3"/>
            <w:vAlign w:val="center"/>
          </w:tcPr>
          <w:p w14:paraId="5A30ED98" w14:textId="77777777" w:rsidR="002342DF" w:rsidRPr="003C0A42" w:rsidRDefault="002342DF" w:rsidP="00472D7E">
            <w:pPr>
              <w:spacing w:before="120" w:line="259" w:lineRule="auto"/>
              <w:rPr>
                <w:rFonts w:ascii="Arial" w:hAnsi="Arial"/>
                <w:sz w:val="24"/>
                <w:szCs w:val="24"/>
              </w:rPr>
            </w:pPr>
            <w:r w:rsidRPr="00C738FB">
              <w:rPr>
                <w:rFonts w:ascii="Arial" w:hAnsi="Arial"/>
                <w:sz w:val="24"/>
                <w:szCs w:val="24"/>
              </w:rPr>
              <w:t>Seid ihr bereit? Dann nehmt</w:t>
            </w:r>
            <w:r w:rsidRPr="000E632D">
              <w:rPr>
                <w:rFonts w:ascii="Arial" w:hAnsi="Arial"/>
                <w:sz w:val="24"/>
                <w:szCs w:val="24"/>
              </w:rPr>
              <w:t xml:space="preserve"> euren </w:t>
            </w:r>
            <w:proofErr w:type="spellStart"/>
            <w:r w:rsidRPr="000E632D">
              <w:rPr>
                <w:rFonts w:ascii="Arial" w:hAnsi="Arial"/>
                <w:sz w:val="24"/>
                <w:szCs w:val="24"/>
              </w:rPr>
              <w:t>Legefilm</w:t>
            </w:r>
            <w:proofErr w:type="spellEnd"/>
            <w:r w:rsidRPr="000E632D">
              <w:rPr>
                <w:rFonts w:ascii="Arial" w:hAnsi="Arial"/>
                <w:color w:val="FF0000"/>
                <w:sz w:val="24"/>
                <w:szCs w:val="24"/>
              </w:rPr>
              <w:t xml:space="preserve"> </w:t>
            </w:r>
            <w:r w:rsidRPr="000E632D">
              <w:rPr>
                <w:rFonts w:ascii="Arial" w:hAnsi="Arial"/>
                <w:sz w:val="24"/>
                <w:szCs w:val="24"/>
              </w:rPr>
              <w:t>auf.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3C0A42">
              <w:rPr>
                <w:rFonts w:ascii="Arial" w:hAnsi="Arial"/>
                <w:sz w:val="24"/>
                <w:szCs w:val="24"/>
              </w:rPr>
              <w:t xml:space="preserve">Hier ein paar Tipps: </w:t>
            </w:r>
          </w:p>
          <w:p w14:paraId="2217B8A3" w14:textId="68741B90" w:rsidR="002342DF" w:rsidRPr="003C0A42" w:rsidRDefault="002342DF" w:rsidP="002342DF">
            <w:pPr>
              <w:numPr>
                <w:ilvl w:val="0"/>
                <w:numId w:val="28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 xml:space="preserve">Achtet auf die Schärfe der Aufnahme. Es kommt immer wieder vor, dass die Kamera die Schärfe «sucht» und das Bild </w:t>
            </w:r>
            <w:r>
              <w:rPr>
                <w:rFonts w:ascii="Arial" w:hAnsi="Arial"/>
                <w:sz w:val="24"/>
                <w:szCs w:val="24"/>
              </w:rPr>
              <w:t xml:space="preserve">dabei von 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unscharf </w:t>
            </w:r>
            <w:r>
              <w:rPr>
                <w:rFonts w:ascii="Arial" w:hAnsi="Arial"/>
                <w:sz w:val="24"/>
                <w:szCs w:val="24"/>
              </w:rPr>
              <w:t xml:space="preserve">zu scharf und </w:t>
            </w:r>
            <w:r w:rsidR="00670EB0">
              <w:rPr>
                <w:rFonts w:ascii="Arial" w:hAnsi="Arial"/>
                <w:sz w:val="24"/>
                <w:szCs w:val="24"/>
              </w:rPr>
              <w:t>umgekehrt</w:t>
            </w:r>
            <w:r>
              <w:rPr>
                <w:rFonts w:ascii="Arial" w:hAnsi="Arial"/>
                <w:sz w:val="24"/>
                <w:szCs w:val="24"/>
              </w:rPr>
              <w:t xml:space="preserve"> wechselt</w:t>
            </w:r>
            <w:r w:rsidRPr="003C0A42">
              <w:rPr>
                <w:rFonts w:ascii="Arial" w:hAnsi="Arial"/>
                <w:sz w:val="24"/>
                <w:szCs w:val="24"/>
              </w:rPr>
              <w:t xml:space="preserve">. </w:t>
            </w:r>
          </w:p>
          <w:p w14:paraId="03130595" w14:textId="7207482A" w:rsidR="002342DF" w:rsidRPr="003C0A42" w:rsidRDefault="002342DF" w:rsidP="002342DF">
            <w:pPr>
              <w:numPr>
                <w:ilvl w:val="0"/>
                <w:numId w:val="28"/>
              </w:numPr>
              <w:spacing w:line="259" w:lineRule="auto"/>
              <w:rPr>
                <w:rFonts w:ascii="Arial" w:hAnsi="Arial"/>
                <w:sz w:val="24"/>
                <w:szCs w:val="24"/>
              </w:rPr>
            </w:pPr>
            <w:proofErr w:type="gramStart"/>
            <w:r w:rsidRPr="003C0A42">
              <w:rPr>
                <w:rFonts w:ascii="Arial" w:hAnsi="Arial"/>
                <w:sz w:val="24"/>
                <w:szCs w:val="24"/>
              </w:rPr>
              <w:t>Pla</w:t>
            </w:r>
            <w:r w:rsidR="008E74A6">
              <w:rPr>
                <w:rFonts w:ascii="Arial" w:hAnsi="Arial"/>
                <w:sz w:val="24"/>
                <w:szCs w:val="24"/>
              </w:rPr>
              <w:t>t</w:t>
            </w:r>
            <w:r w:rsidRPr="003C0A42">
              <w:rPr>
                <w:rFonts w:ascii="Arial" w:hAnsi="Arial"/>
                <w:sz w:val="24"/>
                <w:szCs w:val="24"/>
              </w:rPr>
              <w:t>ziert</w:t>
            </w:r>
            <w:proofErr w:type="gramEnd"/>
            <w:r w:rsidRPr="003C0A42">
              <w:rPr>
                <w:rFonts w:ascii="Arial" w:hAnsi="Arial"/>
                <w:sz w:val="24"/>
                <w:szCs w:val="24"/>
              </w:rPr>
              <w:t xml:space="preserve"> den Sprecher bzw. die Sprecherin möglichst nahe </w:t>
            </w:r>
            <w:r w:rsidR="00670EB0">
              <w:rPr>
                <w:rFonts w:ascii="Arial" w:hAnsi="Arial"/>
                <w:sz w:val="24"/>
                <w:szCs w:val="24"/>
              </w:rPr>
              <w:t>beim Mikrofon</w:t>
            </w:r>
            <w:r w:rsidRPr="003C0A42">
              <w:rPr>
                <w:rFonts w:ascii="Arial" w:hAnsi="Arial"/>
                <w:sz w:val="24"/>
                <w:szCs w:val="24"/>
              </w:rPr>
              <w:t>, damit man ihn bzw. sie gut versteht.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0BC9D9BB" w14:textId="46EC3E4E" w:rsidR="002342DF" w:rsidRDefault="002342DF" w:rsidP="002342DF">
            <w:pPr>
              <w:numPr>
                <w:ilvl w:val="0"/>
                <w:numId w:val="28"/>
              </w:numPr>
              <w:spacing w:after="120" w:line="259" w:lineRule="auto"/>
              <w:ind w:left="344"/>
              <w:contextualSpacing/>
              <w:rPr>
                <w:rFonts w:ascii="Arial" w:hAnsi="Arial"/>
                <w:sz w:val="24"/>
                <w:szCs w:val="24"/>
              </w:rPr>
            </w:pPr>
            <w:r w:rsidRPr="003C0A42">
              <w:rPr>
                <w:rFonts w:ascii="Arial" w:hAnsi="Arial"/>
                <w:sz w:val="24"/>
                <w:szCs w:val="24"/>
              </w:rPr>
              <w:t>Der Film muss an einem ruhigen Ort aufgenommen werden.</w:t>
            </w:r>
            <w:r>
              <w:rPr>
                <w:rFonts w:ascii="Arial" w:hAnsi="Arial"/>
                <w:sz w:val="24"/>
                <w:szCs w:val="24"/>
              </w:rPr>
              <w:t xml:space="preserve"> Auch ihr selb</w:t>
            </w:r>
            <w:r w:rsidR="008E74A6">
              <w:rPr>
                <w:rFonts w:ascii="Arial" w:hAnsi="Arial"/>
                <w:sz w:val="24"/>
                <w:szCs w:val="24"/>
              </w:rPr>
              <w:t>st</w:t>
            </w:r>
            <w:r>
              <w:rPr>
                <w:rFonts w:ascii="Arial" w:hAnsi="Arial"/>
                <w:sz w:val="24"/>
                <w:szCs w:val="24"/>
              </w:rPr>
              <w:t xml:space="preserve"> solltet keine Störgeräusche machen (</w:t>
            </w:r>
            <w:r w:rsidR="008E74A6">
              <w:rPr>
                <w:rFonts w:ascii="Arial" w:hAnsi="Arial"/>
                <w:sz w:val="24"/>
                <w:szCs w:val="24"/>
              </w:rPr>
              <w:t>Kratzen</w:t>
            </w:r>
            <w:r>
              <w:rPr>
                <w:rFonts w:ascii="Arial" w:hAnsi="Arial"/>
                <w:sz w:val="24"/>
                <w:szCs w:val="24"/>
              </w:rPr>
              <w:t>, mit Stift</w:t>
            </w:r>
            <w:r w:rsidR="008E74A6">
              <w:rPr>
                <w:rFonts w:ascii="Arial" w:hAnsi="Arial"/>
                <w:sz w:val="24"/>
                <w:szCs w:val="24"/>
              </w:rPr>
              <w:t xml:space="preserve">en </w:t>
            </w:r>
            <w:r>
              <w:rPr>
                <w:rFonts w:ascii="Arial" w:hAnsi="Arial"/>
                <w:sz w:val="24"/>
                <w:szCs w:val="24"/>
              </w:rPr>
              <w:t xml:space="preserve">spielen, mit </w:t>
            </w:r>
            <w:proofErr w:type="spellStart"/>
            <w:r w:rsidR="008E74A6">
              <w:rPr>
                <w:rFonts w:ascii="Arial" w:hAnsi="Arial"/>
                <w:sz w:val="24"/>
                <w:szCs w:val="24"/>
              </w:rPr>
              <w:t>dem</w:t>
            </w:r>
            <w:r>
              <w:rPr>
                <w:rFonts w:ascii="Arial" w:hAnsi="Arial"/>
                <w:sz w:val="24"/>
                <w:szCs w:val="24"/>
              </w:rPr>
              <w:t>Fuss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klopfen, ...).</w:t>
            </w:r>
          </w:p>
          <w:p w14:paraId="59B2A20B" w14:textId="77777777" w:rsidR="002342DF" w:rsidRPr="0036580D" w:rsidRDefault="002342DF" w:rsidP="00472D7E">
            <w:pPr>
              <w:spacing w:after="120" w:line="259" w:lineRule="auto"/>
              <w:contextualSpacing/>
              <w:rPr>
                <w:rFonts w:ascii="Arial" w:hAnsi="Arial"/>
                <w:sz w:val="12"/>
                <w:szCs w:val="12"/>
              </w:rPr>
            </w:pPr>
          </w:p>
        </w:tc>
      </w:tr>
    </w:tbl>
    <w:p w14:paraId="6581A48D" w14:textId="77777777" w:rsidR="008E6E7B" w:rsidRDefault="008E6E7B" w:rsidP="00FB116A">
      <w:pPr>
        <w:rPr>
          <w:rFonts w:ascii="Arial" w:hAnsi="Arial"/>
          <w:sz w:val="20"/>
        </w:rPr>
        <w:sectPr w:rsidR="008E6E7B" w:rsidSect="00FB116A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C02F3" w:rsidRPr="008C1F3D" w14:paraId="35C4D62F" w14:textId="77777777" w:rsidTr="008C02F3">
        <w:tc>
          <w:tcPr>
            <w:tcW w:w="9356" w:type="dxa"/>
          </w:tcPr>
          <w:p w14:paraId="2BCB6A96" w14:textId="69329AF8" w:rsidR="008C02F3" w:rsidRPr="00C10999" w:rsidRDefault="008C02F3" w:rsidP="00472D7E">
            <w:pPr>
              <w:pStyle w:val="Beschriftung"/>
              <w:keepNext/>
              <w:spacing w:after="0"/>
              <w:rPr>
                <w:rFonts w:ascii="Arial" w:hAnsi="Arial"/>
                <w:i w:val="0"/>
                <w:color w:val="auto"/>
                <w:sz w:val="24"/>
                <w:szCs w:val="24"/>
              </w:rPr>
            </w:pPr>
            <w:r>
              <w:rPr>
                <w:rFonts w:ascii="Arial" w:hAnsi="Arial"/>
                <w:b/>
                <w:i w:val="0"/>
                <w:color w:val="auto"/>
                <w:sz w:val="24"/>
                <w:szCs w:val="24"/>
              </w:rPr>
              <w:lastRenderedPageBreak/>
              <w:t xml:space="preserve">Aufgabe 2b: </w:t>
            </w:r>
            <w:proofErr w:type="spellStart"/>
            <w:r w:rsidRPr="00C10999">
              <w:rPr>
                <w:rFonts w:ascii="Arial" w:hAnsi="Arial"/>
                <w:b/>
                <w:bCs/>
                <w:i w:val="0"/>
                <w:color w:val="auto"/>
                <w:sz w:val="24"/>
                <w:szCs w:val="24"/>
              </w:rPr>
              <w:t>Legefilm</w:t>
            </w:r>
            <w:proofErr w:type="spellEnd"/>
          </w:p>
        </w:tc>
      </w:tr>
    </w:tbl>
    <w:p w14:paraId="6D511FDA" w14:textId="480E1EB0" w:rsidR="008C02F3" w:rsidRDefault="008C02F3" w:rsidP="00A90406">
      <w:pPr>
        <w:spacing w:line="276" w:lineRule="auto"/>
        <w:rPr>
          <w:rFonts w:ascii="Arial" w:hAnsi="Arial"/>
          <w:b/>
        </w:rPr>
      </w:pPr>
      <w:r>
        <w:rPr>
          <w:rFonts w:ascii="Arial" w:hAnsi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AB9EA" wp14:editId="245D3E1E">
                <wp:simplePos x="0" y="0"/>
                <wp:positionH relativeFrom="page">
                  <wp:posOffset>4780610</wp:posOffset>
                </wp:positionH>
                <wp:positionV relativeFrom="paragraph">
                  <wp:posOffset>50368</wp:posOffset>
                </wp:positionV>
                <wp:extent cx="2405380" cy="1162050"/>
                <wp:effectExtent l="19050" t="19050" r="13970" b="38100"/>
                <wp:wrapNone/>
                <wp:docPr id="21" name="Sprechblas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380" cy="1162050"/>
                        </a:xfrm>
                        <a:prstGeom prst="wedgeEllipseCallout">
                          <a:avLst>
                            <a:gd name="adj1" fmla="val 43562"/>
                            <a:gd name="adj2" fmla="val 46485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383D4" w14:textId="77777777" w:rsidR="00A90406" w:rsidRPr="007D65C7" w:rsidRDefault="00A90406" w:rsidP="00A90406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  <w:r w:rsidRPr="007D65C7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Die Zeichnungen dürfen skizzenartig entstehen und sollen möglichst einfach zu zeichnen sein.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AB9E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21" o:spid="_x0000_s1026" type="#_x0000_t63" style="position:absolute;margin-left:376.45pt;margin-top:3.95pt;width:189.4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" adj="20209,20841" filled="f" strokecolor="#ffc000" strokeweight="2pt">
                <v:textbox>
                  <w:txbxContent>
                    <w:p w14:paraId="248383D4" w14:textId="77777777" w:rsidR="00A90406" w:rsidRPr="007D65C7" w:rsidRDefault="00A90406" w:rsidP="00A90406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0"/>
                        </w:rPr>
                      </w:pPr>
                      <w:r w:rsidRPr="007D65C7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Die Zeichnungen dürfen skizzenartig entstehen und sollen möglichst einfach zu zeichnen sein.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B7954F" wp14:editId="36AA6AAE">
                <wp:simplePos x="0" y="0"/>
                <wp:positionH relativeFrom="margin">
                  <wp:posOffset>6694627</wp:posOffset>
                </wp:positionH>
                <wp:positionV relativeFrom="paragraph">
                  <wp:posOffset>-14935</wp:posOffset>
                </wp:positionV>
                <wp:extent cx="2497455" cy="1033145"/>
                <wp:effectExtent l="19050" t="19050" r="36195" b="14605"/>
                <wp:wrapNone/>
                <wp:docPr id="4" name="Sprechblase: 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7455" cy="1033145"/>
                        </a:xfrm>
                        <a:prstGeom prst="wedgeEllipseCallout">
                          <a:avLst>
                            <a:gd name="adj1" fmla="val -46978"/>
                            <a:gd name="adj2" fmla="val 49630"/>
                          </a:avLst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9BED1" w14:textId="77777777" w:rsidR="00A90406" w:rsidRPr="00B1782B" w:rsidRDefault="00A90406" w:rsidP="00A90406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B1782B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Eure Texte müssen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>einfach</w:t>
                            </w:r>
                            <w:r w:rsidRPr="00B1782B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verständlich sein und die Fragen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gut</w:t>
                            </w:r>
                            <w:r w:rsidRPr="00B1782B"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  <w:t xml:space="preserve"> beantworten. </w:t>
                            </w:r>
                          </w:p>
                          <w:p w14:paraId="34DA245B" w14:textId="77777777" w:rsidR="00A90406" w:rsidRPr="00B1782B" w:rsidRDefault="00A90406" w:rsidP="00A90406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954F" id="Sprechblase: oval 4" o:spid="_x0000_s1027" type="#_x0000_t63" style="position:absolute;margin-left:527.15pt;margin-top:-1.2pt;width:196.65pt;height:81.3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" adj="653,21520" filled="f" strokecolor="#ffc000" strokeweight="2pt">
                <v:textbox>
                  <w:txbxContent>
                    <w:p w14:paraId="14B9BED1" w14:textId="77777777" w:rsidR="00A90406" w:rsidRPr="00B1782B" w:rsidRDefault="00A90406" w:rsidP="00A90406">
                      <w:pPr>
                        <w:spacing w:line="276" w:lineRule="auto"/>
                        <w:rPr>
                          <w:rFonts w:ascii="Arial" w:hAnsi="Arial"/>
                          <w:sz w:val="20"/>
                        </w:rPr>
                      </w:pPr>
                      <w:r w:rsidRPr="00B1782B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Eure Texte müssen 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>einfach</w:t>
                      </w:r>
                      <w:r w:rsidRPr="00B1782B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 verständlich sein und die Fragen</w:t>
                      </w:r>
                      <w:r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 gut</w:t>
                      </w:r>
                      <w:r w:rsidRPr="00B1782B">
                        <w:rPr>
                          <w:rFonts w:ascii="Arial" w:hAnsi="Arial"/>
                          <w:color w:val="000000" w:themeColor="text1"/>
                          <w:sz w:val="20"/>
                        </w:rPr>
                        <w:t xml:space="preserve"> beantworten. </w:t>
                      </w:r>
                    </w:p>
                    <w:p w14:paraId="34DA245B" w14:textId="77777777" w:rsidR="00A90406" w:rsidRPr="00B1782B" w:rsidRDefault="00A90406" w:rsidP="00A90406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enraster"/>
        <w:tblW w:w="2122" w:type="pct"/>
        <w:tblInd w:w="-176" w:type="dxa"/>
        <w:tblLook w:val="04A0" w:firstRow="1" w:lastRow="0" w:firstColumn="1" w:lastColumn="0" w:noHBand="0" w:noVBand="1"/>
      </w:tblPr>
      <w:tblGrid>
        <w:gridCol w:w="850"/>
        <w:gridCol w:w="5388"/>
      </w:tblGrid>
      <w:tr w:rsidR="008C02F3" w:rsidRPr="003C0A42" w14:paraId="2779C01E" w14:textId="77777777" w:rsidTr="00472D7E">
        <w:trPr>
          <w:trHeight w:val="454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14:paraId="6EC9B274" w14:textId="77777777" w:rsidR="008C02F3" w:rsidRPr="009C5AA9" w:rsidRDefault="008C02F3" w:rsidP="00472D7E">
            <w:pPr>
              <w:spacing w:line="259" w:lineRule="auto"/>
              <w:jc w:val="center"/>
              <w:rPr>
                <w:rFonts w:ascii="Arial" w:hAnsi="Arial"/>
                <w:b/>
                <w:color w:val="0070C0"/>
              </w:rPr>
            </w:pPr>
            <w:r>
              <w:rPr>
                <w:rFonts w:ascii="Arial" w:hAnsi="Arial"/>
                <w:b/>
                <w:sz w:val="28"/>
                <w:szCs w:val="24"/>
              </w:rPr>
              <w:t>1</w:t>
            </w:r>
          </w:p>
        </w:tc>
        <w:tc>
          <w:tcPr>
            <w:tcW w:w="431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ACFF869" w14:textId="77777777" w:rsidR="008C02F3" w:rsidRPr="003C0A42" w:rsidRDefault="008C02F3" w:rsidP="00472D7E">
            <w:pPr>
              <w:spacing w:line="259" w:lineRule="auto"/>
              <w:rPr>
                <w:rFonts w:ascii="Arial" w:hAnsi="Arial"/>
                <w:b/>
              </w:rPr>
            </w:pP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Texte verfassen </w:t>
            </w:r>
            <w:r>
              <w:rPr>
                <w:rFonts w:ascii="Arial" w:hAnsi="Arial"/>
                <w:b/>
                <w:sz w:val="24"/>
                <w:szCs w:val="24"/>
              </w:rPr>
              <w:t>&amp;</w:t>
            </w:r>
            <w:r w:rsidRPr="003C0A42">
              <w:rPr>
                <w:rFonts w:ascii="Arial" w:hAnsi="Arial"/>
                <w:b/>
                <w:sz w:val="24"/>
                <w:szCs w:val="24"/>
              </w:rPr>
              <w:t xml:space="preserve"> Zeichnungsideen notieren</w:t>
            </w:r>
          </w:p>
        </w:tc>
      </w:tr>
    </w:tbl>
    <w:p w14:paraId="7F9F2F34" w14:textId="758484A4" w:rsidR="00A90406" w:rsidRDefault="00A90406" w:rsidP="00A90406">
      <w:pPr>
        <w:spacing w:line="276" w:lineRule="auto"/>
        <w:rPr>
          <w:rFonts w:ascii="Arial" w:hAnsi="Arial"/>
          <w:b/>
        </w:rPr>
      </w:pPr>
    </w:p>
    <w:p w14:paraId="18E2C8BE" w14:textId="47BB6D61" w:rsidR="00A90406" w:rsidRDefault="008C02F3" w:rsidP="00A373AB">
      <w:pPr>
        <w:spacing w:line="276" w:lineRule="auto"/>
        <w:ind w:left="-176"/>
        <w:rPr>
          <w:rFonts w:ascii="Arial" w:hAnsi="Arial"/>
        </w:rPr>
      </w:pPr>
      <w:r>
        <w:rPr>
          <w:rFonts w:ascii="Arial" w:hAnsi="Arial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35DA12BF" wp14:editId="7AF75E28">
            <wp:simplePos x="0" y="0"/>
            <wp:positionH relativeFrom="column">
              <wp:posOffset>6295746</wp:posOffset>
            </wp:positionH>
            <wp:positionV relativeFrom="paragraph">
              <wp:posOffset>248920</wp:posOffset>
            </wp:positionV>
            <wp:extent cx="882015" cy="962025"/>
            <wp:effectExtent l="0" t="0" r="0" b="952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ee_inspirier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406">
        <w:rPr>
          <w:rFonts w:ascii="Arial" w:hAnsi="Arial"/>
        </w:rPr>
        <w:t xml:space="preserve">Mithilfe eurer Antworten auf dem Arbeitsblatt 1 verfasst ihr </w:t>
      </w:r>
      <w:r w:rsidR="00A90406">
        <w:rPr>
          <w:rFonts w:ascii="Arial" w:hAnsi="Arial"/>
        </w:rPr>
        <w:br/>
        <w:t xml:space="preserve">einen Text, der die Frage beantwortet. </w:t>
      </w:r>
    </w:p>
    <w:p w14:paraId="4F3BD566" w14:textId="5CDA8F61" w:rsidR="00A90406" w:rsidRDefault="00A90406" w:rsidP="00A373AB">
      <w:pPr>
        <w:spacing w:line="276" w:lineRule="auto"/>
        <w:ind w:left="-176"/>
        <w:rPr>
          <w:rFonts w:ascii="Arial" w:hAnsi="Arial"/>
          <w:i/>
          <w:color w:val="FF0000"/>
        </w:rPr>
      </w:pPr>
      <w:r>
        <w:rPr>
          <w:rFonts w:ascii="Arial" w:hAnsi="Arial"/>
        </w:rPr>
        <w:t xml:space="preserve">Überlegt euch zu jedem Text passende Illustrationsideen </w:t>
      </w:r>
      <w:r>
        <w:rPr>
          <w:rFonts w:ascii="Arial" w:hAnsi="Arial"/>
        </w:rPr>
        <w:br/>
        <w:t xml:space="preserve">und notiert diese stichwortartig in die Tabelle. </w:t>
      </w:r>
      <w:r>
        <w:rPr>
          <w:rFonts w:ascii="Arial" w:hAnsi="Arial"/>
        </w:rPr>
        <w:br/>
      </w:r>
    </w:p>
    <w:p w14:paraId="4576829F" w14:textId="77777777" w:rsidR="00A90406" w:rsidRPr="00B1782B" w:rsidRDefault="00A90406" w:rsidP="00A90406">
      <w:pPr>
        <w:spacing w:line="276" w:lineRule="auto"/>
        <w:rPr>
          <w:rFonts w:ascii="Arial" w:hAnsi="Arial"/>
          <w:i/>
          <w:color w:val="FF0000"/>
        </w:rPr>
      </w:pPr>
    </w:p>
    <w:tbl>
      <w:tblPr>
        <w:tblStyle w:val="Tabellenraster"/>
        <w:tblW w:w="15167" w:type="dxa"/>
        <w:tblInd w:w="-176" w:type="dxa"/>
        <w:tblLook w:val="04A0" w:firstRow="1" w:lastRow="0" w:firstColumn="1" w:lastColumn="0" w:noHBand="0" w:noVBand="1"/>
      </w:tblPr>
      <w:tblGrid>
        <w:gridCol w:w="584"/>
        <w:gridCol w:w="2950"/>
        <w:gridCol w:w="6990"/>
        <w:gridCol w:w="4643"/>
      </w:tblGrid>
      <w:tr w:rsidR="00A90406" w:rsidRPr="00F3416C" w14:paraId="036EB7F5" w14:textId="77777777" w:rsidTr="0009164D">
        <w:trPr>
          <w:trHeight w:val="510"/>
        </w:trPr>
        <w:tc>
          <w:tcPr>
            <w:tcW w:w="584" w:type="dxa"/>
            <w:tcBorders>
              <w:top w:val="nil"/>
              <w:left w:val="nil"/>
            </w:tcBorders>
            <w:shd w:val="clear" w:color="auto" w:fill="auto"/>
          </w:tcPr>
          <w:p w14:paraId="6D702488" w14:textId="77777777" w:rsidR="00A90406" w:rsidRPr="009C5AA9" w:rsidRDefault="00A90406" w:rsidP="00472D7E">
            <w:pPr>
              <w:spacing w:line="276" w:lineRule="auto"/>
              <w:rPr>
                <w:rFonts w:ascii="Arial" w:hAnsi="Arial"/>
                <w:color w:val="4F81BD" w:themeColor="accent1"/>
              </w:rPr>
            </w:pPr>
          </w:p>
        </w:tc>
        <w:tc>
          <w:tcPr>
            <w:tcW w:w="2950" w:type="dxa"/>
            <w:shd w:val="clear" w:color="auto" w:fill="95B3D7" w:themeFill="accent1" w:themeFillTint="99"/>
            <w:vAlign w:val="center"/>
          </w:tcPr>
          <w:p w14:paraId="023663A1" w14:textId="77777777" w:rsidR="00A90406" w:rsidRPr="00F3416C" w:rsidRDefault="00A90406" w:rsidP="00472D7E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F3416C">
              <w:rPr>
                <w:rFonts w:ascii="Arial" w:hAnsi="Arial"/>
                <w:sz w:val="24"/>
                <w:szCs w:val="24"/>
              </w:rPr>
              <w:t>Fragestellung</w:t>
            </w:r>
          </w:p>
        </w:tc>
        <w:tc>
          <w:tcPr>
            <w:tcW w:w="6990" w:type="dxa"/>
            <w:shd w:val="clear" w:color="auto" w:fill="95B3D7" w:themeFill="accent1" w:themeFillTint="99"/>
            <w:vAlign w:val="center"/>
          </w:tcPr>
          <w:p w14:paraId="7B98D274" w14:textId="77777777" w:rsidR="00A90406" w:rsidRPr="00F3416C" w:rsidRDefault="00A90406" w:rsidP="00472D7E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F3416C">
              <w:rPr>
                <w:rFonts w:ascii="Arial" w:hAnsi="Arial"/>
                <w:sz w:val="24"/>
                <w:szCs w:val="24"/>
              </w:rPr>
              <w:t>Text</w:t>
            </w:r>
          </w:p>
        </w:tc>
        <w:tc>
          <w:tcPr>
            <w:tcW w:w="4643" w:type="dxa"/>
            <w:shd w:val="clear" w:color="auto" w:fill="95B3D7" w:themeFill="accent1" w:themeFillTint="99"/>
            <w:vAlign w:val="center"/>
          </w:tcPr>
          <w:p w14:paraId="30CEAA79" w14:textId="77777777" w:rsidR="00A90406" w:rsidRPr="00F3416C" w:rsidRDefault="00A90406" w:rsidP="00472D7E">
            <w:pPr>
              <w:spacing w:line="276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F3416C">
              <w:rPr>
                <w:rFonts w:ascii="Arial" w:hAnsi="Arial"/>
                <w:sz w:val="24"/>
                <w:szCs w:val="24"/>
              </w:rPr>
              <w:t>Illustrationsideen</w:t>
            </w:r>
          </w:p>
        </w:tc>
      </w:tr>
      <w:tr w:rsidR="00A90406" w:rsidRPr="008E0B2A" w14:paraId="1BC3182A" w14:textId="77777777" w:rsidTr="0009164D">
        <w:trPr>
          <w:trHeight w:val="794"/>
        </w:trPr>
        <w:tc>
          <w:tcPr>
            <w:tcW w:w="584" w:type="dxa"/>
            <w:vAlign w:val="center"/>
          </w:tcPr>
          <w:p w14:paraId="4993D6DE" w14:textId="77777777" w:rsidR="00A90406" w:rsidRPr="009C5AA9" w:rsidRDefault="00A90406" w:rsidP="00472D7E">
            <w:pPr>
              <w:spacing w:line="276" w:lineRule="auto"/>
              <w:jc w:val="center"/>
              <w:rPr>
                <w:rFonts w:ascii="Arial" w:hAnsi="Arial"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color w:val="4F81BD" w:themeColor="accent1"/>
                <w:sz w:val="36"/>
              </w:rPr>
              <w:sym w:font="Wingdings" w:char="F08B"/>
            </w:r>
          </w:p>
        </w:tc>
        <w:tc>
          <w:tcPr>
            <w:tcW w:w="2950" w:type="dxa"/>
            <w:vAlign w:val="center"/>
          </w:tcPr>
          <w:p w14:paraId="47A6EA93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Titel</w:t>
            </w:r>
          </w:p>
        </w:tc>
        <w:tc>
          <w:tcPr>
            <w:tcW w:w="6990" w:type="dxa"/>
            <w:vAlign w:val="center"/>
          </w:tcPr>
          <w:p w14:paraId="6981E0C4" w14:textId="77777777" w:rsidR="00A90406" w:rsidRPr="009C5AA9" w:rsidRDefault="00A90406" w:rsidP="00472D7E">
            <w:pPr>
              <w:spacing w:line="276" w:lineRule="auto"/>
              <w:rPr>
                <w:rFonts w:ascii="Comic Sans MS" w:hAnsi="Comic Sans MS"/>
                <w:sz w:val="24"/>
                <w:szCs w:val="24"/>
              </w:rPr>
            </w:pPr>
            <w:r w:rsidRPr="009C5AA9">
              <w:rPr>
                <w:rFonts w:ascii="Comic Sans MS" w:hAnsi="Comic Sans MS"/>
                <w:color w:val="4F81BD" w:themeColor="accent1"/>
                <w:sz w:val="24"/>
                <w:szCs w:val="24"/>
              </w:rPr>
              <w:t>Ab in die Wolke</w:t>
            </w:r>
          </w:p>
        </w:tc>
        <w:tc>
          <w:tcPr>
            <w:tcW w:w="4643" w:type="dxa"/>
            <w:vAlign w:val="center"/>
          </w:tcPr>
          <w:p w14:paraId="3698B777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90406" w:rsidRPr="008E0B2A" w14:paraId="76B2C008" w14:textId="77777777" w:rsidTr="0009164D">
        <w:trPr>
          <w:trHeight w:val="1984"/>
        </w:trPr>
        <w:tc>
          <w:tcPr>
            <w:tcW w:w="584" w:type="dxa"/>
            <w:tcBorders>
              <w:bottom w:val="single" w:sz="4" w:space="0" w:color="auto"/>
            </w:tcBorders>
            <w:vAlign w:val="center"/>
          </w:tcPr>
          <w:p w14:paraId="2682C51F" w14:textId="77777777" w:rsidR="00A90406" w:rsidRPr="009C5AA9" w:rsidRDefault="00A90406" w:rsidP="00472D7E">
            <w:pPr>
              <w:spacing w:line="276" w:lineRule="auto"/>
              <w:jc w:val="center"/>
              <w:rPr>
                <w:rFonts w:ascii="Arial" w:hAnsi="Arial"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color w:val="4F81BD" w:themeColor="accent1"/>
                <w:sz w:val="36"/>
              </w:rPr>
              <w:sym w:font="Wingdings" w:char="F08C"/>
            </w:r>
          </w:p>
        </w:tc>
        <w:tc>
          <w:tcPr>
            <w:tcW w:w="2950" w:type="dxa"/>
            <w:vAlign w:val="center"/>
          </w:tcPr>
          <w:p w14:paraId="01D10324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8E0B2A">
              <w:rPr>
                <w:rFonts w:ascii="Arial" w:hAnsi="Arial"/>
                <w:sz w:val="24"/>
                <w:szCs w:val="24"/>
              </w:rPr>
              <w:t>Was ist die Cloud?</w:t>
            </w:r>
          </w:p>
        </w:tc>
        <w:tc>
          <w:tcPr>
            <w:tcW w:w="6990" w:type="dxa"/>
            <w:vAlign w:val="center"/>
          </w:tcPr>
          <w:p w14:paraId="4A723D7D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643" w:type="dxa"/>
            <w:vAlign w:val="center"/>
          </w:tcPr>
          <w:p w14:paraId="1BADD435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90406" w:rsidRPr="008E0B2A" w14:paraId="164D163C" w14:textId="77777777" w:rsidTr="0009164D">
        <w:trPr>
          <w:trHeight w:val="1984"/>
        </w:trPr>
        <w:tc>
          <w:tcPr>
            <w:tcW w:w="584" w:type="dxa"/>
            <w:tcBorders>
              <w:bottom w:val="single" w:sz="4" w:space="0" w:color="auto"/>
            </w:tcBorders>
            <w:vAlign w:val="center"/>
          </w:tcPr>
          <w:p w14:paraId="427DD763" w14:textId="77777777" w:rsidR="00A90406" w:rsidRPr="009C5AA9" w:rsidRDefault="00A90406" w:rsidP="00472D7E">
            <w:pPr>
              <w:spacing w:line="276" w:lineRule="auto"/>
              <w:jc w:val="center"/>
              <w:rPr>
                <w:rFonts w:ascii="Arial" w:hAnsi="Arial"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color w:val="4F81BD" w:themeColor="accent1"/>
                <w:sz w:val="36"/>
              </w:rPr>
              <w:sym w:font="Wingdings" w:char="F08D"/>
            </w:r>
          </w:p>
        </w:tc>
        <w:tc>
          <w:tcPr>
            <w:tcW w:w="2950" w:type="dxa"/>
            <w:vAlign w:val="center"/>
          </w:tcPr>
          <w:p w14:paraId="70BCBAC4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8E0B2A">
              <w:rPr>
                <w:rFonts w:ascii="Arial" w:hAnsi="Arial"/>
                <w:sz w:val="24"/>
                <w:szCs w:val="24"/>
              </w:rPr>
              <w:t>Wie gelangen deine Fotos, Dokumente,</w:t>
            </w:r>
            <w:r>
              <w:rPr>
                <w:rFonts w:ascii="Arial" w:hAnsi="Arial"/>
                <w:sz w:val="24"/>
                <w:szCs w:val="24"/>
              </w:rPr>
              <w:t xml:space="preserve"> …</w:t>
            </w:r>
            <w:r w:rsidRPr="008E0B2A">
              <w:rPr>
                <w:rFonts w:ascii="Arial" w:hAnsi="Arial"/>
                <w:sz w:val="24"/>
                <w:szCs w:val="24"/>
              </w:rPr>
              <w:t xml:space="preserve"> in die Cloud?</w:t>
            </w:r>
          </w:p>
        </w:tc>
        <w:tc>
          <w:tcPr>
            <w:tcW w:w="6990" w:type="dxa"/>
            <w:vAlign w:val="center"/>
          </w:tcPr>
          <w:p w14:paraId="1355EE30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643" w:type="dxa"/>
            <w:vAlign w:val="center"/>
          </w:tcPr>
          <w:p w14:paraId="629F5A03" w14:textId="77777777" w:rsidR="00A90406" w:rsidRPr="008E0B2A" w:rsidRDefault="00A90406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373AB" w:rsidRPr="008E0B2A" w14:paraId="5754B3CF" w14:textId="77777777" w:rsidTr="0009164D">
        <w:trPr>
          <w:trHeight w:val="510"/>
        </w:trPr>
        <w:tc>
          <w:tcPr>
            <w:tcW w:w="584" w:type="dxa"/>
            <w:tcBorders>
              <w:top w:val="nil"/>
              <w:left w:val="nil"/>
            </w:tcBorders>
            <w:vAlign w:val="center"/>
          </w:tcPr>
          <w:p w14:paraId="234B03BC" w14:textId="04CC0EED" w:rsidR="00A373AB" w:rsidRPr="009C5AA9" w:rsidRDefault="00A373AB" w:rsidP="00472D7E">
            <w:pPr>
              <w:spacing w:line="276" w:lineRule="auto"/>
              <w:jc w:val="center"/>
              <w:rPr>
                <w:rFonts w:ascii="Arial" w:hAnsi="Arial"/>
                <w:bCs/>
                <w:color w:val="4F81BD" w:themeColor="accent1"/>
                <w:sz w:val="36"/>
              </w:rPr>
            </w:pPr>
            <w:r>
              <w:rPr>
                <w:rFonts w:ascii="Arial" w:hAnsi="Arial"/>
                <w:sz w:val="20"/>
              </w:rPr>
              <w:lastRenderedPageBreak/>
              <w:br w:type="page"/>
            </w:r>
          </w:p>
        </w:tc>
        <w:tc>
          <w:tcPr>
            <w:tcW w:w="2950" w:type="dxa"/>
            <w:shd w:val="clear" w:color="auto" w:fill="95B3D7" w:themeFill="accent1" w:themeFillTint="99"/>
            <w:vAlign w:val="center"/>
          </w:tcPr>
          <w:p w14:paraId="0FDB0ADB" w14:textId="77777777" w:rsidR="00A373AB" w:rsidRPr="008E0B2A" w:rsidRDefault="00A373AB" w:rsidP="00472D7E">
            <w:pPr>
              <w:spacing w:line="276" w:lineRule="auto"/>
              <w:jc w:val="center"/>
              <w:rPr>
                <w:rFonts w:ascii="Arial" w:hAnsi="Arial"/>
                <w:bCs/>
              </w:rPr>
            </w:pPr>
            <w:r w:rsidRPr="00F3416C">
              <w:rPr>
                <w:rFonts w:ascii="Arial" w:hAnsi="Arial"/>
                <w:sz w:val="24"/>
                <w:szCs w:val="24"/>
              </w:rPr>
              <w:t>Fragestellung</w:t>
            </w:r>
          </w:p>
        </w:tc>
        <w:tc>
          <w:tcPr>
            <w:tcW w:w="6990" w:type="dxa"/>
            <w:shd w:val="clear" w:color="auto" w:fill="95B3D7" w:themeFill="accent1" w:themeFillTint="99"/>
            <w:vAlign w:val="center"/>
          </w:tcPr>
          <w:p w14:paraId="613C38F1" w14:textId="77777777" w:rsidR="00A373AB" w:rsidRPr="008E0B2A" w:rsidRDefault="00A373AB" w:rsidP="00472D7E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F3416C">
              <w:rPr>
                <w:rFonts w:ascii="Arial" w:hAnsi="Arial"/>
                <w:sz w:val="24"/>
                <w:szCs w:val="24"/>
              </w:rPr>
              <w:t>Text</w:t>
            </w:r>
          </w:p>
        </w:tc>
        <w:tc>
          <w:tcPr>
            <w:tcW w:w="4643" w:type="dxa"/>
            <w:shd w:val="clear" w:color="auto" w:fill="95B3D7" w:themeFill="accent1" w:themeFillTint="99"/>
            <w:vAlign w:val="center"/>
          </w:tcPr>
          <w:p w14:paraId="5E615708" w14:textId="77777777" w:rsidR="00A373AB" w:rsidRPr="008E0B2A" w:rsidRDefault="00A373AB" w:rsidP="00472D7E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F3416C">
              <w:rPr>
                <w:rFonts w:ascii="Arial" w:hAnsi="Arial"/>
                <w:sz w:val="24"/>
                <w:szCs w:val="24"/>
              </w:rPr>
              <w:t>Illustrationsideen</w:t>
            </w:r>
          </w:p>
        </w:tc>
      </w:tr>
      <w:tr w:rsidR="00A373AB" w:rsidRPr="008E0B2A" w14:paraId="6D0D98C3" w14:textId="77777777" w:rsidTr="0009164D">
        <w:trPr>
          <w:trHeight w:val="1871"/>
        </w:trPr>
        <w:tc>
          <w:tcPr>
            <w:tcW w:w="584" w:type="dxa"/>
            <w:vAlign w:val="center"/>
          </w:tcPr>
          <w:p w14:paraId="6782E73C" w14:textId="77777777" w:rsidR="00A373AB" w:rsidRPr="009C5AA9" w:rsidRDefault="00A373AB" w:rsidP="00472D7E">
            <w:pPr>
              <w:spacing w:line="276" w:lineRule="auto"/>
              <w:jc w:val="center"/>
              <w:rPr>
                <w:rFonts w:ascii="Arial" w:hAnsi="Arial"/>
                <w:bCs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bCs/>
                <w:color w:val="4F81BD" w:themeColor="accent1"/>
                <w:sz w:val="36"/>
              </w:rPr>
              <w:sym w:font="Wingdings" w:char="F08E"/>
            </w:r>
          </w:p>
        </w:tc>
        <w:tc>
          <w:tcPr>
            <w:tcW w:w="2950" w:type="dxa"/>
            <w:vAlign w:val="center"/>
          </w:tcPr>
          <w:p w14:paraId="23EDDD3D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8E0B2A">
              <w:rPr>
                <w:rFonts w:ascii="Arial" w:hAnsi="Arial"/>
                <w:bCs/>
                <w:sz w:val="24"/>
                <w:szCs w:val="24"/>
              </w:rPr>
              <w:t>Welche Vorteile hast du, wenn du deine Dokumente, Fotos, … in der Cloud speicherst?</w:t>
            </w:r>
          </w:p>
        </w:tc>
        <w:tc>
          <w:tcPr>
            <w:tcW w:w="6990" w:type="dxa"/>
            <w:vAlign w:val="center"/>
          </w:tcPr>
          <w:p w14:paraId="774D2AF9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643" w:type="dxa"/>
            <w:vAlign w:val="center"/>
          </w:tcPr>
          <w:p w14:paraId="66768D0A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373AB" w:rsidRPr="008E0B2A" w14:paraId="59E1FF92" w14:textId="77777777" w:rsidTr="0009164D">
        <w:trPr>
          <w:trHeight w:val="1871"/>
        </w:trPr>
        <w:tc>
          <w:tcPr>
            <w:tcW w:w="584" w:type="dxa"/>
            <w:vAlign w:val="center"/>
          </w:tcPr>
          <w:p w14:paraId="3DAA72C4" w14:textId="77777777" w:rsidR="00A373AB" w:rsidRPr="009C5AA9" w:rsidRDefault="00A373AB" w:rsidP="00472D7E">
            <w:pPr>
              <w:spacing w:line="276" w:lineRule="auto"/>
              <w:jc w:val="center"/>
              <w:rPr>
                <w:rFonts w:ascii="Arial" w:hAnsi="Arial"/>
                <w:bCs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bCs/>
                <w:color w:val="4F81BD" w:themeColor="accent1"/>
                <w:sz w:val="36"/>
              </w:rPr>
              <w:sym w:font="Wingdings" w:char="F08F"/>
            </w:r>
          </w:p>
        </w:tc>
        <w:tc>
          <w:tcPr>
            <w:tcW w:w="2950" w:type="dxa"/>
            <w:vAlign w:val="center"/>
          </w:tcPr>
          <w:p w14:paraId="4F01A1D8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8E0B2A">
              <w:rPr>
                <w:rFonts w:ascii="Arial" w:hAnsi="Arial"/>
                <w:bCs/>
                <w:sz w:val="24"/>
                <w:szCs w:val="24"/>
              </w:rPr>
              <w:t xml:space="preserve">Welche Nachteile hast du, wenn du deine </w:t>
            </w:r>
            <w:r>
              <w:rPr>
                <w:rFonts w:ascii="Arial" w:hAnsi="Arial"/>
                <w:bCs/>
                <w:sz w:val="24"/>
                <w:szCs w:val="24"/>
              </w:rPr>
              <w:t xml:space="preserve">Dokumente, Fotos, … </w:t>
            </w:r>
            <w:r w:rsidRPr="008E0B2A">
              <w:rPr>
                <w:rFonts w:ascii="Arial" w:hAnsi="Arial"/>
                <w:bCs/>
                <w:sz w:val="24"/>
                <w:szCs w:val="24"/>
              </w:rPr>
              <w:t xml:space="preserve">in </w:t>
            </w:r>
            <w:r>
              <w:rPr>
                <w:rFonts w:ascii="Arial" w:hAnsi="Arial"/>
                <w:bCs/>
                <w:sz w:val="24"/>
                <w:szCs w:val="24"/>
              </w:rPr>
              <w:t>d</w:t>
            </w:r>
            <w:r w:rsidRPr="008E0B2A">
              <w:rPr>
                <w:rFonts w:ascii="Arial" w:hAnsi="Arial"/>
                <w:bCs/>
                <w:sz w:val="24"/>
                <w:szCs w:val="24"/>
              </w:rPr>
              <w:t>er Cloud speiche</w:t>
            </w:r>
            <w:r>
              <w:rPr>
                <w:rFonts w:ascii="Arial" w:hAnsi="Arial"/>
                <w:bCs/>
                <w:sz w:val="24"/>
                <w:szCs w:val="24"/>
              </w:rPr>
              <w:t>rs</w:t>
            </w:r>
            <w:r w:rsidRPr="008E0B2A">
              <w:rPr>
                <w:rFonts w:ascii="Arial" w:hAnsi="Arial"/>
                <w:bCs/>
                <w:sz w:val="24"/>
                <w:szCs w:val="24"/>
              </w:rPr>
              <w:t>t?</w:t>
            </w:r>
          </w:p>
        </w:tc>
        <w:tc>
          <w:tcPr>
            <w:tcW w:w="6990" w:type="dxa"/>
            <w:vAlign w:val="center"/>
          </w:tcPr>
          <w:p w14:paraId="0CAAB0BE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643" w:type="dxa"/>
            <w:vAlign w:val="center"/>
          </w:tcPr>
          <w:p w14:paraId="0B4B1143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373AB" w:rsidRPr="008E0B2A" w14:paraId="7DA83993" w14:textId="77777777" w:rsidTr="0009164D">
        <w:trPr>
          <w:trHeight w:val="1871"/>
        </w:trPr>
        <w:tc>
          <w:tcPr>
            <w:tcW w:w="584" w:type="dxa"/>
            <w:vAlign w:val="center"/>
          </w:tcPr>
          <w:p w14:paraId="4E1661C6" w14:textId="77777777" w:rsidR="00A373AB" w:rsidRPr="009C5AA9" w:rsidRDefault="00A373AB" w:rsidP="00472D7E">
            <w:pPr>
              <w:spacing w:line="276" w:lineRule="auto"/>
              <w:jc w:val="center"/>
              <w:rPr>
                <w:rFonts w:ascii="Arial" w:hAnsi="Arial"/>
                <w:bCs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bCs/>
                <w:color w:val="4F81BD" w:themeColor="accent1"/>
                <w:sz w:val="36"/>
              </w:rPr>
              <w:sym w:font="Wingdings" w:char="F090"/>
            </w:r>
          </w:p>
        </w:tc>
        <w:tc>
          <w:tcPr>
            <w:tcW w:w="2950" w:type="dxa"/>
            <w:vAlign w:val="center"/>
          </w:tcPr>
          <w:p w14:paraId="4BB1CBAF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  <w:r w:rsidRPr="008E0B2A">
              <w:rPr>
                <w:rFonts w:ascii="Arial" w:hAnsi="Arial"/>
                <w:bCs/>
                <w:sz w:val="24"/>
                <w:szCs w:val="24"/>
              </w:rPr>
              <w:t>Was passiert mit den persönlichen Daten in der Cloud? Wieso muss man da aufpassen?</w:t>
            </w:r>
          </w:p>
        </w:tc>
        <w:tc>
          <w:tcPr>
            <w:tcW w:w="6990" w:type="dxa"/>
            <w:vAlign w:val="center"/>
          </w:tcPr>
          <w:p w14:paraId="7EDFE1D8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643" w:type="dxa"/>
            <w:vAlign w:val="center"/>
          </w:tcPr>
          <w:p w14:paraId="6DE82389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A373AB" w:rsidRPr="008E0B2A" w14:paraId="73C573D4" w14:textId="77777777" w:rsidTr="0009164D">
        <w:trPr>
          <w:trHeight w:val="1871"/>
        </w:trPr>
        <w:tc>
          <w:tcPr>
            <w:tcW w:w="584" w:type="dxa"/>
            <w:vAlign w:val="center"/>
          </w:tcPr>
          <w:p w14:paraId="39B5B184" w14:textId="77777777" w:rsidR="00A373AB" w:rsidRPr="009C5AA9" w:rsidRDefault="00A373AB" w:rsidP="00472D7E">
            <w:pPr>
              <w:spacing w:line="276" w:lineRule="auto"/>
              <w:jc w:val="center"/>
              <w:rPr>
                <w:rFonts w:ascii="Arial" w:hAnsi="Arial"/>
                <w:color w:val="4F81BD" w:themeColor="accent1"/>
                <w:sz w:val="36"/>
              </w:rPr>
            </w:pPr>
            <w:r w:rsidRPr="009C5AA9">
              <w:rPr>
                <w:rFonts w:ascii="Arial" w:hAnsi="Arial"/>
                <w:bCs/>
                <w:color w:val="4F81BD" w:themeColor="accent1"/>
                <w:sz w:val="36"/>
              </w:rPr>
              <w:sym w:font="Wingdings" w:char="F091"/>
            </w:r>
          </w:p>
        </w:tc>
        <w:tc>
          <w:tcPr>
            <w:tcW w:w="2950" w:type="dxa"/>
          </w:tcPr>
          <w:p w14:paraId="0A67EB33" w14:textId="77777777" w:rsidR="00A373AB" w:rsidRPr="008E0B2A" w:rsidRDefault="00A373AB" w:rsidP="00472D7E">
            <w:pPr>
              <w:spacing w:before="120" w:line="276" w:lineRule="auto"/>
              <w:rPr>
                <w:rFonts w:ascii="Arial" w:hAnsi="Arial"/>
                <w:sz w:val="24"/>
                <w:szCs w:val="24"/>
              </w:rPr>
            </w:pPr>
            <w:r w:rsidRPr="008E0B2A">
              <w:rPr>
                <w:rFonts w:ascii="Arial" w:hAnsi="Arial"/>
                <w:sz w:val="24"/>
                <w:szCs w:val="24"/>
              </w:rPr>
              <w:t>Eigene Frage:</w:t>
            </w:r>
          </w:p>
        </w:tc>
        <w:tc>
          <w:tcPr>
            <w:tcW w:w="6990" w:type="dxa"/>
            <w:vAlign w:val="center"/>
          </w:tcPr>
          <w:p w14:paraId="4FB6B9A0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4643" w:type="dxa"/>
            <w:vAlign w:val="center"/>
          </w:tcPr>
          <w:p w14:paraId="2FFC0E83" w14:textId="77777777" w:rsidR="00A373AB" w:rsidRPr="008E0B2A" w:rsidRDefault="00A373AB" w:rsidP="00472D7E">
            <w:pPr>
              <w:spacing w:line="276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14:paraId="0BFC050F" w14:textId="3C62EAC9" w:rsidR="00713E35" w:rsidRDefault="00713E35" w:rsidP="00FB116A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tbl>
      <w:tblPr>
        <w:tblStyle w:val="Tabellenraster"/>
        <w:tblW w:w="1516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5167"/>
      </w:tblGrid>
      <w:tr w:rsidR="00713E35" w:rsidRPr="008C1F3D" w14:paraId="1A71593E" w14:textId="77777777" w:rsidTr="00713E35">
        <w:tc>
          <w:tcPr>
            <w:tcW w:w="9356" w:type="dxa"/>
          </w:tcPr>
          <w:p w14:paraId="73834956" w14:textId="77777777" w:rsidR="00713E35" w:rsidRPr="00713E35" w:rsidRDefault="00713E35" w:rsidP="00713E35">
            <w:pPr>
              <w:pStyle w:val="Beschriftung"/>
              <w:keepNext/>
              <w:spacing w:after="0"/>
              <w:rPr>
                <w:rFonts w:ascii="Arial" w:hAnsi="Arial"/>
                <w:b/>
                <w:i w:val="0"/>
                <w:color w:val="auto"/>
                <w:sz w:val="24"/>
                <w:szCs w:val="24"/>
              </w:rPr>
            </w:pPr>
            <w:r w:rsidRPr="00713E35">
              <w:rPr>
                <w:rFonts w:ascii="Arial" w:hAnsi="Arial"/>
                <w:b/>
                <w:i w:val="0"/>
                <w:color w:val="auto"/>
                <w:sz w:val="24"/>
                <w:szCs w:val="24"/>
              </w:rPr>
              <w:lastRenderedPageBreak/>
              <w:t>Aufgabe 3: Wolkencluster</w:t>
            </w:r>
          </w:p>
          <w:p w14:paraId="49FA17D6" w14:textId="3120E32B" w:rsidR="00713E35" w:rsidRPr="00713E35" w:rsidRDefault="00713E35" w:rsidP="00713E35">
            <w:r w:rsidRPr="00713E35">
              <w:rPr>
                <w:rFonts w:ascii="Arial" w:hAnsi="Arial"/>
                <w:sz w:val="24"/>
                <w:szCs w:val="24"/>
              </w:rPr>
              <w:t xml:space="preserve">Jede Gruppe bekommt eine Rückmeldung zu ihrem </w:t>
            </w:r>
            <w:proofErr w:type="spellStart"/>
            <w:r w:rsidRPr="00713E35">
              <w:rPr>
                <w:rFonts w:ascii="Arial" w:hAnsi="Arial"/>
                <w:sz w:val="24"/>
                <w:szCs w:val="24"/>
              </w:rPr>
              <w:t>Legefilm</w:t>
            </w:r>
            <w:proofErr w:type="spellEnd"/>
            <w:r w:rsidRPr="00713E35">
              <w:rPr>
                <w:rFonts w:ascii="Arial" w:hAnsi="Arial"/>
                <w:sz w:val="24"/>
                <w:szCs w:val="24"/>
              </w:rPr>
              <w:t xml:space="preserve">. Schreibt auf den Hauptzweig für welche Gruppe die Rückmeldung ist und auf die Unterzweige positive </w:t>
            </w:r>
            <w:r w:rsidR="004A3766">
              <w:rPr>
                <w:rFonts w:ascii="Arial" w:hAnsi="Arial"/>
                <w:sz w:val="24"/>
                <w:szCs w:val="24"/>
              </w:rPr>
              <w:t>und</w:t>
            </w:r>
            <w:r w:rsidRPr="00713E35">
              <w:rPr>
                <w:rFonts w:ascii="Arial" w:hAnsi="Arial"/>
                <w:sz w:val="24"/>
                <w:szCs w:val="24"/>
              </w:rPr>
              <w:t xml:space="preserve"> kritische Feedbacks.</w:t>
            </w:r>
            <w:r w:rsidRPr="00EC3C25">
              <w:rPr>
                <w:rFonts w:ascii="Arial" w:hAnsi="Arial"/>
                <w:noProof/>
                <w:lang w:val="de-DE" w:eastAsia="de-DE"/>
              </w:rPr>
              <w:t xml:space="preserve"> </w:t>
            </w:r>
          </w:p>
        </w:tc>
      </w:tr>
    </w:tbl>
    <w:p w14:paraId="39D5E44E" w14:textId="76A04F49" w:rsidR="002342DF" w:rsidRPr="004E47E0" w:rsidRDefault="00713E35" w:rsidP="00FB116A">
      <w:pPr>
        <w:rPr>
          <w:rFonts w:ascii="Arial" w:hAnsi="Arial"/>
          <w:sz w:val="20"/>
        </w:rPr>
      </w:pPr>
      <w:r w:rsidRPr="00713E35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0FF2DE33" wp14:editId="65D123D4">
                <wp:simplePos x="0" y="0"/>
                <wp:positionH relativeFrom="column">
                  <wp:posOffset>3335325</wp:posOffset>
                </wp:positionH>
                <wp:positionV relativeFrom="paragraph">
                  <wp:posOffset>2437130</wp:posOffset>
                </wp:positionV>
                <wp:extent cx="6103620" cy="1523365"/>
                <wp:effectExtent l="0" t="38100" r="0" b="0"/>
                <wp:wrapNone/>
                <wp:docPr id="9" name="Bo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1523365"/>
                        </a:xfrm>
                        <a:prstGeom prst="arc">
                          <a:avLst>
                            <a:gd name="adj1" fmla="val 16200000"/>
                            <a:gd name="adj2" fmla="val 21179654"/>
                          </a:avLst>
                        </a:prstGeom>
                        <a:ln w="76200">
                          <a:solidFill>
                            <a:srgbClr val="4F99E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A2859" id="Bogen 9" o:spid="_x0000_s1026" style="position:absolute;margin-left:262.6pt;margin-top:191.9pt;width:480.6pt;height:119.95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03620,152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" path="m3051810,nsc4214488,,5276156,164887,5789741,425228l3051810,761683,3051810,xem3051810,nfc4214488,,5276156,164887,5789741,425228e" filled="f" strokecolor="#4f99eb" strokeweight="6pt">
                <v:path arrowok="t" o:connecttype="custom" o:connectlocs="3051810,0;5789741,425228" o:connectangles="0,0"/>
              </v:shape>
            </w:pict>
          </mc:Fallback>
        </mc:AlternateContent>
      </w:r>
      <w:r w:rsidRPr="00713E35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2CE771" wp14:editId="7F0EA3B8">
                <wp:simplePos x="0" y="0"/>
                <wp:positionH relativeFrom="column">
                  <wp:posOffset>2885440</wp:posOffset>
                </wp:positionH>
                <wp:positionV relativeFrom="paragraph">
                  <wp:posOffset>1521460</wp:posOffset>
                </wp:positionV>
                <wp:extent cx="3543300" cy="1697990"/>
                <wp:effectExtent l="19050" t="0" r="38100" b="35560"/>
                <wp:wrapNone/>
                <wp:docPr id="8" name="Wolk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697990"/>
                        </a:xfrm>
                        <a:prstGeom prst="cloud">
                          <a:avLst/>
                        </a:prstGeom>
                        <a:solidFill>
                          <a:srgbClr val="4F99EB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32C90F" w14:textId="2F73C95A" w:rsidR="00713E35" w:rsidRPr="005E60F4" w:rsidRDefault="00713E35" w:rsidP="005E60F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6"/>
                              </w:rPr>
                            </w:pPr>
                            <w:r w:rsidRPr="005E60F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 xml:space="preserve">Rückmeldungen zu </w:t>
                            </w:r>
                            <w:r w:rsidRPr="005E60F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br/>
                              <w:t xml:space="preserve">den Legefilmen </w:t>
                            </w:r>
                            <w:r w:rsidRPr="005E60F4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CE771" id="Wolke 8" o:spid="_x0000_s1028" style="position:absolute;margin-left:227.2pt;margin-top:119.8pt;width:279pt;height:13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99eb" strokecolor="#95b3d7 [1940]" strokeweight="2pt">
                <v:stroke joinstyle="miter"/>
                <v:formulas/>
                <v:path arrowok="t" o:connecttype="custom" o:connectlocs="384924,1028895;177165,997569;568240,1371717;477361,1386692;1351539,1536445;1296749,1468054;2364415,1365899;2342515,1440933;2799289,902214;3065939,1182697;3428307,603494;3309541,708675;3143366,213271;3149600,262953;2385002,155335;2445861,91974;1816023,185521;1845469,130887;1148292,204073;1254919,257057;338500,620592;319881,564818" o:connectangles="0,0,0,0,0,0,0,0,0,0,0,0,0,0,0,0,0,0,0,0,0,0" textboxrect="0,0,43200,43200"/>
                <v:textbox>
                  <w:txbxContent>
                    <w:p w14:paraId="5932C90F" w14:textId="2F73C95A" w:rsidR="00713E35" w:rsidRPr="005E60F4" w:rsidRDefault="00713E35" w:rsidP="005E60F4">
                      <w:pPr>
                        <w:jc w:val="center"/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6"/>
                        </w:rPr>
                      </w:pPr>
                      <w:r w:rsidRPr="005E60F4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6"/>
                        </w:rPr>
                        <w:t xml:space="preserve">Rückmeldungen zu </w:t>
                      </w:r>
                      <w:r w:rsidRPr="005E60F4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6"/>
                        </w:rPr>
                        <w:br/>
                        <w:t xml:space="preserve">den Legefilmen </w:t>
                      </w:r>
                      <w:r w:rsidRPr="005E60F4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2342DF" w:rsidRPr="004E47E0" w:rsidSect="00CD2B78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 w:code="9"/>
      <w:pgMar w:top="1417" w:right="1000" w:bottom="1417" w:left="1134" w:header="708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EC24D" w14:textId="77777777" w:rsidR="00082332" w:rsidRDefault="00082332">
      <w:r>
        <w:separator/>
      </w:r>
    </w:p>
  </w:endnote>
  <w:endnote w:type="continuationSeparator" w:id="0">
    <w:p w14:paraId="49C0ADDD" w14:textId="77777777" w:rsidR="00082332" w:rsidRDefault="0008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C38E6" w14:textId="77777777" w:rsidR="00143449" w:rsidRDefault="001434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EEFD5" w14:textId="790E1CCF" w:rsidR="001E6E4E" w:rsidRDefault="001E6E4E" w:rsidP="001E6E4E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6E4E" w:rsidRPr="002162AE" w14:paraId="0CA8EDC9" w14:textId="77777777" w:rsidTr="00472D7E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5CBAB832" w14:textId="77777777" w:rsidR="001E6E4E" w:rsidRPr="002162AE" w:rsidRDefault="001E6E4E" w:rsidP="001E6E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023947E9" w14:textId="77777777" w:rsidR="001E6E4E" w:rsidRPr="002162AE" w:rsidRDefault="001E6E4E" w:rsidP="001E6E4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A885EC7" w14:textId="77777777" w:rsidR="001E6E4E" w:rsidRPr="002162AE" w:rsidRDefault="001E6E4E" w:rsidP="001E6E4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D742BA2" w14:textId="77777777" w:rsidR="001E6E4E" w:rsidRDefault="001E6E4E" w:rsidP="001E6E4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BC135" w14:textId="5724830E" w:rsidR="00B42128" w:rsidRDefault="00B42128">
    <w:pPr>
      <w:pStyle w:val="Fuzeile"/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C4B77" w:rsidRPr="002162AE" w14:paraId="6D9F6A0F" w14:textId="77777777" w:rsidTr="00472D7E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8A94FB4" w14:textId="77777777" w:rsidR="002C4B77" w:rsidRPr="002162AE" w:rsidRDefault="002C4B77" w:rsidP="002C4B7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162AE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22638E8C" w14:textId="77777777" w:rsidR="002C4B77" w:rsidRPr="002162AE" w:rsidRDefault="002C4B77" w:rsidP="002C4B7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606068C0" w14:textId="77777777" w:rsidR="002C4B77" w:rsidRPr="002162AE" w:rsidRDefault="002C4B77" w:rsidP="002C4B7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2162AE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2162AE">
            <w:rPr>
              <w:rFonts w:ascii="Arial" w:hAnsi="Arial"/>
              <w:b/>
              <w:sz w:val="16"/>
              <w:szCs w:val="16"/>
            </w:rPr>
            <w:t>/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2162AE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EC4A2E1" w14:textId="77777777" w:rsidR="002C4B77" w:rsidRDefault="002C4B7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49CBC" w14:textId="77777777" w:rsidR="00A373AB" w:rsidRDefault="00A373AB" w:rsidP="001E6E4E">
    <w:pPr>
      <w:pStyle w:val="Fuzeile"/>
    </w:pPr>
  </w:p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A373AB" w:rsidRPr="00E231F5" w14:paraId="76558451" w14:textId="77777777" w:rsidTr="00472D7E">
      <w:tc>
        <w:tcPr>
          <w:tcW w:w="2948" w:type="dxa"/>
          <w:shd w:val="clear" w:color="auto" w:fill="C7C0B9"/>
          <w:vAlign w:val="bottom"/>
        </w:tcPr>
        <w:p w14:paraId="76766A15" w14:textId="77777777" w:rsidR="00A373AB" w:rsidRPr="00E231F5" w:rsidRDefault="00A373AB" w:rsidP="00A373A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37D099E5" w14:textId="77777777" w:rsidR="00A373AB" w:rsidRPr="00E231F5" w:rsidRDefault="00A373AB" w:rsidP="00A373A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58ACC02E" w14:textId="77777777" w:rsidR="00A373AB" w:rsidRPr="00E231F5" w:rsidRDefault="00A373AB" w:rsidP="00A373A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D278FBB" w14:textId="77777777" w:rsidR="00A373AB" w:rsidRDefault="00A373AB" w:rsidP="00A373AB">
    <w:pPr>
      <w:pStyle w:val="Fuzeil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A90406" w:rsidRPr="00E231F5" w14:paraId="7D4752B3" w14:textId="77777777" w:rsidTr="00472D7E">
      <w:tc>
        <w:tcPr>
          <w:tcW w:w="2948" w:type="dxa"/>
          <w:shd w:val="clear" w:color="auto" w:fill="C7C0B9"/>
          <w:vAlign w:val="bottom"/>
        </w:tcPr>
        <w:p w14:paraId="3B88B758" w14:textId="77777777" w:rsidR="00A90406" w:rsidRPr="00E231F5" w:rsidRDefault="00A90406" w:rsidP="00A904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14:paraId="06EE6BEF" w14:textId="77777777" w:rsidR="00A90406" w:rsidRPr="00E231F5" w:rsidRDefault="00A90406" w:rsidP="00A904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14:paraId="03AF75D0" w14:textId="77777777" w:rsidR="00A90406" w:rsidRPr="00E231F5" w:rsidRDefault="00A90406" w:rsidP="00A904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7F2D13CD" w14:textId="6F624E44" w:rsidR="001F2652" w:rsidRDefault="001F26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DC996" w14:textId="77777777" w:rsidR="00082332" w:rsidRDefault="00082332">
      <w:r>
        <w:separator/>
      </w:r>
    </w:p>
  </w:footnote>
  <w:footnote w:type="continuationSeparator" w:id="0">
    <w:p w14:paraId="300AC8DC" w14:textId="77777777" w:rsidR="00082332" w:rsidRDefault="0008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57D61" w14:textId="77777777" w:rsidR="00143449" w:rsidRDefault="001434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977"/>
      <w:gridCol w:w="6379"/>
    </w:tblGrid>
    <w:tr w:rsidR="00143449" w14:paraId="3F04544C" w14:textId="77777777" w:rsidTr="00793429">
      <w:tc>
        <w:tcPr>
          <w:tcW w:w="2977" w:type="dxa"/>
        </w:tcPr>
        <w:p w14:paraId="2C9A44A6" w14:textId="77777777" w:rsidR="00143449" w:rsidRDefault="00143449" w:rsidP="0014344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2422B53D" wp14:editId="628F9F87">
                <wp:extent cx="1656000" cy="421054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bottom"/>
        </w:tcPr>
        <w:p w14:paraId="3548665A" w14:textId="77777777" w:rsidR="00143449" w:rsidRPr="006C4554" w:rsidRDefault="00143449" w:rsidP="00143449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 w:rsidRPr="006C4554">
            <w:rPr>
              <w:rFonts w:ascii="Arial" w:hAnsi="Arial"/>
              <w:b/>
              <w:sz w:val="24"/>
              <w:szCs w:val="24"/>
            </w:rPr>
            <w:t xml:space="preserve">Frag Fred: Was </w:t>
          </w:r>
          <w:r>
            <w:rPr>
              <w:rFonts w:ascii="Arial" w:hAnsi="Arial"/>
              <w:b/>
              <w:sz w:val="24"/>
              <w:szCs w:val="24"/>
            </w:rPr>
            <w:t>ist die Cloud</w:t>
          </w:r>
          <w:r w:rsidRPr="006C4554">
            <w:rPr>
              <w:rFonts w:ascii="Arial" w:hAnsi="Arial"/>
              <w:b/>
              <w:sz w:val="24"/>
              <w:szCs w:val="24"/>
            </w:rPr>
            <w:t>?</w:t>
          </w:r>
        </w:p>
        <w:p w14:paraId="358B6090" w14:textId="67AAC049" w:rsidR="00143449" w:rsidRPr="002D01FD" w:rsidRDefault="00143449" w:rsidP="0014344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</w:t>
          </w:r>
          <w:r w:rsidR="00D401C9">
            <w:rPr>
              <w:rFonts w:ascii="Arial" w:hAnsi="Arial"/>
              <w:b/>
              <w:sz w:val="24"/>
              <w:szCs w:val="24"/>
            </w:rPr>
            <w:t>rbeitsblätter</w:t>
          </w:r>
        </w:p>
      </w:tc>
    </w:tr>
  </w:tbl>
  <w:p w14:paraId="4D3FBC42" w14:textId="2583AEA0" w:rsidR="001E6E4E" w:rsidRPr="001E6E4E" w:rsidRDefault="001E6E4E">
    <w:pPr>
      <w:pStyle w:val="Kopfzeile"/>
      <w:rPr>
        <w:rFonts w:ascii="Arial" w:hAnsi="Arial"/>
        <w:sz w:val="20"/>
      </w:rPr>
    </w:pPr>
  </w:p>
  <w:p w14:paraId="47CEE759" w14:textId="77777777" w:rsidR="001E6E4E" w:rsidRPr="001E6E4E" w:rsidRDefault="001E6E4E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5E3415" w14:paraId="4F147668" w14:textId="77777777" w:rsidTr="00472D7E">
      <w:trPr>
        <w:trHeight w:val="426"/>
      </w:trPr>
      <w:tc>
        <w:tcPr>
          <w:tcW w:w="2761" w:type="dxa"/>
        </w:tcPr>
        <w:p w14:paraId="7524B4F9" w14:textId="77777777" w:rsidR="005E3415" w:rsidRPr="0008046F" w:rsidRDefault="005E3415" w:rsidP="005E341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43137C70" wp14:editId="5D999D71">
                <wp:extent cx="1656000" cy="421052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1C3F9A70" w14:textId="1AD618C5" w:rsidR="005E3415" w:rsidRPr="002D01FD" w:rsidRDefault="00D401C9" w:rsidP="005E341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  <w:tr w:rsidR="005E3415" w14:paraId="67CB8DD2" w14:textId="77777777" w:rsidTr="00472D7E">
      <w:trPr>
        <w:trHeight w:hRule="exact" w:val="227"/>
      </w:trPr>
      <w:tc>
        <w:tcPr>
          <w:tcW w:w="9356" w:type="dxa"/>
          <w:gridSpan w:val="3"/>
        </w:tcPr>
        <w:p w14:paraId="5F0F44B4" w14:textId="77777777" w:rsidR="005E3415" w:rsidRPr="00092BCF" w:rsidRDefault="005E3415" w:rsidP="005E3415">
          <w:pPr>
            <w:pStyle w:val="Kopfzeile"/>
            <w:rPr>
              <w:rFonts w:ascii="Arial" w:hAnsi="Arial"/>
              <w:sz w:val="20"/>
            </w:rPr>
          </w:pPr>
        </w:p>
      </w:tc>
    </w:tr>
    <w:tr w:rsidR="005E3415" w14:paraId="15107B57" w14:textId="77777777" w:rsidTr="00472D7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070CA8BB" w14:textId="77777777" w:rsidR="005E3415" w:rsidRPr="005301DE" w:rsidRDefault="005E3415" w:rsidP="005E341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6939E033" wp14:editId="6C5AF0CC">
                <wp:extent cx="1656000" cy="930475"/>
                <wp:effectExtent l="0" t="0" r="190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0BB1AF94" w14:textId="77777777" w:rsidR="005E3415" w:rsidRDefault="005E3415" w:rsidP="005E341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3AA98999" w14:textId="4D439122" w:rsidR="005E3415" w:rsidRPr="002D01FD" w:rsidRDefault="005E3415" w:rsidP="005E341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5E3415" w14:paraId="779696BC" w14:textId="77777777" w:rsidTr="00472D7E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34587A65" w14:textId="77777777" w:rsidR="005E3415" w:rsidRDefault="005E3415" w:rsidP="005E341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15C3A9A" w14:textId="77777777" w:rsidR="005E3415" w:rsidRDefault="005E3415" w:rsidP="005E341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0A40EB7B" w14:textId="77777777" w:rsidR="005E3415" w:rsidRPr="006F2C9E" w:rsidRDefault="005E3415" w:rsidP="005E341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</w:t>
          </w:r>
        </w:p>
      </w:tc>
    </w:tr>
    <w:tr w:rsidR="005E3415" w:rsidRPr="008B3E57" w14:paraId="6D5DD078" w14:textId="77777777" w:rsidTr="00472D7E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6721AE52" w14:textId="77777777" w:rsidR="005E3415" w:rsidRDefault="005E3415" w:rsidP="005E341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12295BBB" w14:textId="77777777" w:rsidR="005E3415" w:rsidRDefault="005E3415" w:rsidP="005E341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57B0C38A" w14:textId="77777777" w:rsidR="005E3415" w:rsidRDefault="005E3415" w:rsidP="005E3415">
          <w:pPr>
            <w:pStyle w:val="Kopfzeile"/>
            <w:rPr>
              <w:rFonts w:ascii="Arial" w:hAnsi="Arial"/>
              <w:sz w:val="18"/>
              <w:szCs w:val="18"/>
            </w:rPr>
          </w:pPr>
          <w:r w:rsidRPr="00E968FD">
            <w:rPr>
              <w:rFonts w:ascii="Arial" w:hAnsi="Arial"/>
              <w:sz w:val="18"/>
              <w:szCs w:val="18"/>
            </w:rPr>
            <w:t>Was ist die Cloud?</w:t>
          </w:r>
        </w:p>
        <w:p w14:paraId="334A5E39" w14:textId="77777777" w:rsidR="005E3415" w:rsidRPr="00985509" w:rsidRDefault="005E3415" w:rsidP="005E3415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70D896C" w14:textId="77777777" w:rsidR="005E3415" w:rsidRPr="009A5258" w:rsidRDefault="005E3415" w:rsidP="005E3415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6:16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1AE220BF" w14:textId="4C7C1564" w:rsidR="00786C95" w:rsidRDefault="00786C95" w:rsidP="002C4B77">
    <w:pPr>
      <w:pStyle w:val="Kopfzeile"/>
      <w:rPr>
        <w:rFonts w:ascii="Arial" w:hAnsi="Arial"/>
        <w:sz w:val="20"/>
      </w:rPr>
    </w:pPr>
  </w:p>
  <w:p w14:paraId="4F4D8015" w14:textId="77777777" w:rsidR="005E3415" w:rsidRPr="00786C95" w:rsidRDefault="005E3415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DF53D8" w:rsidRPr="00A67ADC" w14:paraId="1CA4A018" w14:textId="77777777" w:rsidTr="00793429">
      <w:tc>
        <w:tcPr>
          <w:tcW w:w="3812" w:type="dxa"/>
        </w:tcPr>
        <w:p w14:paraId="7AC8B06D" w14:textId="77777777" w:rsidR="00DF53D8" w:rsidRDefault="00DF53D8" w:rsidP="00DF53D8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729E7D20" wp14:editId="45332E9C">
                <wp:extent cx="1800000" cy="457666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457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  <w:vAlign w:val="bottom"/>
        </w:tcPr>
        <w:p w14:paraId="0025394B" w14:textId="1B18A522" w:rsidR="00DF53D8" w:rsidRDefault="00DF53D8" w:rsidP="00DF53D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Fred: Was ist die Cloud?</w:t>
          </w:r>
        </w:p>
        <w:p w14:paraId="2F1390BE" w14:textId="77777777" w:rsidR="00DF53D8" w:rsidRPr="00A67ADC" w:rsidRDefault="00DF53D8" w:rsidP="00DF53D8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Arbeitsblätter</w:t>
          </w:r>
        </w:p>
      </w:tc>
    </w:tr>
  </w:tbl>
  <w:p w14:paraId="795A8DBC" w14:textId="77777777" w:rsidR="00CD2B78" w:rsidRPr="001E6E4E" w:rsidRDefault="00CD2B78">
    <w:pPr>
      <w:pStyle w:val="Kopfzeile"/>
      <w:rPr>
        <w:rFonts w:ascii="Arial" w:hAnsi="Arial"/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28"/>
      <w:gridCol w:w="12440"/>
    </w:tblGrid>
    <w:tr w:rsidR="001F2652" w:rsidRPr="00A67ADC" w14:paraId="228956A3" w14:textId="77777777" w:rsidTr="00472D7E">
      <w:trPr>
        <w:trHeight w:val="624"/>
      </w:trPr>
      <w:tc>
        <w:tcPr>
          <w:tcW w:w="2728" w:type="dxa"/>
        </w:tcPr>
        <w:p w14:paraId="38FADA63" w14:textId="77777777" w:rsidR="001F2652" w:rsidRDefault="001F2652" w:rsidP="001F2652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 wp14:anchorId="0DB077C3" wp14:editId="45EF2345">
                <wp:extent cx="1656000" cy="421052"/>
                <wp:effectExtent l="0" t="0" r="1905" b="0"/>
                <wp:docPr id="32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40" w:type="dxa"/>
          <w:vAlign w:val="bottom"/>
        </w:tcPr>
        <w:p w14:paraId="0A98C9FB" w14:textId="77777777" w:rsidR="001F2652" w:rsidRPr="00A67ADC" w:rsidRDefault="001F2652" w:rsidP="001F2652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1F2652" w:rsidRPr="00351EAE" w14:paraId="7EF30289" w14:textId="77777777" w:rsidTr="00472D7E">
      <w:trPr>
        <w:trHeight w:val="227"/>
      </w:trPr>
      <w:tc>
        <w:tcPr>
          <w:tcW w:w="2728" w:type="dxa"/>
        </w:tcPr>
        <w:p w14:paraId="09CD6464" w14:textId="77777777" w:rsidR="001F2652" w:rsidRPr="00351EAE" w:rsidRDefault="001F2652" w:rsidP="001F2652">
          <w:pPr>
            <w:pStyle w:val="Kopfzeile"/>
            <w:tabs>
              <w:tab w:val="clear" w:pos="4536"/>
              <w:tab w:val="clear" w:pos="9072"/>
            </w:tabs>
            <w:ind w:left="-142"/>
            <w:rPr>
              <w:rFonts w:ascii="Arial" w:hAnsi="Arial"/>
              <w:noProof/>
              <w:sz w:val="20"/>
              <w:lang w:val="de-DE" w:eastAsia="de-DE"/>
            </w:rPr>
          </w:pPr>
        </w:p>
      </w:tc>
      <w:tc>
        <w:tcPr>
          <w:tcW w:w="12440" w:type="dxa"/>
        </w:tcPr>
        <w:p w14:paraId="2790F425" w14:textId="77777777" w:rsidR="001F2652" w:rsidRPr="00351EAE" w:rsidRDefault="001F2652" w:rsidP="001F2652">
          <w:pPr>
            <w:pStyle w:val="Kopfzeile"/>
            <w:ind w:right="-108"/>
            <w:jc w:val="right"/>
            <w:rPr>
              <w:rFonts w:ascii="Arial" w:hAnsi="Arial"/>
              <w:b/>
              <w:sz w:val="20"/>
            </w:rPr>
          </w:pPr>
        </w:p>
      </w:tc>
    </w:tr>
    <w:tr w:rsidR="001F2652" w:rsidRPr="00786C95" w14:paraId="0077C440" w14:textId="77777777" w:rsidTr="00472D7E">
      <w:trPr>
        <w:trHeight w:val="227"/>
      </w:trPr>
      <w:tc>
        <w:tcPr>
          <w:tcW w:w="15168" w:type="dxa"/>
          <w:gridSpan w:val="2"/>
          <w:shd w:val="clear" w:color="auto" w:fill="C7C0B9"/>
        </w:tcPr>
        <w:p w14:paraId="4BB52C78" w14:textId="77777777" w:rsidR="001F2652" w:rsidRPr="00786C95" w:rsidRDefault="001F2652" w:rsidP="001F2652">
          <w:pPr>
            <w:pStyle w:val="Kopfzeile"/>
            <w:ind w:right="-108"/>
            <w:jc w:val="right"/>
            <w:rPr>
              <w:rFonts w:ascii="Arial" w:hAnsi="Arial"/>
              <w:b/>
              <w:sz w:val="20"/>
            </w:rPr>
          </w:pPr>
          <w:r w:rsidRPr="00786C95">
            <w:rPr>
              <w:rFonts w:ascii="Arial" w:hAnsi="Arial"/>
              <w:b/>
              <w:sz w:val="18"/>
              <w:szCs w:val="18"/>
            </w:rPr>
            <w:t>Frag Fred: Was ist e</w:t>
          </w:r>
          <w:r>
            <w:rPr>
              <w:rFonts w:ascii="Arial" w:hAnsi="Arial"/>
              <w:b/>
              <w:sz w:val="18"/>
              <w:szCs w:val="18"/>
            </w:rPr>
            <w:t>in sicheres Passwort?</w:t>
          </w:r>
        </w:p>
      </w:tc>
    </w:tr>
  </w:tbl>
  <w:p w14:paraId="02A092EF" w14:textId="77777777" w:rsidR="008E6E7B" w:rsidRPr="00786C95" w:rsidRDefault="008E6E7B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63089"/>
    <w:multiLevelType w:val="hybridMultilevel"/>
    <w:tmpl w:val="785A7BA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822A9F"/>
    <w:multiLevelType w:val="hybridMultilevel"/>
    <w:tmpl w:val="A2CE544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BC11C0"/>
    <w:multiLevelType w:val="hybridMultilevel"/>
    <w:tmpl w:val="1354D916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EE0EF9"/>
    <w:multiLevelType w:val="hybridMultilevel"/>
    <w:tmpl w:val="4BC2B732"/>
    <w:lvl w:ilvl="0" w:tplc="08070001">
      <w:start w:val="1"/>
      <w:numFmt w:val="bullet"/>
      <w:lvlText w:val=""/>
      <w:lvlJc w:val="left"/>
      <w:pPr>
        <w:ind w:left="34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7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3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04" w:hanging="360"/>
      </w:pPr>
      <w:rPr>
        <w:rFonts w:ascii="Wingdings" w:hAnsi="Wingdings" w:hint="default"/>
      </w:rPr>
    </w:lvl>
  </w:abstractNum>
  <w:abstractNum w:abstractNumId="20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3A548D"/>
    <w:multiLevelType w:val="hybridMultilevel"/>
    <w:tmpl w:val="B608E59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20706F"/>
    <w:multiLevelType w:val="hybridMultilevel"/>
    <w:tmpl w:val="51708E3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BF5B21"/>
    <w:multiLevelType w:val="hybridMultilevel"/>
    <w:tmpl w:val="9D16C2C2"/>
    <w:lvl w:ilvl="0" w:tplc="BBD0B0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7"/>
  </w:num>
  <w:num w:numId="5">
    <w:abstractNumId w:val="25"/>
  </w:num>
  <w:num w:numId="6">
    <w:abstractNumId w:val="22"/>
  </w:num>
  <w:num w:numId="7">
    <w:abstractNumId w:val="10"/>
  </w:num>
  <w:num w:numId="8">
    <w:abstractNumId w:val="3"/>
  </w:num>
  <w:num w:numId="9">
    <w:abstractNumId w:val="24"/>
  </w:num>
  <w:num w:numId="10">
    <w:abstractNumId w:val="4"/>
  </w:num>
  <w:num w:numId="11">
    <w:abstractNumId w:val="16"/>
  </w:num>
  <w:num w:numId="12">
    <w:abstractNumId w:val="2"/>
  </w:num>
  <w:num w:numId="13">
    <w:abstractNumId w:val="5"/>
  </w:num>
  <w:num w:numId="14">
    <w:abstractNumId w:val="1"/>
  </w:num>
  <w:num w:numId="15">
    <w:abstractNumId w:val="20"/>
  </w:num>
  <w:num w:numId="16">
    <w:abstractNumId w:val="6"/>
  </w:num>
  <w:num w:numId="17">
    <w:abstractNumId w:val="28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5"/>
  </w:num>
  <w:num w:numId="23">
    <w:abstractNumId w:val="26"/>
  </w:num>
  <w:num w:numId="24">
    <w:abstractNumId w:val="18"/>
  </w:num>
  <w:num w:numId="25">
    <w:abstractNumId w:val="0"/>
  </w:num>
  <w:num w:numId="26">
    <w:abstractNumId w:val="21"/>
  </w:num>
  <w:num w:numId="27">
    <w:abstractNumId w:val="19"/>
  </w:num>
  <w:num w:numId="28">
    <w:abstractNumId w:val="23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710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16"/>
    <w:rsid w:val="000078B0"/>
    <w:rsid w:val="00012008"/>
    <w:rsid w:val="00024700"/>
    <w:rsid w:val="00024B6A"/>
    <w:rsid w:val="00034C0B"/>
    <w:rsid w:val="0004298A"/>
    <w:rsid w:val="00042B1F"/>
    <w:rsid w:val="00046687"/>
    <w:rsid w:val="000508C4"/>
    <w:rsid w:val="000539FB"/>
    <w:rsid w:val="000542A1"/>
    <w:rsid w:val="00054A08"/>
    <w:rsid w:val="00055999"/>
    <w:rsid w:val="00056661"/>
    <w:rsid w:val="0005755C"/>
    <w:rsid w:val="00065561"/>
    <w:rsid w:val="00071CAA"/>
    <w:rsid w:val="00073AB1"/>
    <w:rsid w:val="000819E5"/>
    <w:rsid w:val="00082332"/>
    <w:rsid w:val="00085A93"/>
    <w:rsid w:val="00085F67"/>
    <w:rsid w:val="00086C9A"/>
    <w:rsid w:val="0008702F"/>
    <w:rsid w:val="00087330"/>
    <w:rsid w:val="00087595"/>
    <w:rsid w:val="00090A9C"/>
    <w:rsid w:val="00090E3D"/>
    <w:rsid w:val="00090FA0"/>
    <w:rsid w:val="0009164D"/>
    <w:rsid w:val="00097C0F"/>
    <w:rsid w:val="000A2BE1"/>
    <w:rsid w:val="000A5341"/>
    <w:rsid w:val="000B3D97"/>
    <w:rsid w:val="000B40B0"/>
    <w:rsid w:val="000B73FE"/>
    <w:rsid w:val="000C21CF"/>
    <w:rsid w:val="000C578C"/>
    <w:rsid w:val="000C7172"/>
    <w:rsid w:val="000D0204"/>
    <w:rsid w:val="000D27A4"/>
    <w:rsid w:val="000E07F6"/>
    <w:rsid w:val="000F1A4C"/>
    <w:rsid w:val="00101BE1"/>
    <w:rsid w:val="00104297"/>
    <w:rsid w:val="001065E3"/>
    <w:rsid w:val="001107C0"/>
    <w:rsid w:val="001118E0"/>
    <w:rsid w:val="00113798"/>
    <w:rsid w:val="00114139"/>
    <w:rsid w:val="001205C5"/>
    <w:rsid w:val="001249B4"/>
    <w:rsid w:val="001312AD"/>
    <w:rsid w:val="0013281A"/>
    <w:rsid w:val="00143449"/>
    <w:rsid w:val="00143CB8"/>
    <w:rsid w:val="001467F6"/>
    <w:rsid w:val="0015256E"/>
    <w:rsid w:val="00152A98"/>
    <w:rsid w:val="00166279"/>
    <w:rsid w:val="00170F7D"/>
    <w:rsid w:val="0017345C"/>
    <w:rsid w:val="001744F4"/>
    <w:rsid w:val="0017552C"/>
    <w:rsid w:val="0018786F"/>
    <w:rsid w:val="00194162"/>
    <w:rsid w:val="00196A4D"/>
    <w:rsid w:val="001A091D"/>
    <w:rsid w:val="001A1CDA"/>
    <w:rsid w:val="001A6D81"/>
    <w:rsid w:val="001A779F"/>
    <w:rsid w:val="001B22A4"/>
    <w:rsid w:val="001B3C76"/>
    <w:rsid w:val="001C544E"/>
    <w:rsid w:val="001D57D6"/>
    <w:rsid w:val="001E04EE"/>
    <w:rsid w:val="001E1E2F"/>
    <w:rsid w:val="001E6E4E"/>
    <w:rsid w:val="001F2652"/>
    <w:rsid w:val="001F427B"/>
    <w:rsid w:val="001F448D"/>
    <w:rsid w:val="002049FF"/>
    <w:rsid w:val="00213AA7"/>
    <w:rsid w:val="00220784"/>
    <w:rsid w:val="00220A01"/>
    <w:rsid w:val="00226E71"/>
    <w:rsid w:val="00227282"/>
    <w:rsid w:val="00227596"/>
    <w:rsid w:val="00230DFC"/>
    <w:rsid w:val="002338AA"/>
    <w:rsid w:val="00233B90"/>
    <w:rsid w:val="002342DF"/>
    <w:rsid w:val="00237581"/>
    <w:rsid w:val="0024337E"/>
    <w:rsid w:val="00246829"/>
    <w:rsid w:val="00251590"/>
    <w:rsid w:val="002558F8"/>
    <w:rsid w:val="00257B51"/>
    <w:rsid w:val="00257F9B"/>
    <w:rsid w:val="00260168"/>
    <w:rsid w:val="0026093A"/>
    <w:rsid w:val="00263C4D"/>
    <w:rsid w:val="00265FEA"/>
    <w:rsid w:val="00277352"/>
    <w:rsid w:val="00281AF3"/>
    <w:rsid w:val="00282B79"/>
    <w:rsid w:val="00282CEB"/>
    <w:rsid w:val="002879BE"/>
    <w:rsid w:val="00287B13"/>
    <w:rsid w:val="00293E12"/>
    <w:rsid w:val="002A1709"/>
    <w:rsid w:val="002A258C"/>
    <w:rsid w:val="002B065C"/>
    <w:rsid w:val="002B11F1"/>
    <w:rsid w:val="002B1649"/>
    <w:rsid w:val="002B69DF"/>
    <w:rsid w:val="002C4B77"/>
    <w:rsid w:val="002C56FA"/>
    <w:rsid w:val="002C6020"/>
    <w:rsid w:val="002C613B"/>
    <w:rsid w:val="002D00AC"/>
    <w:rsid w:val="002D672B"/>
    <w:rsid w:val="002D7D1D"/>
    <w:rsid w:val="002E2750"/>
    <w:rsid w:val="002F2D5C"/>
    <w:rsid w:val="002F3BEB"/>
    <w:rsid w:val="002F488E"/>
    <w:rsid w:val="002F58BB"/>
    <w:rsid w:val="00300497"/>
    <w:rsid w:val="00302F87"/>
    <w:rsid w:val="00313588"/>
    <w:rsid w:val="00323D0D"/>
    <w:rsid w:val="00323E82"/>
    <w:rsid w:val="00330A77"/>
    <w:rsid w:val="003335F7"/>
    <w:rsid w:val="00336D76"/>
    <w:rsid w:val="003429F6"/>
    <w:rsid w:val="0034512E"/>
    <w:rsid w:val="00347764"/>
    <w:rsid w:val="00355000"/>
    <w:rsid w:val="00355598"/>
    <w:rsid w:val="00355F28"/>
    <w:rsid w:val="00355FD0"/>
    <w:rsid w:val="00357A25"/>
    <w:rsid w:val="00362BEB"/>
    <w:rsid w:val="00367A3B"/>
    <w:rsid w:val="00383231"/>
    <w:rsid w:val="00386693"/>
    <w:rsid w:val="003944BE"/>
    <w:rsid w:val="003A24DE"/>
    <w:rsid w:val="003A6D77"/>
    <w:rsid w:val="003A7E07"/>
    <w:rsid w:val="003C525A"/>
    <w:rsid w:val="003D05EC"/>
    <w:rsid w:val="003D4A61"/>
    <w:rsid w:val="003E371A"/>
    <w:rsid w:val="003E3CC6"/>
    <w:rsid w:val="003E777F"/>
    <w:rsid w:val="003E7DD1"/>
    <w:rsid w:val="003F1102"/>
    <w:rsid w:val="003F4C83"/>
    <w:rsid w:val="00410E4C"/>
    <w:rsid w:val="004162E1"/>
    <w:rsid w:val="004225A5"/>
    <w:rsid w:val="00426158"/>
    <w:rsid w:val="00430A31"/>
    <w:rsid w:val="00436A86"/>
    <w:rsid w:val="0043780A"/>
    <w:rsid w:val="0044293F"/>
    <w:rsid w:val="00442A37"/>
    <w:rsid w:val="004437B3"/>
    <w:rsid w:val="00452150"/>
    <w:rsid w:val="004534D0"/>
    <w:rsid w:val="004547CB"/>
    <w:rsid w:val="004617BB"/>
    <w:rsid w:val="00461BF0"/>
    <w:rsid w:val="004626F4"/>
    <w:rsid w:val="004758A5"/>
    <w:rsid w:val="00480092"/>
    <w:rsid w:val="00483BAA"/>
    <w:rsid w:val="00485C23"/>
    <w:rsid w:val="0048756D"/>
    <w:rsid w:val="00495CAB"/>
    <w:rsid w:val="00497544"/>
    <w:rsid w:val="004A3766"/>
    <w:rsid w:val="004A45BE"/>
    <w:rsid w:val="004A480F"/>
    <w:rsid w:val="004B6E8A"/>
    <w:rsid w:val="004C3B89"/>
    <w:rsid w:val="004C6E63"/>
    <w:rsid w:val="004D49D5"/>
    <w:rsid w:val="004E18C7"/>
    <w:rsid w:val="004E267D"/>
    <w:rsid w:val="004E47E0"/>
    <w:rsid w:val="004E5D66"/>
    <w:rsid w:val="0050005B"/>
    <w:rsid w:val="00500C46"/>
    <w:rsid w:val="00502146"/>
    <w:rsid w:val="00514538"/>
    <w:rsid w:val="00515285"/>
    <w:rsid w:val="00516997"/>
    <w:rsid w:val="0052112C"/>
    <w:rsid w:val="00524DCA"/>
    <w:rsid w:val="005301DE"/>
    <w:rsid w:val="005326EB"/>
    <w:rsid w:val="00537C46"/>
    <w:rsid w:val="00542D3E"/>
    <w:rsid w:val="005469AD"/>
    <w:rsid w:val="0055170D"/>
    <w:rsid w:val="00554051"/>
    <w:rsid w:val="0055473E"/>
    <w:rsid w:val="00561FE2"/>
    <w:rsid w:val="005714A1"/>
    <w:rsid w:val="00571CF1"/>
    <w:rsid w:val="005744E6"/>
    <w:rsid w:val="005749DA"/>
    <w:rsid w:val="0057524A"/>
    <w:rsid w:val="0058095E"/>
    <w:rsid w:val="005841F8"/>
    <w:rsid w:val="00590BF3"/>
    <w:rsid w:val="00591986"/>
    <w:rsid w:val="005964AC"/>
    <w:rsid w:val="005A701A"/>
    <w:rsid w:val="005B0344"/>
    <w:rsid w:val="005B0B74"/>
    <w:rsid w:val="005B25FB"/>
    <w:rsid w:val="005B36FC"/>
    <w:rsid w:val="005B4A66"/>
    <w:rsid w:val="005B7135"/>
    <w:rsid w:val="005D1E03"/>
    <w:rsid w:val="005D7D38"/>
    <w:rsid w:val="005E05BD"/>
    <w:rsid w:val="005E3415"/>
    <w:rsid w:val="005E48B1"/>
    <w:rsid w:val="005E60F4"/>
    <w:rsid w:val="005F234F"/>
    <w:rsid w:val="005F2E73"/>
    <w:rsid w:val="005F6BBF"/>
    <w:rsid w:val="006027A2"/>
    <w:rsid w:val="0060517B"/>
    <w:rsid w:val="006100D9"/>
    <w:rsid w:val="00611A24"/>
    <w:rsid w:val="00612240"/>
    <w:rsid w:val="00614018"/>
    <w:rsid w:val="00615310"/>
    <w:rsid w:val="006179A3"/>
    <w:rsid w:val="0062200E"/>
    <w:rsid w:val="00626EA3"/>
    <w:rsid w:val="00634AB3"/>
    <w:rsid w:val="0064137B"/>
    <w:rsid w:val="00644011"/>
    <w:rsid w:val="0064785C"/>
    <w:rsid w:val="006515D3"/>
    <w:rsid w:val="006559FC"/>
    <w:rsid w:val="006601A9"/>
    <w:rsid w:val="006615B6"/>
    <w:rsid w:val="0066468A"/>
    <w:rsid w:val="00667A41"/>
    <w:rsid w:val="00670EB0"/>
    <w:rsid w:val="006717DA"/>
    <w:rsid w:val="0068286F"/>
    <w:rsid w:val="00686FD6"/>
    <w:rsid w:val="0069095A"/>
    <w:rsid w:val="006922F3"/>
    <w:rsid w:val="00696ED8"/>
    <w:rsid w:val="006A15C3"/>
    <w:rsid w:val="006A3A72"/>
    <w:rsid w:val="006A4F3F"/>
    <w:rsid w:val="006B6B4C"/>
    <w:rsid w:val="006C08E2"/>
    <w:rsid w:val="006C411C"/>
    <w:rsid w:val="006C5977"/>
    <w:rsid w:val="006D0D9D"/>
    <w:rsid w:val="006D48F2"/>
    <w:rsid w:val="006D6982"/>
    <w:rsid w:val="006D6A31"/>
    <w:rsid w:val="006E2F5F"/>
    <w:rsid w:val="006E317C"/>
    <w:rsid w:val="006E7414"/>
    <w:rsid w:val="006F0AE2"/>
    <w:rsid w:val="006F3FD5"/>
    <w:rsid w:val="006F4BDE"/>
    <w:rsid w:val="007009E5"/>
    <w:rsid w:val="00701C6D"/>
    <w:rsid w:val="00701D98"/>
    <w:rsid w:val="0070285A"/>
    <w:rsid w:val="00703E68"/>
    <w:rsid w:val="007058DB"/>
    <w:rsid w:val="00706920"/>
    <w:rsid w:val="00707B6A"/>
    <w:rsid w:val="00710FDD"/>
    <w:rsid w:val="007133C0"/>
    <w:rsid w:val="00713E35"/>
    <w:rsid w:val="007177EF"/>
    <w:rsid w:val="00717BDA"/>
    <w:rsid w:val="00727221"/>
    <w:rsid w:val="00750683"/>
    <w:rsid w:val="00751702"/>
    <w:rsid w:val="00761A8D"/>
    <w:rsid w:val="00766C9D"/>
    <w:rsid w:val="00770DBE"/>
    <w:rsid w:val="007710E0"/>
    <w:rsid w:val="007730E0"/>
    <w:rsid w:val="00773E1F"/>
    <w:rsid w:val="0077741F"/>
    <w:rsid w:val="007776A8"/>
    <w:rsid w:val="0078087D"/>
    <w:rsid w:val="00783EAC"/>
    <w:rsid w:val="00786C95"/>
    <w:rsid w:val="00791134"/>
    <w:rsid w:val="007A3429"/>
    <w:rsid w:val="007A3A2A"/>
    <w:rsid w:val="007A6F86"/>
    <w:rsid w:val="007B0B1A"/>
    <w:rsid w:val="007B69A1"/>
    <w:rsid w:val="007D0F0A"/>
    <w:rsid w:val="007D4C5C"/>
    <w:rsid w:val="007D6281"/>
    <w:rsid w:val="007D656C"/>
    <w:rsid w:val="007E547E"/>
    <w:rsid w:val="007E7570"/>
    <w:rsid w:val="007F34FC"/>
    <w:rsid w:val="007F47DB"/>
    <w:rsid w:val="007F5172"/>
    <w:rsid w:val="007F5CA3"/>
    <w:rsid w:val="00802D27"/>
    <w:rsid w:val="0081069D"/>
    <w:rsid w:val="00811096"/>
    <w:rsid w:val="00825256"/>
    <w:rsid w:val="0083094C"/>
    <w:rsid w:val="00837C30"/>
    <w:rsid w:val="00842A6D"/>
    <w:rsid w:val="00843E74"/>
    <w:rsid w:val="00852795"/>
    <w:rsid w:val="00853853"/>
    <w:rsid w:val="00854008"/>
    <w:rsid w:val="00854AFE"/>
    <w:rsid w:val="00860E34"/>
    <w:rsid w:val="008622B8"/>
    <w:rsid w:val="00871120"/>
    <w:rsid w:val="008730DE"/>
    <w:rsid w:val="008823ED"/>
    <w:rsid w:val="00884C40"/>
    <w:rsid w:val="00886634"/>
    <w:rsid w:val="00886FBC"/>
    <w:rsid w:val="00887618"/>
    <w:rsid w:val="00887B82"/>
    <w:rsid w:val="00891D09"/>
    <w:rsid w:val="00891F90"/>
    <w:rsid w:val="00893107"/>
    <w:rsid w:val="00896A73"/>
    <w:rsid w:val="008A04D6"/>
    <w:rsid w:val="008A63A9"/>
    <w:rsid w:val="008B183D"/>
    <w:rsid w:val="008B2AC2"/>
    <w:rsid w:val="008B5D54"/>
    <w:rsid w:val="008B6058"/>
    <w:rsid w:val="008C02F3"/>
    <w:rsid w:val="008C11E6"/>
    <w:rsid w:val="008C1F3D"/>
    <w:rsid w:val="008C2425"/>
    <w:rsid w:val="008C466A"/>
    <w:rsid w:val="008C5841"/>
    <w:rsid w:val="008C6C31"/>
    <w:rsid w:val="008C7019"/>
    <w:rsid w:val="008D031B"/>
    <w:rsid w:val="008E3FCC"/>
    <w:rsid w:val="008E6E7B"/>
    <w:rsid w:val="008E74A6"/>
    <w:rsid w:val="008E7DAB"/>
    <w:rsid w:val="008F0F14"/>
    <w:rsid w:val="008F296B"/>
    <w:rsid w:val="008F3811"/>
    <w:rsid w:val="009103CC"/>
    <w:rsid w:val="00923690"/>
    <w:rsid w:val="00927027"/>
    <w:rsid w:val="00930C84"/>
    <w:rsid w:val="009362F4"/>
    <w:rsid w:val="00937B92"/>
    <w:rsid w:val="0094344F"/>
    <w:rsid w:val="009463F4"/>
    <w:rsid w:val="00951C3A"/>
    <w:rsid w:val="00952E45"/>
    <w:rsid w:val="00953C86"/>
    <w:rsid w:val="00961907"/>
    <w:rsid w:val="00964FD7"/>
    <w:rsid w:val="009763F6"/>
    <w:rsid w:val="00976679"/>
    <w:rsid w:val="00976744"/>
    <w:rsid w:val="009801FD"/>
    <w:rsid w:val="0098167D"/>
    <w:rsid w:val="00981A9C"/>
    <w:rsid w:val="00982044"/>
    <w:rsid w:val="0098392B"/>
    <w:rsid w:val="00986823"/>
    <w:rsid w:val="0099318B"/>
    <w:rsid w:val="009A28F0"/>
    <w:rsid w:val="009A64FA"/>
    <w:rsid w:val="009B548D"/>
    <w:rsid w:val="009B65BF"/>
    <w:rsid w:val="009B6AB6"/>
    <w:rsid w:val="009C2A33"/>
    <w:rsid w:val="009C5F6E"/>
    <w:rsid w:val="009D0C6A"/>
    <w:rsid w:val="009D22D0"/>
    <w:rsid w:val="009D4F54"/>
    <w:rsid w:val="009D6053"/>
    <w:rsid w:val="009D6A8D"/>
    <w:rsid w:val="009E0677"/>
    <w:rsid w:val="009E3849"/>
    <w:rsid w:val="009E5B5E"/>
    <w:rsid w:val="009E5D50"/>
    <w:rsid w:val="009F0855"/>
    <w:rsid w:val="009F6EAB"/>
    <w:rsid w:val="00A01AC5"/>
    <w:rsid w:val="00A02F03"/>
    <w:rsid w:val="00A05229"/>
    <w:rsid w:val="00A05BC9"/>
    <w:rsid w:val="00A05DE3"/>
    <w:rsid w:val="00A120DD"/>
    <w:rsid w:val="00A13979"/>
    <w:rsid w:val="00A1592E"/>
    <w:rsid w:val="00A16D04"/>
    <w:rsid w:val="00A20506"/>
    <w:rsid w:val="00A21652"/>
    <w:rsid w:val="00A2302D"/>
    <w:rsid w:val="00A30917"/>
    <w:rsid w:val="00A30D83"/>
    <w:rsid w:val="00A321FC"/>
    <w:rsid w:val="00A328A9"/>
    <w:rsid w:val="00A33B92"/>
    <w:rsid w:val="00A359FA"/>
    <w:rsid w:val="00A35C70"/>
    <w:rsid w:val="00A373AB"/>
    <w:rsid w:val="00A427DC"/>
    <w:rsid w:val="00A4341C"/>
    <w:rsid w:val="00A44367"/>
    <w:rsid w:val="00A44F68"/>
    <w:rsid w:val="00A545EA"/>
    <w:rsid w:val="00A5587D"/>
    <w:rsid w:val="00A572A8"/>
    <w:rsid w:val="00A601D7"/>
    <w:rsid w:val="00A628C7"/>
    <w:rsid w:val="00A731F9"/>
    <w:rsid w:val="00A74D0C"/>
    <w:rsid w:val="00A77B6D"/>
    <w:rsid w:val="00A81D26"/>
    <w:rsid w:val="00A82058"/>
    <w:rsid w:val="00A865A6"/>
    <w:rsid w:val="00A90406"/>
    <w:rsid w:val="00A97938"/>
    <w:rsid w:val="00AA1075"/>
    <w:rsid w:val="00AA2922"/>
    <w:rsid w:val="00AA6E97"/>
    <w:rsid w:val="00AB072C"/>
    <w:rsid w:val="00AB109E"/>
    <w:rsid w:val="00AB1C0B"/>
    <w:rsid w:val="00AB4412"/>
    <w:rsid w:val="00AB4557"/>
    <w:rsid w:val="00AB76C5"/>
    <w:rsid w:val="00AC13B0"/>
    <w:rsid w:val="00AC16DF"/>
    <w:rsid w:val="00AC29C1"/>
    <w:rsid w:val="00AC7551"/>
    <w:rsid w:val="00AD16AB"/>
    <w:rsid w:val="00AD35B2"/>
    <w:rsid w:val="00AD4CA7"/>
    <w:rsid w:val="00AF5072"/>
    <w:rsid w:val="00B07FF4"/>
    <w:rsid w:val="00B108E4"/>
    <w:rsid w:val="00B20521"/>
    <w:rsid w:val="00B21A96"/>
    <w:rsid w:val="00B34CB3"/>
    <w:rsid w:val="00B42128"/>
    <w:rsid w:val="00B430D3"/>
    <w:rsid w:val="00B435DD"/>
    <w:rsid w:val="00B445E3"/>
    <w:rsid w:val="00B4742B"/>
    <w:rsid w:val="00B478C5"/>
    <w:rsid w:val="00B5025E"/>
    <w:rsid w:val="00B512C6"/>
    <w:rsid w:val="00B60FE9"/>
    <w:rsid w:val="00B62D9B"/>
    <w:rsid w:val="00B660C0"/>
    <w:rsid w:val="00B713AA"/>
    <w:rsid w:val="00B7632F"/>
    <w:rsid w:val="00B76D1B"/>
    <w:rsid w:val="00B77CF1"/>
    <w:rsid w:val="00B8579C"/>
    <w:rsid w:val="00B87E56"/>
    <w:rsid w:val="00B91E9B"/>
    <w:rsid w:val="00B9562E"/>
    <w:rsid w:val="00BB2564"/>
    <w:rsid w:val="00BB3436"/>
    <w:rsid w:val="00BB599C"/>
    <w:rsid w:val="00BD356A"/>
    <w:rsid w:val="00BD7A88"/>
    <w:rsid w:val="00BE1C40"/>
    <w:rsid w:val="00BF1D68"/>
    <w:rsid w:val="00C01FA0"/>
    <w:rsid w:val="00C05C62"/>
    <w:rsid w:val="00C10999"/>
    <w:rsid w:val="00C11570"/>
    <w:rsid w:val="00C144AC"/>
    <w:rsid w:val="00C15202"/>
    <w:rsid w:val="00C164DF"/>
    <w:rsid w:val="00C16AE0"/>
    <w:rsid w:val="00C20222"/>
    <w:rsid w:val="00C256F0"/>
    <w:rsid w:val="00C31291"/>
    <w:rsid w:val="00C33582"/>
    <w:rsid w:val="00C3564F"/>
    <w:rsid w:val="00C365DE"/>
    <w:rsid w:val="00C36759"/>
    <w:rsid w:val="00C3728A"/>
    <w:rsid w:val="00C37657"/>
    <w:rsid w:val="00C3789E"/>
    <w:rsid w:val="00C407FC"/>
    <w:rsid w:val="00C43BF6"/>
    <w:rsid w:val="00C454B3"/>
    <w:rsid w:val="00C5183E"/>
    <w:rsid w:val="00C51E74"/>
    <w:rsid w:val="00C52C83"/>
    <w:rsid w:val="00C60ED8"/>
    <w:rsid w:val="00C61096"/>
    <w:rsid w:val="00C65946"/>
    <w:rsid w:val="00C712A2"/>
    <w:rsid w:val="00C75C8B"/>
    <w:rsid w:val="00C8279B"/>
    <w:rsid w:val="00C94935"/>
    <w:rsid w:val="00C95F61"/>
    <w:rsid w:val="00C97378"/>
    <w:rsid w:val="00CA50BD"/>
    <w:rsid w:val="00CA598C"/>
    <w:rsid w:val="00CB15CC"/>
    <w:rsid w:val="00CB2E4A"/>
    <w:rsid w:val="00CB5761"/>
    <w:rsid w:val="00CB749C"/>
    <w:rsid w:val="00CC4B43"/>
    <w:rsid w:val="00CD2B78"/>
    <w:rsid w:val="00CD31DF"/>
    <w:rsid w:val="00CD3F1E"/>
    <w:rsid w:val="00CE077F"/>
    <w:rsid w:val="00CE14B7"/>
    <w:rsid w:val="00CE5B4D"/>
    <w:rsid w:val="00CE62FC"/>
    <w:rsid w:val="00CF779A"/>
    <w:rsid w:val="00D01C17"/>
    <w:rsid w:val="00D031EF"/>
    <w:rsid w:val="00D061A1"/>
    <w:rsid w:val="00D06954"/>
    <w:rsid w:val="00D1000D"/>
    <w:rsid w:val="00D13029"/>
    <w:rsid w:val="00D14A49"/>
    <w:rsid w:val="00D30DFC"/>
    <w:rsid w:val="00D31261"/>
    <w:rsid w:val="00D34455"/>
    <w:rsid w:val="00D347A7"/>
    <w:rsid w:val="00D359A5"/>
    <w:rsid w:val="00D3730E"/>
    <w:rsid w:val="00D401C9"/>
    <w:rsid w:val="00D4065C"/>
    <w:rsid w:val="00D45DAD"/>
    <w:rsid w:val="00D50C77"/>
    <w:rsid w:val="00D60AEC"/>
    <w:rsid w:val="00D63433"/>
    <w:rsid w:val="00D71345"/>
    <w:rsid w:val="00D74686"/>
    <w:rsid w:val="00D74C30"/>
    <w:rsid w:val="00D76B94"/>
    <w:rsid w:val="00D77DF1"/>
    <w:rsid w:val="00D80548"/>
    <w:rsid w:val="00D80E9D"/>
    <w:rsid w:val="00D866C4"/>
    <w:rsid w:val="00D9231C"/>
    <w:rsid w:val="00D93B37"/>
    <w:rsid w:val="00D941DA"/>
    <w:rsid w:val="00DA286C"/>
    <w:rsid w:val="00DA47C3"/>
    <w:rsid w:val="00DA6B81"/>
    <w:rsid w:val="00DB05E1"/>
    <w:rsid w:val="00DB6F48"/>
    <w:rsid w:val="00DC0DD0"/>
    <w:rsid w:val="00DC1020"/>
    <w:rsid w:val="00DC3A6B"/>
    <w:rsid w:val="00DC4216"/>
    <w:rsid w:val="00DC565A"/>
    <w:rsid w:val="00DC58B8"/>
    <w:rsid w:val="00DD05C2"/>
    <w:rsid w:val="00DD166A"/>
    <w:rsid w:val="00DD6C30"/>
    <w:rsid w:val="00DE32A4"/>
    <w:rsid w:val="00DE47B7"/>
    <w:rsid w:val="00DE52FB"/>
    <w:rsid w:val="00DE57F4"/>
    <w:rsid w:val="00DF53D8"/>
    <w:rsid w:val="00E04611"/>
    <w:rsid w:val="00E06D5C"/>
    <w:rsid w:val="00E070FB"/>
    <w:rsid w:val="00E10294"/>
    <w:rsid w:val="00E125EF"/>
    <w:rsid w:val="00E15AD1"/>
    <w:rsid w:val="00E22D37"/>
    <w:rsid w:val="00E25EBF"/>
    <w:rsid w:val="00E26BB6"/>
    <w:rsid w:val="00E26E54"/>
    <w:rsid w:val="00E311EC"/>
    <w:rsid w:val="00E334CA"/>
    <w:rsid w:val="00E37BA8"/>
    <w:rsid w:val="00E4038E"/>
    <w:rsid w:val="00E54348"/>
    <w:rsid w:val="00E56CD4"/>
    <w:rsid w:val="00E63197"/>
    <w:rsid w:val="00E6786D"/>
    <w:rsid w:val="00E868C4"/>
    <w:rsid w:val="00E873CC"/>
    <w:rsid w:val="00E900F8"/>
    <w:rsid w:val="00E90BF0"/>
    <w:rsid w:val="00E924D1"/>
    <w:rsid w:val="00E93606"/>
    <w:rsid w:val="00E93BE9"/>
    <w:rsid w:val="00EA04F0"/>
    <w:rsid w:val="00EA3B1E"/>
    <w:rsid w:val="00EA4561"/>
    <w:rsid w:val="00EA73F3"/>
    <w:rsid w:val="00EB1B27"/>
    <w:rsid w:val="00EB6185"/>
    <w:rsid w:val="00EC53C9"/>
    <w:rsid w:val="00EC5921"/>
    <w:rsid w:val="00ED0463"/>
    <w:rsid w:val="00EE22C3"/>
    <w:rsid w:val="00EE3B5F"/>
    <w:rsid w:val="00EF1411"/>
    <w:rsid w:val="00EF4FF3"/>
    <w:rsid w:val="00EF6A64"/>
    <w:rsid w:val="00F03DB0"/>
    <w:rsid w:val="00F077D5"/>
    <w:rsid w:val="00F16CD2"/>
    <w:rsid w:val="00F254FA"/>
    <w:rsid w:val="00F36F1A"/>
    <w:rsid w:val="00F41E98"/>
    <w:rsid w:val="00F45B96"/>
    <w:rsid w:val="00F47E7F"/>
    <w:rsid w:val="00F532DE"/>
    <w:rsid w:val="00F5348B"/>
    <w:rsid w:val="00F5443B"/>
    <w:rsid w:val="00F547CC"/>
    <w:rsid w:val="00F640CE"/>
    <w:rsid w:val="00F65D6C"/>
    <w:rsid w:val="00F70D14"/>
    <w:rsid w:val="00F73C5C"/>
    <w:rsid w:val="00F767B2"/>
    <w:rsid w:val="00F77A4C"/>
    <w:rsid w:val="00F84202"/>
    <w:rsid w:val="00F905C6"/>
    <w:rsid w:val="00F92083"/>
    <w:rsid w:val="00F938B4"/>
    <w:rsid w:val="00FA0EF5"/>
    <w:rsid w:val="00FA4F7E"/>
    <w:rsid w:val="00FB116A"/>
    <w:rsid w:val="00FB1813"/>
    <w:rsid w:val="00FB1B92"/>
    <w:rsid w:val="00FB2D13"/>
    <w:rsid w:val="00FB3DDE"/>
    <w:rsid w:val="00FB528C"/>
    <w:rsid w:val="00FC199E"/>
    <w:rsid w:val="00FE2EF0"/>
    <w:rsid w:val="00FE75B7"/>
    <w:rsid w:val="00FF1779"/>
    <w:rsid w:val="00FF3963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>
      <o:colormru v:ext="edit" colors="#eaeaea"/>
    </o:shapedefaults>
    <o:shapelayout v:ext="edit">
      <o:idmap v:ext="edit" data="1"/>
    </o:shapelayout>
  </w:shapeDefaults>
  <w:decimalSymbol w:val="."/>
  <w:listSeparator w:val=";"/>
  <w14:docId w14:val="6CCBE1CB"/>
  <w15:docId w15:val="{494D5AE0-990B-4776-8B3F-8C86FFA3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C4216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590BF3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590BF3"/>
    <w:rPr>
      <w:rFonts w:ascii="HelveticaNeueLT Std" w:hAnsi="HelveticaNeueLT Std" w:cs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590BF3"/>
    <w:rPr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AA2922"/>
    <w:pPr>
      <w:spacing w:after="200"/>
    </w:pPr>
    <w:rPr>
      <w:i/>
      <w:iCs/>
      <w:color w:val="1F497D" w:themeColor="text2"/>
      <w:sz w:val="18"/>
      <w:szCs w:val="18"/>
    </w:rPr>
  </w:style>
  <w:style w:type="paragraph" w:styleId="KeinLeerraum">
    <w:name w:val="No Spacing"/>
    <w:uiPriority w:val="1"/>
    <w:qFormat/>
    <w:rsid w:val="006D0D9D"/>
    <w:rPr>
      <w:rFonts w:ascii="HelveticaNeueLT Std" w:hAnsi="HelveticaNeueLT Std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header" Target="header5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g"/><Relationship Id="rId1" Type="http://schemas.openxmlformats.org/officeDocument/2006/relationships/image" Target="media/image1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y\Google%20Drive\UMA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DC925-0AE8-4C51-890B-F995D6511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7</Pages>
  <Words>778</Words>
  <Characters>6953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Was ist die Cloud?</vt:lpstr>
    </vt:vector>
  </TitlesOfParts>
  <Company>SF Schweizer Fernsehen</Company>
  <LinksUpToDate>false</LinksUpToDate>
  <CharactersWithSpaces>7716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Was ist die Cloud?</dc:title>
  <dc:creator>Deborah Troxler</dc:creator>
  <cp:lastModifiedBy>Marriott, Steven (SRF)</cp:lastModifiedBy>
  <cp:revision>92</cp:revision>
  <cp:lastPrinted>2018-12-09T11:27:00Z</cp:lastPrinted>
  <dcterms:created xsi:type="dcterms:W3CDTF">2020-02-19T10:24:00Z</dcterms:created>
  <dcterms:modified xsi:type="dcterms:W3CDTF">2020-03-03T09:33:00Z</dcterms:modified>
  <cp:category>Zuma Vorlage phe</cp:category>
</cp:coreProperties>
</file>