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975CF4" w:rsidRPr="00E14396" w14:paraId="0C8C1EBB" w14:textId="77777777" w:rsidTr="00C177A6">
        <w:tc>
          <w:tcPr>
            <w:tcW w:w="9356" w:type="dxa"/>
          </w:tcPr>
          <w:p w14:paraId="24953E84" w14:textId="42157AF9" w:rsidR="00975CF4" w:rsidRPr="009B0AD2" w:rsidRDefault="00975CF4" w:rsidP="00C177A6">
            <w:pPr>
              <w:rPr>
                <w:rFonts w:ascii="Arial" w:hAnsi="Arial"/>
                <w:b/>
                <w:sz w:val="20"/>
              </w:rPr>
            </w:pPr>
            <w:r w:rsidRPr="00E14396">
              <w:rPr>
                <w:rFonts w:ascii="Arial" w:hAnsi="Arial"/>
                <w:b/>
                <w:sz w:val="20"/>
              </w:rPr>
              <w:t>Aufgabe 1</w:t>
            </w:r>
            <w:r>
              <w:rPr>
                <w:rFonts w:ascii="Arial" w:hAnsi="Arial"/>
                <w:b/>
                <w:sz w:val="20"/>
              </w:rPr>
              <w:t xml:space="preserve">: </w:t>
            </w:r>
            <w:r w:rsidR="009001B2">
              <w:rPr>
                <w:rFonts w:ascii="Arial" w:hAnsi="Arial"/>
                <w:b/>
                <w:sz w:val="20"/>
              </w:rPr>
              <w:t>Gedankenfluss</w:t>
            </w:r>
          </w:p>
        </w:tc>
      </w:tr>
      <w:tr w:rsidR="00975CF4" w:rsidRPr="00E14396" w14:paraId="316D9D7E" w14:textId="77777777" w:rsidTr="00C177A6">
        <w:tc>
          <w:tcPr>
            <w:tcW w:w="9356" w:type="dxa"/>
          </w:tcPr>
          <w:p w14:paraId="2C01DDF6" w14:textId="77777777" w:rsidR="0035061B" w:rsidRDefault="009001B2" w:rsidP="0035061B">
            <w:pPr>
              <w:rPr>
                <w:rFonts w:ascii="Arial" w:hAnsi="Arial"/>
                <w:sz w:val="20"/>
              </w:rPr>
            </w:pPr>
            <w:r>
              <w:rPr>
                <w:rFonts w:ascii="Arial" w:hAnsi="Arial"/>
                <w:sz w:val="20"/>
              </w:rPr>
              <w:t>Betrachte</w:t>
            </w:r>
            <w:r w:rsidRPr="00A91C56">
              <w:rPr>
                <w:rFonts w:ascii="Arial" w:hAnsi="Arial"/>
                <w:sz w:val="20"/>
              </w:rPr>
              <w:t xml:space="preserve"> die Pelztasse von Meret Oppenheim. Schreibe nun während den nächsten drei Minuten alle Gedanken, Fragen, Assoziationen etc. auf, die dir in den Sinn kommen. </w:t>
            </w:r>
            <w:r>
              <w:rPr>
                <w:rFonts w:ascii="Arial" w:hAnsi="Arial"/>
                <w:sz w:val="20"/>
              </w:rPr>
              <w:t>Die Form der Notizen kannst du frei wählen. Versuche, die ganze Zeit zu Schreiben und keine Pausen zu machen. Wenn dir nichts mehr in den Sinn kommt, knüpfe an einen bereits niedergeschriebenen Gedanken an.</w:t>
            </w:r>
            <w:r w:rsidR="007E75B1">
              <w:rPr>
                <w:rFonts w:ascii="Arial" w:hAnsi="Arial"/>
                <w:sz w:val="20"/>
              </w:rPr>
              <w:t xml:space="preserve"> </w:t>
            </w:r>
          </w:p>
          <w:p w14:paraId="2DF382AB" w14:textId="77777777" w:rsidR="0035061B" w:rsidRDefault="0035061B" w:rsidP="0035061B">
            <w:pPr>
              <w:rPr>
                <w:rFonts w:ascii="Arial" w:hAnsi="Arial"/>
                <w:sz w:val="20"/>
              </w:rPr>
            </w:pPr>
          </w:p>
          <w:p w14:paraId="2D087BDB" w14:textId="5814B476" w:rsidR="0035061B" w:rsidRDefault="005A306D" w:rsidP="0035061B">
            <w:pPr>
              <w:rPr>
                <w:rFonts w:ascii="Arial" w:hAnsi="Arial"/>
                <w:sz w:val="20"/>
              </w:rPr>
            </w:pPr>
            <w:r>
              <w:rPr>
                <w:rFonts w:ascii="Arial" w:hAnsi="Arial"/>
                <w:sz w:val="20"/>
              </w:rPr>
              <w:t>Tauscht euch</w:t>
            </w:r>
            <w:r w:rsidR="007E75B1">
              <w:rPr>
                <w:rFonts w:ascii="Arial" w:hAnsi="Arial"/>
                <w:sz w:val="20"/>
              </w:rPr>
              <w:t xml:space="preserve"> danach</w:t>
            </w:r>
            <w:r>
              <w:rPr>
                <w:rFonts w:ascii="Arial" w:hAnsi="Arial"/>
                <w:sz w:val="20"/>
              </w:rPr>
              <w:t xml:space="preserve"> zu zweit darüber aus</w:t>
            </w:r>
            <w:r w:rsidR="0035061B">
              <w:rPr>
                <w:rFonts w:ascii="Arial" w:hAnsi="Arial"/>
                <w:sz w:val="20"/>
              </w:rPr>
              <w:t xml:space="preserve"> und beantwortet folgende Fragen:</w:t>
            </w:r>
          </w:p>
          <w:p w14:paraId="2D5BF626" w14:textId="77777777" w:rsidR="00532A7E" w:rsidRDefault="00532A7E" w:rsidP="0035061B">
            <w:pPr>
              <w:rPr>
                <w:rFonts w:ascii="Arial" w:hAnsi="Arial"/>
                <w:sz w:val="20"/>
              </w:rPr>
            </w:pPr>
          </w:p>
          <w:p w14:paraId="6955750D" w14:textId="77777777" w:rsidR="005A306D" w:rsidRDefault="005A306D" w:rsidP="00E55627">
            <w:pPr>
              <w:pStyle w:val="Header"/>
              <w:numPr>
                <w:ilvl w:val="0"/>
                <w:numId w:val="25"/>
              </w:numPr>
              <w:tabs>
                <w:tab w:val="clear" w:pos="4536"/>
                <w:tab w:val="clear" w:pos="9072"/>
              </w:tabs>
              <w:rPr>
                <w:rFonts w:ascii="Arial" w:hAnsi="Arial"/>
                <w:sz w:val="20"/>
              </w:rPr>
            </w:pPr>
            <w:r>
              <w:rPr>
                <w:rFonts w:ascii="Arial" w:hAnsi="Arial"/>
                <w:sz w:val="20"/>
              </w:rPr>
              <w:t>Konntet ihr drei Minuten lang schreiben</w:t>
            </w:r>
            <w:r w:rsidRPr="00E14396">
              <w:rPr>
                <w:rFonts w:ascii="Arial" w:hAnsi="Arial"/>
                <w:sz w:val="20"/>
              </w:rPr>
              <w:t>?</w:t>
            </w:r>
          </w:p>
          <w:p w14:paraId="76839810" w14:textId="226C2131" w:rsidR="005A306D" w:rsidRPr="00E55627" w:rsidRDefault="005A306D" w:rsidP="00E55627">
            <w:pPr>
              <w:pStyle w:val="Header"/>
              <w:numPr>
                <w:ilvl w:val="0"/>
                <w:numId w:val="25"/>
              </w:numPr>
              <w:tabs>
                <w:tab w:val="clear" w:pos="4536"/>
                <w:tab w:val="clear" w:pos="9072"/>
              </w:tabs>
              <w:rPr>
                <w:rFonts w:ascii="Arial" w:hAnsi="Arial"/>
                <w:sz w:val="20"/>
              </w:rPr>
            </w:pPr>
            <w:r>
              <w:rPr>
                <w:rFonts w:ascii="Arial" w:hAnsi="Arial"/>
                <w:sz w:val="20"/>
              </w:rPr>
              <w:t>Wo haben euch die Gedanken hingeführt?</w:t>
            </w:r>
          </w:p>
        </w:tc>
      </w:tr>
      <w:tr w:rsidR="00975CF4" w:rsidRPr="00E14396" w14:paraId="079DACC9" w14:textId="77777777" w:rsidTr="009001B2">
        <w:tc>
          <w:tcPr>
            <w:tcW w:w="9356" w:type="dxa"/>
            <w:tcBorders>
              <w:bottom w:val="dashSmallGap" w:sz="4" w:space="0" w:color="auto"/>
            </w:tcBorders>
          </w:tcPr>
          <w:p w14:paraId="553FB207" w14:textId="77777777" w:rsidR="00975CF4" w:rsidRPr="009C7306" w:rsidRDefault="00975CF4" w:rsidP="00C177A6">
            <w:pPr>
              <w:rPr>
                <w:rFonts w:ascii="Arial" w:hAnsi="Arial" w:cs="Arial"/>
                <w:b/>
                <w:sz w:val="20"/>
                <w:szCs w:val="20"/>
              </w:rPr>
            </w:pPr>
          </w:p>
        </w:tc>
      </w:tr>
      <w:tr w:rsidR="00975CF4" w:rsidRPr="00E14396" w14:paraId="09800862" w14:textId="77777777" w:rsidTr="009001B2">
        <w:tc>
          <w:tcPr>
            <w:tcW w:w="9356" w:type="dxa"/>
            <w:tcBorders>
              <w:top w:val="dashSmallGap" w:sz="4" w:space="0" w:color="auto"/>
              <w:left w:val="dashSmallGap" w:sz="4" w:space="0" w:color="auto"/>
              <w:bottom w:val="dashSmallGap" w:sz="4" w:space="0" w:color="auto"/>
              <w:right w:val="dashSmallGap" w:sz="4" w:space="0" w:color="auto"/>
            </w:tcBorders>
            <w:shd w:val="clear" w:color="auto" w:fill="F2F2F2" w:themeFill="background1" w:themeFillShade="F2"/>
          </w:tcPr>
          <w:p w14:paraId="7C78B644" w14:textId="77777777" w:rsidR="00975CF4" w:rsidRDefault="00975CF4" w:rsidP="00532A7E">
            <w:pPr>
              <w:contextualSpacing/>
              <w:rPr>
                <w:rFonts w:ascii="Arial" w:hAnsi="Arial" w:cs="Arial"/>
                <w:bCs/>
                <w:sz w:val="20"/>
                <w:szCs w:val="20"/>
              </w:rPr>
            </w:pPr>
          </w:p>
          <w:p w14:paraId="049F261A" w14:textId="77777777" w:rsidR="009001B2" w:rsidRDefault="009001B2" w:rsidP="00532A7E">
            <w:pPr>
              <w:contextualSpacing/>
              <w:rPr>
                <w:rFonts w:ascii="Arial" w:hAnsi="Arial" w:cs="Arial"/>
                <w:bCs/>
                <w:sz w:val="20"/>
                <w:szCs w:val="20"/>
              </w:rPr>
            </w:pPr>
          </w:p>
          <w:p w14:paraId="6076E128" w14:textId="77777777" w:rsidR="009001B2" w:rsidRDefault="009001B2" w:rsidP="00532A7E">
            <w:pPr>
              <w:contextualSpacing/>
              <w:rPr>
                <w:rFonts w:ascii="Arial" w:hAnsi="Arial" w:cs="Arial"/>
                <w:bCs/>
                <w:sz w:val="20"/>
                <w:szCs w:val="20"/>
              </w:rPr>
            </w:pPr>
          </w:p>
          <w:p w14:paraId="1E0F8855" w14:textId="77777777" w:rsidR="009001B2" w:rsidRDefault="009001B2" w:rsidP="00532A7E">
            <w:pPr>
              <w:contextualSpacing/>
              <w:rPr>
                <w:rFonts w:ascii="Arial" w:hAnsi="Arial" w:cs="Arial"/>
                <w:bCs/>
                <w:sz w:val="20"/>
                <w:szCs w:val="20"/>
              </w:rPr>
            </w:pPr>
          </w:p>
          <w:p w14:paraId="4543F934" w14:textId="77777777" w:rsidR="009001B2" w:rsidRDefault="009001B2" w:rsidP="00532A7E">
            <w:pPr>
              <w:contextualSpacing/>
              <w:rPr>
                <w:rFonts w:ascii="Arial" w:hAnsi="Arial" w:cs="Arial"/>
                <w:bCs/>
                <w:sz w:val="20"/>
                <w:szCs w:val="20"/>
              </w:rPr>
            </w:pPr>
          </w:p>
          <w:p w14:paraId="58DDDBFE" w14:textId="77777777" w:rsidR="009001B2" w:rsidRDefault="009001B2" w:rsidP="00532A7E">
            <w:pPr>
              <w:contextualSpacing/>
              <w:rPr>
                <w:rFonts w:ascii="Arial" w:hAnsi="Arial" w:cs="Arial"/>
                <w:bCs/>
                <w:sz w:val="20"/>
                <w:szCs w:val="20"/>
              </w:rPr>
            </w:pPr>
          </w:p>
          <w:p w14:paraId="059B8C21" w14:textId="1807E134" w:rsidR="009001B2" w:rsidRDefault="009001B2" w:rsidP="00FA0DD8">
            <w:pPr>
              <w:contextualSpacing/>
              <w:jc w:val="center"/>
              <w:rPr>
                <w:rFonts w:ascii="Arial" w:hAnsi="Arial" w:cs="Arial"/>
                <w:bCs/>
                <w:sz w:val="20"/>
                <w:szCs w:val="20"/>
              </w:rPr>
            </w:pPr>
          </w:p>
          <w:p w14:paraId="57AD9051" w14:textId="77777777" w:rsidR="00FA0DD8" w:rsidRDefault="00FA0DD8" w:rsidP="00FA0DD8">
            <w:pPr>
              <w:contextualSpacing/>
              <w:rPr>
                <w:rFonts w:ascii="Arial" w:hAnsi="Arial" w:cs="Arial"/>
                <w:bCs/>
                <w:sz w:val="20"/>
                <w:szCs w:val="20"/>
              </w:rPr>
            </w:pPr>
          </w:p>
          <w:p w14:paraId="3DF60142" w14:textId="5ECBCA3C" w:rsidR="009001B2" w:rsidRDefault="009001B2" w:rsidP="00532A7E">
            <w:pPr>
              <w:contextualSpacing/>
              <w:rPr>
                <w:rFonts w:ascii="Arial" w:hAnsi="Arial" w:cs="Arial"/>
                <w:bCs/>
                <w:sz w:val="20"/>
                <w:szCs w:val="20"/>
              </w:rPr>
            </w:pPr>
          </w:p>
          <w:p w14:paraId="5B21E3DD" w14:textId="77777777" w:rsidR="009001B2" w:rsidRDefault="009001B2" w:rsidP="00532A7E">
            <w:pPr>
              <w:contextualSpacing/>
              <w:rPr>
                <w:rFonts w:ascii="Arial" w:hAnsi="Arial" w:cs="Arial"/>
                <w:bCs/>
                <w:sz w:val="20"/>
                <w:szCs w:val="20"/>
              </w:rPr>
            </w:pPr>
          </w:p>
          <w:p w14:paraId="1603C358" w14:textId="77777777" w:rsidR="009001B2" w:rsidRDefault="009001B2" w:rsidP="00532A7E">
            <w:pPr>
              <w:rPr>
                <w:rFonts w:ascii="Arial" w:hAnsi="Arial" w:cs="Arial"/>
                <w:bCs/>
                <w:sz w:val="20"/>
                <w:szCs w:val="20"/>
              </w:rPr>
            </w:pPr>
          </w:p>
          <w:p w14:paraId="56C3C8DD" w14:textId="0EBDFC74" w:rsidR="00532A7E" w:rsidRDefault="00532A7E" w:rsidP="00532A7E">
            <w:pPr>
              <w:rPr>
                <w:rFonts w:ascii="Arial" w:hAnsi="Arial" w:cs="Arial"/>
                <w:bCs/>
                <w:sz w:val="20"/>
                <w:szCs w:val="20"/>
              </w:rPr>
            </w:pPr>
          </w:p>
          <w:p w14:paraId="298AB83F" w14:textId="49CB1503" w:rsidR="00710B20" w:rsidRDefault="00710B20" w:rsidP="00532A7E">
            <w:pPr>
              <w:rPr>
                <w:rFonts w:ascii="Arial" w:hAnsi="Arial" w:cs="Arial"/>
                <w:bCs/>
                <w:sz w:val="20"/>
                <w:szCs w:val="20"/>
              </w:rPr>
            </w:pPr>
          </w:p>
          <w:p w14:paraId="0EF202E9" w14:textId="77777777" w:rsidR="00710B20" w:rsidRDefault="00710B20" w:rsidP="00532A7E">
            <w:pPr>
              <w:rPr>
                <w:rFonts w:ascii="Arial" w:hAnsi="Arial" w:cs="Arial"/>
                <w:bCs/>
                <w:sz w:val="20"/>
                <w:szCs w:val="20"/>
              </w:rPr>
            </w:pPr>
          </w:p>
          <w:p w14:paraId="307EB717" w14:textId="77777777" w:rsidR="00532A7E" w:rsidRDefault="00532A7E" w:rsidP="00532A7E">
            <w:pPr>
              <w:rPr>
                <w:rFonts w:ascii="Arial" w:hAnsi="Arial" w:cs="Arial"/>
                <w:bCs/>
                <w:sz w:val="20"/>
                <w:szCs w:val="20"/>
              </w:rPr>
            </w:pPr>
          </w:p>
          <w:p w14:paraId="2930E817" w14:textId="77777777" w:rsidR="00F50C41" w:rsidRDefault="00F50C41" w:rsidP="00532A7E">
            <w:pPr>
              <w:rPr>
                <w:rFonts w:ascii="Arial" w:hAnsi="Arial" w:cs="Arial"/>
                <w:bCs/>
                <w:sz w:val="20"/>
                <w:szCs w:val="20"/>
              </w:rPr>
            </w:pPr>
          </w:p>
          <w:p w14:paraId="33CC624B" w14:textId="42E3A94B" w:rsidR="00532A7E" w:rsidRDefault="00532A7E" w:rsidP="00532A7E">
            <w:pPr>
              <w:rPr>
                <w:rFonts w:ascii="Arial" w:hAnsi="Arial" w:cs="Arial"/>
                <w:bCs/>
                <w:sz w:val="20"/>
                <w:szCs w:val="20"/>
              </w:rPr>
            </w:pPr>
          </w:p>
          <w:p w14:paraId="15AD3E24" w14:textId="77777777" w:rsidR="00532A7E" w:rsidRDefault="00532A7E" w:rsidP="00532A7E">
            <w:pPr>
              <w:rPr>
                <w:rFonts w:ascii="Arial" w:hAnsi="Arial" w:cs="Arial"/>
                <w:bCs/>
                <w:sz w:val="20"/>
                <w:szCs w:val="20"/>
              </w:rPr>
            </w:pPr>
          </w:p>
          <w:p w14:paraId="46FA4042" w14:textId="38328ED9" w:rsidR="00532A7E" w:rsidRPr="00382D69" w:rsidRDefault="00532A7E" w:rsidP="00C177A6">
            <w:pPr>
              <w:spacing w:line="360" w:lineRule="auto"/>
              <w:rPr>
                <w:rFonts w:ascii="Arial" w:hAnsi="Arial" w:cs="Arial"/>
                <w:bCs/>
                <w:sz w:val="20"/>
                <w:szCs w:val="20"/>
              </w:rPr>
            </w:pPr>
          </w:p>
        </w:tc>
      </w:tr>
    </w:tbl>
    <w:p w14:paraId="0FCE5A5E" w14:textId="77777777" w:rsidR="00975CF4" w:rsidRPr="00E035EA" w:rsidRDefault="00975CF4" w:rsidP="00975CF4">
      <w:pPr>
        <w:spacing w:line="240" w:lineRule="auto"/>
        <w:contextualSpacing/>
        <w:rPr>
          <w:rFonts w:ascii="Arial" w:hAnsi="Arial"/>
          <w:bCs/>
          <w:sz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6D5022" w:rsidRPr="009C7306" w14:paraId="59B5B1C1" w14:textId="77777777" w:rsidTr="006D5022">
        <w:tc>
          <w:tcPr>
            <w:tcW w:w="4678" w:type="dxa"/>
          </w:tcPr>
          <w:p w14:paraId="64BD78DF" w14:textId="4B273744" w:rsidR="006D5022" w:rsidRDefault="006D5022" w:rsidP="00DF099B">
            <w:pPr>
              <w:keepNext/>
              <w:jc w:val="center"/>
            </w:pPr>
            <w:r>
              <w:rPr>
                <w:rFonts w:ascii="Arial" w:hAnsi="Arial" w:cs="Arial"/>
                <w:b/>
                <w:noProof/>
                <w:sz w:val="20"/>
                <w:szCs w:val="20"/>
              </w:rPr>
              <w:drawing>
                <wp:inline distT="0" distB="0" distL="0" distR="0" wp14:anchorId="3A801ABF" wp14:editId="51C5D1E5">
                  <wp:extent cx="3454133" cy="2487881"/>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nguely1.jpg"/>
                          <pic:cNvPicPr/>
                        </pic:nvPicPr>
                        <pic:blipFill rotWithShape="1">
                          <a:blip r:embed="rId8" cstate="print">
                            <a:extLst>
                              <a:ext uri="{28A0092B-C50C-407E-A947-70E740481C1C}">
                                <a14:useLocalDpi xmlns:a14="http://schemas.microsoft.com/office/drawing/2010/main" val="0"/>
                              </a:ext>
                            </a:extLst>
                          </a:blip>
                          <a:srcRect t="7570" b="1373"/>
                          <a:stretch/>
                        </pic:blipFill>
                        <pic:spPr bwMode="auto">
                          <a:xfrm>
                            <a:off x="0" y="0"/>
                            <a:ext cx="3456000" cy="2489226"/>
                          </a:xfrm>
                          <a:prstGeom prst="rect">
                            <a:avLst/>
                          </a:prstGeom>
                          <a:ln>
                            <a:noFill/>
                          </a:ln>
                          <a:extLst>
                            <a:ext uri="{53640926-AAD7-44D8-BBD7-CCE9431645EC}">
                              <a14:shadowObscured xmlns:a14="http://schemas.microsoft.com/office/drawing/2010/main"/>
                            </a:ext>
                          </a:extLst>
                        </pic:spPr>
                      </pic:pic>
                    </a:graphicData>
                  </a:graphic>
                </wp:inline>
              </w:drawing>
            </w:r>
          </w:p>
          <w:p w14:paraId="274727D3" w14:textId="77777777" w:rsidR="008D146E" w:rsidRPr="0022292D" w:rsidRDefault="006D5022" w:rsidP="00DF099B">
            <w:pPr>
              <w:pStyle w:val="Caption"/>
              <w:jc w:val="center"/>
              <w:rPr>
                <w:rFonts w:ascii="Arial" w:hAnsi="Arial"/>
                <w:color w:val="auto"/>
                <w:sz w:val="12"/>
                <w:szCs w:val="12"/>
              </w:rPr>
            </w:pPr>
            <w:r w:rsidRPr="0022292D">
              <w:rPr>
                <w:rFonts w:ascii="Arial" w:hAnsi="Arial"/>
                <w:color w:val="auto"/>
                <w:sz w:val="12"/>
                <w:szCs w:val="12"/>
              </w:rPr>
              <w:t xml:space="preserve">Bild: </w:t>
            </w:r>
            <w:r w:rsidR="000D7A31" w:rsidRPr="0022292D">
              <w:rPr>
                <w:rFonts w:ascii="Arial" w:hAnsi="Arial"/>
                <w:color w:val="auto"/>
                <w:sz w:val="12"/>
                <w:szCs w:val="12"/>
              </w:rPr>
              <w:t xml:space="preserve">Meret Oppenheim - </w:t>
            </w:r>
            <w:proofErr w:type="spellStart"/>
            <w:r w:rsidR="000D7A31" w:rsidRPr="0022292D">
              <w:rPr>
                <w:rFonts w:ascii="Arial" w:hAnsi="Arial"/>
                <w:color w:val="auto"/>
                <w:sz w:val="12"/>
                <w:szCs w:val="12"/>
              </w:rPr>
              <w:t>Déjeuner</w:t>
            </w:r>
            <w:proofErr w:type="spellEnd"/>
            <w:r w:rsidR="000D7A31" w:rsidRPr="0022292D">
              <w:rPr>
                <w:rFonts w:ascii="Arial" w:hAnsi="Arial"/>
                <w:color w:val="auto"/>
                <w:sz w:val="12"/>
                <w:szCs w:val="12"/>
              </w:rPr>
              <w:t xml:space="preserve"> en </w:t>
            </w:r>
            <w:proofErr w:type="spellStart"/>
            <w:r w:rsidR="000D7A31" w:rsidRPr="0022292D">
              <w:rPr>
                <w:rFonts w:ascii="Arial" w:hAnsi="Arial"/>
                <w:color w:val="auto"/>
                <w:sz w:val="12"/>
                <w:szCs w:val="12"/>
              </w:rPr>
              <w:t>fourrure</w:t>
            </w:r>
            <w:proofErr w:type="spellEnd"/>
            <w:r w:rsidR="008D146E" w:rsidRPr="0022292D">
              <w:rPr>
                <w:rFonts w:ascii="Arial" w:hAnsi="Arial"/>
                <w:color w:val="auto"/>
                <w:sz w:val="12"/>
                <w:szCs w:val="12"/>
              </w:rPr>
              <w:t xml:space="preserve"> (1936)</w:t>
            </w:r>
          </w:p>
          <w:p w14:paraId="53D2E4F1" w14:textId="08840FB2" w:rsidR="006D5022" w:rsidRPr="00A71FB0" w:rsidRDefault="006D5022" w:rsidP="00DF099B">
            <w:pPr>
              <w:pStyle w:val="Caption"/>
              <w:jc w:val="center"/>
              <w:rPr>
                <w:rFonts w:ascii="Arial" w:hAnsi="Arial"/>
                <w:b/>
                <w:sz w:val="12"/>
                <w:szCs w:val="12"/>
              </w:rPr>
            </w:pPr>
            <w:r w:rsidRPr="0022292D">
              <w:rPr>
                <w:rFonts w:ascii="Arial" w:hAnsi="Arial"/>
                <w:color w:val="auto"/>
                <w:sz w:val="12"/>
                <w:szCs w:val="12"/>
              </w:rPr>
              <w:t xml:space="preserve"> Quelle: </w:t>
            </w:r>
            <w:r w:rsidR="000D7A31" w:rsidRPr="0022292D">
              <w:rPr>
                <w:rFonts w:ascii="Arial" w:hAnsi="Arial"/>
                <w:color w:val="auto"/>
                <w:sz w:val="12"/>
                <w:szCs w:val="12"/>
              </w:rPr>
              <w:t>Imago Images</w:t>
            </w:r>
          </w:p>
        </w:tc>
      </w:tr>
    </w:tbl>
    <w:p w14:paraId="4AE9749F" w14:textId="77777777" w:rsidR="00E0258F" w:rsidRPr="00CE12A6" w:rsidRDefault="006D5022" w:rsidP="00766F7A">
      <w:pPr>
        <w:shd w:val="clear" w:color="auto" w:fill="FFFFFF" w:themeFill="background1"/>
        <w:spacing w:after="0" w:line="240" w:lineRule="auto"/>
        <w:rPr>
          <w:rFonts w:ascii="Arial" w:hAnsi="Arial" w:cs="Arial"/>
          <w:sz w:val="20"/>
          <w:szCs w:val="20"/>
        </w:rPr>
      </w:pPr>
      <w:r>
        <w:rPr>
          <w:rFonts w:ascii="Arial" w:hAnsi="Arial" w:cs="Arial"/>
          <w:sz w:val="20"/>
          <w:szCs w:val="20"/>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6804"/>
        <w:gridCol w:w="2552"/>
      </w:tblGrid>
      <w:tr w:rsidR="00E0258F" w14:paraId="190333BB" w14:textId="77777777" w:rsidTr="00A6320D">
        <w:tc>
          <w:tcPr>
            <w:tcW w:w="6804" w:type="dxa"/>
          </w:tcPr>
          <w:p w14:paraId="792BDEB6" w14:textId="77777777" w:rsidR="00E0258F" w:rsidRPr="001E611D" w:rsidRDefault="00E0258F" w:rsidP="00EB37B0">
            <w:pPr>
              <w:contextualSpacing/>
              <w:rPr>
                <w:rFonts w:ascii="Arial" w:hAnsi="Arial"/>
                <w:sz w:val="20"/>
                <w:szCs w:val="20"/>
              </w:rPr>
            </w:pPr>
            <w:r w:rsidRPr="001E611D">
              <w:rPr>
                <w:rFonts w:ascii="Arial" w:hAnsi="Arial"/>
                <w:b/>
                <w:sz w:val="20"/>
                <w:szCs w:val="20"/>
              </w:rPr>
              <w:lastRenderedPageBreak/>
              <w:t xml:space="preserve">Aufgabe </w:t>
            </w:r>
            <w:r>
              <w:rPr>
                <w:rFonts w:ascii="Arial" w:hAnsi="Arial"/>
                <w:b/>
                <w:sz w:val="20"/>
                <w:szCs w:val="20"/>
              </w:rPr>
              <w:t>2</w:t>
            </w:r>
            <w:r w:rsidRPr="001E611D">
              <w:rPr>
                <w:rFonts w:ascii="Arial" w:hAnsi="Arial"/>
                <w:b/>
                <w:sz w:val="20"/>
                <w:szCs w:val="20"/>
              </w:rPr>
              <w:t>: Fragen zum Film</w:t>
            </w:r>
          </w:p>
        </w:tc>
        <w:tc>
          <w:tcPr>
            <w:tcW w:w="2552" w:type="dxa"/>
            <w:vMerge w:val="restart"/>
          </w:tcPr>
          <w:p w14:paraId="230BDBFD" w14:textId="77777777" w:rsidR="00E0258F" w:rsidRPr="001E611D" w:rsidRDefault="00E0258F" w:rsidP="00EB37B0">
            <w:pPr>
              <w:pStyle w:val="Caption"/>
              <w:contextualSpacing/>
              <w:jc w:val="right"/>
              <w:rPr>
                <w:rFonts w:ascii="Arial" w:hAnsi="Arial"/>
                <w:color w:val="auto"/>
                <w:sz w:val="20"/>
                <w:szCs w:val="20"/>
              </w:rPr>
            </w:pPr>
            <w:r w:rsidRPr="001E611D">
              <w:rPr>
                <w:rFonts w:ascii="Arial" w:hAnsi="Arial"/>
                <w:noProof/>
                <w:color w:val="auto"/>
                <w:sz w:val="20"/>
                <w:szCs w:val="20"/>
              </w:rPr>
              <w:drawing>
                <wp:inline distT="0" distB="0" distL="0" distR="0" wp14:anchorId="021D07C1" wp14:editId="3BE6A657">
                  <wp:extent cx="900000" cy="90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frag-fred-clou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r w:rsidR="00E0258F" w14:paraId="4ABA2568" w14:textId="77777777" w:rsidTr="00A6320D">
        <w:tc>
          <w:tcPr>
            <w:tcW w:w="6804" w:type="dxa"/>
          </w:tcPr>
          <w:p w14:paraId="7558786C" w14:textId="77777777" w:rsidR="009907BF" w:rsidRDefault="00E0258F" w:rsidP="00EB37B0">
            <w:pPr>
              <w:pStyle w:val="Caption"/>
              <w:contextualSpacing/>
              <w:rPr>
                <w:rFonts w:ascii="Arial" w:hAnsi="Arial"/>
                <w:bCs/>
                <w:i w:val="0"/>
                <w:iCs w:val="0"/>
                <w:color w:val="auto"/>
                <w:sz w:val="20"/>
                <w:szCs w:val="20"/>
              </w:rPr>
            </w:pPr>
            <w:r w:rsidRPr="001E611D">
              <w:rPr>
                <w:rFonts w:ascii="Arial" w:hAnsi="Arial"/>
                <w:bCs/>
                <w:i w:val="0"/>
                <w:iCs w:val="0"/>
                <w:color w:val="auto"/>
                <w:sz w:val="20"/>
                <w:szCs w:val="20"/>
              </w:rPr>
              <w:t xml:space="preserve">Scanne mit deinem </w:t>
            </w:r>
            <w:r>
              <w:rPr>
                <w:rFonts w:ascii="Arial" w:hAnsi="Arial"/>
                <w:bCs/>
                <w:i w:val="0"/>
                <w:iCs w:val="0"/>
                <w:color w:val="auto"/>
                <w:sz w:val="20"/>
                <w:szCs w:val="20"/>
              </w:rPr>
              <w:t>Tablet</w:t>
            </w:r>
            <w:r w:rsidRPr="001E611D">
              <w:rPr>
                <w:rFonts w:ascii="Arial" w:hAnsi="Arial"/>
                <w:bCs/>
                <w:i w:val="0"/>
                <w:iCs w:val="0"/>
                <w:color w:val="auto"/>
                <w:sz w:val="20"/>
                <w:szCs w:val="20"/>
              </w:rPr>
              <w:t xml:space="preserve"> oder Smartphone den QR-Code auf der rechten Seite und schaue dir den Film «</w:t>
            </w:r>
            <w:proofErr w:type="spellStart"/>
            <w:r>
              <w:rPr>
                <w:rFonts w:ascii="Arial" w:hAnsi="Arial"/>
                <w:bCs/>
                <w:i w:val="0"/>
                <w:iCs w:val="0"/>
                <w:color w:val="auto"/>
                <w:sz w:val="20"/>
                <w:szCs w:val="20"/>
              </w:rPr>
              <w:t>ARTgenossen</w:t>
            </w:r>
            <w:proofErr w:type="spellEnd"/>
            <w:r>
              <w:rPr>
                <w:rFonts w:ascii="Arial" w:hAnsi="Arial"/>
                <w:bCs/>
                <w:i w:val="0"/>
                <w:iCs w:val="0"/>
                <w:color w:val="auto"/>
                <w:sz w:val="20"/>
                <w:szCs w:val="20"/>
              </w:rPr>
              <w:t xml:space="preserve">: </w:t>
            </w:r>
            <w:r w:rsidR="009907BF">
              <w:rPr>
                <w:rFonts w:ascii="Arial" w:hAnsi="Arial"/>
                <w:bCs/>
                <w:i w:val="0"/>
                <w:iCs w:val="0"/>
                <w:color w:val="auto"/>
                <w:sz w:val="20"/>
                <w:szCs w:val="20"/>
              </w:rPr>
              <w:t>Meret Oppenheim</w:t>
            </w:r>
            <w:r>
              <w:rPr>
                <w:rFonts w:ascii="Arial" w:hAnsi="Arial"/>
                <w:bCs/>
                <w:i w:val="0"/>
                <w:iCs w:val="0"/>
                <w:color w:val="auto"/>
                <w:sz w:val="20"/>
                <w:szCs w:val="20"/>
              </w:rPr>
              <w:t>»</w:t>
            </w:r>
            <w:r w:rsidRPr="001E611D">
              <w:rPr>
                <w:rFonts w:ascii="Arial" w:hAnsi="Arial"/>
                <w:bCs/>
                <w:i w:val="0"/>
                <w:iCs w:val="0"/>
                <w:color w:val="auto"/>
                <w:sz w:val="20"/>
                <w:szCs w:val="20"/>
              </w:rPr>
              <w:t xml:space="preserve"> an. </w:t>
            </w:r>
          </w:p>
          <w:p w14:paraId="2AE456F7" w14:textId="539424E6" w:rsidR="00E0258F" w:rsidRPr="001E611D" w:rsidRDefault="00E0258F" w:rsidP="00EB37B0">
            <w:pPr>
              <w:pStyle w:val="Caption"/>
              <w:contextualSpacing/>
              <w:rPr>
                <w:rFonts w:ascii="Arial" w:hAnsi="Arial"/>
                <w:bCs/>
                <w:i w:val="0"/>
                <w:iCs w:val="0"/>
                <w:color w:val="auto"/>
                <w:sz w:val="20"/>
                <w:szCs w:val="20"/>
              </w:rPr>
            </w:pPr>
            <w:r w:rsidRPr="001E611D">
              <w:rPr>
                <w:rFonts w:ascii="Arial" w:hAnsi="Arial"/>
                <w:bCs/>
                <w:i w:val="0"/>
                <w:iCs w:val="0"/>
                <w:color w:val="auto"/>
                <w:sz w:val="20"/>
                <w:szCs w:val="20"/>
              </w:rPr>
              <w:t>Beantworte danach die Fragen zum Film.</w:t>
            </w:r>
          </w:p>
        </w:tc>
        <w:tc>
          <w:tcPr>
            <w:tcW w:w="2552" w:type="dxa"/>
            <w:vMerge/>
          </w:tcPr>
          <w:p w14:paraId="14E906E4" w14:textId="77777777" w:rsidR="00E0258F" w:rsidRPr="001E611D" w:rsidRDefault="00E0258F" w:rsidP="00EB37B0">
            <w:pPr>
              <w:pStyle w:val="Caption"/>
              <w:contextualSpacing/>
              <w:rPr>
                <w:rFonts w:ascii="Arial" w:hAnsi="Arial"/>
                <w:bCs/>
                <w:i w:val="0"/>
                <w:iCs w:val="0"/>
                <w:color w:val="auto"/>
                <w:sz w:val="20"/>
                <w:szCs w:val="20"/>
              </w:rPr>
            </w:pPr>
          </w:p>
        </w:tc>
      </w:tr>
    </w:tbl>
    <w:p w14:paraId="6239D2AF" w14:textId="77777777" w:rsidR="00E0258F" w:rsidRDefault="00E0258F" w:rsidP="00E0258F">
      <w:pPr>
        <w:spacing w:after="0" w:line="240" w:lineRule="auto"/>
        <w:contextualSpacing/>
        <w:rPr>
          <w:rFonts w:ascii="Arial" w:hAnsi="Arial"/>
          <w:b/>
          <w:sz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E0258F" w:rsidRPr="0033101D" w14:paraId="42935D0D" w14:textId="77777777" w:rsidTr="00EB37B0">
        <w:tc>
          <w:tcPr>
            <w:tcW w:w="9356" w:type="dxa"/>
          </w:tcPr>
          <w:p w14:paraId="5F545D7D" w14:textId="03218E09" w:rsidR="00E0258F" w:rsidRPr="0033101D" w:rsidRDefault="00A6320D" w:rsidP="00E0258F">
            <w:pPr>
              <w:pStyle w:val="Header"/>
              <w:numPr>
                <w:ilvl w:val="0"/>
                <w:numId w:val="8"/>
              </w:numPr>
              <w:tabs>
                <w:tab w:val="clear" w:pos="4536"/>
                <w:tab w:val="clear" w:pos="9072"/>
              </w:tabs>
              <w:contextualSpacing/>
              <w:rPr>
                <w:rFonts w:ascii="Arial" w:hAnsi="Arial"/>
                <w:sz w:val="20"/>
              </w:rPr>
            </w:pPr>
            <w:r w:rsidRPr="00A6320D">
              <w:rPr>
                <w:rFonts w:ascii="Arial" w:hAnsi="Arial"/>
                <w:sz w:val="20"/>
              </w:rPr>
              <w:t>Was versteht man unter Surrealismus?</w:t>
            </w:r>
          </w:p>
        </w:tc>
      </w:tr>
      <w:tr w:rsidR="00E0258F" w:rsidRPr="001E611D" w14:paraId="15782EE0" w14:textId="77777777" w:rsidTr="00EB37B0">
        <w:tc>
          <w:tcPr>
            <w:tcW w:w="9356" w:type="dxa"/>
          </w:tcPr>
          <w:p w14:paraId="2A6590FE" w14:textId="77777777" w:rsidR="00E0258F" w:rsidRPr="001E611D" w:rsidRDefault="00E0258F" w:rsidP="00EB37B0">
            <w:pPr>
              <w:pStyle w:val="Caption"/>
              <w:contextualSpacing/>
              <w:rPr>
                <w:rFonts w:ascii="Arial" w:hAnsi="Arial"/>
                <w:bCs/>
                <w:i w:val="0"/>
                <w:iCs w:val="0"/>
                <w:color w:val="auto"/>
                <w:sz w:val="20"/>
                <w:szCs w:val="20"/>
              </w:rPr>
            </w:pPr>
          </w:p>
        </w:tc>
      </w:tr>
      <w:tr w:rsidR="00E0258F" w:rsidRPr="00382D69" w14:paraId="43828B0B" w14:textId="77777777" w:rsidTr="00EB37B0">
        <w:tc>
          <w:tcPr>
            <w:tcW w:w="9356" w:type="dxa"/>
          </w:tcPr>
          <w:p w14:paraId="3EAB0F9B" w14:textId="64D116B4" w:rsidR="00E0258F" w:rsidRPr="00382D69" w:rsidRDefault="00E0258F"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2654" w:rsidRPr="00382D69">
              <w:rPr>
                <w:rFonts w:ascii="Arial" w:hAnsi="Arial"/>
                <w:bCs/>
                <w:i w:val="0"/>
                <w:iCs w:val="0"/>
                <w:color w:val="auto"/>
                <w:sz w:val="20"/>
                <w:szCs w:val="20"/>
              </w:rPr>
              <w:t>__________________________________________________________________________________</w:t>
            </w:r>
            <w:r w:rsidRPr="00382D69">
              <w:rPr>
                <w:rFonts w:ascii="Arial" w:hAnsi="Arial"/>
                <w:bCs/>
                <w:i w:val="0"/>
                <w:iCs w:val="0"/>
                <w:color w:val="auto"/>
                <w:sz w:val="20"/>
                <w:szCs w:val="20"/>
              </w:rPr>
              <w:t>_</w:t>
            </w:r>
          </w:p>
        </w:tc>
      </w:tr>
    </w:tbl>
    <w:p w14:paraId="432126D8" w14:textId="1276DEA6" w:rsidR="0063582C" w:rsidRDefault="0063582C" w:rsidP="00766F7A">
      <w:pPr>
        <w:shd w:val="clear" w:color="auto" w:fill="FFFFFF" w:themeFill="background1"/>
        <w:spacing w:after="0" w:line="240" w:lineRule="auto"/>
        <w:rPr>
          <w:rFonts w:ascii="Arial" w:hAnsi="Arial" w:cs="Arial"/>
          <w:sz w:val="20"/>
          <w:szCs w:val="20"/>
        </w:rPr>
      </w:pPr>
    </w:p>
    <w:p w14:paraId="75484192" w14:textId="700871E0" w:rsidR="005E26A7" w:rsidRDefault="005E26A7"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5E26A7" w:rsidRPr="0033101D" w14:paraId="5A722501" w14:textId="77777777" w:rsidTr="00EB37B0">
        <w:tc>
          <w:tcPr>
            <w:tcW w:w="9356" w:type="dxa"/>
          </w:tcPr>
          <w:p w14:paraId="6498F169" w14:textId="5CBFA173" w:rsidR="005E26A7" w:rsidRPr="0033101D" w:rsidRDefault="005E26A7" w:rsidP="00EB37B0">
            <w:pPr>
              <w:pStyle w:val="Header"/>
              <w:numPr>
                <w:ilvl w:val="0"/>
                <w:numId w:val="8"/>
              </w:numPr>
              <w:tabs>
                <w:tab w:val="clear" w:pos="4536"/>
                <w:tab w:val="clear" w:pos="9072"/>
              </w:tabs>
              <w:contextualSpacing/>
              <w:rPr>
                <w:rFonts w:ascii="Arial" w:hAnsi="Arial"/>
                <w:sz w:val="20"/>
              </w:rPr>
            </w:pPr>
            <w:r w:rsidRPr="005E26A7">
              <w:rPr>
                <w:rFonts w:ascii="Arial" w:hAnsi="Arial"/>
                <w:sz w:val="20"/>
              </w:rPr>
              <w:t>Mit welchen Materialien und Techniken hat Meret Oppenheim gearbeitet?</w:t>
            </w:r>
          </w:p>
        </w:tc>
      </w:tr>
      <w:tr w:rsidR="005E26A7" w:rsidRPr="001E611D" w14:paraId="44B73BC8" w14:textId="77777777" w:rsidTr="00EB37B0">
        <w:tc>
          <w:tcPr>
            <w:tcW w:w="9356" w:type="dxa"/>
          </w:tcPr>
          <w:p w14:paraId="68028BBA" w14:textId="77777777" w:rsidR="005E26A7" w:rsidRPr="001E611D" w:rsidRDefault="005E26A7" w:rsidP="00EB37B0">
            <w:pPr>
              <w:pStyle w:val="Caption"/>
              <w:contextualSpacing/>
              <w:rPr>
                <w:rFonts w:ascii="Arial" w:hAnsi="Arial"/>
                <w:bCs/>
                <w:i w:val="0"/>
                <w:iCs w:val="0"/>
                <w:color w:val="auto"/>
                <w:sz w:val="20"/>
                <w:szCs w:val="20"/>
              </w:rPr>
            </w:pPr>
          </w:p>
        </w:tc>
      </w:tr>
      <w:tr w:rsidR="005E26A7" w:rsidRPr="00382D69" w14:paraId="140CF966" w14:textId="77777777" w:rsidTr="00EB37B0">
        <w:tc>
          <w:tcPr>
            <w:tcW w:w="9356" w:type="dxa"/>
          </w:tcPr>
          <w:p w14:paraId="447D3FFF" w14:textId="4460DAE5" w:rsidR="005E26A7" w:rsidRPr="00382D69" w:rsidRDefault="005E26A7"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2654" w:rsidRPr="00382D69">
              <w:rPr>
                <w:rFonts w:ascii="Arial" w:hAnsi="Arial"/>
                <w:bCs/>
                <w:i w:val="0"/>
                <w:iCs w:val="0"/>
                <w:color w:val="auto"/>
                <w:sz w:val="20"/>
                <w:szCs w:val="20"/>
              </w:rPr>
              <w:t>__________________________________________________________________________________</w:t>
            </w:r>
            <w:r w:rsidRPr="00382D69">
              <w:rPr>
                <w:rFonts w:ascii="Arial" w:hAnsi="Arial"/>
                <w:bCs/>
                <w:i w:val="0"/>
                <w:iCs w:val="0"/>
                <w:color w:val="auto"/>
                <w:sz w:val="20"/>
                <w:szCs w:val="20"/>
              </w:rPr>
              <w:t>________</w:t>
            </w:r>
          </w:p>
        </w:tc>
      </w:tr>
    </w:tbl>
    <w:p w14:paraId="0F0597B0" w14:textId="31CA5FD9" w:rsidR="005E26A7" w:rsidRDefault="005E26A7" w:rsidP="00766F7A">
      <w:pPr>
        <w:shd w:val="clear" w:color="auto" w:fill="FFFFFF" w:themeFill="background1"/>
        <w:spacing w:after="0" w:line="240" w:lineRule="auto"/>
        <w:rPr>
          <w:rFonts w:ascii="Arial" w:hAnsi="Arial" w:cs="Arial"/>
          <w:sz w:val="20"/>
          <w:szCs w:val="20"/>
        </w:rPr>
      </w:pPr>
    </w:p>
    <w:p w14:paraId="3BCBCD97" w14:textId="149AF7D2" w:rsidR="005E26A7" w:rsidRDefault="005E26A7"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5E26A7" w:rsidRPr="0033101D" w14:paraId="5D6A15EA" w14:textId="77777777" w:rsidTr="00EB37B0">
        <w:tc>
          <w:tcPr>
            <w:tcW w:w="9356" w:type="dxa"/>
          </w:tcPr>
          <w:p w14:paraId="0EA4A567" w14:textId="1233435E" w:rsidR="005E26A7" w:rsidRPr="0033101D" w:rsidRDefault="005E26A7" w:rsidP="00EB37B0">
            <w:pPr>
              <w:pStyle w:val="Header"/>
              <w:numPr>
                <w:ilvl w:val="0"/>
                <w:numId w:val="8"/>
              </w:numPr>
              <w:tabs>
                <w:tab w:val="clear" w:pos="4536"/>
                <w:tab w:val="clear" w:pos="9072"/>
              </w:tabs>
              <w:contextualSpacing/>
              <w:rPr>
                <w:rFonts w:ascii="Arial" w:hAnsi="Arial"/>
                <w:sz w:val="20"/>
              </w:rPr>
            </w:pPr>
            <w:r w:rsidRPr="005E26A7">
              <w:rPr>
                <w:rFonts w:ascii="Arial" w:hAnsi="Arial"/>
                <w:sz w:val="20"/>
              </w:rPr>
              <w:t xml:space="preserve">Was erfährst du über den </w:t>
            </w:r>
            <w:r w:rsidR="00B84473">
              <w:rPr>
                <w:rFonts w:ascii="Arial" w:hAnsi="Arial"/>
                <w:sz w:val="20"/>
              </w:rPr>
              <w:t>Kunsts</w:t>
            </w:r>
            <w:r w:rsidRPr="005E26A7">
              <w:rPr>
                <w:rFonts w:ascii="Arial" w:hAnsi="Arial"/>
                <w:sz w:val="20"/>
              </w:rPr>
              <w:t>til von Meret Oppenheim?</w:t>
            </w:r>
          </w:p>
        </w:tc>
      </w:tr>
      <w:tr w:rsidR="005E26A7" w:rsidRPr="001E611D" w14:paraId="711667B8" w14:textId="77777777" w:rsidTr="00EB37B0">
        <w:tc>
          <w:tcPr>
            <w:tcW w:w="9356" w:type="dxa"/>
          </w:tcPr>
          <w:p w14:paraId="49D7A65F" w14:textId="77777777" w:rsidR="005E26A7" w:rsidRPr="001E611D" w:rsidRDefault="005E26A7" w:rsidP="00EB37B0">
            <w:pPr>
              <w:pStyle w:val="Caption"/>
              <w:contextualSpacing/>
              <w:rPr>
                <w:rFonts w:ascii="Arial" w:hAnsi="Arial"/>
                <w:bCs/>
                <w:i w:val="0"/>
                <w:iCs w:val="0"/>
                <w:color w:val="auto"/>
                <w:sz w:val="20"/>
                <w:szCs w:val="20"/>
              </w:rPr>
            </w:pPr>
          </w:p>
        </w:tc>
      </w:tr>
      <w:tr w:rsidR="005E26A7" w:rsidRPr="00382D69" w14:paraId="2C0666B2" w14:textId="77777777" w:rsidTr="00EB37B0">
        <w:tc>
          <w:tcPr>
            <w:tcW w:w="9356" w:type="dxa"/>
          </w:tcPr>
          <w:p w14:paraId="0395FC8D" w14:textId="52BA656C" w:rsidR="005E26A7" w:rsidRPr="00382D69" w:rsidRDefault="005E26A7"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2654" w:rsidRPr="00382D69">
              <w:rPr>
                <w:rFonts w:ascii="Arial" w:hAnsi="Arial"/>
                <w:bCs/>
                <w:i w:val="0"/>
                <w:iCs w:val="0"/>
                <w:color w:val="auto"/>
                <w:sz w:val="20"/>
                <w:szCs w:val="20"/>
              </w:rPr>
              <w:t>__________________________________________________________________________________</w:t>
            </w:r>
            <w:r w:rsidRPr="00382D69">
              <w:rPr>
                <w:rFonts w:ascii="Arial" w:hAnsi="Arial"/>
                <w:bCs/>
                <w:i w:val="0"/>
                <w:iCs w:val="0"/>
                <w:color w:val="auto"/>
                <w:sz w:val="20"/>
                <w:szCs w:val="20"/>
              </w:rPr>
              <w:t>________</w:t>
            </w:r>
          </w:p>
        </w:tc>
      </w:tr>
    </w:tbl>
    <w:p w14:paraId="1821DE3A" w14:textId="2AC42B16" w:rsidR="005E26A7" w:rsidRDefault="005E26A7" w:rsidP="00766F7A">
      <w:pPr>
        <w:shd w:val="clear" w:color="auto" w:fill="FFFFFF" w:themeFill="background1"/>
        <w:spacing w:after="0" w:line="240" w:lineRule="auto"/>
        <w:rPr>
          <w:rFonts w:ascii="Arial" w:hAnsi="Arial" w:cs="Arial"/>
          <w:sz w:val="20"/>
          <w:szCs w:val="20"/>
        </w:rPr>
      </w:pPr>
    </w:p>
    <w:p w14:paraId="42B5AD9B" w14:textId="4ED1D924" w:rsidR="00467756" w:rsidRDefault="00467756"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467756" w:rsidRPr="0033101D" w14:paraId="2F46E734" w14:textId="77777777" w:rsidTr="00EB37B0">
        <w:tc>
          <w:tcPr>
            <w:tcW w:w="9356" w:type="dxa"/>
          </w:tcPr>
          <w:p w14:paraId="5EA65CE7" w14:textId="06EEFC49" w:rsidR="00467756" w:rsidRPr="0033101D" w:rsidRDefault="00467756" w:rsidP="00EB37B0">
            <w:pPr>
              <w:pStyle w:val="Header"/>
              <w:numPr>
                <w:ilvl w:val="0"/>
                <w:numId w:val="8"/>
              </w:numPr>
              <w:tabs>
                <w:tab w:val="clear" w:pos="4536"/>
                <w:tab w:val="clear" w:pos="9072"/>
              </w:tabs>
              <w:contextualSpacing/>
              <w:rPr>
                <w:rFonts w:ascii="Arial" w:hAnsi="Arial"/>
                <w:sz w:val="20"/>
              </w:rPr>
            </w:pPr>
            <w:r w:rsidRPr="00467756">
              <w:rPr>
                <w:rFonts w:ascii="Arial" w:hAnsi="Arial"/>
                <w:sz w:val="20"/>
              </w:rPr>
              <w:t>Weshalb war es für Meret Oppenheim interessant, sich von Träumen inspirieren zu lassen?</w:t>
            </w:r>
          </w:p>
        </w:tc>
      </w:tr>
      <w:tr w:rsidR="00467756" w:rsidRPr="001E611D" w14:paraId="5308A12A" w14:textId="77777777" w:rsidTr="00EB37B0">
        <w:tc>
          <w:tcPr>
            <w:tcW w:w="9356" w:type="dxa"/>
          </w:tcPr>
          <w:p w14:paraId="4E209533" w14:textId="77777777" w:rsidR="00467756" w:rsidRPr="001E611D" w:rsidRDefault="00467756" w:rsidP="00EB37B0">
            <w:pPr>
              <w:pStyle w:val="Caption"/>
              <w:contextualSpacing/>
              <w:rPr>
                <w:rFonts w:ascii="Arial" w:hAnsi="Arial"/>
                <w:bCs/>
                <w:i w:val="0"/>
                <w:iCs w:val="0"/>
                <w:color w:val="auto"/>
                <w:sz w:val="20"/>
                <w:szCs w:val="20"/>
              </w:rPr>
            </w:pPr>
          </w:p>
        </w:tc>
      </w:tr>
      <w:tr w:rsidR="00467756" w:rsidRPr="00382D69" w14:paraId="78FE010D" w14:textId="77777777" w:rsidTr="00EB37B0">
        <w:tc>
          <w:tcPr>
            <w:tcW w:w="9356" w:type="dxa"/>
          </w:tcPr>
          <w:p w14:paraId="0D1BA7B8" w14:textId="53D1BF18" w:rsidR="00467756" w:rsidRPr="00382D69" w:rsidRDefault="00467756"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12654" w:rsidRPr="00382D69">
              <w:rPr>
                <w:rFonts w:ascii="Arial" w:hAnsi="Arial"/>
                <w:bCs/>
                <w:i w:val="0"/>
                <w:iCs w:val="0"/>
                <w:color w:val="auto"/>
                <w:sz w:val="20"/>
                <w:szCs w:val="20"/>
              </w:rPr>
              <w:t>__________________________________________________________________________________</w:t>
            </w:r>
            <w:r w:rsidRPr="00382D69">
              <w:rPr>
                <w:rFonts w:ascii="Arial" w:hAnsi="Arial"/>
                <w:bCs/>
                <w:i w:val="0"/>
                <w:iCs w:val="0"/>
                <w:color w:val="auto"/>
                <w:sz w:val="20"/>
                <w:szCs w:val="20"/>
              </w:rPr>
              <w:t>_______</w:t>
            </w:r>
          </w:p>
        </w:tc>
      </w:tr>
    </w:tbl>
    <w:p w14:paraId="4A88F594" w14:textId="154E6B22" w:rsidR="00B12654" w:rsidRDefault="00B12654" w:rsidP="00766F7A">
      <w:pPr>
        <w:shd w:val="clear" w:color="auto" w:fill="FFFFFF" w:themeFill="background1"/>
        <w:spacing w:after="0" w:line="240" w:lineRule="auto"/>
        <w:rPr>
          <w:rFonts w:ascii="Arial" w:hAnsi="Arial" w:cs="Arial"/>
          <w:sz w:val="20"/>
          <w:szCs w:val="20"/>
        </w:rPr>
      </w:pPr>
      <w:r>
        <w:rPr>
          <w:rFonts w:ascii="Arial" w:hAnsi="Arial" w:cs="Arial"/>
          <w:sz w:val="20"/>
          <w:szCs w:val="20"/>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B12654" w:rsidRPr="0033101D" w14:paraId="248F937D" w14:textId="77777777" w:rsidTr="00EB37B0">
        <w:tc>
          <w:tcPr>
            <w:tcW w:w="9356" w:type="dxa"/>
          </w:tcPr>
          <w:p w14:paraId="0A958157" w14:textId="39D8AF7A" w:rsidR="00B12654" w:rsidRPr="0033101D" w:rsidRDefault="00B12654" w:rsidP="00EB37B0">
            <w:pPr>
              <w:pStyle w:val="Header"/>
              <w:numPr>
                <w:ilvl w:val="0"/>
                <w:numId w:val="8"/>
              </w:numPr>
              <w:tabs>
                <w:tab w:val="clear" w:pos="4536"/>
                <w:tab w:val="clear" w:pos="9072"/>
              </w:tabs>
              <w:contextualSpacing/>
              <w:rPr>
                <w:rFonts w:ascii="Arial" w:hAnsi="Arial"/>
                <w:sz w:val="20"/>
              </w:rPr>
            </w:pPr>
            <w:r w:rsidRPr="00B12654">
              <w:rPr>
                <w:rFonts w:ascii="Arial" w:hAnsi="Arial"/>
                <w:sz w:val="20"/>
              </w:rPr>
              <w:lastRenderedPageBreak/>
              <w:t>Meret Oppenheim sagte über ihren Brunnen in Bern „Kunst ist Gewohnheitssache, die Leute werden sich an das Werk gewöhnen“. Was denkst du, kann man sich an ein Kunstwerk gewöhnen? Was sprich dafür, was spricht dagegen?</w:t>
            </w:r>
          </w:p>
        </w:tc>
      </w:tr>
      <w:tr w:rsidR="00B12654" w:rsidRPr="001E611D" w14:paraId="05CCA1FD" w14:textId="77777777" w:rsidTr="00EB37B0">
        <w:tc>
          <w:tcPr>
            <w:tcW w:w="9356" w:type="dxa"/>
          </w:tcPr>
          <w:p w14:paraId="3319F4AF" w14:textId="77777777" w:rsidR="00B12654" w:rsidRPr="001E611D" w:rsidRDefault="00B12654" w:rsidP="00EB37B0">
            <w:pPr>
              <w:pStyle w:val="Caption"/>
              <w:contextualSpacing/>
              <w:rPr>
                <w:rFonts w:ascii="Arial" w:hAnsi="Arial"/>
                <w:bCs/>
                <w:i w:val="0"/>
                <w:iCs w:val="0"/>
                <w:color w:val="auto"/>
                <w:sz w:val="20"/>
                <w:szCs w:val="20"/>
              </w:rPr>
            </w:pPr>
          </w:p>
        </w:tc>
      </w:tr>
      <w:tr w:rsidR="00B12654" w:rsidRPr="00382D69" w14:paraId="3E65845F" w14:textId="77777777" w:rsidTr="00EB37B0">
        <w:tc>
          <w:tcPr>
            <w:tcW w:w="9356" w:type="dxa"/>
          </w:tcPr>
          <w:p w14:paraId="166F142B" w14:textId="141FE382" w:rsidR="00B12654" w:rsidRPr="00382D69" w:rsidRDefault="00B12654"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C70B325" w14:textId="559D1423" w:rsidR="00B12654" w:rsidRDefault="00B12654"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2D4D26" w:rsidRPr="00CC6B00" w14:paraId="07ADDEAC" w14:textId="77777777" w:rsidTr="00C455E8">
        <w:tc>
          <w:tcPr>
            <w:tcW w:w="4678" w:type="dxa"/>
          </w:tcPr>
          <w:p w14:paraId="3097E492" w14:textId="77777777" w:rsidR="002D4D26" w:rsidRDefault="002D4D26" w:rsidP="00C455E8">
            <w:pPr>
              <w:keepNext/>
            </w:pPr>
            <w:r>
              <w:rPr>
                <w:rFonts w:ascii="Arial" w:hAnsi="Arial" w:cs="Arial"/>
                <w:b/>
                <w:noProof/>
                <w:sz w:val="20"/>
                <w:szCs w:val="20"/>
              </w:rPr>
              <w:drawing>
                <wp:inline distT="0" distB="0" distL="0" distR="0" wp14:anchorId="34441D1D" wp14:editId="3ECD13AA">
                  <wp:extent cx="2228976" cy="3312000"/>
                  <wp:effectExtent l="0" t="0" r="0" b="3175"/>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nguely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976" cy="3312000"/>
                          </a:xfrm>
                          <a:prstGeom prst="rect">
                            <a:avLst/>
                          </a:prstGeom>
                        </pic:spPr>
                      </pic:pic>
                    </a:graphicData>
                  </a:graphic>
                </wp:inline>
              </w:drawing>
            </w:r>
          </w:p>
          <w:p w14:paraId="4E287387" w14:textId="644DC0B6" w:rsidR="002D4D26" w:rsidRPr="007D353B" w:rsidRDefault="002D4D26" w:rsidP="00C455E8">
            <w:pPr>
              <w:pStyle w:val="Caption"/>
              <w:rPr>
                <w:rFonts w:ascii="Arial" w:hAnsi="Arial"/>
                <w:color w:val="auto"/>
                <w:sz w:val="12"/>
                <w:szCs w:val="12"/>
              </w:rPr>
            </w:pPr>
            <w:r w:rsidRPr="007D353B">
              <w:rPr>
                <w:rFonts w:ascii="Arial" w:hAnsi="Arial"/>
                <w:color w:val="auto"/>
                <w:sz w:val="12"/>
                <w:szCs w:val="12"/>
              </w:rPr>
              <w:t xml:space="preserve">Bild: </w:t>
            </w:r>
            <w:r w:rsidR="00CC6B00" w:rsidRPr="007D353B">
              <w:rPr>
                <w:rFonts w:ascii="Arial" w:hAnsi="Arial"/>
                <w:color w:val="auto"/>
                <w:sz w:val="12"/>
                <w:szCs w:val="12"/>
              </w:rPr>
              <w:t>Meret-Oppenheim-Brunnen in Bern (2005)</w:t>
            </w:r>
          </w:p>
          <w:p w14:paraId="00E4EE9E" w14:textId="2EA7A4A0" w:rsidR="002D4D26" w:rsidRPr="00885E49" w:rsidRDefault="002D4D26" w:rsidP="00C455E8">
            <w:pPr>
              <w:pStyle w:val="Caption"/>
              <w:rPr>
                <w:color w:val="auto"/>
                <w:sz w:val="12"/>
                <w:szCs w:val="12"/>
                <w:lang w:val="en-US"/>
              </w:rPr>
            </w:pPr>
            <w:r w:rsidRPr="007D353B">
              <w:rPr>
                <w:rFonts w:ascii="Arial" w:hAnsi="Arial"/>
                <w:color w:val="auto"/>
                <w:sz w:val="12"/>
                <w:szCs w:val="12"/>
                <w:lang w:val="en-US"/>
              </w:rPr>
              <w:t xml:space="preserve">Quelle: </w:t>
            </w:r>
            <w:r w:rsidR="00CC6B00" w:rsidRPr="007D353B">
              <w:rPr>
                <w:rFonts w:ascii="Arial" w:hAnsi="Arial"/>
                <w:color w:val="auto"/>
                <w:sz w:val="12"/>
                <w:szCs w:val="12"/>
                <w:lang w:val="en-US"/>
              </w:rPr>
              <w:t>Keystone / Gaetan Bally</w:t>
            </w:r>
          </w:p>
        </w:tc>
        <w:tc>
          <w:tcPr>
            <w:tcW w:w="4678" w:type="dxa"/>
          </w:tcPr>
          <w:p w14:paraId="69A2DE71" w14:textId="77777777" w:rsidR="002D4D26" w:rsidRDefault="002D4D26" w:rsidP="00C455E8">
            <w:pPr>
              <w:keepNext/>
            </w:pPr>
            <w:r>
              <w:rPr>
                <w:rFonts w:ascii="Arial" w:hAnsi="Arial" w:cs="Arial"/>
                <w:b/>
                <w:noProof/>
                <w:sz w:val="20"/>
                <w:szCs w:val="20"/>
              </w:rPr>
              <w:drawing>
                <wp:inline distT="0" distB="0" distL="0" distR="0" wp14:anchorId="73008B2D" wp14:editId="49C9BD47">
                  <wp:extent cx="2295215" cy="3312000"/>
                  <wp:effectExtent l="0" t="0" r="0" b="3175"/>
                  <wp:docPr id="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nguely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5215" cy="3312000"/>
                          </a:xfrm>
                          <a:prstGeom prst="rect">
                            <a:avLst/>
                          </a:prstGeom>
                        </pic:spPr>
                      </pic:pic>
                    </a:graphicData>
                  </a:graphic>
                </wp:inline>
              </w:drawing>
            </w:r>
          </w:p>
          <w:p w14:paraId="283C73FD" w14:textId="498645DB" w:rsidR="002D4D26" w:rsidRPr="007D353B" w:rsidRDefault="002D4D26" w:rsidP="00C455E8">
            <w:pPr>
              <w:pStyle w:val="Caption"/>
              <w:rPr>
                <w:rFonts w:ascii="Arial" w:hAnsi="Arial"/>
                <w:color w:val="auto"/>
                <w:sz w:val="12"/>
                <w:szCs w:val="12"/>
              </w:rPr>
            </w:pPr>
            <w:r w:rsidRPr="007D353B">
              <w:rPr>
                <w:rFonts w:ascii="Arial" w:hAnsi="Arial"/>
                <w:color w:val="auto"/>
                <w:sz w:val="12"/>
                <w:szCs w:val="12"/>
              </w:rPr>
              <w:t xml:space="preserve">Bild: </w:t>
            </w:r>
            <w:r w:rsidR="00CC6B00" w:rsidRPr="007D353B">
              <w:rPr>
                <w:rFonts w:ascii="Arial" w:hAnsi="Arial"/>
                <w:color w:val="auto"/>
                <w:sz w:val="12"/>
                <w:szCs w:val="12"/>
              </w:rPr>
              <w:t>Meret-Oppenheim-Brunnen in Bern (1983)</w:t>
            </w:r>
          </w:p>
          <w:p w14:paraId="323A752C" w14:textId="3758B26C" w:rsidR="002D4D26" w:rsidRPr="001C226B" w:rsidRDefault="002D4D26" w:rsidP="00C455E8">
            <w:pPr>
              <w:pStyle w:val="Caption"/>
              <w:rPr>
                <w:rFonts w:ascii="Arial" w:hAnsi="Arial"/>
                <w:b/>
                <w:sz w:val="12"/>
                <w:szCs w:val="12"/>
                <w:lang w:val="en-US"/>
              </w:rPr>
            </w:pPr>
            <w:r w:rsidRPr="007D353B">
              <w:rPr>
                <w:rFonts w:ascii="Arial" w:hAnsi="Arial"/>
                <w:color w:val="auto"/>
                <w:sz w:val="12"/>
                <w:szCs w:val="12"/>
                <w:lang w:val="en-US"/>
              </w:rPr>
              <w:t xml:space="preserve">Quelle: </w:t>
            </w:r>
            <w:r w:rsidR="00CC6B00" w:rsidRPr="007D353B">
              <w:rPr>
                <w:rFonts w:ascii="Arial" w:hAnsi="Arial"/>
                <w:color w:val="auto"/>
                <w:sz w:val="12"/>
                <w:szCs w:val="12"/>
                <w:lang w:val="en-US"/>
              </w:rPr>
              <w:t>Keystone</w:t>
            </w:r>
          </w:p>
        </w:tc>
      </w:tr>
    </w:tbl>
    <w:p w14:paraId="061A7210" w14:textId="3F968024" w:rsidR="002D4D26" w:rsidRPr="002D4D26" w:rsidRDefault="002D4D26" w:rsidP="00766F7A">
      <w:pPr>
        <w:shd w:val="clear" w:color="auto" w:fill="FFFFFF" w:themeFill="background1"/>
        <w:spacing w:after="0" w:line="240" w:lineRule="auto"/>
        <w:rPr>
          <w:rFonts w:ascii="Arial" w:hAnsi="Arial" w:cs="Arial"/>
          <w:sz w:val="20"/>
          <w:szCs w:val="20"/>
          <w:lang w:val="en-US"/>
        </w:rPr>
      </w:pPr>
    </w:p>
    <w:p w14:paraId="31A71C64" w14:textId="72F8EE62" w:rsidR="006E1F10" w:rsidRPr="002D4D26" w:rsidRDefault="006E1F10" w:rsidP="00766F7A">
      <w:pPr>
        <w:shd w:val="clear" w:color="auto" w:fill="FFFFFF" w:themeFill="background1"/>
        <w:spacing w:after="0" w:line="240" w:lineRule="auto"/>
        <w:rPr>
          <w:rFonts w:ascii="Arial" w:hAnsi="Arial" w:cs="Arial"/>
          <w:sz w:val="20"/>
          <w:szCs w:val="20"/>
          <w:lang w:val="en-US"/>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6E1F10" w:rsidRPr="0033101D" w14:paraId="788D0F76" w14:textId="77777777" w:rsidTr="00EB37B0">
        <w:tc>
          <w:tcPr>
            <w:tcW w:w="9356" w:type="dxa"/>
          </w:tcPr>
          <w:p w14:paraId="530817FC" w14:textId="5AE12B76" w:rsidR="006E1F10" w:rsidRPr="0033101D" w:rsidRDefault="006E1F10" w:rsidP="00EB37B0">
            <w:pPr>
              <w:pStyle w:val="Header"/>
              <w:numPr>
                <w:ilvl w:val="0"/>
                <w:numId w:val="8"/>
              </w:numPr>
              <w:tabs>
                <w:tab w:val="clear" w:pos="4536"/>
                <w:tab w:val="clear" w:pos="9072"/>
              </w:tabs>
              <w:contextualSpacing/>
              <w:rPr>
                <w:rFonts w:ascii="Arial" w:hAnsi="Arial"/>
                <w:sz w:val="20"/>
              </w:rPr>
            </w:pPr>
            <w:r w:rsidRPr="006E1F10">
              <w:rPr>
                <w:rFonts w:ascii="Arial" w:hAnsi="Arial"/>
                <w:sz w:val="20"/>
              </w:rPr>
              <w:t>Darf in einer Stadt ein Brunnen gebaut werden, der den Leuten nicht gefällt?</w:t>
            </w:r>
          </w:p>
        </w:tc>
      </w:tr>
      <w:tr w:rsidR="006E1F10" w:rsidRPr="001E611D" w14:paraId="7D791013" w14:textId="77777777" w:rsidTr="00EB37B0">
        <w:tc>
          <w:tcPr>
            <w:tcW w:w="9356" w:type="dxa"/>
          </w:tcPr>
          <w:p w14:paraId="569717CE" w14:textId="77777777" w:rsidR="006E1F10" w:rsidRPr="001E611D" w:rsidRDefault="006E1F10" w:rsidP="00EB37B0">
            <w:pPr>
              <w:pStyle w:val="Caption"/>
              <w:contextualSpacing/>
              <w:rPr>
                <w:rFonts w:ascii="Arial" w:hAnsi="Arial"/>
                <w:bCs/>
                <w:i w:val="0"/>
                <w:iCs w:val="0"/>
                <w:color w:val="auto"/>
                <w:sz w:val="20"/>
                <w:szCs w:val="20"/>
              </w:rPr>
            </w:pPr>
          </w:p>
        </w:tc>
      </w:tr>
      <w:tr w:rsidR="006E1F10" w:rsidRPr="00382D69" w14:paraId="1F4ADE1B" w14:textId="77777777" w:rsidTr="00EB37B0">
        <w:tc>
          <w:tcPr>
            <w:tcW w:w="9356" w:type="dxa"/>
          </w:tcPr>
          <w:p w14:paraId="286AABBB" w14:textId="4502B67E" w:rsidR="006E1F10" w:rsidRPr="00382D69" w:rsidRDefault="006E1F10" w:rsidP="00EB37B0">
            <w:pPr>
              <w:pStyle w:val="Caption"/>
              <w:spacing w:line="360" w:lineRule="auto"/>
              <w:contextualSpacing/>
              <w:rPr>
                <w:rFonts w:ascii="Arial" w:hAnsi="Arial"/>
                <w:bCs/>
                <w:i w:val="0"/>
                <w:iCs w:val="0"/>
                <w:color w:val="auto"/>
                <w:sz w:val="20"/>
                <w:szCs w:val="20"/>
              </w:rPr>
            </w:pPr>
            <w:r w:rsidRPr="00382D69">
              <w:rPr>
                <w:rFonts w:ascii="Arial" w:hAnsi="Arial"/>
                <w:bCs/>
                <w:i w:val="0"/>
                <w:iCs w:val="0"/>
                <w:color w:val="auto"/>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2DE1F6F" w14:textId="7518FB2B" w:rsidR="008F03F2" w:rsidRDefault="008F03F2" w:rsidP="00766F7A">
      <w:pPr>
        <w:shd w:val="clear" w:color="auto" w:fill="FFFFFF" w:themeFill="background1"/>
        <w:spacing w:after="0" w:line="240" w:lineRule="auto"/>
        <w:rPr>
          <w:rFonts w:ascii="Arial" w:hAnsi="Arial" w:cs="Arial"/>
          <w:sz w:val="20"/>
          <w:szCs w:val="20"/>
        </w:rPr>
      </w:pPr>
      <w:r>
        <w:rPr>
          <w:rFonts w:ascii="Arial" w:hAnsi="Arial" w:cs="Arial"/>
          <w:sz w:val="20"/>
          <w:szCs w:val="20"/>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8F03F2" w:rsidRPr="009B0AD2" w14:paraId="7280653C" w14:textId="77777777" w:rsidTr="00EB37B0">
        <w:tc>
          <w:tcPr>
            <w:tcW w:w="9356" w:type="dxa"/>
          </w:tcPr>
          <w:p w14:paraId="784B0EB6" w14:textId="3B15480A" w:rsidR="008F03F2" w:rsidRPr="009B0AD2" w:rsidRDefault="008F03F2" w:rsidP="00EB37B0">
            <w:pPr>
              <w:rPr>
                <w:rFonts w:ascii="Arial" w:hAnsi="Arial"/>
                <w:b/>
                <w:sz w:val="20"/>
              </w:rPr>
            </w:pPr>
            <w:r w:rsidRPr="00E14396">
              <w:rPr>
                <w:rFonts w:ascii="Arial" w:hAnsi="Arial"/>
                <w:b/>
                <w:sz w:val="20"/>
              </w:rPr>
              <w:lastRenderedPageBreak/>
              <w:t xml:space="preserve">Aufgabe </w:t>
            </w:r>
            <w:r>
              <w:rPr>
                <w:rFonts w:ascii="Arial" w:hAnsi="Arial"/>
                <w:b/>
                <w:sz w:val="20"/>
              </w:rPr>
              <w:t>3: Surrealistischer Mix</w:t>
            </w:r>
          </w:p>
        </w:tc>
      </w:tr>
      <w:tr w:rsidR="008F03F2" w:rsidRPr="00E55627" w14:paraId="48CE3346" w14:textId="77777777" w:rsidTr="00EB37B0">
        <w:tc>
          <w:tcPr>
            <w:tcW w:w="9356" w:type="dxa"/>
          </w:tcPr>
          <w:p w14:paraId="1E007546" w14:textId="75776784" w:rsidR="00A031A2" w:rsidRPr="00A031A2" w:rsidRDefault="00A031A2" w:rsidP="00A031A2">
            <w:pPr>
              <w:rPr>
                <w:rFonts w:ascii="Arial" w:hAnsi="Arial"/>
                <w:sz w:val="20"/>
              </w:rPr>
            </w:pPr>
            <w:r w:rsidRPr="00A031A2">
              <w:rPr>
                <w:rFonts w:ascii="Arial" w:hAnsi="Arial"/>
                <w:sz w:val="20"/>
              </w:rPr>
              <w:t>Schreib</w:t>
            </w:r>
            <w:r w:rsidR="00120535">
              <w:rPr>
                <w:rFonts w:ascii="Arial" w:hAnsi="Arial"/>
                <w:sz w:val="20"/>
              </w:rPr>
              <w:t>e</w:t>
            </w:r>
            <w:r w:rsidRPr="00A031A2">
              <w:rPr>
                <w:rFonts w:ascii="Arial" w:hAnsi="Arial"/>
                <w:sz w:val="20"/>
              </w:rPr>
              <w:t xml:space="preserve"> auf kleine Zettel </w:t>
            </w:r>
            <w:r>
              <w:rPr>
                <w:rFonts w:ascii="Arial" w:hAnsi="Arial"/>
                <w:sz w:val="20"/>
              </w:rPr>
              <w:t>Begriffe</w:t>
            </w:r>
            <w:r w:rsidRPr="00A031A2">
              <w:rPr>
                <w:rFonts w:ascii="Arial" w:hAnsi="Arial"/>
                <w:sz w:val="20"/>
              </w:rPr>
              <w:t xml:space="preserve"> auf. Dies können Tiere, Menschen, Geräte, Möbel, Orte, Pflanzen etc. sein. Schreib </w:t>
            </w:r>
            <w:r>
              <w:rPr>
                <w:rFonts w:ascii="Arial" w:hAnsi="Arial"/>
                <w:sz w:val="20"/>
              </w:rPr>
              <w:t>auf jeden</w:t>
            </w:r>
            <w:r w:rsidRPr="00A031A2">
              <w:rPr>
                <w:rFonts w:ascii="Arial" w:hAnsi="Arial"/>
                <w:sz w:val="20"/>
              </w:rPr>
              <w:t xml:space="preserve"> Zettel nur </w:t>
            </w:r>
            <w:r>
              <w:rPr>
                <w:rFonts w:ascii="Arial" w:hAnsi="Arial"/>
                <w:sz w:val="20"/>
              </w:rPr>
              <w:t>einen Begriff</w:t>
            </w:r>
            <w:r w:rsidRPr="00A031A2">
              <w:rPr>
                <w:rFonts w:ascii="Arial" w:hAnsi="Arial"/>
                <w:sz w:val="20"/>
              </w:rPr>
              <w:t>.</w:t>
            </w:r>
          </w:p>
          <w:p w14:paraId="4A06146B" w14:textId="77777777" w:rsidR="00A031A2" w:rsidRDefault="00A031A2" w:rsidP="00A031A2">
            <w:pPr>
              <w:rPr>
                <w:rFonts w:ascii="Arial" w:hAnsi="Arial"/>
                <w:sz w:val="20"/>
              </w:rPr>
            </w:pPr>
          </w:p>
          <w:p w14:paraId="603D9EBD" w14:textId="66786515" w:rsidR="00A031A2" w:rsidRDefault="00A031A2" w:rsidP="00411DF6">
            <w:pPr>
              <w:rPr>
                <w:rFonts w:ascii="Arial" w:hAnsi="Arial"/>
                <w:sz w:val="20"/>
              </w:rPr>
            </w:pPr>
            <w:r w:rsidRPr="00A031A2">
              <w:rPr>
                <w:rFonts w:ascii="Arial" w:hAnsi="Arial"/>
                <w:sz w:val="20"/>
              </w:rPr>
              <w:t>Misch</w:t>
            </w:r>
            <w:r w:rsidR="00120535">
              <w:rPr>
                <w:rFonts w:ascii="Arial" w:hAnsi="Arial"/>
                <w:sz w:val="20"/>
              </w:rPr>
              <w:t>e</w:t>
            </w:r>
            <w:r w:rsidRPr="00A031A2">
              <w:rPr>
                <w:rFonts w:ascii="Arial" w:hAnsi="Arial"/>
                <w:sz w:val="20"/>
              </w:rPr>
              <w:t xml:space="preserve"> nun alle Zettel in einer Box und zieh</w:t>
            </w:r>
            <w:r w:rsidR="00120535">
              <w:rPr>
                <w:rFonts w:ascii="Arial" w:hAnsi="Arial"/>
                <w:sz w:val="20"/>
              </w:rPr>
              <w:t>e</w:t>
            </w:r>
            <w:r w:rsidRPr="00A031A2">
              <w:rPr>
                <w:rFonts w:ascii="Arial" w:hAnsi="Arial"/>
                <w:sz w:val="20"/>
              </w:rPr>
              <w:t xml:space="preserve"> je zwei Zettel daraus. Versuche nun, diese beiden Objekte zu einem neuen Objekt zu kombinieren. Skizziere zuerst einige Möglichkeiten und setze dann eine</w:t>
            </w:r>
            <w:r w:rsidR="00411DF6">
              <w:rPr>
                <w:rFonts w:ascii="Arial" w:hAnsi="Arial"/>
                <w:sz w:val="20"/>
              </w:rPr>
              <w:t xml:space="preserve"> der</w:t>
            </w:r>
            <w:r w:rsidRPr="00A031A2">
              <w:rPr>
                <w:rFonts w:ascii="Arial" w:hAnsi="Arial"/>
                <w:sz w:val="20"/>
              </w:rPr>
              <w:t xml:space="preserve"> Idee</w:t>
            </w:r>
            <w:r w:rsidR="00411DF6">
              <w:rPr>
                <w:rFonts w:ascii="Arial" w:hAnsi="Arial"/>
                <w:sz w:val="20"/>
              </w:rPr>
              <w:t>n</w:t>
            </w:r>
            <w:r w:rsidRPr="00A031A2">
              <w:rPr>
                <w:rFonts w:ascii="Arial" w:hAnsi="Arial"/>
                <w:sz w:val="20"/>
              </w:rPr>
              <w:t xml:space="preserve"> als ausgearbeitete Zeichnung um.</w:t>
            </w:r>
            <w:r w:rsidR="00411DF6">
              <w:rPr>
                <w:rFonts w:ascii="Arial" w:hAnsi="Arial"/>
                <w:sz w:val="20"/>
              </w:rPr>
              <w:t xml:space="preserve"> </w:t>
            </w:r>
            <w:r w:rsidRPr="00411DF6">
              <w:rPr>
                <w:rFonts w:ascii="Arial" w:hAnsi="Arial"/>
                <w:sz w:val="20"/>
              </w:rPr>
              <w:t>Legt</w:t>
            </w:r>
            <w:r w:rsidR="00411DF6">
              <w:rPr>
                <w:rFonts w:ascii="Arial" w:hAnsi="Arial"/>
                <w:sz w:val="20"/>
              </w:rPr>
              <w:t xml:space="preserve"> danach </w:t>
            </w:r>
            <w:r w:rsidRPr="00411DF6">
              <w:rPr>
                <w:rFonts w:ascii="Arial" w:hAnsi="Arial"/>
                <w:sz w:val="20"/>
              </w:rPr>
              <w:t>die Zeichnungen</w:t>
            </w:r>
            <w:r w:rsidR="00411DF6">
              <w:rPr>
                <w:rFonts w:ascii="Arial" w:hAnsi="Arial"/>
                <w:sz w:val="20"/>
              </w:rPr>
              <w:t xml:space="preserve"> in der Klasse</w:t>
            </w:r>
            <w:r w:rsidRPr="00411DF6">
              <w:rPr>
                <w:rFonts w:ascii="Arial" w:hAnsi="Arial"/>
                <w:sz w:val="20"/>
              </w:rPr>
              <w:t xml:space="preserve"> aus und diskutiert folgende Fragen:</w:t>
            </w:r>
          </w:p>
          <w:p w14:paraId="33CAD14A" w14:textId="77777777" w:rsidR="00411DF6" w:rsidRPr="00411DF6" w:rsidRDefault="00411DF6" w:rsidP="00411DF6">
            <w:pPr>
              <w:rPr>
                <w:rFonts w:ascii="Arial" w:hAnsi="Arial"/>
                <w:sz w:val="20"/>
              </w:rPr>
            </w:pPr>
          </w:p>
          <w:p w14:paraId="36FFB052" w14:textId="16207AE8" w:rsidR="00A031A2" w:rsidRPr="00411DF6" w:rsidRDefault="00A031A2" w:rsidP="00411DF6">
            <w:pPr>
              <w:pStyle w:val="ListParagraph"/>
              <w:numPr>
                <w:ilvl w:val="0"/>
                <w:numId w:val="26"/>
              </w:numPr>
              <w:rPr>
                <w:rFonts w:ascii="Arial" w:hAnsi="Arial"/>
                <w:sz w:val="20"/>
              </w:rPr>
            </w:pPr>
            <w:r w:rsidRPr="00411DF6">
              <w:rPr>
                <w:rFonts w:ascii="Arial" w:hAnsi="Arial"/>
                <w:sz w:val="20"/>
              </w:rPr>
              <w:t>Sind die Begriffe erkennbar?</w:t>
            </w:r>
          </w:p>
          <w:p w14:paraId="420B5BD1" w14:textId="06CBC4A0" w:rsidR="008F03F2" w:rsidRPr="00411DF6" w:rsidRDefault="00A031A2" w:rsidP="00411DF6">
            <w:pPr>
              <w:pStyle w:val="ListParagraph"/>
              <w:numPr>
                <w:ilvl w:val="0"/>
                <w:numId w:val="26"/>
              </w:numPr>
              <w:rPr>
                <w:rFonts w:ascii="Arial" w:hAnsi="Arial"/>
                <w:sz w:val="20"/>
              </w:rPr>
            </w:pPr>
            <w:r w:rsidRPr="00411DF6">
              <w:rPr>
                <w:rFonts w:ascii="Arial" w:hAnsi="Arial"/>
                <w:sz w:val="20"/>
              </w:rPr>
              <w:t>Welche unterschiedlichen Möglichkeiten gibt es, zwei Objekte zu kombinieren?</w:t>
            </w:r>
          </w:p>
        </w:tc>
      </w:tr>
    </w:tbl>
    <w:p w14:paraId="2F555635" w14:textId="4FB3CE63" w:rsidR="00FE721F" w:rsidRDefault="00FE721F" w:rsidP="00766F7A">
      <w:pPr>
        <w:shd w:val="clear" w:color="auto" w:fill="FFFFFF" w:themeFill="background1"/>
        <w:spacing w:after="0" w:line="240" w:lineRule="auto"/>
        <w:rPr>
          <w:rFonts w:ascii="Arial" w:hAnsi="Arial" w:cs="Arial"/>
          <w:sz w:val="20"/>
          <w:szCs w:val="20"/>
        </w:rPr>
      </w:pPr>
    </w:p>
    <w:p w14:paraId="40019EE8" w14:textId="77777777" w:rsidR="00FE721F" w:rsidRDefault="00FE721F"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118"/>
        <w:gridCol w:w="3119"/>
        <w:gridCol w:w="3119"/>
      </w:tblGrid>
      <w:tr w:rsidR="00FE721F" w14:paraId="6BBE427F" w14:textId="77777777" w:rsidTr="00FE721F">
        <w:trPr>
          <w:trHeight w:val="1701"/>
        </w:trPr>
        <w:tc>
          <w:tcPr>
            <w:tcW w:w="3020" w:type="dxa"/>
          </w:tcPr>
          <w:p w14:paraId="6FC8E9E8" w14:textId="77777777" w:rsidR="00FE721F" w:rsidRDefault="00FE721F" w:rsidP="00766F7A">
            <w:pPr>
              <w:rPr>
                <w:rFonts w:ascii="Arial" w:hAnsi="Arial" w:cs="Arial"/>
                <w:sz w:val="20"/>
                <w:szCs w:val="20"/>
              </w:rPr>
            </w:pPr>
          </w:p>
        </w:tc>
        <w:tc>
          <w:tcPr>
            <w:tcW w:w="3020" w:type="dxa"/>
          </w:tcPr>
          <w:p w14:paraId="09C26B5C" w14:textId="77777777" w:rsidR="00FE721F" w:rsidRDefault="00FE721F" w:rsidP="00766F7A">
            <w:pPr>
              <w:rPr>
                <w:rFonts w:ascii="Arial" w:hAnsi="Arial" w:cs="Arial"/>
                <w:sz w:val="20"/>
                <w:szCs w:val="20"/>
              </w:rPr>
            </w:pPr>
          </w:p>
        </w:tc>
        <w:tc>
          <w:tcPr>
            <w:tcW w:w="3020" w:type="dxa"/>
          </w:tcPr>
          <w:p w14:paraId="029D687D" w14:textId="77777777" w:rsidR="00FE721F" w:rsidRDefault="00FE721F" w:rsidP="00766F7A">
            <w:pPr>
              <w:rPr>
                <w:rFonts w:ascii="Arial" w:hAnsi="Arial" w:cs="Arial"/>
                <w:sz w:val="20"/>
                <w:szCs w:val="20"/>
              </w:rPr>
            </w:pPr>
          </w:p>
        </w:tc>
      </w:tr>
      <w:tr w:rsidR="00FE721F" w14:paraId="766AB585" w14:textId="77777777" w:rsidTr="00FE721F">
        <w:trPr>
          <w:trHeight w:val="1701"/>
        </w:trPr>
        <w:tc>
          <w:tcPr>
            <w:tcW w:w="3020" w:type="dxa"/>
          </w:tcPr>
          <w:p w14:paraId="7D0A0017" w14:textId="77777777" w:rsidR="00FE721F" w:rsidRDefault="00FE721F" w:rsidP="00766F7A">
            <w:pPr>
              <w:rPr>
                <w:rFonts w:ascii="Arial" w:hAnsi="Arial" w:cs="Arial"/>
                <w:sz w:val="20"/>
                <w:szCs w:val="20"/>
              </w:rPr>
            </w:pPr>
          </w:p>
        </w:tc>
        <w:tc>
          <w:tcPr>
            <w:tcW w:w="3020" w:type="dxa"/>
          </w:tcPr>
          <w:p w14:paraId="03B2702A" w14:textId="77777777" w:rsidR="00FE721F" w:rsidRDefault="00FE721F" w:rsidP="00766F7A">
            <w:pPr>
              <w:rPr>
                <w:rFonts w:ascii="Arial" w:hAnsi="Arial" w:cs="Arial"/>
                <w:sz w:val="20"/>
                <w:szCs w:val="20"/>
              </w:rPr>
            </w:pPr>
          </w:p>
        </w:tc>
        <w:tc>
          <w:tcPr>
            <w:tcW w:w="3020" w:type="dxa"/>
          </w:tcPr>
          <w:p w14:paraId="6F85ADD5" w14:textId="77777777" w:rsidR="00FE721F" w:rsidRDefault="00FE721F" w:rsidP="00766F7A">
            <w:pPr>
              <w:rPr>
                <w:rFonts w:ascii="Arial" w:hAnsi="Arial" w:cs="Arial"/>
                <w:sz w:val="20"/>
                <w:szCs w:val="20"/>
              </w:rPr>
            </w:pPr>
          </w:p>
        </w:tc>
      </w:tr>
      <w:tr w:rsidR="00FE721F" w14:paraId="584F9057" w14:textId="77777777" w:rsidTr="00FE721F">
        <w:trPr>
          <w:trHeight w:val="1701"/>
        </w:trPr>
        <w:tc>
          <w:tcPr>
            <w:tcW w:w="3020" w:type="dxa"/>
          </w:tcPr>
          <w:p w14:paraId="76C293F1" w14:textId="77777777" w:rsidR="00FE721F" w:rsidRDefault="00FE721F" w:rsidP="00766F7A">
            <w:pPr>
              <w:rPr>
                <w:rFonts w:ascii="Arial" w:hAnsi="Arial" w:cs="Arial"/>
                <w:sz w:val="20"/>
                <w:szCs w:val="20"/>
              </w:rPr>
            </w:pPr>
          </w:p>
        </w:tc>
        <w:tc>
          <w:tcPr>
            <w:tcW w:w="3020" w:type="dxa"/>
          </w:tcPr>
          <w:p w14:paraId="21B282A8" w14:textId="77777777" w:rsidR="00FE721F" w:rsidRDefault="00FE721F" w:rsidP="00766F7A">
            <w:pPr>
              <w:rPr>
                <w:rFonts w:ascii="Arial" w:hAnsi="Arial" w:cs="Arial"/>
                <w:sz w:val="20"/>
                <w:szCs w:val="20"/>
              </w:rPr>
            </w:pPr>
          </w:p>
        </w:tc>
        <w:tc>
          <w:tcPr>
            <w:tcW w:w="3020" w:type="dxa"/>
          </w:tcPr>
          <w:p w14:paraId="584B357B" w14:textId="77777777" w:rsidR="00FE721F" w:rsidRDefault="00FE721F" w:rsidP="00766F7A">
            <w:pPr>
              <w:rPr>
                <w:rFonts w:ascii="Arial" w:hAnsi="Arial" w:cs="Arial"/>
                <w:sz w:val="20"/>
                <w:szCs w:val="20"/>
              </w:rPr>
            </w:pPr>
          </w:p>
        </w:tc>
      </w:tr>
      <w:tr w:rsidR="00FE721F" w14:paraId="18850DAD" w14:textId="77777777" w:rsidTr="00FE721F">
        <w:trPr>
          <w:trHeight w:val="1701"/>
        </w:trPr>
        <w:tc>
          <w:tcPr>
            <w:tcW w:w="3020" w:type="dxa"/>
          </w:tcPr>
          <w:p w14:paraId="7F613F94" w14:textId="77777777" w:rsidR="00FE721F" w:rsidRDefault="00FE721F" w:rsidP="00766F7A">
            <w:pPr>
              <w:rPr>
                <w:rFonts w:ascii="Arial" w:hAnsi="Arial" w:cs="Arial"/>
                <w:sz w:val="20"/>
                <w:szCs w:val="20"/>
              </w:rPr>
            </w:pPr>
          </w:p>
        </w:tc>
        <w:tc>
          <w:tcPr>
            <w:tcW w:w="3020" w:type="dxa"/>
          </w:tcPr>
          <w:p w14:paraId="50D11922" w14:textId="77777777" w:rsidR="00FE721F" w:rsidRDefault="00FE721F" w:rsidP="00766F7A">
            <w:pPr>
              <w:rPr>
                <w:rFonts w:ascii="Arial" w:hAnsi="Arial" w:cs="Arial"/>
                <w:sz w:val="20"/>
                <w:szCs w:val="20"/>
              </w:rPr>
            </w:pPr>
          </w:p>
        </w:tc>
        <w:tc>
          <w:tcPr>
            <w:tcW w:w="3020" w:type="dxa"/>
          </w:tcPr>
          <w:p w14:paraId="00BE1DAC" w14:textId="77777777" w:rsidR="00FE721F" w:rsidRDefault="00FE721F" w:rsidP="00766F7A">
            <w:pPr>
              <w:rPr>
                <w:rFonts w:ascii="Arial" w:hAnsi="Arial" w:cs="Arial"/>
                <w:sz w:val="20"/>
                <w:szCs w:val="20"/>
              </w:rPr>
            </w:pPr>
          </w:p>
        </w:tc>
      </w:tr>
      <w:tr w:rsidR="00FE721F" w14:paraId="65EC0F94" w14:textId="77777777" w:rsidTr="00FE721F">
        <w:trPr>
          <w:trHeight w:val="1701"/>
        </w:trPr>
        <w:tc>
          <w:tcPr>
            <w:tcW w:w="3020" w:type="dxa"/>
          </w:tcPr>
          <w:p w14:paraId="436A768C" w14:textId="77777777" w:rsidR="00FE721F" w:rsidRDefault="00FE721F" w:rsidP="00766F7A">
            <w:pPr>
              <w:rPr>
                <w:rFonts w:ascii="Arial" w:hAnsi="Arial" w:cs="Arial"/>
                <w:sz w:val="20"/>
                <w:szCs w:val="20"/>
              </w:rPr>
            </w:pPr>
          </w:p>
        </w:tc>
        <w:tc>
          <w:tcPr>
            <w:tcW w:w="3020" w:type="dxa"/>
          </w:tcPr>
          <w:p w14:paraId="6652AFE3" w14:textId="77777777" w:rsidR="00FE721F" w:rsidRDefault="00FE721F" w:rsidP="00766F7A">
            <w:pPr>
              <w:rPr>
                <w:rFonts w:ascii="Arial" w:hAnsi="Arial" w:cs="Arial"/>
                <w:sz w:val="20"/>
                <w:szCs w:val="20"/>
              </w:rPr>
            </w:pPr>
          </w:p>
        </w:tc>
        <w:tc>
          <w:tcPr>
            <w:tcW w:w="3020" w:type="dxa"/>
          </w:tcPr>
          <w:p w14:paraId="0D328384" w14:textId="77777777" w:rsidR="00FE721F" w:rsidRDefault="00FE721F" w:rsidP="00766F7A">
            <w:pPr>
              <w:rPr>
                <w:rFonts w:ascii="Arial" w:hAnsi="Arial" w:cs="Arial"/>
                <w:sz w:val="20"/>
                <w:szCs w:val="20"/>
              </w:rPr>
            </w:pPr>
          </w:p>
        </w:tc>
      </w:tr>
      <w:tr w:rsidR="00FE721F" w14:paraId="2A59A47B" w14:textId="77777777" w:rsidTr="00FE721F">
        <w:trPr>
          <w:trHeight w:val="1701"/>
        </w:trPr>
        <w:tc>
          <w:tcPr>
            <w:tcW w:w="3020" w:type="dxa"/>
          </w:tcPr>
          <w:p w14:paraId="2C1E9C8C" w14:textId="77777777" w:rsidR="00FE721F" w:rsidRDefault="00FE721F" w:rsidP="00766F7A">
            <w:pPr>
              <w:rPr>
                <w:rFonts w:ascii="Arial" w:hAnsi="Arial" w:cs="Arial"/>
                <w:sz w:val="20"/>
                <w:szCs w:val="20"/>
              </w:rPr>
            </w:pPr>
          </w:p>
        </w:tc>
        <w:tc>
          <w:tcPr>
            <w:tcW w:w="3020" w:type="dxa"/>
          </w:tcPr>
          <w:p w14:paraId="2D688366" w14:textId="77777777" w:rsidR="00FE721F" w:rsidRDefault="00FE721F" w:rsidP="00766F7A">
            <w:pPr>
              <w:rPr>
                <w:rFonts w:ascii="Arial" w:hAnsi="Arial" w:cs="Arial"/>
                <w:sz w:val="20"/>
                <w:szCs w:val="20"/>
              </w:rPr>
            </w:pPr>
          </w:p>
        </w:tc>
        <w:tc>
          <w:tcPr>
            <w:tcW w:w="3020" w:type="dxa"/>
          </w:tcPr>
          <w:p w14:paraId="1D85A00C" w14:textId="77777777" w:rsidR="00FE721F" w:rsidRDefault="00FE721F" w:rsidP="00766F7A">
            <w:pPr>
              <w:rPr>
                <w:rFonts w:ascii="Arial" w:hAnsi="Arial" w:cs="Arial"/>
                <w:sz w:val="20"/>
                <w:szCs w:val="20"/>
              </w:rPr>
            </w:pPr>
          </w:p>
        </w:tc>
      </w:tr>
    </w:tbl>
    <w:p w14:paraId="06D78BA6" w14:textId="117C33D3" w:rsidR="00FE721F" w:rsidRDefault="00FE721F" w:rsidP="00766F7A">
      <w:pPr>
        <w:shd w:val="clear" w:color="auto" w:fill="FFFFFF" w:themeFill="background1"/>
        <w:spacing w:after="0" w:line="240" w:lineRule="auto"/>
        <w:rPr>
          <w:rFonts w:ascii="Arial" w:hAnsi="Arial" w:cs="Arial"/>
          <w:sz w:val="20"/>
          <w:szCs w:val="20"/>
        </w:rPr>
      </w:pPr>
      <w:r>
        <w:rPr>
          <w:rFonts w:ascii="Arial" w:hAnsi="Arial" w:cs="Arial"/>
          <w:sz w:val="20"/>
          <w:szCs w:val="20"/>
        </w:rPr>
        <w:br w:type="page"/>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9356"/>
      </w:tblGrid>
      <w:tr w:rsidR="00FE721F" w:rsidRPr="009B0AD2" w14:paraId="0D18A850" w14:textId="77777777" w:rsidTr="00EB37B0">
        <w:tc>
          <w:tcPr>
            <w:tcW w:w="9356" w:type="dxa"/>
          </w:tcPr>
          <w:p w14:paraId="05EA6B07" w14:textId="1BF77411" w:rsidR="00FE721F" w:rsidRPr="009B0AD2" w:rsidRDefault="00FE721F" w:rsidP="00EB37B0">
            <w:pPr>
              <w:rPr>
                <w:rFonts w:ascii="Arial" w:hAnsi="Arial"/>
                <w:b/>
                <w:sz w:val="20"/>
              </w:rPr>
            </w:pPr>
            <w:r w:rsidRPr="00E14396">
              <w:rPr>
                <w:rFonts w:ascii="Arial" w:hAnsi="Arial"/>
                <w:b/>
                <w:sz w:val="20"/>
              </w:rPr>
              <w:lastRenderedPageBreak/>
              <w:t xml:space="preserve">Aufgabe </w:t>
            </w:r>
            <w:r>
              <w:rPr>
                <w:rFonts w:ascii="Arial" w:hAnsi="Arial"/>
                <w:b/>
                <w:sz w:val="20"/>
              </w:rPr>
              <w:t>4: Collage</w:t>
            </w:r>
          </w:p>
        </w:tc>
      </w:tr>
      <w:tr w:rsidR="00FE721F" w:rsidRPr="00E55627" w14:paraId="311F865B" w14:textId="77777777" w:rsidTr="00D35631">
        <w:trPr>
          <w:trHeight w:val="2342"/>
        </w:trPr>
        <w:tc>
          <w:tcPr>
            <w:tcW w:w="9356" w:type="dxa"/>
          </w:tcPr>
          <w:p w14:paraId="2BBE74B6" w14:textId="77777777" w:rsidR="00D35631" w:rsidRDefault="00D35631" w:rsidP="00D35631">
            <w:pPr>
              <w:rPr>
                <w:rFonts w:ascii="Arial" w:hAnsi="Arial"/>
                <w:sz w:val="20"/>
              </w:rPr>
            </w:pPr>
            <w:r w:rsidRPr="00D35631">
              <w:rPr>
                <w:rFonts w:ascii="Arial" w:hAnsi="Arial"/>
                <w:sz w:val="20"/>
              </w:rPr>
              <w:t xml:space="preserve">Der Begriff </w:t>
            </w:r>
            <w:r>
              <w:rPr>
                <w:rFonts w:ascii="Arial" w:hAnsi="Arial"/>
                <w:sz w:val="20"/>
              </w:rPr>
              <w:t>«</w:t>
            </w:r>
            <w:r w:rsidRPr="00D35631">
              <w:rPr>
                <w:rFonts w:ascii="Arial" w:hAnsi="Arial"/>
                <w:sz w:val="20"/>
              </w:rPr>
              <w:t>Collage</w:t>
            </w:r>
            <w:r>
              <w:rPr>
                <w:rFonts w:ascii="Arial" w:hAnsi="Arial"/>
                <w:sz w:val="20"/>
              </w:rPr>
              <w:t>»</w:t>
            </w:r>
            <w:r w:rsidRPr="00D35631">
              <w:rPr>
                <w:rFonts w:ascii="Arial" w:hAnsi="Arial"/>
                <w:sz w:val="20"/>
              </w:rPr>
              <w:t xml:space="preserve"> stammt aus dem </w:t>
            </w:r>
            <w:r>
              <w:rPr>
                <w:rFonts w:ascii="Arial" w:hAnsi="Arial"/>
                <w:sz w:val="20"/>
              </w:rPr>
              <w:t>F</w:t>
            </w:r>
            <w:r w:rsidRPr="00D35631">
              <w:rPr>
                <w:rFonts w:ascii="Arial" w:hAnsi="Arial"/>
                <w:sz w:val="20"/>
              </w:rPr>
              <w:t xml:space="preserve">ranzösischen und kommt vom Wort </w:t>
            </w:r>
            <w:r>
              <w:rPr>
                <w:rFonts w:ascii="Arial" w:hAnsi="Arial"/>
                <w:sz w:val="20"/>
              </w:rPr>
              <w:t>«</w:t>
            </w:r>
            <w:proofErr w:type="spellStart"/>
            <w:r w:rsidRPr="00D35631">
              <w:rPr>
                <w:rFonts w:ascii="Arial" w:hAnsi="Arial"/>
                <w:i/>
                <w:sz w:val="20"/>
              </w:rPr>
              <w:t>coller</w:t>
            </w:r>
            <w:proofErr w:type="spellEnd"/>
            <w:r>
              <w:rPr>
                <w:rFonts w:ascii="Arial" w:hAnsi="Arial"/>
                <w:i/>
                <w:sz w:val="20"/>
              </w:rPr>
              <w:t>»</w:t>
            </w:r>
            <w:r w:rsidRPr="00D35631">
              <w:rPr>
                <w:rFonts w:ascii="Arial" w:hAnsi="Arial"/>
                <w:sz w:val="20"/>
              </w:rPr>
              <w:t xml:space="preserve"> (kleben). </w:t>
            </w:r>
          </w:p>
          <w:p w14:paraId="5F620240" w14:textId="517E0F9B" w:rsidR="00D35631" w:rsidRPr="00D35631" w:rsidRDefault="00D35631" w:rsidP="00D35631">
            <w:pPr>
              <w:rPr>
                <w:rFonts w:ascii="Arial" w:hAnsi="Arial"/>
                <w:sz w:val="20"/>
              </w:rPr>
            </w:pPr>
            <w:r w:rsidRPr="00D35631">
              <w:rPr>
                <w:rFonts w:ascii="Arial" w:hAnsi="Arial"/>
                <w:sz w:val="20"/>
              </w:rPr>
              <w:t>Verschiedene Elemente werden zu etwas Neuem zusammengeklebt. Die Collage ist eine oft verwendete Technik unter den Surrealisten.</w:t>
            </w:r>
            <w:r>
              <w:rPr>
                <w:rFonts w:ascii="Arial" w:hAnsi="Arial"/>
                <w:sz w:val="20"/>
              </w:rPr>
              <w:t xml:space="preserve"> </w:t>
            </w:r>
            <w:r w:rsidRPr="00D35631">
              <w:rPr>
                <w:rFonts w:ascii="Arial" w:hAnsi="Arial"/>
                <w:sz w:val="20"/>
              </w:rPr>
              <w:t>Erstelle aus Magazinen und Bildern ebenfalls eine surrealistische Collage zum Thema Traum. Du kannst dich auf einen von dir geträumten Traum beziehen oder eine freie Vorstellung des Begriffs Traum umsetzen.</w:t>
            </w:r>
            <w:r w:rsidRPr="00D35631">
              <w:rPr>
                <w:rFonts w:ascii="Arial" w:hAnsi="Arial"/>
                <w:sz w:val="20"/>
              </w:rPr>
              <w:tab/>
            </w:r>
          </w:p>
          <w:p w14:paraId="3769BD06" w14:textId="77777777" w:rsidR="00D35631" w:rsidRDefault="00D35631" w:rsidP="00D35631">
            <w:pPr>
              <w:rPr>
                <w:rFonts w:ascii="Arial" w:hAnsi="Arial"/>
                <w:sz w:val="20"/>
              </w:rPr>
            </w:pPr>
          </w:p>
          <w:p w14:paraId="4DFD3401" w14:textId="565FE1E4" w:rsidR="00D35631" w:rsidRPr="00D35631" w:rsidRDefault="00D35631" w:rsidP="00D35631">
            <w:pPr>
              <w:rPr>
                <w:rFonts w:ascii="Arial" w:hAnsi="Arial"/>
                <w:sz w:val="20"/>
              </w:rPr>
            </w:pPr>
            <w:r w:rsidRPr="00D35631">
              <w:rPr>
                <w:rFonts w:ascii="Arial" w:hAnsi="Arial"/>
                <w:sz w:val="20"/>
              </w:rPr>
              <w:t>Teste zuerst verschiedene Möglichkeiten zur Bildbearbeitung aus (kumulieren, verfremden, neu zusammensetzen, kopieren, etc.), bevor du die definitive Version klebst.</w:t>
            </w:r>
          </w:p>
          <w:p w14:paraId="05C0F3A4" w14:textId="77777777" w:rsidR="00D35631" w:rsidRDefault="00D35631" w:rsidP="00D35631">
            <w:pPr>
              <w:ind w:left="360"/>
              <w:rPr>
                <w:rFonts w:ascii="Arial" w:hAnsi="Arial"/>
                <w:sz w:val="20"/>
              </w:rPr>
            </w:pPr>
          </w:p>
          <w:p w14:paraId="564F95EC" w14:textId="7BD9EF4F" w:rsidR="00D35631" w:rsidRDefault="00D35631" w:rsidP="00D35631">
            <w:pPr>
              <w:rPr>
                <w:rFonts w:ascii="Arial" w:hAnsi="Arial"/>
                <w:sz w:val="20"/>
              </w:rPr>
            </w:pPr>
            <w:r>
              <w:rPr>
                <w:rFonts w:ascii="Arial" w:hAnsi="Arial"/>
                <w:sz w:val="20"/>
              </w:rPr>
              <w:t>Präsentiert</w:t>
            </w:r>
            <w:r w:rsidR="00BA6169">
              <w:rPr>
                <w:rFonts w:ascii="Arial" w:hAnsi="Arial"/>
                <w:sz w:val="20"/>
              </w:rPr>
              <w:t xml:space="preserve"> danach</w:t>
            </w:r>
            <w:r>
              <w:rPr>
                <w:rFonts w:ascii="Arial" w:hAnsi="Arial"/>
                <w:sz w:val="20"/>
              </w:rPr>
              <w:t xml:space="preserve"> die Ergebnisse</w:t>
            </w:r>
            <w:r w:rsidR="00BA6169">
              <w:rPr>
                <w:rFonts w:ascii="Arial" w:hAnsi="Arial"/>
                <w:sz w:val="20"/>
              </w:rPr>
              <w:t xml:space="preserve"> in der Klasse</w:t>
            </w:r>
            <w:r>
              <w:rPr>
                <w:rFonts w:ascii="Arial" w:hAnsi="Arial"/>
                <w:sz w:val="20"/>
              </w:rPr>
              <w:t xml:space="preserve"> und diskutiert folgende Fragen:</w:t>
            </w:r>
          </w:p>
          <w:p w14:paraId="4254DBA6" w14:textId="77777777" w:rsidR="00D35631" w:rsidRDefault="00D35631" w:rsidP="00D35631">
            <w:pPr>
              <w:rPr>
                <w:rFonts w:ascii="Arial" w:hAnsi="Arial"/>
                <w:sz w:val="20"/>
              </w:rPr>
            </w:pPr>
          </w:p>
          <w:p w14:paraId="4637532E" w14:textId="72BEA5C7" w:rsidR="00D35631" w:rsidRPr="00D35631" w:rsidRDefault="00D35631" w:rsidP="00D35631">
            <w:pPr>
              <w:pStyle w:val="ListParagraph"/>
              <w:numPr>
                <w:ilvl w:val="0"/>
                <w:numId w:val="27"/>
              </w:numPr>
              <w:rPr>
                <w:rFonts w:ascii="Arial" w:hAnsi="Arial"/>
                <w:sz w:val="20"/>
              </w:rPr>
            </w:pPr>
            <w:r w:rsidRPr="00D35631">
              <w:rPr>
                <w:rFonts w:ascii="Arial" w:hAnsi="Arial"/>
                <w:sz w:val="20"/>
              </w:rPr>
              <w:t>Welche unterschiedlichen Methoden wurden verwendet?</w:t>
            </w:r>
          </w:p>
          <w:p w14:paraId="2C14B2E3" w14:textId="60D37539" w:rsidR="00FE721F" w:rsidRPr="00D35631" w:rsidRDefault="00D35631" w:rsidP="00D35631">
            <w:pPr>
              <w:pStyle w:val="ListParagraph"/>
              <w:numPr>
                <w:ilvl w:val="0"/>
                <w:numId w:val="27"/>
              </w:numPr>
              <w:rPr>
                <w:rFonts w:ascii="Arial" w:hAnsi="Arial"/>
                <w:sz w:val="20"/>
              </w:rPr>
            </w:pPr>
            <w:r w:rsidRPr="00D35631">
              <w:rPr>
                <w:rFonts w:ascii="Arial" w:hAnsi="Arial"/>
                <w:sz w:val="20"/>
              </w:rPr>
              <w:t>Welche gestalterischen Elemente unterstützen die Wirkung eines Traumbildes?</w:t>
            </w:r>
          </w:p>
        </w:tc>
      </w:tr>
    </w:tbl>
    <w:p w14:paraId="64DCCE7D" w14:textId="59A5461A" w:rsidR="00FE721F" w:rsidRDefault="00FE721F" w:rsidP="00766F7A">
      <w:pPr>
        <w:shd w:val="clear" w:color="auto" w:fill="FFFFFF" w:themeFill="background1"/>
        <w:spacing w:after="0" w:line="240" w:lineRule="auto"/>
        <w:rPr>
          <w:rFonts w:ascii="Arial" w:hAnsi="Arial" w:cs="Arial"/>
          <w:sz w:val="20"/>
          <w:szCs w:val="20"/>
        </w:rPr>
      </w:pPr>
    </w:p>
    <w:p w14:paraId="347F4B08" w14:textId="77777777" w:rsidR="001C226B" w:rsidRDefault="001C226B" w:rsidP="00766F7A">
      <w:pPr>
        <w:shd w:val="clear" w:color="auto" w:fill="FFFFFF" w:themeFill="background1"/>
        <w:spacing w:after="0" w:line="240" w:lineRule="auto"/>
        <w:rPr>
          <w:rFonts w:ascii="Arial" w:hAnsi="Arial" w:cs="Arial"/>
          <w:sz w:val="20"/>
          <w:szCs w:val="20"/>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4678"/>
        <w:gridCol w:w="4678"/>
      </w:tblGrid>
      <w:tr w:rsidR="00885E49" w:rsidRPr="0022292D" w14:paraId="0B949E08" w14:textId="77777777" w:rsidTr="00EB37B0">
        <w:tc>
          <w:tcPr>
            <w:tcW w:w="4678" w:type="dxa"/>
          </w:tcPr>
          <w:p w14:paraId="623E8C43" w14:textId="77777777" w:rsidR="00885E49" w:rsidRDefault="00885E49" w:rsidP="00EB37B0">
            <w:pPr>
              <w:keepNext/>
            </w:pPr>
            <w:r>
              <w:rPr>
                <w:rFonts w:ascii="Arial" w:hAnsi="Arial" w:cs="Arial"/>
                <w:b/>
                <w:noProof/>
                <w:sz w:val="20"/>
                <w:szCs w:val="20"/>
              </w:rPr>
              <w:drawing>
                <wp:inline distT="0" distB="0" distL="0" distR="0" wp14:anchorId="5F7F5EBD" wp14:editId="14FD229C">
                  <wp:extent cx="2356372" cy="3420000"/>
                  <wp:effectExtent l="0" t="0" r="6350" b="0"/>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nguely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6372" cy="3420000"/>
                          </a:xfrm>
                          <a:prstGeom prst="rect">
                            <a:avLst/>
                          </a:prstGeom>
                        </pic:spPr>
                      </pic:pic>
                    </a:graphicData>
                  </a:graphic>
                </wp:inline>
              </w:drawing>
            </w:r>
          </w:p>
          <w:p w14:paraId="6FB73DBF" w14:textId="77777777" w:rsidR="00885E49" w:rsidRPr="00A547F3" w:rsidRDefault="00885E49" w:rsidP="00885E49">
            <w:pPr>
              <w:pStyle w:val="Caption"/>
              <w:rPr>
                <w:rFonts w:ascii="Arial" w:hAnsi="Arial"/>
                <w:color w:val="auto"/>
                <w:sz w:val="12"/>
                <w:szCs w:val="12"/>
                <w:lang w:val="en-US"/>
              </w:rPr>
            </w:pPr>
            <w:r w:rsidRPr="00A547F3">
              <w:rPr>
                <w:rFonts w:ascii="Arial" w:hAnsi="Arial"/>
                <w:color w:val="auto"/>
                <w:sz w:val="12"/>
                <w:szCs w:val="12"/>
                <w:lang w:val="en-US"/>
              </w:rPr>
              <w:t xml:space="preserve">Bild: Sir Eduardo </w:t>
            </w:r>
            <w:proofErr w:type="spellStart"/>
            <w:r w:rsidRPr="00A547F3">
              <w:rPr>
                <w:rFonts w:ascii="Arial" w:hAnsi="Arial"/>
                <w:color w:val="auto"/>
                <w:sz w:val="12"/>
                <w:szCs w:val="12"/>
                <w:lang w:val="en-US"/>
              </w:rPr>
              <w:t>Paolozzi</w:t>
            </w:r>
            <w:proofErr w:type="spellEnd"/>
            <w:r w:rsidRPr="00A547F3">
              <w:rPr>
                <w:rFonts w:ascii="Arial" w:hAnsi="Arial"/>
                <w:color w:val="auto"/>
                <w:sz w:val="12"/>
                <w:szCs w:val="12"/>
                <w:lang w:val="en-US"/>
              </w:rPr>
              <w:t xml:space="preserve"> - Meet the People (1948)</w:t>
            </w:r>
          </w:p>
          <w:p w14:paraId="1497E439" w14:textId="3F62278B" w:rsidR="00885E49" w:rsidRPr="00885E49" w:rsidRDefault="00885E49" w:rsidP="00885E49">
            <w:pPr>
              <w:pStyle w:val="Caption"/>
              <w:rPr>
                <w:color w:val="auto"/>
                <w:sz w:val="12"/>
                <w:szCs w:val="12"/>
                <w:lang w:val="en-US"/>
              </w:rPr>
            </w:pPr>
            <w:r w:rsidRPr="00A547F3">
              <w:rPr>
                <w:rFonts w:ascii="Arial" w:hAnsi="Arial"/>
                <w:color w:val="auto"/>
                <w:sz w:val="12"/>
                <w:szCs w:val="12"/>
                <w:lang w:val="en-US"/>
              </w:rPr>
              <w:t>Quelle: Tate Images</w:t>
            </w:r>
            <w:r w:rsidR="009111CA" w:rsidRPr="00A547F3">
              <w:rPr>
                <w:rFonts w:ascii="Arial" w:hAnsi="Arial"/>
                <w:color w:val="auto"/>
                <w:sz w:val="12"/>
                <w:szCs w:val="12"/>
                <w:lang w:val="en-US"/>
              </w:rPr>
              <w:t xml:space="preserve"> / The estate of Eduardo </w:t>
            </w:r>
            <w:proofErr w:type="spellStart"/>
            <w:r w:rsidR="009111CA" w:rsidRPr="00A547F3">
              <w:rPr>
                <w:rFonts w:ascii="Arial" w:hAnsi="Arial"/>
                <w:color w:val="auto"/>
                <w:sz w:val="12"/>
                <w:szCs w:val="12"/>
                <w:lang w:val="en-US"/>
              </w:rPr>
              <w:t>Paolozzi</w:t>
            </w:r>
            <w:proofErr w:type="spellEnd"/>
          </w:p>
        </w:tc>
        <w:tc>
          <w:tcPr>
            <w:tcW w:w="4678" w:type="dxa"/>
          </w:tcPr>
          <w:p w14:paraId="221B182E" w14:textId="77777777" w:rsidR="00885E49" w:rsidRDefault="00885E49" w:rsidP="00EB37B0">
            <w:pPr>
              <w:keepNext/>
            </w:pPr>
            <w:r>
              <w:rPr>
                <w:rFonts w:ascii="Arial" w:hAnsi="Arial" w:cs="Arial"/>
                <w:b/>
                <w:noProof/>
                <w:sz w:val="20"/>
                <w:szCs w:val="20"/>
              </w:rPr>
              <w:drawing>
                <wp:inline distT="0" distB="0" distL="0" distR="0" wp14:anchorId="3CAD3708" wp14:editId="408E3B44">
                  <wp:extent cx="2328984" cy="34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nguely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8984" cy="3420000"/>
                          </a:xfrm>
                          <a:prstGeom prst="rect">
                            <a:avLst/>
                          </a:prstGeom>
                        </pic:spPr>
                      </pic:pic>
                    </a:graphicData>
                  </a:graphic>
                </wp:inline>
              </w:drawing>
            </w:r>
          </w:p>
          <w:p w14:paraId="3EF95D03" w14:textId="2CB3CFF4" w:rsidR="001C226B" w:rsidRPr="00A547F3" w:rsidRDefault="001C226B" w:rsidP="001C226B">
            <w:pPr>
              <w:pStyle w:val="Caption"/>
              <w:rPr>
                <w:rFonts w:ascii="Arial" w:hAnsi="Arial"/>
                <w:color w:val="auto"/>
                <w:sz w:val="12"/>
                <w:szCs w:val="12"/>
                <w:lang w:val="en-US"/>
              </w:rPr>
            </w:pPr>
            <w:bookmarkStart w:id="0" w:name="_GoBack"/>
            <w:r w:rsidRPr="00A547F3">
              <w:rPr>
                <w:rFonts w:ascii="Arial" w:hAnsi="Arial"/>
                <w:color w:val="auto"/>
                <w:sz w:val="12"/>
                <w:szCs w:val="12"/>
                <w:lang w:val="en-US"/>
              </w:rPr>
              <w:t xml:space="preserve">Bild: Sir Eduardo </w:t>
            </w:r>
            <w:proofErr w:type="spellStart"/>
            <w:r w:rsidRPr="00A547F3">
              <w:rPr>
                <w:rFonts w:ascii="Arial" w:hAnsi="Arial"/>
                <w:color w:val="auto"/>
                <w:sz w:val="12"/>
                <w:szCs w:val="12"/>
                <w:lang w:val="en-US"/>
              </w:rPr>
              <w:t>Paolozzi</w:t>
            </w:r>
            <w:proofErr w:type="spellEnd"/>
            <w:r w:rsidRPr="00A547F3">
              <w:rPr>
                <w:rFonts w:ascii="Arial" w:hAnsi="Arial"/>
                <w:color w:val="auto"/>
                <w:sz w:val="12"/>
                <w:szCs w:val="12"/>
                <w:lang w:val="en-US"/>
              </w:rPr>
              <w:t xml:space="preserve"> - Bash (1971)</w:t>
            </w:r>
          </w:p>
          <w:p w14:paraId="047B5C67" w14:textId="5E1EAB7A" w:rsidR="00885E49" w:rsidRPr="001C226B" w:rsidRDefault="001C226B" w:rsidP="001C226B">
            <w:pPr>
              <w:pStyle w:val="Caption"/>
              <w:rPr>
                <w:rFonts w:ascii="Arial" w:hAnsi="Arial"/>
                <w:b/>
                <w:sz w:val="12"/>
                <w:szCs w:val="12"/>
                <w:lang w:val="en-US"/>
              </w:rPr>
            </w:pPr>
            <w:r w:rsidRPr="00A547F3">
              <w:rPr>
                <w:rFonts w:ascii="Arial" w:hAnsi="Arial"/>
                <w:color w:val="auto"/>
                <w:sz w:val="12"/>
                <w:szCs w:val="12"/>
                <w:lang w:val="en-US"/>
              </w:rPr>
              <w:t xml:space="preserve">Quelle: Tate Images / The Eduardo </w:t>
            </w:r>
            <w:proofErr w:type="spellStart"/>
            <w:r w:rsidRPr="00A547F3">
              <w:rPr>
                <w:rFonts w:ascii="Arial" w:hAnsi="Arial"/>
                <w:color w:val="auto"/>
                <w:sz w:val="12"/>
                <w:szCs w:val="12"/>
                <w:lang w:val="en-US"/>
              </w:rPr>
              <w:t>Paolozzi</w:t>
            </w:r>
            <w:proofErr w:type="spellEnd"/>
            <w:r w:rsidRPr="00A547F3">
              <w:rPr>
                <w:rFonts w:ascii="Arial" w:hAnsi="Arial"/>
                <w:color w:val="auto"/>
                <w:sz w:val="12"/>
                <w:szCs w:val="12"/>
                <w:lang w:val="en-US"/>
              </w:rPr>
              <w:t xml:space="preserve"> Foundation</w:t>
            </w:r>
            <w:bookmarkEnd w:id="0"/>
          </w:p>
        </w:tc>
      </w:tr>
      <w:tr w:rsidR="00640FDD" w:rsidRPr="0022292D" w14:paraId="4C4920EF" w14:textId="77777777" w:rsidTr="00EB37B0">
        <w:tc>
          <w:tcPr>
            <w:tcW w:w="4678" w:type="dxa"/>
          </w:tcPr>
          <w:p w14:paraId="422B678B" w14:textId="77777777" w:rsidR="00640FDD" w:rsidRPr="0022292D" w:rsidRDefault="00640FDD" w:rsidP="00EB37B0">
            <w:pPr>
              <w:keepNext/>
              <w:rPr>
                <w:rFonts w:ascii="Arial" w:hAnsi="Arial" w:cs="Arial"/>
                <w:b/>
                <w:noProof/>
                <w:sz w:val="20"/>
                <w:szCs w:val="20"/>
                <w:lang w:val="en-US"/>
              </w:rPr>
            </w:pPr>
          </w:p>
        </w:tc>
        <w:tc>
          <w:tcPr>
            <w:tcW w:w="4678" w:type="dxa"/>
          </w:tcPr>
          <w:p w14:paraId="16300C00" w14:textId="77777777" w:rsidR="00640FDD" w:rsidRPr="0022292D" w:rsidRDefault="00640FDD" w:rsidP="00EB37B0">
            <w:pPr>
              <w:keepNext/>
              <w:rPr>
                <w:rFonts w:ascii="Arial" w:hAnsi="Arial" w:cs="Arial"/>
                <w:b/>
                <w:noProof/>
                <w:sz w:val="20"/>
                <w:szCs w:val="20"/>
                <w:lang w:val="en-US"/>
              </w:rPr>
            </w:pPr>
          </w:p>
        </w:tc>
      </w:tr>
    </w:tbl>
    <w:p w14:paraId="7E466C95" w14:textId="77777777" w:rsidR="00885E49" w:rsidRPr="001C226B" w:rsidRDefault="00885E49" w:rsidP="00766F7A">
      <w:pPr>
        <w:shd w:val="clear" w:color="auto" w:fill="FFFFFF" w:themeFill="background1"/>
        <w:spacing w:after="0" w:line="240" w:lineRule="auto"/>
        <w:rPr>
          <w:rFonts w:ascii="Arial" w:hAnsi="Arial" w:cs="Arial"/>
          <w:sz w:val="20"/>
          <w:szCs w:val="20"/>
          <w:lang w:val="en-US"/>
        </w:rPr>
      </w:pPr>
    </w:p>
    <w:sectPr w:rsidR="00885E49" w:rsidRPr="001C226B" w:rsidSect="003B7325">
      <w:headerReference w:type="default" r:id="rId14"/>
      <w:footerReference w:type="default" r:id="rId15"/>
      <w:headerReference w:type="first" r:id="rId16"/>
      <w:footerReference w:type="first" r:id="rId17"/>
      <w:pgSz w:w="11906" w:h="16838" w:code="9"/>
      <w:pgMar w:top="1418" w:right="1418" w:bottom="135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D438" w14:textId="77777777" w:rsidR="007C1719" w:rsidRDefault="007C1719" w:rsidP="002D01FD">
      <w:pPr>
        <w:spacing w:after="0" w:line="240" w:lineRule="auto"/>
      </w:pPr>
      <w:r>
        <w:separator/>
      </w:r>
    </w:p>
  </w:endnote>
  <w:endnote w:type="continuationSeparator" w:id="0">
    <w:p w14:paraId="738E5A5D" w14:textId="77777777" w:rsidR="007C1719" w:rsidRDefault="007C1719" w:rsidP="002D0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E330F9" w:rsidRPr="002D00AC" w14:paraId="58BD6D4E" w14:textId="77777777" w:rsidTr="00D80082">
      <w:trPr>
        <w:trHeight w:val="227"/>
      </w:trPr>
      <w:tc>
        <w:tcPr>
          <w:tcW w:w="2754" w:type="dxa"/>
          <w:shd w:val="clear" w:color="auto" w:fill="C7C0B9"/>
          <w:vAlign w:val="center"/>
        </w:tcPr>
        <w:p w14:paraId="607B3287" w14:textId="54F6BF82" w:rsidR="00E330F9" w:rsidRPr="00E231F5" w:rsidRDefault="00E330F9" w:rsidP="00104354">
          <w:pPr>
            <w:pStyle w:val="Header"/>
            <w:tabs>
              <w:tab w:val="clear" w:pos="4536"/>
              <w:tab w:val="clear" w:pos="9072"/>
            </w:tabs>
            <w:rPr>
              <w:rFonts w:ascii="Arial" w:hAnsi="Arial"/>
              <w:b/>
              <w:bCs/>
              <w:sz w:val="16"/>
              <w:szCs w:val="16"/>
            </w:rPr>
          </w:pPr>
          <w:r w:rsidRPr="00F04FE1">
            <w:rPr>
              <w:rFonts w:ascii="Arial" w:hAnsi="Arial"/>
              <w:b/>
              <w:bCs/>
              <w:sz w:val="16"/>
              <w:szCs w:val="16"/>
            </w:rPr>
            <w:t>srf.ch/</w:t>
          </w:r>
          <w:proofErr w:type="spellStart"/>
          <w:r w:rsidRPr="00F04FE1">
            <w:rPr>
              <w:rFonts w:ascii="Arial" w:hAnsi="Arial"/>
              <w:b/>
              <w:bCs/>
              <w:sz w:val="16"/>
              <w:szCs w:val="16"/>
            </w:rPr>
            <w:t>myschool</w:t>
          </w:r>
          <w:proofErr w:type="spellEnd"/>
        </w:p>
      </w:tc>
      <w:tc>
        <w:tcPr>
          <w:tcW w:w="4633" w:type="dxa"/>
          <w:shd w:val="clear" w:color="auto" w:fill="C7C0B9"/>
        </w:tcPr>
        <w:p w14:paraId="714E52F6" w14:textId="77777777" w:rsidR="00E330F9" w:rsidRPr="00E231F5" w:rsidRDefault="00E330F9" w:rsidP="009166F8">
          <w:pPr>
            <w:pStyle w:val="Header"/>
            <w:tabs>
              <w:tab w:val="clear" w:pos="4536"/>
              <w:tab w:val="clear" w:pos="9072"/>
            </w:tabs>
            <w:jc w:val="center"/>
            <w:rPr>
              <w:rFonts w:ascii="Arial" w:hAnsi="Arial"/>
              <w:b/>
              <w:sz w:val="16"/>
              <w:szCs w:val="16"/>
            </w:rPr>
          </w:pPr>
        </w:p>
      </w:tc>
      <w:tc>
        <w:tcPr>
          <w:tcW w:w="1969" w:type="dxa"/>
          <w:shd w:val="clear" w:color="auto" w:fill="C7C0B9"/>
          <w:vAlign w:val="center"/>
        </w:tcPr>
        <w:p w14:paraId="64D19E94" w14:textId="7BED519A" w:rsidR="00E330F9" w:rsidRPr="00E231F5" w:rsidRDefault="00E330F9" w:rsidP="00104354">
          <w:pPr>
            <w:pStyle w:val="Header"/>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652D48">
            <w:rPr>
              <w:rFonts w:ascii="Arial" w:hAnsi="Arial"/>
              <w:b/>
              <w:noProof/>
              <w:sz w:val="16"/>
              <w:szCs w:val="16"/>
            </w:rPr>
            <w:t>2</w:t>
          </w:r>
          <w:r w:rsidRPr="00E231F5">
            <w:rPr>
              <w:rFonts w:ascii="Arial" w:hAnsi="Arial"/>
              <w:b/>
              <w:sz w:val="16"/>
              <w:szCs w:val="16"/>
            </w:rPr>
            <w:fldChar w:fldCharType="end"/>
          </w:r>
          <w:r w:rsidRPr="00E231F5">
            <w:rPr>
              <w:rFonts w:ascii="Arial" w:hAnsi="Arial"/>
              <w:b/>
              <w:sz w:val="16"/>
              <w:szCs w:val="16"/>
            </w:rPr>
            <w:t>/</w:t>
          </w:r>
          <w:r w:rsidR="00FA61B1">
            <w:rPr>
              <w:rFonts w:ascii="Arial" w:hAnsi="Arial"/>
              <w:b/>
              <w:noProof/>
              <w:sz w:val="16"/>
              <w:szCs w:val="16"/>
            </w:rPr>
            <w:fldChar w:fldCharType="begin"/>
          </w:r>
          <w:r w:rsidR="00FA61B1">
            <w:rPr>
              <w:rFonts w:ascii="Arial" w:hAnsi="Arial"/>
              <w:b/>
              <w:noProof/>
              <w:sz w:val="16"/>
              <w:szCs w:val="16"/>
            </w:rPr>
            <w:instrText xml:space="preserve"> NUMPAGES   \* MERGEFORMAT </w:instrText>
          </w:r>
          <w:r w:rsidR="00FA61B1">
            <w:rPr>
              <w:rFonts w:ascii="Arial" w:hAnsi="Arial"/>
              <w:b/>
              <w:noProof/>
              <w:sz w:val="16"/>
              <w:szCs w:val="16"/>
            </w:rPr>
            <w:fldChar w:fldCharType="separate"/>
          </w:r>
          <w:r w:rsidR="00652D48" w:rsidRPr="00652D48">
            <w:rPr>
              <w:rFonts w:ascii="Arial" w:hAnsi="Arial"/>
              <w:b/>
              <w:noProof/>
              <w:sz w:val="16"/>
              <w:szCs w:val="16"/>
            </w:rPr>
            <w:t>2</w:t>
          </w:r>
          <w:r w:rsidR="00FA61B1">
            <w:rPr>
              <w:rFonts w:ascii="Arial" w:hAnsi="Arial"/>
              <w:b/>
              <w:noProof/>
              <w:sz w:val="16"/>
              <w:szCs w:val="16"/>
            </w:rPr>
            <w:fldChar w:fldCharType="end"/>
          </w:r>
        </w:p>
      </w:tc>
    </w:tr>
  </w:tbl>
  <w:p w14:paraId="7617257F" w14:textId="77777777" w:rsidR="00E330F9" w:rsidRDefault="00E330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E330F9" w:rsidRPr="00E231F5" w14:paraId="2471B369" w14:textId="77777777" w:rsidTr="00F900E3">
      <w:trPr>
        <w:trHeight w:val="227"/>
      </w:trPr>
      <w:tc>
        <w:tcPr>
          <w:tcW w:w="2754" w:type="dxa"/>
          <w:shd w:val="clear" w:color="auto" w:fill="C7C0B9"/>
          <w:vAlign w:val="center"/>
        </w:tcPr>
        <w:p w14:paraId="1E421EF0" w14:textId="0E7200F0" w:rsidR="00E330F9" w:rsidRPr="00E231F5" w:rsidRDefault="00E330F9" w:rsidP="00F900E3">
          <w:pPr>
            <w:pStyle w:val="Header"/>
            <w:tabs>
              <w:tab w:val="clear" w:pos="4536"/>
              <w:tab w:val="clear" w:pos="9072"/>
            </w:tabs>
            <w:rPr>
              <w:rFonts w:ascii="Arial" w:hAnsi="Arial"/>
              <w:b/>
              <w:bCs/>
              <w:sz w:val="16"/>
              <w:szCs w:val="16"/>
            </w:rPr>
          </w:pPr>
          <w:r w:rsidRPr="00056943">
            <w:rPr>
              <w:rFonts w:ascii="Arial" w:hAnsi="Arial"/>
              <w:b/>
              <w:bCs/>
              <w:sz w:val="16"/>
              <w:szCs w:val="16"/>
            </w:rPr>
            <w:t>srf.ch/</w:t>
          </w:r>
          <w:proofErr w:type="spellStart"/>
          <w:r w:rsidRPr="00056943">
            <w:rPr>
              <w:rFonts w:ascii="Arial" w:hAnsi="Arial"/>
              <w:b/>
              <w:bCs/>
              <w:sz w:val="16"/>
              <w:szCs w:val="16"/>
            </w:rPr>
            <w:t>myschool</w:t>
          </w:r>
          <w:proofErr w:type="spellEnd"/>
        </w:p>
      </w:tc>
      <w:tc>
        <w:tcPr>
          <w:tcW w:w="4633" w:type="dxa"/>
          <w:shd w:val="clear" w:color="auto" w:fill="C7C0B9"/>
          <w:vAlign w:val="center"/>
        </w:tcPr>
        <w:p w14:paraId="69A9A5DE" w14:textId="77777777" w:rsidR="00E330F9" w:rsidRPr="00E231F5" w:rsidRDefault="00E330F9" w:rsidP="00F900E3">
          <w:pPr>
            <w:pStyle w:val="Header"/>
            <w:tabs>
              <w:tab w:val="clear" w:pos="4536"/>
              <w:tab w:val="clear" w:pos="9072"/>
            </w:tabs>
            <w:rPr>
              <w:rFonts w:ascii="Arial" w:hAnsi="Arial"/>
              <w:b/>
              <w:sz w:val="16"/>
              <w:szCs w:val="16"/>
            </w:rPr>
          </w:pPr>
        </w:p>
      </w:tc>
      <w:tc>
        <w:tcPr>
          <w:tcW w:w="1969" w:type="dxa"/>
          <w:shd w:val="clear" w:color="auto" w:fill="C7C0B9"/>
          <w:vAlign w:val="center"/>
        </w:tcPr>
        <w:p w14:paraId="2C4D16D5" w14:textId="1D07CF7D" w:rsidR="00E330F9" w:rsidRPr="00E231F5" w:rsidRDefault="00E330F9" w:rsidP="00F900E3">
          <w:pPr>
            <w:pStyle w:val="Header"/>
            <w:tabs>
              <w:tab w:val="clear" w:pos="4536"/>
              <w:tab w:val="clear" w:pos="9072"/>
            </w:tabs>
            <w:jc w:val="right"/>
            <w:rPr>
              <w:rFonts w:ascii="Arial" w:hAnsi="Arial"/>
              <w:b/>
              <w:sz w:val="16"/>
              <w:szCs w:val="16"/>
            </w:rPr>
          </w:pPr>
          <w:r w:rsidRPr="00FB3581">
            <w:rPr>
              <w:rFonts w:ascii="Arial" w:hAnsi="Arial"/>
              <w:b/>
              <w:sz w:val="16"/>
              <w:szCs w:val="16"/>
            </w:rPr>
            <w:fldChar w:fldCharType="begin"/>
          </w:r>
          <w:r w:rsidRPr="00FB3581">
            <w:rPr>
              <w:rFonts w:ascii="Arial" w:hAnsi="Arial"/>
              <w:b/>
              <w:sz w:val="16"/>
              <w:szCs w:val="16"/>
            </w:rPr>
            <w:instrText xml:space="preserve"> PAGE   \* MERGEFORMAT </w:instrText>
          </w:r>
          <w:r w:rsidRPr="00FB3581">
            <w:rPr>
              <w:rFonts w:ascii="Arial" w:hAnsi="Arial"/>
              <w:b/>
              <w:sz w:val="16"/>
              <w:szCs w:val="16"/>
            </w:rPr>
            <w:fldChar w:fldCharType="separate"/>
          </w:r>
          <w:r w:rsidR="00652D48">
            <w:rPr>
              <w:rFonts w:ascii="Arial" w:hAnsi="Arial"/>
              <w:b/>
              <w:noProof/>
              <w:sz w:val="16"/>
              <w:szCs w:val="16"/>
            </w:rPr>
            <w:t>1</w:t>
          </w:r>
          <w:r w:rsidRPr="00FB3581">
            <w:rPr>
              <w:rFonts w:ascii="Arial" w:hAnsi="Arial"/>
              <w:b/>
              <w:sz w:val="16"/>
              <w:szCs w:val="16"/>
            </w:rPr>
            <w:fldChar w:fldCharType="end"/>
          </w:r>
          <w:r w:rsidRPr="00FB3581">
            <w:rPr>
              <w:rFonts w:ascii="Arial" w:hAnsi="Arial"/>
              <w:b/>
              <w:sz w:val="16"/>
              <w:szCs w:val="16"/>
            </w:rPr>
            <w:t>/</w:t>
          </w:r>
          <w:r w:rsidR="00FA61B1">
            <w:rPr>
              <w:rFonts w:ascii="Arial" w:hAnsi="Arial"/>
              <w:b/>
              <w:noProof/>
              <w:sz w:val="16"/>
              <w:szCs w:val="16"/>
            </w:rPr>
            <w:fldChar w:fldCharType="begin"/>
          </w:r>
          <w:r w:rsidR="00FA61B1">
            <w:rPr>
              <w:rFonts w:ascii="Arial" w:hAnsi="Arial"/>
              <w:b/>
              <w:noProof/>
              <w:sz w:val="16"/>
              <w:szCs w:val="16"/>
            </w:rPr>
            <w:instrText xml:space="preserve"> NUMPAGES   \* MERGEFORMAT </w:instrText>
          </w:r>
          <w:r w:rsidR="00FA61B1">
            <w:rPr>
              <w:rFonts w:ascii="Arial" w:hAnsi="Arial"/>
              <w:b/>
              <w:noProof/>
              <w:sz w:val="16"/>
              <w:szCs w:val="16"/>
            </w:rPr>
            <w:fldChar w:fldCharType="separate"/>
          </w:r>
          <w:r w:rsidR="00652D48" w:rsidRPr="00652D48">
            <w:rPr>
              <w:rFonts w:ascii="Arial" w:hAnsi="Arial"/>
              <w:b/>
              <w:noProof/>
              <w:sz w:val="16"/>
              <w:szCs w:val="16"/>
            </w:rPr>
            <w:t>2</w:t>
          </w:r>
          <w:r w:rsidR="00FA61B1">
            <w:rPr>
              <w:rFonts w:ascii="Arial" w:hAnsi="Arial"/>
              <w:b/>
              <w:noProof/>
              <w:sz w:val="16"/>
              <w:szCs w:val="16"/>
            </w:rPr>
            <w:fldChar w:fldCharType="end"/>
          </w:r>
        </w:p>
      </w:tc>
    </w:tr>
  </w:tbl>
  <w:p w14:paraId="38FC884E" w14:textId="77777777" w:rsidR="00E330F9" w:rsidRDefault="00E330F9" w:rsidP="00B93F09">
    <w:pPr>
      <w:pStyle w:val="Footer"/>
      <w:tabs>
        <w:tab w:val="clear" w:pos="4536"/>
        <w:tab w:val="clear" w:pos="9072"/>
        <w:tab w:val="left" w:pos="39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3C9A64" w14:textId="77777777" w:rsidR="007C1719" w:rsidRDefault="007C1719" w:rsidP="002D01FD">
      <w:pPr>
        <w:spacing w:after="0" w:line="240" w:lineRule="auto"/>
      </w:pPr>
      <w:r>
        <w:separator/>
      </w:r>
    </w:p>
  </w:footnote>
  <w:footnote w:type="continuationSeparator" w:id="0">
    <w:p w14:paraId="29AB0640" w14:textId="77777777" w:rsidR="007C1719" w:rsidRDefault="007C1719" w:rsidP="002D0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977"/>
      <w:gridCol w:w="6379"/>
    </w:tblGrid>
    <w:tr w:rsidR="005905E9" w14:paraId="0BE2BCDF" w14:textId="77777777" w:rsidTr="00164693">
      <w:tc>
        <w:tcPr>
          <w:tcW w:w="2977" w:type="dxa"/>
        </w:tcPr>
        <w:p w14:paraId="4F9C83C2" w14:textId="77777777" w:rsidR="005905E9" w:rsidRDefault="005905E9" w:rsidP="005905E9">
          <w:pPr>
            <w:pStyle w:val="Header"/>
          </w:pPr>
          <w:r>
            <w:rPr>
              <w:noProof/>
              <w:lang w:val="de-DE" w:eastAsia="de-DE"/>
            </w:rPr>
            <w:drawing>
              <wp:inline distT="0" distB="0" distL="0" distR="0" wp14:anchorId="14746399" wp14:editId="501D9AFB">
                <wp:extent cx="1656000" cy="421054"/>
                <wp:effectExtent l="0" t="0" r="190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4"/>
                        </a:xfrm>
                        <a:prstGeom prst="rect">
                          <a:avLst/>
                        </a:prstGeom>
                      </pic:spPr>
                    </pic:pic>
                  </a:graphicData>
                </a:graphic>
              </wp:inline>
            </w:drawing>
          </w:r>
        </w:p>
      </w:tc>
      <w:tc>
        <w:tcPr>
          <w:tcW w:w="6379" w:type="dxa"/>
          <w:vAlign w:val="bottom"/>
        </w:tcPr>
        <w:p w14:paraId="42778C3A" w14:textId="7C6C6BE3" w:rsidR="005905E9" w:rsidRPr="008671D7" w:rsidRDefault="002C2D51" w:rsidP="005905E9">
          <w:pPr>
            <w:pStyle w:val="Header"/>
            <w:ind w:right="-108"/>
            <w:jc w:val="right"/>
            <w:rPr>
              <w:rFonts w:ascii="Arial" w:hAnsi="Arial"/>
              <w:b/>
              <w:sz w:val="24"/>
              <w:szCs w:val="24"/>
            </w:rPr>
          </w:pPr>
          <w:proofErr w:type="spellStart"/>
          <w:r>
            <w:rPr>
              <w:rFonts w:ascii="Arial" w:hAnsi="Arial"/>
              <w:b/>
              <w:sz w:val="24"/>
              <w:szCs w:val="24"/>
            </w:rPr>
            <w:t>ARTgenossen</w:t>
          </w:r>
          <w:proofErr w:type="spellEnd"/>
          <w:r>
            <w:rPr>
              <w:rFonts w:ascii="Arial" w:hAnsi="Arial"/>
              <w:b/>
              <w:sz w:val="24"/>
              <w:szCs w:val="24"/>
            </w:rPr>
            <w:t xml:space="preserve">: </w:t>
          </w:r>
          <w:r w:rsidR="00756FE2">
            <w:rPr>
              <w:rFonts w:ascii="Arial" w:hAnsi="Arial"/>
              <w:b/>
              <w:sz w:val="24"/>
              <w:szCs w:val="24"/>
            </w:rPr>
            <w:t>Meret Oppenheim</w:t>
          </w:r>
        </w:p>
        <w:p w14:paraId="7F4B6EB3" w14:textId="77A9502C" w:rsidR="005905E9" w:rsidRPr="002D01FD" w:rsidRDefault="00756FE2" w:rsidP="005905E9">
          <w:pPr>
            <w:pStyle w:val="Header"/>
            <w:jc w:val="right"/>
            <w:rPr>
              <w:rFonts w:ascii="Arial" w:hAnsi="Arial"/>
              <w:b/>
              <w:sz w:val="24"/>
              <w:szCs w:val="24"/>
            </w:rPr>
          </w:pPr>
          <w:r>
            <w:rPr>
              <w:rFonts w:ascii="Arial" w:hAnsi="Arial"/>
              <w:b/>
              <w:sz w:val="24"/>
              <w:szCs w:val="24"/>
            </w:rPr>
            <w:t>Arbeitsblätter</w:t>
          </w:r>
        </w:p>
      </w:tc>
    </w:tr>
  </w:tbl>
  <w:p w14:paraId="19EEFE4D" w14:textId="0E8A23CE" w:rsidR="00E330F9" w:rsidRDefault="00E330F9">
    <w:pPr>
      <w:pStyle w:val="Header"/>
      <w:rPr>
        <w:rFonts w:ascii="Arial" w:hAnsi="Arial" w:cs="Arial"/>
        <w:sz w:val="20"/>
        <w:szCs w:val="20"/>
      </w:rPr>
    </w:pPr>
  </w:p>
  <w:p w14:paraId="648C4B55" w14:textId="77777777" w:rsidR="005905E9" w:rsidRPr="00596BF0" w:rsidRDefault="005905E9">
    <w:pPr>
      <w:pStyle w:val="Head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6424"/>
    </w:tblGrid>
    <w:tr w:rsidR="00BD51CB" w14:paraId="6FFD8375" w14:textId="77777777" w:rsidTr="00C177A6">
      <w:trPr>
        <w:trHeight w:val="426"/>
      </w:trPr>
      <w:tc>
        <w:tcPr>
          <w:tcW w:w="2762" w:type="dxa"/>
        </w:tcPr>
        <w:p w14:paraId="274E700C" w14:textId="77777777" w:rsidR="00BD51CB" w:rsidRPr="0008046F" w:rsidRDefault="00BD51CB" w:rsidP="00BD51CB">
          <w:pPr>
            <w:pStyle w:val="Header"/>
          </w:pPr>
          <w:r>
            <w:rPr>
              <w:noProof/>
              <w:lang w:val="en-US"/>
            </w:rPr>
            <w:drawing>
              <wp:inline distT="0" distB="0" distL="0" distR="0" wp14:anchorId="611C1CC7" wp14:editId="0E88E83F">
                <wp:extent cx="1656000" cy="421052"/>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1656000" cy="421052"/>
                        </a:xfrm>
                        <a:prstGeom prst="rect">
                          <a:avLst/>
                        </a:prstGeom>
                      </pic:spPr>
                    </pic:pic>
                  </a:graphicData>
                </a:graphic>
              </wp:inline>
            </w:drawing>
          </w:r>
        </w:p>
      </w:tc>
      <w:tc>
        <w:tcPr>
          <w:tcW w:w="6594" w:type="dxa"/>
          <w:gridSpan w:val="2"/>
          <w:vAlign w:val="bottom"/>
        </w:tcPr>
        <w:p w14:paraId="072D4D5C" w14:textId="0521A911" w:rsidR="00BD51CB" w:rsidRPr="002D01FD" w:rsidRDefault="00CB2F0D" w:rsidP="00BD51CB">
          <w:pPr>
            <w:pStyle w:val="Header"/>
            <w:jc w:val="right"/>
            <w:rPr>
              <w:rFonts w:ascii="Arial" w:hAnsi="Arial"/>
              <w:b/>
              <w:sz w:val="24"/>
              <w:szCs w:val="24"/>
            </w:rPr>
          </w:pPr>
          <w:r>
            <w:rPr>
              <w:rFonts w:ascii="Arial" w:hAnsi="Arial" w:cs="Arial"/>
              <w:b/>
              <w:sz w:val="24"/>
              <w:szCs w:val="24"/>
            </w:rPr>
            <w:t>Arbeitsblätter</w:t>
          </w:r>
        </w:p>
      </w:tc>
    </w:tr>
    <w:tr w:rsidR="00BD51CB" w14:paraId="5043CABE" w14:textId="77777777" w:rsidTr="00C177A6">
      <w:trPr>
        <w:trHeight w:hRule="exact" w:val="227"/>
      </w:trPr>
      <w:tc>
        <w:tcPr>
          <w:tcW w:w="9356" w:type="dxa"/>
          <w:gridSpan w:val="3"/>
        </w:tcPr>
        <w:p w14:paraId="6BA912D1" w14:textId="77777777" w:rsidR="00BD51CB" w:rsidRPr="00092BCF" w:rsidRDefault="00BD51CB" w:rsidP="00BD51CB">
          <w:pPr>
            <w:pStyle w:val="Header"/>
            <w:rPr>
              <w:rFonts w:ascii="Arial" w:hAnsi="Arial"/>
              <w:sz w:val="20"/>
            </w:rPr>
          </w:pPr>
        </w:p>
      </w:tc>
    </w:tr>
    <w:tr w:rsidR="00BD51CB" w14:paraId="23756F3D" w14:textId="77777777" w:rsidTr="00C177A6">
      <w:trPr>
        <w:trHeight w:hRule="exact" w:val="227"/>
      </w:trPr>
      <w:tc>
        <w:tcPr>
          <w:tcW w:w="2762" w:type="dxa"/>
          <w:vMerge w:val="restart"/>
          <w:shd w:val="clear" w:color="auto" w:fill="auto"/>
          <w:vAlign w:val="center"/>
        </w:tcPr>
        <w:p w14:paraId="53C5CDBD" w14:textId="77777777" w:rsidR="00BD51CB" w:rsidRPr="005301DE" w:rsidRDefault="00BD51CB" w:rsidP="00BD51CB">
          <w:pPr>
            <w:pStyle w:val="Header"/>
            <w:jc w:val="center"/>
            <w:rPr>
              <w:rFonts w:ascii="Arial" w:hAnsi="Arial"/>
              <w:b/>
              <w:sz w:val="30"/>
              <w:szCs w:val="30"/>
            </w:rPr>
          </w:pPr>
          <w:r>
            <w:rPr>
              <w:rFonts w:ascii="Arial" w:hAnsi="Arial"/>
              <w:b/>
              <w:noProof/>
              <w:sz w:val="30"/>
              <w:szCs w:val="30"/>
            </w:rPr>
            <w:drawing>
              <wp:inline distT="0" distB="0" distL="0" distR="0" wp14:anchorId="35426638" wp14:editId="4F584810">
                <wp:extent cx="1656000" cy="930475"/>
                <wp:effectExtent l="0" t="0" r="1905"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ser-oppenheim.jpg"/>
                        <pic:cNvPicPr/>
                      </pic:nvPicPr>
                      <pic:blipFill>
                        <a:blip r:embed="rId2">
                          <a:extLst>
                            <a:ext uri="{BEBA8EAE-BF5A-486C-A8C5-ECC9F3942E4B}">
                              <a14:imgProps xmlns:a14="http://schemas.microsoft.com/office/drawing/2010/main">
                                <a14:imgLayer r:embed="rId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656000" cy="930475"/>
                        </a:xfrm>
                        <a:prstGeom prst="rect">
                          <a:avLst/>
                        </a:prstGeom>
                      </pic:spPr>
                    </pic:pic>
                  </a:graphicData>
                </a:graphic>
              </wp:inline>
            </w:drawing>
          </w:r>
        </w:p>
      </w:tc>
      <w:tc>
        <w:tcPr>
          <w:tcW w:w="170" w:type="dxa"/>
          <w:vMerge w:val="restart"/>
          <w:tcBorders>
            <w:left w:val="nil"/>
          </w:tcBorders>
        </w:tcPr>
        <w:p w14:paraId="6672A905" w14:textId="77777777" w:rsidR="00BD51CB" w:rsidRDefault="00BD51CB" w:rsidP="00BD51CB">
          <w:pPr>
            <w:pStyle w:val="Header"/>
          </w:pPr>
        </w:p>
      </w:tc>
      <w:tc>
        <w:tcPr>
          <w:tcW w:w="6424" w:type="dxa"/>
          <w:shd w:val="clear" w:color="auto" w:fill="C7C0B9"/>
          <w:vAlign w:val="center"/>
        </w:tcPr>
        <w:p w14:paraId="57CB0B18" w14:textId="775FA027" w:rsidR="00BD51CB" w:rsidRPr="002D01FD" w:rsidRDefault="00BD51CB" w:rsidP="00BD51CB">
          <w:pPr>
            <w:pStyle w:val="Header"/>
            <w:rPr>
              <w:rFonts w:ascii="Arial" w:hAnsi="Arial"/>
              <w:sz w:val="18"/>
              <w:szCs w:val="18"/>
            </w:rPr>
          </w:pPr>
        </w:p>
      </w:tc>
    </w:tr>
    <w:tr w:rsidR="00BD51CB" w14:paraId="67D238BF" w14:textId="77777777" w:rsidTr="00C177A6">
      <w:trPr>
        <w:trHeight w:hRule="exact" w:val="567"/>
      </w:trPr>
      <w:tc>
        <w:tcPr>
          <w:tcW w:w="2762" w:type="dxa"/>
          <w:vMerge/>
          <w:shd w:val="clear" w:color="auto" w:fill="auto"/>
        </w:tcPr>
        <w:p w14:paraId="6B3930A1" w14:textId="77777777" w:rsidR="00BD51CB" w:rsidRDefault="00BD51CB" w:rsidP="00BD51CB">
          <w:pPr>
            <w:pStyle w:val="Header"/>
          </w:pPr>
        </w:p>
      </w:tc>
      <w:tc>
        <w:tcPr>
          <w:tcW w:w="170" w:type="dxa"/>
          <w:vMerge/>
          <w:tcBorders>
            <w:left w:val="nil"/>
          </w:tcBorders>
        </w:tcPr>
        <w:p w14:paraId="0C0B768B" w14:textId="77777777" w:rsidR="00BD51CB" w:rsidRDefault="00BD51CB" w:rsidP="00BD51CB">
          <w:pPr>
            <w:pStyle w:val="Header"/>
          </w:pPr>
        </w:p>
      </w:tc>
      <w:tc>
        <w:tcPr>
          <w:tcW w:w="6424" w:type="dxa"/>
          <w:shd w:val="clear" w:color="auto" w:fill="EAEAEA"/>
          <w:vAlign w:val="bottom"/>
        </w:tcPr>
        <w:p w14:paraId="2ECF7542" w14:textId="77777777" w:rsidR="00BD51CB" w:rsidRPr="006F2C9E" w:rsidRDefault="00BD51CB" w:rsidP="00BD51CB">
          <w:pPr>
            <w:pStyle w:val="Header"/>
            <w:rPr>
              <w:rFonts w:ascii="Arial" w:hAnsi="Arial"/>
              <w:b/>
              <w:sz w:val="24"/>
              <w:szCs w:val="24"/>
            </w:rPr>
          </w:pPr>
          <w:proofErr w:type="spellStart"/>
          <w:r>
            <w:rPr>
              <w:rFonts w:ascii="Arial" w:hAnsi="Arial" w:cs="Arial"/>
              <w:b/>
              <w:sz w:val="24"/>
              <w:szCs w:val="24"/>
            </w:rPr>
            <w:t>ARTgenossen</w:t>
          </w:r>
          <w:proofErr w:type="spellEnd"/>
        </w:p>
      </w:tc>
    </w:tr>
    <w:tr w:rsidR="00BD51CB" w:rsidRPr="008B3E57" w14:paraId="5F692E25" w14:textId="77777777" w:rsidTr="00C177A6">
      <w:trPr>
        <w:trHeight w:hRule="exact" w:val="680"/>
      </w:trPr>
      <w:tc>
        <w:tcPr>
          <w:tcW w:w="2762" w:type="dxa"/>
          <w:vMerge/>
          <w:shd w:val="clear" w:color="auto" w:fill="auto"/>
        </w:tcPr>
        <w:p w14:paraId="06D7D414" w14:textId="77777777" w:rsidR="00BD51CB" w:rsidRDefault="00BD51CB" w:rsidP="00BD51CB">
          <w:pPr>
            <w:pStyle w:val="Header"/>
          </w:pPr>
        </w:p>
      </w:tc>
      <w:tc>
        <w:tcPr>
          <w:tcW w:w="170" w:type="dxa"/>
          <w:vMerge/>
          <w:tcBorders>
            <w:left w:val="nil"/>
          </w:tcBorders>
        </w:tcPr>
        <w:p w14:paraId="20EFAAD4" w14:textId="77777777" w:rsidR="00BD51CB" w:rsidRDefault="00BD51CB" w:rsidP="00BD51CB">
          <w:pPr>
            <w:pStyle w:val="Header"/>
          </w:pPr>
        </w:p>
      </w:tc>
      <w:tc>
        <w:tcPr>
          <w:tcW w:w="6424" w:type="dxa"/>
          <w:shd w:val="clear" w:color="auto" w:fill="EAEAEA"/>
          <w:vAlign w:val="center"/>
        </w:tcPr>
        <w:p w14:paraId="25795D43" w14:textId="77777777" w:rsidR="00BD51CB" w:rsidRDefault="00BD51CB" w:rsidP="00BD51CB">
          <w:pPr>
            <w:pStyle w:val="Header"/>
            <w:rPr>
              <w:rFonts w:ascii="Arial" w:hAnsi="Arial"/>
              <w:sz w:val="18"/>
              <w:szCs w:val="18"/>
            </w:rPr>
          </w:pPr>
          <w:r>
            <w:rPr>
              <w:rFonts w:ascii="Arial" w:hAnsi="Arial"/>
              <w:sz w:val="18"/>
              <w:szCs w:val="18"/>
            </w:rPr>
            <w:t>Meret Oppenheim</w:t>
          </w:r>
          <w:r w:rsidRPr="00985509">
            <w:rPr>
              <w:rFonts w:ascii="Arial" w:hAnsi="Arial"/>
              <w:sz w:val="18"/>
              <w:szCs w:val="18"/>
            </w:rPr>
            <w:t xml:space="preserve"> </w:t>
          </w:r>
        </w:p>
        <w:p w14:paraId="3BFB8970" w14:textId="77777777" w:rsidR="00BD51CB" w:rsidRPr="00985509" w:rsidRDefault="00BD51CB" w:rsidP="00BD51CB">
          <w:pPr>
            <w:pStyle w:val="Header"/>
            <w:rPr>
              <w:rFonts w:ascii="Arial" w:hAnsi="Arial"/>
              <w:sz w:val="18"/>
              <w:szCs w:val="18"/>
            </w:rPr>
          </w:pPr>
        </w:p>
        <w:p w14:paraId="3BD46D12" w14:textId="77777777" w:rsidR="00BD51CB" w:rsidRPr="008B3E57" w:rsidRDefault="00BD51CB" w:rsidP="00BD51CB">
          <w:pPr>
            <w:pStyle w:val="Header"/>
            <w:rPr>
              <w:sz w:val="18"/>
              <w:szCs w:val="18"/>
              <w:lang w:val="en-US"/>
            </w:rPr>
          </w:pPr>
          <w:r>
            <w:rPr>
              <w:rFonts w:ascii="Arial" w:hAnsi="Arial"/>
              <w:sz w:val="18"/>
              <w:szCs w:val="18"/>
            </w:rPr>
            <w:t>07:50</w:t>
          </w:r>
          <w:r w:rsidRPr="00F460A0">
            <w:rPr>
              <w:rFonts w:ascii="Arial" w:hAnsi="Arial"/>
              <w:sz w:val="18"/>
              <w:szCs w:val="18"/>
            </w:rPr>
            <w:t xml:space="preserve"> Minuten</w:t>
          </w:r>
        </w:p>
      </w:tc>
    </w:tr>
  </w:tbl>
  <w:p w14:paraId="1BCD4532" w14:textId="2CE461E3" w:rsidR="00BD51CB" w:rsidRDefault="00BD51CB">
    <w:pPr>
      <w:pStyle w:val="Header"/>
      <w:rPr>
        <w:rFonts w:ascii="Arial" w:hAnsi="Arial" w:cs="Arial"/>
        <w:sz w:val="20"/>
        <w:szCs w:val="20"/>
      </w:rPr>
    </w:pPr>
  </w:p>
  <w:p w14:paraId="3F408975" w14:textId="77777777" w:rsidR="002E3656" w:rsidRPr="00026638" w:rsidRDefault="002E3656">
    <w:pPr>
      <w:pStyle w:val="Header"/>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272C8"/>
    <w:multiLevelType w:val="hybridMultilevel"/>
    <w:tmpl w:val="4EA0BB44"/>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8612976"/>
    <w:multiLevelType w:val="hybridMultilevel"/>
    <w:tmpl w:val="A3E06288"/>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 w15:restartNumberingAfterBreak="0">
    <w:nsid w:val="0F6078F0"/>
    <w:multiLevelType w:val="hybridMultilevel"/>
    <w:tmpl w:val="C53C03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607D7"/>
    <w:multiLevelType w:val="hybridMultilevel"/>
    <w:tmpl w:val="DA8CB34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16015A92"/>
    <w:multiLevelType w:val="hybridMultilevel"/>
    <w:tmpl w:val="CE30BC3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9BE3A92"/>
    <w:multiLevelType w:val="hybridMultilevel"/>
    <w:tmpl w:val="6E7880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9F344E3"/>
    <w:multiLevelType w:val="hybridMultilevel"/>
    <w:tmpl w:val="B2C8505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B5D7D06"/>
    <w:multiLevelType w:val="hybridMultilevel"/>
    <w:tmpl w:val="21A2BC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D574ADE"/>
    <w:multiLevelType w:val="hybridMultilevel"/>
    <w:tmpl w:val="628E69E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3C75410"/>
    <w:multiLevelType w:val="hybridMultilevel"/>
    <w:tmpl w:val="6E7ADB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CB96E92"/>
    <w:multiLevelType w:val="hybridMultilevel"/>
    <w:tmpl w:val="5F00109C"/>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2" w15:restartNumberingAfterBreak="0">
    <w:nsid w:val="2FA16B62"/>
    <w:multiLevelType w:val="hybridMultilevel"/>
    <w:tmpl w:val="E0D4AB1E"/>
    <w:lvl w:ilvl="0" w:tplc="3850BE22">
      <w:start w:val="1"/>
      <w:numFmt w:val="bullet"/>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4211DB8"/>
    <w:multiLevelType w:val="hybridMultilevel"/>
    <w:tmpl w:val="AF26E12C"/>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C2926BB"/>
    <w:multiLevelType w:val="hybridMultilevel"/>
    <w:tmpl w:val="32A2F6BC"/>
    <w:lvl w:ilvl="0" w:tplc="04070017">
      <w:start w:val="1"/>
      <w:numFmt w:val="lowerLetter"/>
      <w:lvlText w:val="%1)"/>
      <w:lvlJc w:val="left"/>
      <w:pPr>
        <w:ind w:left="0" w:hanging="360"/>
      </w:pPr>
      <w:rPr>
        <w:rFonts w:hint="default"/>
      </w:rPr>
    </w:lvl>
    <w:lvl w:ilvl="1" w:tplc="04070019" w:tentative="1">
      <w:start w:val="1"/>
      <w:numFmt w:val="lowerLetter"/>
      <w:lvlText w:val="%2."/>
      <w:lvlJc w:val="left"/>
      <w:pPr>
        <w:ind w:left="720" w:hanging="360"/>
      </w:pPr>
    </w:lvl>
    <w:lvl w:ilvl="2" w:tplc="0407001B" w:tentative="1">
      <w:start w:val="1"/>
      <w:numFmt w:val="lowerRoman"/>
      <w:lvlText w:val="%3."/>
      <w:lvlJc w:val="right"/>
      <w:pPr>
        <w:ind w:left="1440" w:hanging="180"/>
      </w:pPr>
    </w:lvl>
    <w:lvl w:ilvl="3" w:tplc="0407000F" w:tentative="1">
      <w:start w:val="1"/>
      <w:numFmt w:val="decimal"/>
      <w:lvlText w:val="%4."/>
      <w:lvlJc w:val="left"/>
      <w:pPr>
        <w:ind w:left="2160" w:hanging="360"/>
      </w:pPr>
    </w:lvl>
    <w:lvl w:ilvl="4" w:tplc="04070019" w:tentative="1">
      <w:start w:val="1"/>
      <w:numFmt w:val="lowerLetter"/>
      <w:lvlText w:val="%5."/>
      <w:lvlJc w:val="left"/>
      <w:pPr>
        <w:ind w:left="2880" w:hanging="360"/>
      </w:pPr>
    </w:lvl>
    <w:lvl w:ilvl="5" w:tplc="0407001B" w:tentative="1">
      <w:start w:val="1"/>
      <w:numFmt w:val="lowerRoman"/>
      <w:lvlText w:val="%6."/>
      <w:lvlJc w:val="right"/>
      <w:pPr>
        <w:ind w:left="3600" w:hanging="180"/>
      </w:pPr>
    </w:lvl>
    <w:lvl w:ilvl="6" w:tplc="0407000F" w:tentative="1">
      <w:start w:val="1"/>
      <w:numFmt w:val="decimal"/>
      <w:lvlText w:val="%7."/>
      <w:lvlJc w:val="left"/>
      <w:pPr>
        <w:ind w:left="4320" w:hanging="360"/>
      </w:pPr>
    </w:lvl>
    <w:lvl w:ilvl="7" w:tplc="04070019" w:tentative="1">
      <w:start w:val="1"/>
      <w:numFmt w:val="lowerLetter"/>
      <w:lvlText w:val="%8."/>
      <w:lvlJc w:val="left"/>
      <w:pPr>
        <w:ind w:left="5040" w:hanging="360"/>
      </w:pPr>
    </w:lvl>
    <w:lvl w:ilvl="8" w:tplc="0407001B" w:tentative="1">
      <w:start w:val="1"/>
      <w:numFmt w:val="lowerRoman"/>
      <w:lvlText w:val="%9."/>
      <w:lvlJc w:val="right"/>
      <w:pPr>
        <w:ind w:left="5760" w:hanging="180"/>
      </w:pPr>
    </w:lvl>
  </w:abstractNum>
  <w:abstractNum w:abstractNumId="15" w15:restartNumberingAfterBreak="0">
    <w:nsid w:val="3F154077"/>
    <w:multiLevelType w:val="hybridMultilevel"/>
    <w:tmpl w:val="B718B7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4995EF3"/>
    <w:multiLevelType w:val="hybridMultilevel"/>
    <w:tmpl w:val="B9FCAC0A"/>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AEB568D"/>
    <w:multiLevelType w:val="hybridMultilevel"/>
    <w:tmpl w:val="2FF4ED54"/>
    <w:lvl w:ilvl="0" w:tplc="3DA07D3A">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5129A1"/>
    <w:multiLevelType w:val="hybridMultilevel"/>
    <w:tmpl w:val="7040D3C6"/>
    <w:lvl w:ilvl="0" w:tplc="3DA07D3A">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1D770FE"/>
    <w:multiLevelType w:val="hybridMultilevel"/>
    <w:tmpl w:val="27CE86D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7040C57"/>
    <w:multiLevelType w:val="hybridMultilevel"/>
    <w:tmpl w:val="176C0A5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05C036D"/>
    <w:multiLevelType w:val="hybridMultilevel"/>
    <w:tmpl w:val="E56858C4"/>
    <w:lvl w:ilvl="0" w:tplc="04070001">
      <w:start w:val="1"/>
      <w:numFmt w:val="bullet"/>
      <w:lvlText w:val=""/>
      <w:lvlJc w:val="left"/>
      <w:pPr>
        <w:ind w:left="720" w:hanging="360"/>
      </w:pPr>
      <w:rPr>
        <w:rFonts w:ascii="Symbol" w:hAnsi="Symbol" w:hint="default"/>
      </w:rPr>
    </w:lvl>
    <w:lvl w:ilvl="1" w:tplc="0807000B">
      <w:start w:val="1"/>
      <w:numFmt w:val="bullet"/>
      <w:lvlText w:val=""/>
      <w:lvlJc w:val="left"/>
      <w:pPr>
        <w:ind w:left="1134"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7206056"/>
    <w:multiLevelType w:val="hybridMultilevel"/>
    <w:tmpl w:val="F972247C"/>
    <w:lvl w:ilvl="0" w:tplc="0807000F">
      <w:start w:val="1"/>
      <w:numFmt w:val="decimal"/>
      <w:lvlText w:val="%1."/>
      <w:lvlJc w:val="left"/>
      <w:pPr>
        <w:ind w:left="805" w:hanging="360"/>
      </w:pPr>
    </w:lvl>
    <w:lvl w:ilvl="1" w:tplc="08070019" w:tentative="1">
      <w:start w:val="1"/>
      <w:numFmt w:val="lowerLetter"/>
      <w:lvlText w:val="%2."/>
      <w:lvlJc w:val="left"/>
      <w:pPr>
        <w:ind w:left="1525" w:hanging="360"/>
      </w:pPr>
    </w:lvl>
    <w:lvl w:ilvl="2" w:tplc="0807001B" w:tentative="1">
      <w:start w:val="1"/>
      <w:numFmt w:val="lowerRoman"/>
      <w:lvlText w:val="%3."/>
      <w:lvlJc w:val="right"/>
      <w:pPr>
        <w:ind w:left="2245" w:hanging="180"/>
      </w:pPr>
    </w:lvl>
    <w:lvl w:ilvl="3" w:tplc="0807000F" w:tentative="1">
      <w:start w:val="1"/>
      <w:numFmt w:val="decimal"/>
      <w:lvlText w:val="%4."/>
      <w:lvlJc w:val="left"/>
      <w:pPr>
        <w:ind w:left="2965" w:hanging="360"/>
      </w:pPr>
    </w:lvl>
    <w:lvl w:ilvl="4" w:tplc="08070019" w:tentative="1">
      <w:start w:val="1"/>
      <w:numFmt w:val="lowerLetter"/>
      <w:lvlText w:val="%5."/>
      <w:lvlJc w:val="left"/>
      <w:pPr>
        <w:ind w:left="3685" w:hanging="360"/>
      </w:pPr>
    </w:lvl>
    <w:lvl w:ilvl="5" w:tplc="0807001B" w:tentative="1">
      <w:start w:val="1"/>
      <w:numFmt w:val="lowerRoman"/>
      <w:lvlText w:val="%6."/>
      <w:lvlJc w:val="right"/>
      <w:pPr>
        <w:ind w:left="4405" w:hanging="180"/>
      </w:pPr>
    </w:lvl>
    <w:lvl w:ilvl="6" w:tplc="0807000F" w:tentative="1">
      <w:start w:val="1"/>
      <w:numFmt w:val="decimal"/>
      <w:lvlText w:val="%7."/>
      <w:lvlJc w:val="left"/>
      <w:pPr>
        <w:ind w:left="5125" w:hanging="360"/>
      </w:pPr>
    </w:lvl>
    <w:lvl w:ilvl="7" w:tplc="08070019" w:tentative="1">
      <w:start w:val="1"/>
      <w:numFmt w:val="lowerLetter"/>
      <w:lvlText w:val="%8."/>
      <w:lvlJc w:val="left"/>
      <w:pPr>
        <w:ind w:left="5845" w:hanging="360"/>
      </w:pPr>
    </w:lvl>
    <w:lvl w:ilvl="8" w:tplc="0807001B" w:tentative="1">
      <w:start w:val="1"/>
      <w:numFmt w:val="lowerRoman"/>
      <w:lvlText w:val="%9."/>
      <w:lvlJc w:val="right"/>
      <w:pPr>
        <w:ind w:left="6565" w:hanging="180"/>
      </w:pPr>
    </w:lvl>
  </w:abstractNum>
  <w:abstractNum w:abstractNumId="24" w15:restartNumberingAfterBreak="0">
    <w:nsid w:val="790F16E9"/>
    <w:multiLevelType w:val="hybridMultilevel"/>
    <w:tmpl w:val="622CAF0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7D4A4A73"/>
    <w:multiLevelType w:val="hybridMultilevel"/>
    <w:tmpl w:val="A4A02104"/>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6" w15:restartNumberingAfterBreak="0">
    <w:nsid w:val="7DC418FA"/>
    <w:multiLevelType w:val="hybridMultilevel"/>
    <w:tmpl w:val="BEE60292"/>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0"/>
  </w:num>
  <w:num w:numId="4">
    <w:abstractNumId w:val="17"/>
  </w:num>
  <w:num w:numId="5">
    <w:abstractNumId w:val="13"/>
  </w:num>
  <w:num w:numId="6">
    <w:abstractNumId w:val="6"/>
  </w:num>
  <w:num w:numId="7">
    <w:abstractNumId w:val="14"/>
  </w:num>
  <w:num w:numId="8">
    <w:abstractNumId w:val="24"/>
  </w:num>
  <w:num w:numId="9">
    <w:abstractNumId w:val="11"/>
  </w:num>
  <w:num w:numId="10">
    <w:abstractNumId w:val="25"/>
  </w:num>
  <w:num w:numId="11">
    <w:abstractNumId w:val="1"/>
  </w:num>
  <w:num w:numId="12">
    <w:abstractNumId w:val="7"/>
  </w:num>
  <w:num w:numId="13">
    <w:abstractNumId w:val="2"/>
  </w:num>
  <w:num w:numId="14">
    <w:abstractNumId w:val="4"/>
  </w:num>
  <w:num w:numId="15">
    <w:abstractNumId w:val="22"/>
  </w:num>
  <w:num w:numId="16">
    <w:abstractNumId w:val="10"/>
  </w:num>
  <w:num w:numId="17">
    <w:abstractNumId w:val="19"/>
  </w:num>
  <w:num w:numId="18">
    <w:abstractNumId w:val="18"/>
  </w:num>
  <w:num w:numId="19">
    <w:abstractNumId w:val="23"/>
  </w:num>
  <w:num w:numId="20">
    <w:abstractNumId w:val="9"/>
  </w:num>
  <w:num w:numId="21">
    <w:abstractNumId w:val="21"/>
  </w:num>
  <w:num w:numId="22">
    <w:abstractNumId w:val="12"/>
  </w:num>
  <w:num w:numId="23">
    <w:abstractNumId w:val="16"/>
  </w:num>
  <w:num w:numId="24">
    <w:abstractNumId w:val="5"/>
  </w:num>
  <w:num w:numId="25">
    <w:abstractNumId w:val="15"/>
  </w:num>
  <w:num w:numId="26">
    <w:abstractNumId w:val="20"/>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attachedTemplate r:id="rId1"/>
  <w:defaultTabStop w:val="708"/>
  <w:autoHyphenation/>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0A0"/>
    <w:rsid w:val="00007987"/>
    <w:rsid w:val="00012D91"/>
    <w:rsid w:val="000149AD"/>
    <w:rsid w:val="000149B6"/>
    <w:rsid w:val="00021B1D"/>
    <w:rsid w:val="000233C2"/>
    <w:rsid w:val="00026638"/>
    <w:rsid w:val="00030DFE"/>
    <w:rsid w:val="00041640"/>
    <w:rsid w:val="00047A1D"/>
    <w:rsid w:val="000529E4"/>
    <w:rsid w:val="00053840"/>
    <w:rsid w:val="0005385A"/>
    <w:rsid w:val="000543E5"/>
    <w:rsid w:val="00054963"/>
    <w:rsid w:val="00056943"/>
    <w:rsid w:val="0007265B"/>
    <w:rsid w:val="0008046F"/>
    <w:rsid w:val="000831B4"/>
    <w:rsid w:val="00083EA2"/>
    <w:rsid w:val="0008638F"/>
    <w:rsid w:val="00091CF0"/>
    <w:rsid w:val="00092BCF"/>
    <w:rsid w:val="000934CD"/>
    <w:rsid w:val="000959C9"/>
    <w:rsid w:val="00096488"/>
    <w:rsid w:val="00096CDE"/>
    <w:rsid w:val="000A3D10"/>
    <w:rsid w:val="000A4A74"/>
    <w:rsid w:val="000B0C0B"/>
    <w:rsid w:val="000B147E"/>
    <w:rsid w:val="000B201B"/>
    <w:rsid w:val="000B33AF"/>
    <w:rsid w:val="000B6349"/>
    <w:rsid w:val="000C3473"/>
    <w:rsid w:val="000D41F6"/>
    <w:rsid w:val="000D52AF"/>
    <w:rsid w:val="000D5E9B"/>
    <w:rsid w:val="000D7A31"/>
    <w:rsid w:val="000E09B5"/>
    <w:rsid w:val="000E0FF0"/>
    <w:rsid w:val="000E62F6"/>
    <w:rsid w:val="000F0170"/>
    <w:rsid w:val="000F1BC1"/>
    <w:rsid w:val="000F23AD"/>
    <w:rsid w:val="0010093D"/>
    <w:rsid w:val="00104354"/>
    <w:rsid w:val="00105005"/>
    <w:rsid w:val="00105E95"/>
    <w:rsid w:val="00111DD6"/>
    <w:rsid w:val="0011781B"/>
    <w:rsid w:val="00120535"/>
    <w:rsid w:val="001249D9"/>
    <w:rsid w:val="001265E0"/>
    <w:rsid w:val="00126DFA"/>
    <w:rsid w:val="00132805"/>
    <w:rsid w:val="00133206"/>
    <w:rsid w:val="00133D1B"/>
    <w:rsid w:val="0013574C"/>
    <w:rsid w:val="00140EB3"/>
    <w:rsid w:val="00143ABB"/>
    <w:rsid w:val="001468FF"/>
    <w:rsid w:val="0015477F"/>
    <w:rsid w:val="001567B1"/>
    <w:rsid w:val="001567BE"/>
    <w:rsid w:val="0016244E"/>
    <w:rsid w:val="00171596"/>
    <w:rsid w:val="00177B29"/>
    <w:rsid w:val="00181A23"/>
    <w:rsid w:val="00184F82"/>
    <w:rsid w:val="00185803"/>
    <w:rsid w:val="00185D00"/>
    <w:rsid w:val="0019394C"/>
    <w:rsid w:val="0019566B"/>
    <w:rsid w:val="001A00F4"/>
    <w:rsid w:val="001A174C"/>
    <w:rsid w:val="001A1BC1"/>
    <w:rsid w:val="001A7E9C"/>
    <w:rsid w:val="001B0DC5"/>
    <w:rsid w:val="001B47F6"/>
    <w:rsid w:val="001B51E3"/>
    <w:rsid w:val="001C08A5"/>
    <w:rsid w:val="001C226B"/>
    <w:rsid w:val="001C4C64"/>
    <w:rsid w:val="001C4D41"/>
    <w:rsid w:val="001C6BB7"/>
    <w:rsid w:val="001D15F3"/>
    <w:rsid w:val="001D3697"/>
    <w:rsid w:val="001D3702"/>
    <w:rsid w:val="001D700B"/>
    <w:rsid w:val="001D7DBC"/>
    <w:rsid w:val="001E07F8"/>
    <w:rsid w:val="001E611D"/>
    <w:rsid w:val="001E7EB5"/>
    <w:rsid w:val="001F3549"/>
    <w:rsid w:val="001F4605"/>
    <w:rsid w:val="001F567D"/>
    <w:rsid w:val="001F6025"/>
    <w:rsid w:val="001F7433"/>
    <w:rsid w:val="001F7C7F"/>
    <w:rsid w:val="002040FB"/>
    <w:rsid w:val="00204130"/>
    <w:rsid w:val="00204949"/>
    <w:rsid w:val="00211E8A"/>
    <w:rsid w:val="002126CE"/>
    <w:rsid w:val="0022292D"/>
    <w:rsid w:val="00224E85"/>
    <w:rsid w:val="00232ED0"/>
    <w:rsid w:val="00233884"/>
    <w:rsid w:val="00234DC8"/>
    <w:rsid w:val="002407F4"/>
    <w:rsid w:val="0024080C"/>
    <w:rsid w:val="0024528B"/>
    <w:rsid w:val="0025073A"/>
    <w:rsid w:val="002552CC"/>
    <w:rsid w:val="0026165E"/>
    <w:rsid w:val="00270CC6"/>
    <w:rsid w:val="00271A2B"/>
    <w:rsid w:val="0027244A"/>
    <w:rsid w:val="002725BA"/>
    <w:rsid w:val="00281935"/>
    <w:rsid w:val="00282A36"/>
    <w:rsid w:val="00282AFC"/>
    <w:rsid w:val="002847DE"/>
    <w:rsid w:val="002849B0"/>
    <w:rsid w:val="00286AA2"/>
    <w:rsid w:val="00286E42"/>
    <w:rsid w:val="0028704C"/>
    <w:rsid w:val="00292AA1"/>
    <w:rsid w:val="00292D77"/>
    <w:rsid w:val="0029433A"/>
    <w:rsid w:val="00296C08"/>
    <w:rsid w:val="002A02F2"/>
    <w:rsid w:val="002A301F"/>
    <w:rsid w:val="002A344A"/>
    <w:rsid w:val="002A4C4D"/>
    <w:rsid w:val="002A7677"/>
    <w:rsid w:val="002B620A"/>
    <w:rsid w:val="002B6776"/>
    <w:rsid w:val="002B7BE6"/>
    <w:rsid w:val="002C2D51"/>
    <w:rsid w:val="002C2D5C"/>
    <w:rsid w:val="002C33AD"/>
    <w:rsid w:val="002C7070"/>
    <w:rsid w:val="002D01FD"/>
    <w:rsid w:val="002D19AC"/>
    <w:rsid w:val="002D30D9"/>
    <w:rsid w:val="002D4D26"/>
    <w:rsid w:val="002D6CB6"/>
    <w:rsid w:val="002D6CE8"/>
    <w:rsid w:val="002D716F"/>
    <w:rsid w:val="002E0B9E"/>
    <w:rsid w:val="002E1FBA"/>
    <w:rsid w:val="002E2A89"/>
    <w:rsid w:val="002E2CDE"/>
    <w:rsid w:val="002E3656"/>
    <w:rsid w:val="002E4BDC"/>
    <w:rsid w:val="002E69A9"/>
    <w:rsid w:val="002F0C3D"/>
    <w:rsid w:val="002F1DC0"/>
    <w:rsid w:val="002F1E59"/>
    <w:rsid w:val="00304798"/>
    <w:rsid w:val="0031285A"/>
    <w:rsid w:val="00314070"/>
    <w:rsid w:val="00316256"/>
    <w:rsid w:val="003200F3"/>
    <w:rsid w:val="00321266"/>
    <w:rsid w:val="00322943"/>
    <w:rsid w:val="0033005B"/>
    <w:rsid w:val="0033101D"/>
    <w:rsid w:val="003332CE"/>
    <w:rsid w:val="00333A78"/>
    <w:rsid w:val="00334D37"/>
    <w:rsid w:val="003427E0"/>
    <w:rsid w:val="003428D2"/>
    <w:rsid w:val="0035061B"/>
    <w:rsid w:val="00361724"/>
    <w:rsid w:val="00365492"/>
    <w:rsid w:val="00370B95"/>
    <w:rsid w:val="003725A0"/>
    <w:rsid w:val="00372D3F"/>
    <w:rsid w:val="00372E69"/>
    <w:rsid w:val="003771D0"/>
    <w:rsid w:val="00382D69"/>
    <w:rsid w:val="00382F74"/>
    <w:rsid w:val="00385C98"/>
    <w:rsid w:val="00390D7E"/>
    <w:rsid w:val="00392901"/>
    <w:rsid w:val="00396239"/>
    <w:rsid w:val="003A0DEE"/>
    <w:rsid w:val="003A1BA8"/>
    <w:rsid w:val="003A3D56"/>
    <w:rsid w:val="003A4420"/>
    <w:rsid w:val="003A795A"/>
    <w:rsid w:val="003B3B74"/>
    <w:rsid w:val="003B4C61"/>
    <w:rsid w:val="003B5CFC"/>
    <w:rsid w:val="003B6A01"/>
    <w:rsid w:val="003B7325"/>
    <w:rsid w:val="003B75C0"/>
    <w:rsid w:val="003B7D15"/>
    <w:rsid w:val="003C1BF1"/>
    <w:rsid w:val="003C3651"/>
    <w:rsid w:val="003C5220"/>
    <w:rsid w:val="003C7F95"/>
    <w:rsid w:val="003D3F7E"/>
    <w:rsid w:val="003E16AC"/>
    <w:rsid w:val="003E1747"/>
    <w:rsid w:val="003F163B"/>
    <w:rsid w:val="003F599B"/>
    <w:rsid w:val="003F7AB8"/>
    <w:rsid w:val="00400332"/>
    <w:rsid w:val="00405A00"/>
    <w:rsid w:val="00410FE2"/>
    <w:rsid w:val="00411B72"/>
    <w:rsid w:val="00411DF6"/>
    <w:rsid w:val="00416FD9"/>
    <w:rsid w:val="0041709F"/>
    <w:rsid w:val="00421521"/>
    <w:rsid w:val="0042742C"/>
    <w:rsid w:val="00433F8E"/>
    <w:rsid w:val="0043751F"/>
    <w:rsid w:val="00444024"/>
    <w:rsid w:val="00454FE2"/>
    <w:rsid w:val="00461979"/>
    <w:rsid w:val="004630C8"/>
    <w:rsid w:val="004636E7"/>
    <w:rsid w:val="004645EE"/>
    <w:rsid w:val="00465697"/>
    <w:rsid w:val="00466A57"/>
    <w:rsid w:val="00466EBC"/>
    <w:rsid w:val="00467756"/>
    <w:rsid w:val="00471F78"/>
    <w:rsid w:val="004727EF"/>
    <w:rsid w:val="00475E90"/>
    <w:rsid w:val="00477FE2"/>
    <w:rsid w:val="004822D5"/>
    <w:rsid w:val="0048563F"/>
    <w:rsid w:val="004969DA"/>
    <w:rsid w:val="004A3ADD"/>
    <w:rsid w:val="004B1D0F"/>
    <w:rsid w:val="004B3B30"/>
    <w:rsid w:val="004B46E6"/>
    <w:rsid w:val="004B5FD0"/>
    <w:rsid w:val="004B64C5"/>
    <w:rsid w:val="004B6AA7"/>
    <w:rsid w:val="004C2217"/>
    <w:rsid w:val="004C2EAD"/>
    <w:rsid w:val="004C536E"/>
    <w:rsid w:val="004D19C3"/>
    <w:rsid w:val="004D2718"/>
    <w:rsid w:val="004D2DA1"/>
    <w:rsid w:val="004D2ED9"/>
    <w:rsid w:val="004D3D4B"/>
    <w:rsid w:val="004D490C"/>
    <w:rsid w:val="004D4CD3"/>
    <w:rsid w:val="004D56D9"/>
    <w:rsid w:val="004D5904"/>
    <w:rsid w:val="004D7A16"/>
    <w:rsid w:val="004D7B32"/>
    <w:rsid w:val="004E5678"/>
    <w:rsid w:val="004E795C"/>
    <w:rsid w:val="004F3EE4"/>
    <w:rsid w:val="0050380F"/>
    <w:rsid w:val="00504FD5"/>
    <w:rsid w:val="00505BEA"/>
    <w:rsid w:val="005120B6"/>
    <w:rsid w:val="0051282B"/>
    <w:rsid w:val="00512DE4"/>
    <w:rsid w:val="00515375"/>
    <w:rsid w:val="005156F6"/>
    <w:rsid w:val="00523E70"/>
    <w:rsid w:val="00532A7E"/>
    <w:rsid w:val="00541995"/>
    <w:rsid w:val="005433FA"/>
    <w:rsid w:val="005449D4"/>
    <w:rsid w:val="005504E4"/>
    <w:rsid w:val="00553723"/>
    <w:rsid w:val="00555D6F"/>
    <w:rsid w:val="00557B31"/>
    <w:rsid w:val="00562262"/>
    <w:rsid w:val="00562D95"/>
    <w:rsid w:val="00566837"/>
    <w:rsid w:val="00566D69"/>
    <w:rsid w:val="00567312"/>
    <w:rsid w:val="005707A0"/>
    <w:rsid w:val="005860F7"/>
    <w:rsid w:val="00586813"/>
    <w:rsid w:val="005905E9"/>
    <w:rsid w:val="00590D82"/>
    <w:rsid w:val="005942E5"/>
    <w:rsid w:val="00596BF0"/>
    <w:rsid w:val="005A0414"/>
    <w:rsid w:val="005A155C"/>
    <w:rsid w:val="005A29DF"/>
    <w:rsid w:val="005A306D"/>
    <w:rsid w:val="005A7376"/>
    <w:rsid w:val="005B5027"/>
    <w:rsid w:val="005C0E6C"/>
    <w:rsid w:val="005C6ACA"/>
    <w:rsid w:val="005C721D"/>
    <w:rsid w:val="005D2319"/>
    <w:rsid w:val="005D3CBF"/>
    <w:rsid w:val="005D3F2C"/>
    <w:rsid w:val="005E19EA"/>
    <w:rsid w:val="005E26A7"/>
    <w:rsid w:val="005E2A9A"/>
    <w:rsid w:val="005F4CB7"/>
    <w:rsid w:val="005F572A"/>
    <w:rsid w:val="005F6E4A"/>
    <w:rsid w:val="006026B3"/>
    <w:rsid w:val="00604E51"/>
    <w:rsid w:val="006067B7"/>
    <w:rsid w:val="00606E49"/>
    <w:rsid w:val="006073F9"/>
    <w:rsid w:val="006109D0"/>
    <w:rsid w:val="006114D0"/>
    <w:rsid w:val="0061471C"/>
    <w:rsid w:val="00615B2C"/>
    <w:rsid w:val="00622A8A"/>
    <w:rsid w:val="0062502C"/>
    <w:rsid w:val="00625880"/>
    <w:rsid w:val="00631FC6"/>
    <w:rsid w:val="006346BB"/>
    <w:rsid w:val="0063582C"/>
    <w:rsid w:val="0063749F"/>
    <w:rsid w:val="00640FDD"/>
    <w:rsid w:val="006439F5"/>
    <w:rsid w:val="00643F86"/>
    <w:rsid w:val="0064780E"/>
    <w:rsid w:val="00651B41"/>
    <w:rsid w:val="00651B6F"/>
    <w:rsid w:val="00652D48"/>
    <w:rsid w:val="00663327"/>
    <w:rsid w:val="00664CF6"/>
    <w:rsid w:val="0066539F"/>
    <w:rsid w:val="00673734"/>
    <w:rsid w:val="00673F47"/>
    <w:rsid w:val="00682653"/>
    <w:rsid w:val="00697D51"/>
    <w:rsid w:val="006A6F3F"/>
    <w:rsid w:val="006C3A9D"/>
    <w:rsid w:val="006D2F65"/>
    <w:rsid w:val="006D5022"/>
    <w:rsid w:val="006D53E1"/>
    <w:rsid w:val="006E1F10"/>
    <w:rsid w:val="006E5BEF"/>
    <w:rsid w:val="006E6DC9"/>
    <w:rsid w:val="006F2040"/>
    <w:rsid w:val="006F223A"/>
    <w:rsid w:val="006F2C9E"/>
    <w:rsid w:val="006F3E46"/>
    <w:rsid w:val="006F7102"/>
    <w:rsid w:val="007025BF"/>
    <w:rsid w:val="007042BE"/>
    <w:rsid w:val="0070624B"/>
    <w:rsid w:val="00710B20"/>
    <w:rsid w:val="007125A1"/>
    <w:rsid w:val="00716076"/>
    <w:rsid w:val="00720803"/>
    <w:rsid w:val="00720FA0"/>
    <w:rsid w:val="00721D66"/>
    <w:rsid w:val="00725ABA"/>
    <w:rsid w:val="0073023F"/>
    <w:rsid w:val="00730EF7"/>
    <w:rsid w:val="00741981"/>
    <w:rsid w:val="00741F18"/>
    <w:rsid w:val="007420FD"/>
    <w:rsid w:val="00744618"/>
    <w:rsid w:val="0074558B"/>
    <w:rsid w:val="00745CA1"/>
    <w:rsid w:val="007461AD"/>
    <w:rsid w:val="00747ACA"/>
    <w:rsid w:val="007547AF"/>
    <w:rsid w:val="00755E4D"/>
    <w:rsid w:val="00756FE2"/>
    <w:rsid w:val="00765CC0"/>
    <w:rsid w:val="00766F7A"/>
    <w:rsid w:val="00774B54"/>
    <w:rsid w:val="007750F1"/>
    <w:rsid w:val="00775EF6"/>
    <w:rsid w:val="00776B0A"/>
    <w:rsid w:val="007775C4"/>
    <w:rsid w:val="00783F0C"/>
    <w:rsid w:val="0079582E"/>
    <w:rsid w:val="007A42C0"/>
    <w:rsid w:val="007A431A"/>
    <w:rsid w:val="007A5D85"/>
    <w:rsid w:val="007B1DBF"/>
    <w:rsid w:val="007B23C4"/>
    <w:rsid w:val="007C1719"/>
    <w:rsid w:val="007C4F47"/>
    <w:rsid w:val="007D068B"/>
    <w:rsid w:val="007D239D"/>
    <w:rsid w:val="007D353B"/>
    <w:rsid w:val="007D5C31"/>
    <w:rsid w:val="007E75B1"/>
    <w:rsid w:val="007F20EB"/>
    <w:rsid w:val="007F4BCF"/>
    <w:rsid w:val="007F5ACF"/>
    <w:rsid w:val="007F5E9D"/>
    <w:rsid w:val="00802560"/>
    <w:rsid w:val="00805415"/>
    <w:rsid w:val="00807733"/>
    <w:rsid w:val="008103E2"/>
    <w:rsid w:val="0081090D"/>
    <w:rsid w:val="0081319B"/>
    <w:rsid w:val="008175A5"/>
    <w:rsid w:val="00827E34"/>
    <w:rsid w:val="00833258"/>
    <w:rsid w:val="00840F90"/>
    <w:rsid w:val="00844F51"/>
    <w:rsid w:val="00845ECF"/>
    <w:rsid w:val="008524DC"/>
    <w:rsid w:val="00853A93"/>
    <w:rsid w:val="008613A7"/>
    <w:rsid w:val="0086545E"/>
    <w:rsid w:val="00873290"/>
    <w:rsid w:val="0087578B"/>
    <w:rsid w:val="00876BE1"/>
    <w:rsid w:val="00885E49"/>
    <w:rsid w:val="008914A4"/>
    <w:rsid w:val="008A03A9"/>
    <w:rsid w:val="008A12C5"/>
    <w:rsid w:val="008B736D"/>
    <w:rsid w:val="008C1228"/>
    <w:rsid w:val="008C1584"/>
    <w:rsid w:val="008C15FF"/>
    <w:rsid w:val="008D01C5"/>
    <w:rsid w:val="008D146E"/>
    <w:rsid w:val="008D4771"/>
    <w:rsid w:val="008D68F3"/>
    <w:rsid w:val="008E090D"/>
    <w:rsid w:val="008E11FC"/>
    <w:rsid w:val="008E4429"/>
    <w:rsid w:val="008F03F2"/>
    <w:rsid w:val="008F1853"/>
    <w:rsid w:val="008F3A94"/>
    <w:rsid w:val="009001B2"/>
    <w:rsid w:val="009010F7"/>
    <w:rsid w:val="009111CA"/>
    <w:rsid w:val="00914BC9"/>
    <w:rsid w:val="009166F8"/>
    <w:rsid w:val="009215AC"/>
    <w:rsid w:val="0092331C"/>
    <w:rsid w:val="00923C18"/>
    <w:rsid w:val="0092455E"/>
    <w:rsid w:val="009262C5"/>
    <w:rsid w:val="00926576"/>
    <w:rsid w:val="00950495"/>
    <w:rsid w:val="00955A74"/>
    <w:rsid w:val="009620A5"/>
    <w:rsid w:val="00975CF4"/>
    <w:rsid w:val="0098681E"/>
    <w:rsid w:val="00987C77"/>
    <w:rsid w:val="009907BF"/>
    <w:rsid w:val="0099294C"/>
    <w:rsid w:val="009A2523"/>
    <w:rsid w:val="009A6487"/>
    <w:rsid w:val="009B0AD2"/>
    <w:rsid w:val="009B69F7"/>
    <w:rsid w:val="009B74F5"/>
    <w:rsid w:val="009C7306"/>
    <w:rsid w:val="009D0DF3"/>
    <w:rsid w:val="009D0EA7"/>
    <w:rsid w:val="009D2FC6"/>
    <w:rsid w:val="009D3429"/>
    <w:rsid w:val="009E07F7"/>
    <w:rsid w:val="009E1891"/>
    <w:rsid w:val="009E2DAB"/>
    <w:rsid w:val="009E4127"/>
    <w:rsid w:val="009E5686"/>
    <w:rsid w:val="009F2627"/>
    <w:rsid w:val="00A015D6"/>
    <w:rsid w:val="00A016D3"/>
    <w:rsid w:val="00A017E3"/>
    <w:rsid w:val="00A031A2"/>
    <w:rsid w:val="00A06131"/>
    <w:rsid w:val="00A13553"/>
    <w:rsid w:val="00A14AFF"/>
    <w:rsid w:val="00A1688A"/>
    <w:rsid w:val="00A24452"/>
    <w:rsid w:val="00A2518C"/>
    <w:rsid w:val="00A32514"/>
    <w:rsid w:val="00A32539"/>
    <w:rsid w:val="00A33619"/>
    <w:rsid w:val="00A34486"/>
    <w:rsid w:val="00A41314"/>
    <w:rsid w:val="00A42A30"/>
    <w:rsid w:val="00A42B13"/>
    <w:rsid w:val="00A4524D"/>
    <w:rsid w:val="00A458A5"/>
    <w:rsid w:val="00A470DC"/>
    <w:rsid w:val="00A538B0"/>
    <w:rsid w:val="00A547F3"/>
    <w:rsid w:val="00A57BA9"/>
    <w:rsid w:val="00A6320D"/>
    <w:rsid w:val="00A6692E"/>
    <w:rsid w:val="00A71FB0"/>
    <w:rsid w:val="00A724DF"/>
    <w:rsid w:val="00A73114"/>
    <w:rsid w:val="00A86735"/>
    <w:rsid w:val="00A86E88"/>
    <w:rsid w:val="00A87B14"/>
    <w:rsid w:val="00A90D3F"/>
    <w:rsid w:val="00A91DFC"/>
    <w:rsid w:val="00A9240A"/>
    <w:rsid w:val="00A96AB9"/>
    <w:rsid w:val="00AA2BD4"/>
    <w:rsid w:val="00AB05F6"/>
    <w:rsid w:val="00AB09E3"/>
    <w:rsid w:val="00AB36A8"/>
    <w:rsid w:val="00AB59A6"/>
    <w:rsid w:val="00AC006D"/>
    <w:rsid w:val="00AC2333"/>
    <w:rsid w:val="00AC3A08"/>
    <w:rsid w:val="00AC4254"/>
    <w:rsid w:val="00AD0CDA"/>
    <w:rsid w:val="00AD34D6"/>
    <w:rsid w:val="00AE1292"/>
    <w:rsid w:val="00AE289F"/>
    <w:rsid w:val="00AE514A"/>
    <w:rsid w:val="00AF06F4"/>
    <w:rsid w:val="00AF69E2"/>
    <w:rsid w:val="00AF7B86"/>
    <w:rsid w:val="00B12654"/>
    <w:rsid w:val="00B31D76"/>
    <w:rsid w:val="00B43CBA"/>
    <w:rsid w:val="00B51D94"/>
    <w:rsid w:val="00B554E9"/>
    <w:rsid w:val="00B56823"/>
    <w:rsid w:val="00B62DEB"/>
    <w:rsid w:val="00B65CF1"/>
    <w:rsid w:val="00B6706B"/>
    <w:rsid w:val="00B67E62"/>
    <w:rsid w:val="00B72CB6"/>
    <w:rsid w:val="00B82EDF"/>
    <w:rsid w:val="00B84473"/>
    <w:rsid w:val="00B844CF"/>
    <w:rsid w:val="00B9015D"/>
    <w:rsid w:val="00B93101"/>
    <w:rsid w:val="00B93F09"/>
    <w:rsid w:val="00BA0217"/>
    <w:rsid w:val="00BA1309"/>
    <w:rsid w:val="00BA27D5"/>
    <w:rsid w:val="00BA3734"/>
    <w:rsid w:val="00BA391F"/>
    <w:rsid w:val="00BA43AF"/>
    <w:rsid w:val="00BA463A"/>
    <w:rsid w:val="00BA4D59"/>
    <w:rsid w:val="00BA50D4"/>
    <w:rsid w:val="00BA6169"/>
    <w:rsid w:val="00BB0655"/>
    <w:rsid w:val="00BB0EA0"/>
    <w:rsid w:val="00BB1C01"/>
    <w:rsid w:val="00BB2453"/>
    <w:rsid w:val="00BC2914"/>
    <w:rsid w:val="00BC63B4"/>
    <w:rsid w:val="00BD4036"/>
    <w:rsid w:val="00BD51CB"/>
    <w:rsid w:val="00BD5641"/>
    <w:rsid w:val="00BD77B3"/>
    <w:rsid w:val="00BE05BB"/>
    <w:rsid w:val="00BE3272"/>
    <w:rsid w:val="00BE5F37"/>
    <w:rsid w:val="00C01553"/>
    <w:rsid w:val="00C02B90"/>
    <w:rsid w:val="00C21A42"/>
    <w:rsid w:val="00C24F75"/>
    <w:rsid w:val="00C24F82"/>
    <w:rsid w:val="00C253C6"/>
    <w:rsid w:val="00C337EA"/>
    <w:rsid w:val="00C34D4F"/>
    <w:rsid w:val="00C37C1F"/>
    <w:rsid w:val="00C404FE"/>
    <w:rsid w:val="00C42235"/>
    <w:rsid w:val="00C47B79"/>
    <w:rsid w:val="00C52324"/>
    <w:rsid w:val="00C536D5"/>
    <w:rsid w:val="00C5459F"/>
    <w:rsid w:val="00C54FE8"/>
    <w:rsid w:val="00C653D8"/>
    <w:rsid w:val="00C700C3"/>
    <w:rsid w:val="00C744E2"/>
    <w:rsid w:val="00C84DBB"/>
    <w:rsid w:val="00C85B4B"/>
    <w:rsid w:val="00C93C52"/>
    <w:rsid w:val="00C9675F"/>
    <w:rsid w:val="00CA1576"/>
    <w:rsid w:val="00CA2B54"/>
    <w:rsid w:val="00CB2F0D"/>
    <w:rsid w:val="00CB4F0A"/>
    <w:rsid w:val="00CB4F7C"/>
    <w:rsid w:val="00CC419A"/>
    <w:rsid w:val="00CC6B00"/>
    <w:rsid w:val="00CD4D45"/>
    <w:rsid w:val="00CD7D0C"/>
    <w:rsid w:val="00CE12A6"/>
    <w:rsid w:val="00CE2ABD"/>
    <w:rsid w:val="00CE5C18"/>
    <w:rsid w:val="00CE6167"/>
    <w:rsid w:val="00CF249B"/>
    <w:rsid w:val="00CF36EF"/>
    <w:rsid w:val="00CF78DC"/>
    <w:rsid w:val="00D0021B"/>
    <w:rsid w:val="00D1168F"/>
    <w:rsid w:val="00D17823"/>
    <w:rsid w:val="00D201C8"/>
    <w:rsid w:val="00D21D5A"/>
    <w:rsid w:val="00D2225F"/>
    <w:rsid w:val="00D2637C"/>
    <w:rsid w:val="00D3178F"/>
    <w:rsid w:val="00D319AC"/>
    <w:rsid w:val="00D31C4A"/>
    <w:rsid w:val="00D32B8C"/>
    <w:rsid w:val="00D35631"/>
    <w:rsid w:val="00D36636"/>
    <w:rsid w:val="00D37555"/>
    <w:rsid w:val="00D40626"/>
    <w:rsid w:val="00D40C9B"/>
    <w:rsid w:val="00D416CF"/>
    <w:rsid w:val="00D41AF0"/>
    <w:rsid w:val="00D53668"/>
    <w:rsid w:val="00D60824"/>
    <w:rsid w:val="00D6228B"/>
    <w:rsid w:val="00D64AE7"/>
    <w:rsid w:val="00D67B49"/>
    <w:rsid w:val="00D700A3"/>
    <w:rsid w:val="00D74077"/>
    <w:rsid w:val="00D75CFE"/>
    <w:rsid w:val="00D80082"/>
    <w:rsid w:val="00D80E2F"/>
    <w:rsid w:val="00D912A4"/>
    <w:rsid w:val="00D93762"/>
    <w:rsid w:val="00D944DE"/>
    <w:rsid w:val="00D9580A"/>
    <w:rsid w:val="00D95B35"/>
    <w:rsid w:val="00DA12F4"/>
    <w:rsid w:val="00DA3079"/>
    <w:rsid w:val="00DA3776"/>
    <w:rsid w:val="00DA651F"/>
    <w:rsid w:val="00DB0E9D"/>
    <w:rsid w:val="00DB22DE"/>
    <w:rsid w:val="00DB24B4"/>
    <w:rsid w:val="00DB27E4"/>
    <w:rsid w:val="00DB52C4"/>
    <w:rsid w:val="00DB6DE4"/>
    <w:rsid w:val="00DB71EA"/>
    <w:rsid w:val="00DC080F"/>
    <w:rsid w:val="00DC53B3"/>
    <w:rsid w:val="00DC6BA4"/>
    <w:rsid w:val="00DC7C44"/>
    <w:rsid w:val="00DD1909"/>
    <w:rsid w:val="00DD2760"/>
    <w:rsid w:val="00DD64E4"/>
    <w:rsid w:val="00DD66A1"/>
    <w:rsid w:val="00DE1073"/>
    <w:rsid w:val="00DE3724"/>
    <w:rsid w:val="00DE4B14"/>
    <w:rsid w:val="00DF099B"/>
    <w:rsid w:val="00DF3493"/>
    <w:rsid w:val="00DF4184"/>
    <w:rsid w:val="00DF5827"/>
    <w:rsid w:val="00DF5A8E"/>
    <w:rsid w:val="00DF67E3"/>
    <w:rsid w:val="00E0258F"/>
    <w:rsid w:val="00E032F8"/>
    <w:rsid w:val="00E035EA"/>
    <w:rsid w:val="00E03887"/>
    <w:rsid w:val="00E06D58"/>
    <w:rsid w:val="00E106FD"/>
    <w:rsid w:val="00E11D89"/>
    <w:rsid w:val="00E125B7"/>
    <w:rsid w:val="00E14D4A"/>
    <w:rsid w:val="00E1653F"/>
    <w:rsid w:val="00E1751E"/>
    <w:rsid w:val="00E30CE5"/>
    <w:rsid w:val="00E30EF2"/>
    <w:rsid w:val="00E330F9"/>
    <w:rsid w:val="00E40B9D"/>
    <w:rsid w:val="00E42D27"/>
    <w:rsid w:val="00E44C85"/>
    <w:rsid w:val="00E45E83"/>
    <w:rsid w:val="00E53CA0"/>
    <w:rsid w:val="00E55627"/>
    <w:rsid w:val="00E55963"/>
    <w:rsid w:val="00E560DE"/>
    <w:rsid w:val="00E64DAA"/>
    <w:rsid w:val="00E664B7"/>
    <w:rsid w:val="00E66D50"/>
    <w:rsid w:val="00E72D79"/>
    <w:rsid w:val="00E81F11"/>
    <w:rsid w:val="00E83105"/>
    <w:rsid w:val="00E845E7"/>
    <w:rsid w:val="00E90F81"/>
    <w:rsid w:val="00E92995"/>
    <w:rsid w:val="00E940D8"/>
    <w:rsid w:val="00E96EE6"/>
    <w:rsid w:val="00E96F8D"/>
    <w:rsid w:val="00EA4C86"/>
    <w:rsid w:val="00EB0D12"/>
    <w:rsid w:val="00EB7598"/>
    <w:rsid w:val="00EC2374"/>
    <w:rsid w:val="00ED3A9E"/>
    <w:rsid w:val="00ED3D4D"/>
    <w:rsid w:val="00ED5AC3"/>
    <w:rsid w:val="00EE4F2C"/>
    <w:rsid w:val="00EE6492"/>
    <w:rsid w:val="00EE6762"/>
    <w:rsid w:val="00EF00C2"/>
    <w:rsid w:val="00EF3500"/>
    <w:rsid w:val="00EF6F58"/>
    <w:rsid w:val="00EF7609"/>
    <w:rsid w:val="00EF7D34"/>
    <w:rsid w:val="00F04FE1"/>
    <w:rsid w:val="00F05E25"/>
    <w:rsid w:val="00F1023A"/>
    <w:rsid w:val="00F128B2"/>
    <w:rsid w:val="00F1734C"/>
    <w:rsid w:val="00F21B26"/>
    <w:rsid w:val="00F318B3"/>
    <w:rsid w:val="00F32BE9"/>
    <w:rsid w:val="00F34843"/>
    <w:rsid w:val="00F460A0"/>
    <w:rsid w:val="00F50C41"/>
    <w:rsid w:val="00F550B1"/>
    <w:rsid w:val="00F554AE"/>
    <w:rsid w:val="00F75497"/>
    <w:rsid w:val="00F77369"/>
    <w:rsid w:val="00F829FF"/>
    <w:rsid w:val="00F84D71"/>
    <w:rsid w:val="00F876BE"/>
    <w:rsid w:val="00F900E3"/>
    <w:rsid w:val="00F93495"/>
    <w:rsid w:val="00F93A98"/>
    <w:rsid w:val="00F9732A"/>
    <w:rsid w:val="00F97D47"/>
    <w:rsid w:val="00FA09D6"/>
    <w:rsid w:val="00FA0DD8"/>
    <w:rsid w:val="00FA1F3B"/>
    <w:rsid w:val="00FA2E01"/>
    <w:rsid w:val="00FA3FE9"/>
    <w:rsid w:val="00FA5F1C"/>
    <w:rsid w:val="00FA61B1"/>
    <w:rsid w:val="00FA70E0"/>
    <w:rsid w:val="00FA75D8"/>
    <w:rsid w:val="00FA77EA"/>
    <w:rsid w:val="00FB3581"/>
    <w:rsid w:val="00FB6F83"/>
    <w:rsid w:val="00FC1E84"/>
    <w:rsid w:val="00FC4996"/>
    <w:rsid w:val="00FC4D5A"/>
    <w:rsid w:val="00FC7EEC"/>
    <w:rsid w:val="00FD172D"/>
    <w:rsid w:val="00FE0BDE"/>
    <w:rsid w:val="00FE15C2"/>
    <w:rsid w:val="00FE265F"/>
    <w:rsid w:val="00FE721F"/>
    <w:rsid w:val="00FF45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01EAEE9"/>
  <w15:docId w15:val="{3FAE4F76-D23F-419F-878E-12AD8A1B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D01FD"/>
    <w:pPr>
      <w:tabs>
        <w:tab w:val="center" w:pos="4536"/>
        <w:tab w:val="right" w:pos="9072"/>
      </w:tabs>
      <w:spacing w:after="0" w:line="240" w:lineRule="auto"/>
    </w:pPr>
  </w:style>
  <w:style w:type="character" w:customStyle="1" w:styleId="HeaderChar">
    <w:name w:val="Header Char"/>
    <w:basedOn w:val="DefaultParagraphFont"/>
    <w:link w:val="Header"/>
    <w:rsid w:val="002D01FD"/>
  </w:style>
  <w:style w:type="paragraph" w:styleId="Footer">
    <w:name w:val="footer"/>
    <w:basedOn w:val="Normal"/>
    <w:link w:val="FooterChar"/>
    <w:uiPriority w:val="99"/>
    <w:unhideWhenUsed/>
    <w:rsid w:val="002D01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01FD"/>
  </w:style>
  <w:style w:type="table" w:styleId="TableGrid">
    <w:name w:val="Table Grid"/>
    <w:basedOn w:val="TableNormal"/>
    <w:uiPriority w:val="59"/>
    <w:rsid w:val="002D0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0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1FD"/>
    <w:rPr>
      <w:rFonts w:ascii="Tahoma" w:hAnsi="Tahoma" w:cs="Tahoma"/>
      <w:sz w:val="16"/>
      <w:szCs w:val="16"/>
    </w:rPr>
  </w:style>
  <w:style w:type="character" w:customStyle="1" w:styleId="postbody1">
    <w:name w:val="postbody1"/>
    <w:basedOn w:val="DefaultParagraphFont"/>
    <w:rsid w:val="0027244A"/>
    <w:rPr>
      <w:spacing w:val="155"/>
      <w:sz w:val="10"/>
      <w:szCs w:val="10"/>
    </w:rPr>
  </w:style>
  <w:style w:type="paragraph" w:styleId="ListParagraph">
    <w:name w:val="List Paragraph"/>
    <w:basedOn w:val="Normal"/>
    <w:uiPriority w:val="34"/>
    <w:qFormat/>
    <w:rsid w:val="0027244A"/>
    <w:pPr>
      <w:spacing w:after="0" w:line="240" w:lineRule="auto"/>
      <w:ind w:left="720"/>
      <w:contextualSpacing/>
    </w:pPr>
    <w:rPr>
      <w:rFonts w:ascii="HelveticaNeueLT Std" w:eastAsia="Times New Roman" w:hAnsi="HelveticaNeueLT Std" w:cs="Arial"/>
      <w:szCs w:val="20"/>
    </w:rPr>
  </w:style>
  <w:style w:type="character" w:styleId="Hyperlink">
    <w:name w:val="Hyperlink"/>
    <w:basedOn w:val="DefaultParagraphFont"/>
    <w:rsid w:val="00281935"/>
    <w:rPr>
      <w:color w:val="0000FF"/>
      <w:u w:val="single"/>
    </w:rPr>
  </w:style>
  <w:style w:type="paragraph" w:customStyle="1" w:styleId="Default">
    <w:name w:val="Default"/>
    <w:rsid w:val="006067B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727EF"/>
    <w:rPr>
      <w:sz w:val="16"/>
      <w:szCs w:val="16"/>
    </w:rPr>
  </w:style>
  <w:style w:type="paragraph" w:styleId="CommentText">
    <w:name w:val="annotation text"/>
    <w:basedOn w:val="Normal"/>
    <w:link w:val="CommentTextChar"/>
    <w:uiPriority w:val="99"/>
    <w:semiHidden/>
    <w:unhideWhenUsed/>
    <w:rsid w:val="004727EF"/>
    <w:pPr>
      <w:spacing w:line="240" w:lineRule="auto"/>
    </w:pPr>
    <w:rPr>
      <w:sz w:val="20"/>
      <w:szCs w:val="20"/>
    </w:rPr>
  </w:style>
  <w:style w:type="character" w:customStyle="1" w:styleId="CommentTextChar">
    <w:name w:val="Comment Text Char"/>
    <w:basedOn w:val="DefaultParagraphFont"/>
    <w:link w:val="CommentText"/>
    <w:uiPriority w:val="99"/>
    <w:semiHidden/>
    <w:rsid w:val="004727EF"/>
    <w:rPr>
      <w:sz w:val="20"/>
      <w:szCs w:val="20"/>
    </w:rPr>
  </w:style>
  <w:style w:type="paragraph" w:styleId="CommentSubject">
    <w:name w:val="annotation subject"/>
    <w:basedOn w:val="CommentText"/>
    <w:next w:val="CommentText"/>
    <w:link w:val="CommentSubjectChar"/>
    <w:uiPriority w:val="99"/>
    <w:semiHidden/>
    <w:unhideWhenUsed/>
    <w:rsid w:val="004727EF"/>
    <w:rPr>
      <w:b/>
      <w:bCs/>
    </w:rPr>
  </w:style>
  <w:style w:type="character" w:customStyle="1" w:styleId="CommentSubjectChar">
    <w:name w:val="Comment Subject Char"/>
    <w:basedOn w:val="CommentTextChar"/>
    <w:link w:val="CommentSubject"/>
    <w:uiPriority w:val="99"/>
    <w:semiHidden/>
    <w:rsid w:val="004727EF"/>
    <w:rPr>
      <w:b/>
      <w:bCs/>
      <w:sz w:val="20"/>
      <w:szCs w:val="20"/>
    </w:rPr>
  </w:style>
  <w:style w:type="paragraph" w:styleId="Caption">
    <w:name w:val="caption"/>
    <w:basedOn w:val="Normal"/>
    <w:next w:val="Normal"/>
    <w:uiPriority w:val="35"/>
    <w:unhideWhenUsed/>
    <w:qFormat/>
    <w:rsid w:val="00A6692E"/>
    <w:pPr>
      <w:spacing w:line="240" w:lineRule="auto"/>
    </w:pPr>
    <w:rPr>
      <w:rFonts w:ascii="HelveticaNeueLT Std" w:eastAsia="Times New Roman" w:hAnsi="HelveticaNeueLT Std" w:cs="Arial"/>
      <w:i/>
      <w:iCs/>
      <w:color w:val="1F497D" w:themeColor="text2"/>
      <w:sz w:val="18"/>
      <w:szCs w:val="18"/>
      <w:lang w:eastAsia="en-US"/>
    </w:rPr>
  </w:style>
  <w:style w:type="character" w:styleId="UnresolvedMention">
    <w:name w:val="Unresolved Mention"/>
    <w:basedOn w:val="DefaultParagraphFont"/>
    <w:uiPriority w:val="99"/>
    <w:semiHidden/>
    <w:unhideWhenUsed/>
    <w:rsid w:val="00012D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8.pn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Y:\1%20Basisangebote\SRF%20mySchool\01%20PLANUNG\04%20Umat\Vorlagen%20Begleitmaterial\BG_Vorlagen_2016\vorlage_IMLA.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643F08-60E8-4E5C-A6D8-1A023F013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vorlage_IMLA.dotx</Template>
  <TotalTime>0</TotalTime>
  <Pages>5</Pages>
  <Words>887</Words>
  <Characters>5593</Characters>
  <Application>Microsoft Office Word</Application>
  <DocSecurity>0</DocSecurity>
  <Lines>46</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ARTgenossen</vt:lpstr>
      <vt:lpstr>ARTgenossen</vt:lpstr>
    </vt:vector>
  </TitlesOfParts>
  <Company>Informatik tpc ag</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ARTgenossen</dc:title>
  <dc:creator>lukas.lippert@srf.ch</dc:creator>
  <cp:lastModifiedBy>Steven</cp:lastModifiedBy>
  <cp:revision>51</cp:revision>
  <cp:lastPrinted>2012-11-30T16:36:00Z</cp:lastPrinted>
  <dcterms:created xsi:type="dcterms:W3CDTF">2020-03-09T17:02:00Z</dcterms:created>
  <dcterms:modified xsi:type="dcterms:W3CDTF">2020-03-11T15:18:00Z</dcterms:modified>
</cp:coreProperties>
</file>