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975CF4" w:rsidRPr="00E14396" w14:paraId="0C8C1EBB" w14:textId="77777777" w:rsidTr="00C177A6">
        <w:tc>
          <w:tcPr>
            <w:tcW w:w="9356" w:type="dxa"/>
            <w:gridSpan w:val="2"/>
          </w:tcPr>
          <w:p w14:paraId="24953E84" w14:textId="06B2646D" w:rsidR="00975CF4" w:rsidRPr="009B0AD2" w:rsidRDefault="00975CF4" w:rsidP="00C177A6">
            <w:pPr>
              <w:rPr>
                <w:rFonts w:ascii="Arial" w:hAnsi="Arial"/>
                <w:b/>
                <w:sz w:val="20"/>
              </w:rPr>
            </w:pPr>
            <w:r w:rsidRPr="00E14396">
              <w:rPr>
                <w:rFonts w:ascii="Arial" w:hAnsi="Arial"/>
                <w:b/>
                <w:sz w:val="20"/>
              </w:rPr>
              <w:t>Aufgabe 1</w:t>
            </w:r>
            <w:r>
              <w:rPr>
                <w:rFonts w:ascii="Arial" w:hAnsi="Arial"/>
                <w:b/>
                <w:sz w:val="20"/>
              </w:rPr>
              <w:t xml:space="preserve">: </w:t>
            </w:r>
            <w:r w:rsidR="00B8477E">
              <w:rPr>
                <w:rFonts w:ascii="Arial" w:hAnsi="Arial"/>
                <w:b/>
                <w:sz w:val="20"/>
              </w:rPr>
              <w:t>Menschliche Figuren</w:t>
            </w:r>
          </w:p>
        </w:tc>
      </w:tr>
      <w:tr w:rsidR="00060F0C" w:rsidRPr="00E14396" w14:paraId="05FBC6D8" w14:textId="77777777" w:rsidTr="00C177A6">
        <w:tc>
          <w:tcPr>
            <w:tcW w:w="9356" w:type="dxa"/>
            <w:gridSpan w:val="2"/>
          </w:tcPr>
          <w:p w14:paraId="42BA73DD" w14:textId="463E3F0C" w:rsidR="00060F0C" w:rsidRPr="009D6651" w:rsidRDefault="00802B4A" w:rsidP="009D6651">
            <w:pPr>
              <w:pStyle w:val="Header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Schaut euch die verschiedenen Bilder von menschlichen </w:t>
            </w:r>
            <w:r w:rsidR="00A378EB">
              <w:rPr>
                <w:rFonts w:ascii="Arial" w:hAnsi="Arial"/>
                <w:sz w:val="20"/>
              </w:rPr>
              <w:t>Figuren</w:t>
            </w:r>
            <w:r>
              <w:rPr>
                <w:rFonts w:ascii="Arial" w:hAnsi="Arial"/>
                <w:sz w:val="20"/>
              </w:rPr>
              <w:t xml:space="preserve"> an. Untersucht die Figuren in Gruppen au</w:t>
            </w:r>
            <w:r w:rsidR="009D6651">
              <w:rPr>
                <w:rFonts w:ascii="Arial" w:hAnsi="Arial"/>
                <w:sz w:val="20"/>
              </w:rPr>
              <w:t xml:space="preserve">f </w:t>
            </w:r>
            <w:r>
              <w:rPr>
                <w:rFonts w:ascii="Arial" w:hAnsi="Arial"/>
                <w:sz w:val="20"/>
              </w:rPr>
              <w:t xml:space="preserve">Gemeinsamkeiten </w:t>
            </w:r>
            <w:r w:rsidR="00102594">
              <w:rPr>
                <w:rFonts w:ascii="Arial" w:hAnsi="Arial"/>
                <w:sz w:val="20"/>
              </w:rPr>
              <w:t xml:space="preserve">und </w:t>
            </w:r>
            <w:r>
              <w:rPr>
                <w:rFonts w:ascii="Arial" w:hAnsi="Arial"/>
                <w:sz w:val="20"/>
              </w:rPr>
              <w:t>Unterschiede</w:t>
            </w:r>
            <w:r w:rsidR="00102594">
              <w:rPr>
                <w:rFonts w:ascii="Arial" w:hAnsi="Arial"/>
                <w:sz w:val="20"/>
              </w:rPr>
              <w:t xml:space="preserve"> in</w:t>
            </w:r>
            <w:r>
              <w:rPr>
                <w:rFonts w:ascii="Arial" w:hAnsi="Arial"/>
                <w:sz w:val="20"/>
              </w:rPr>
              <w:t xml:space="preserve"> der Darstellung</w:t>
            </w:r>
            <w:r w:rsidR="009D6651">
              <w:rPr>
                <w:rFonts w:ascii="Arial" w:hAnsi="Arial"/>
                <w:sz w:val="20"/>
              </w:rPr>
              <w:t xml:space="preserve">, </w:t>
            </w:r>
            <w:r>
              <w:rPr>
                <w:rFonts w:ascii="Arial" w:hAnsi="Arial"/>
                <w:sz w:val="20"/>
              </w:rPr>
              <w:t>Technik</w:t>
            </w:r>
            <w:r w:rsidR="009D6651">
              <w:rPr>
                <w:rFonts w:ascii="Arial" w:hAnsi="Arial"/>
                <w:sz w:val="20"/>
              </w:rPr>
              <w:t xml:space="preserve">, </w:t>
            </w:r>
            <w:r>
              <w:rPr>
                <w:rFonts w:ascii="Arial" w:hAnsi="Arial"/>
                <w:sz w:val="20"/>
              </w:rPr>
              <w:t>Material</w:t>
            </w:r>
            <w:r w:rsidR="00095878">
              <w:rPr>
                <w:rFonts w:ascii="Arial" w:hAnsi="Arial"/>
                <w:sz w:val="20"/>
              </w:rPr>
              <w:t>ien</w:t>
            </w:r>
            <w:r w:rsidR="009D6651">
              <w:rPr>
                <w:rFonts w:ascii="Arial" w:hAnsi="Arial"/>
                <w:sz w:val="20"/>
              </w:rPr>
              <w:t xml:space="preserve"> und den </w:t>
            </w:r>
            <w:r>
              <w:rPr>
                <w:rFonts w:ascii="Arial" w:hAnsi="Arial"/>
                <w:sz w:val="20"/>
              </w:rPr>
              <w:t>Bezug zur Wirklichkeit</w:t>
            </w:r>
            <w:r w:rsidR="009D6651">
              <w:rPr>
                <w:rFonts w:ascii="Arial" w:hAnsi="Arial"/>
                <w:sz w:val="20"/>
              </w:rPr>
              <w:t xml:space="preserve">. </w:t>
            </w:r>
            <w:r>
              <w:rPr>
                <w:rFonts w:ascii="Arial" w:hAnsi="Arial"/>
                <w:sz w:val="20"/>
              </w:rPr>
              <w:t xml:space="preserve">Stellt </w:t>
            </w:r>
            <w:r w:rsidR="00102594">
              <w:rPr>
                <w:rFonts w:ascii="Arial" w:hAnsi="Arial"/>
                <w:sz w:val="20"/>
              </w:rPr>
              <w:t xml:space="preserve">danach </w:t>
            </w:r>
            <w:r>
              <w:rPr>
                <w:rFonts w:ascii="Arial" w:hAnsi="Arial"/>
                <w:sz w:val="20"/>
              </w:rPr>
              <w:t>dem Rest der Klasse eure Ergebnisse vor.</w:t>
            </w:r>
          </w:p>
        </w:tc>
      </w:tr>
      <w:tr w:rsidR="00975CF4" w:rsidRPr="00E14396" w14:paraId="316D9D7E" w14:textId="77777777" w:rsidTr="004259C5">
        <w:tc>
          <w:tcPr>
            <w:tcW w:w="9356" w:type="dxa"/>
            <w:gridSpan w:val="2"/>
          </w:tcPr>
          <w:p w14:paraId="76839810" w14:textId="4347DECF" w:rsidR="005A306D" w:rsidRPr="007C6B77" w:rsidRDefault="005A306D" w:rsidP="00B8477E">
            <w:pPr>
              <w:pStyle w:val="Header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DA022B" w:rsidRPr="002D46C6" w14:paraId="106BEE75" w14:textId="77777777" w:rsidTr="003A218E">
        <w:tc>
          <w:tcPr>
            <w:tcW w:w="4678" w:type="dxa"/>
          </w:tcPr>
          <w:p w14:paraId="62F2F966" w14:textId="77777777" w:rsidR="00DA022B" w:rsidRDefault="00DA022B" w:rsidP="00B8477E">
            <w:pPr>
              <w:pStyle w:val="Header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37755718" wp14:editId="5975162C">
                  <wp:extent cx="2377188" cy="3564000"/>
                  <wp:effectExtent l="0" t="0" r="444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avid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188" cy="35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56BC46" w14:textId="0B35009E" w:rsidR="00DA022B" w:rsidRPr="00DA022B" w:rsidRDefault="00DA022B" w:rsidP="00DA022B">
            <w:pPr>
              <w:pStyle w:val="Caption"/>
              <w:rPr>
                <w:rFonts w:ascii="Arial" w:hAnsi="Arial"/>
                <w:color w:val="auto"/>
                <w:sz w:val="12"/>
                <w:szCs w:val="12"/>
              </w:rPr>
            </w:pPr>
            <w:r w:rsidRPr="00DA022B">
              <w:rPr>
                <w:rFonts w:ascii="Arial" w:hAnsi="Arial"/>
                <w:color w:val="auto"/>
                <w:sz w:val="12"/>
                <w:szCs w:val="12"/>
              </w:rPr>
              <w:t xml:space="preserve">Bild: David </w:t>
            </w:r>
            <w:r>
              <w:rPr>
                <w:rFonts w:ascii="Arial" w:hAnsi="Arial"/>
                <w:color w:val="auto"/>
                <w:sz w:val="12"/>
                <w:szCs w:val="12"/>
              </w:rPr>
              <w:t xml:space="preserve">von </w:t>
            </w:r>
            <w:r w:rsidRPr="00DA022B">
              <w:rPr>
                <w:rFonts w:ascii="Arial" w:hAnsi="Arial"/>
                <w:color w:val="auto"/>
                <w:sz w:val="12"/>
                <w:szCs w:val="12"/>
              </w:rPr>
              <w:t>Michelangelo</w:t>
            </w:r>
            <w:r>
              <w:rPr>
                <w:rFonts w:ascii="Arial" w:hAnsi="Arial"/>
                <w:color w:val="auto"/>
                <w:sz w:val="12"/>
                <w:szCs w:val="12"/>
              </w:rPr>
              <w:t xml:space="preserve"> in Florenz (</w:t>
            </w:r>
            <w:r w:rsidRPr="00DA022B">
              <w:rPr>
                <w:rFonts w:ascii="Arial" w:hAnsi="Arial"/>
                <w:color w:val="auto"/>
                <w:sz w:val="12"/>
                <w:szCs w:val="12"/>
              </w:rPr>
              <w:t>1475</w:t>
            </w:r>
            <w:r w:rsidR="00753A16">
              <w:rPr>
                <w:rFonts w:ascii="Arial" w:hAnsi="Arial"/>
                <w:color w:val="auto"/>
                <w:sz w:val="12"/>
                <w:szCs w:val="12"/>
              </w:rPr>
              <w:t>-</w:t>
            </w:r>
            <w:r w:rsidRPr="00DA022B">
              <w:rPr>
                <w:rFonts w:ascii="Arial" w:hAnsi="Arial"/>
                <w:color w:val="auto"/>
                <w:sz w:val="12"/>
                <w:szCs w:val="12"/>
              </w:rPr>
              <w:t>1564</w:t>
            </w:r>
            <w:r>
              <w:rPr>
                <w:rFonts w:ascii="Arial" w:hAnsi="Arial"/>
                <w:color w:val="auto"/>
                <w:sz w:val="12"/>
                <w:szCs w:val="12"/>
              </w:rPr>
              <w:t>)</w:t>
            </w:r>
          </w:p>
          <w:p w14:paraId="6698139B" w14:textId="00818F1E" w:rsidR="00DA022B" w:rsidRPr="007C6B77" w:rsidRDefault="00DA022B" w:rsidP="00DA022B">
            <w:pPr>
              <w:pStyle w:val="Header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DA022B">
              <w:rPr>
                <w:rFonts w:ascii="Arial" w:hAnsi="Arial" w:cs="Arial"/>
                <w:i/>
                <w:iCs/>
                <w:sz w:val="12"/>
                <w:szCs w:val="12"/>
              </w:rPr>
              <w:t>Quelle: Imago Images</w:t>
            </w:r>
          </w:p>
        </w:tc>
        <w:tc>
          <w:tcPr>
            <w:tcW w:w="4678" w:type="dxa"/>
          </w:tcPr>
          <w:p w14:paraId="3AA56A77" w14:textId="77777777" w:rsidR="00DA022B" w:rsidRDefault="00DA022B" w:rsidP="00B8477E">
            <w:pPr>
              <w:pStyle w:val="Header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11C5BDF7" wp14:editId="3BA3E230">
                  <wp:extent cx="2361108" cy="3564000"/>
                  <wp:effectExtent l="0" t="0" r="127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raserNekaAnkh1Insid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108" cy="35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F218E6" w14:textId="673DCBEE" w:rsidR="00DA022B" w:rsidRPr="00D13885" w:rsidRDefault="00DA022B" w:rsidP="00DA022B">
            <w:pPr>
              <w:pStyle w:val="Caption"/>
              <w:rPr>
                <w:rFonts w:ascii="Arial" w:hAnsi="Arial"/>
                <w:color w:val="auto"/>
                <w:sz w:val="12"/>
                <w:szCs w:val="12"/>
              </w:rPr>
            </w:pPr>
            <w:r w:rsidRPr="00D13885">
              <w:rPr>
                <w:rFonts w:ascii="Arial" w:hAnsi="Arial"/>
                <w:color w:val="auto"/>
                <w:sz w:val="12"/>
                <w:szCs w:val="12"/>
              </w:rPr>
              <w:t xml:space="preserve">Bild: </w:t>
            </w:r>
            <w:r w:rsidR="00D13885" w:rsidRPr="00D13885">
              <w:rPr>
                <w:rFonts w:ascii="Arial" w:hAnsi="Arial"/>
                <w:color w:val="auto"/>
                <w:sz w:val="12"/>
                <w:szCs w:val="12"/>
              </w:rPr>
              <w:t>Fraser-Gräber in al-Minya</w:t>
            </w:r>
            <w:r w:rsidR="00D13885">
              <w:rPr>
                <w:rFonts w:ascii="Arial" w:hAnsi="Arial"/>
                <w:color w:val="auto"/>
                <w:sz w:val="12"/>
                <w:szCs w:val="12"/>
              </w:rPr>
              <w:t>, Ägypten</w:t>
            </w:r>
          </w:p>
          <w:p w14:paraId="6501C83E" w14:textId="3C302947" w:rsidR="00DA022B" w:rsidRPr="002D46C6" w:rsidRDefault="00DA022B" w:rsidP="00DA022B">
            <w:pPr>
              <w:pStyle w:val="Header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en-US"/>
              </w:rPr>
            </w:pPr>
            <w:r w:rsidRPr="002D46C6">
              <w:rPr>
                <w:rFonts w:ascii="Arial" w:hAnsi="Arial" w:cs="Arial"/>
                <w:i/>
                <w:iCs/>
                <w:sz w:val="12"/>
                <w:szCs w:val="12"/>
                <w:lang w:val="en-US"/>
              </w:rPr>
              <w:t xml:space="preserve">Quelle: </w:t>
            </w:r>
            <w:r w:rsidR="002D46C6" w:rsidRPr="002D46C6">
              <w:rPr>
                <w:rFonts w:ascii="Arial" w:hAnsi="Arial" w:cs="Arial"/>
                <w:i/>
                <w:iCs/>
                <w:sz w:val="12"/>
                <w:szCs w:val="12"/>
                <w:lang w:val="en-US"/>
              </w:rPr>
              <w:t>Wikimedia Commons, Roland U</w:t>
            </w:r>
            <w:r w:rsidR="002D46C6">
              <w:rPr>
                <w:rFonts w:ascii="Arial" w:hAnsi="Arial" w:cs="Arial"/>
                <w:i/>
                <w:iCs/>
                <w:sz w:val="12"/>
                <w:szCs w:val="12"/>
                <w:lang w:val="en-US"/>
              </w:rPr>
              <w:t>nger</w:t>
            </w:r>
          </w:p>
        </w:tc>
      </w:tr>
      <w:tr w:rsidR="00DA022B" w:rsidRPr="002D46C6" w14:paraId="3E38FBA0" w14:textId="77777777" w:rsidTr="003A218E">
        <w:tc>
          <w:tcPr>
            <w:tcW w:w="4678" w:type="dxa"/>
          </w:tcPr>
          <w:p w14:paraId="639E8A8D" w14:textId="77777777" w:rsidR="00DA022B" w:rsidRPr="002D46C6" w:rsidRDefault="00DA022B" w:rsidP="00B8477E">
            <w:pPr>
              <w:pStyle w:val="Header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en-US"/>
              </w:rPr>
            </w:pPr>
          </w:p>
        </w:tc>
        <w:tc>
          <w:tcPr>
            <w:tcW w:w="4678" w:type="dxa"/>
          </w:tcPr>
          <w:p w14:paraId="5436326A" w14:textId="77777777" w:rsidR="00DA022B" w:rsidRPr="002D46C6" w:rsidRDefault="00DA022B" w:rsidP="00B8477E">
            <w:pPr>
              <w:pStyle w:val="Header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en-US"/>
              </w:rPr>
            </w:pPr>
          </w:p>
        </w:tc>
      </w:tr>
      <w:tr w:rsidR="00DA022B" w:rsidRPr="00095878" w14:paraId="3C22CAD4" w14:textId="77777777" w:rsidTr="00BA20AD">
        <w:tc>
          <w:tcPr>
            <w:tcW w:w="9356" w:type="dxa"/>
            <w:gridSpan w:val="2"/>
          </w:tcPr>
          <w:p w14:paraId="7BB273A2" w14:textId="77777777" w:rsidR="00DA022B" w:rsidRDefault="00DA022B" w:rsidP="00B8477E">
            <w:pPr>
              <w:pStyle w:val="Header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475C387E" wp14:editId="70310019">
                  <wp:extent cx="3886057" cy="2592000"/>
                  <wp:effectExtent l="0" t="0" r="63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iacometti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057" cy="25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0B1780" w14:textId="6D822300" w:rsidR="00DA022B" w:rsidRPr="00764F46" w:rsidRDefault="00DA022B" w:rsidP="00DA022B">
            <w:pPr>
              <w:pStyle w:val="Caption"/>
              <w:rPr>
                <w:rFonts w:ascii="Arial" w:hAnsi="Arial"/>
                <w:color w:val="auto"/>
                <w:sz w:val="12"/>
                <w:szCs w:val="12"/>
                <w:lang w:val="fr-CH"/>
              </w:rPr>
            </w:pPr>
            <w:r w:rsidRPr="00764F46">
              <w:rPr>
                <w:rFonts w:ascii="Arial" w:hAnsi="Arial"/>
                <w:color w:val="auto"/>
                <w:sz w:val="12"/>
                <w:szCs w:val="12"/>
                <w:lang w:val="fr-CH"/>
              </w:rPr>
              <w:t xml:space="preserve">Bild: </w:t>
            </w:r>
            <w:r w:rsidR="00764F46" w:rsidRPr="00764F46">
              <w:rPr>
                <w:rFonts w:ascii="Arial" w:hAnsi="Arial"/>
                <w:color w:val="auto"/>
                <w:sz w:val="12"/>
                <w:szCs w:val="12"/>
                <w:lang w:val="fr-CH"/>
              </w:rPr>
              <w:t xml:space="preserve">Alberto Giacometti </w:t>
            </w:r>
            <w:r w:rsidR="00764F46">
              <w:rPr>
                <w:rFonts w:ascii="Arial" w:hAnsi="Arial"/>
                <w:color w:val="auto"/>
                <w:sz w:val="12"/>
                <w:szCs w:val="12"/>
                <w:lang w:val="fr-CH"/>
              </w:rPr>
              <w:t xml:space="preserve">- </w:t>
            </w:r>
            <w:r w:rsidR="00764F46" w:rsidRPr="00764F46">
              <w:rPr>
                <w:rFonts w:ascii="Arial" w:hAnsi="Arial"/>
                <w:color w:val="auto"/>
                <w:sz w:val="12"/>
                <w:szCs w:val="12"/>
                <w:lang w:val="fr-CH"/>
              </w:rPr>
              <w:t>L’Homme qui marche I</w:t>
            </w:r>
            <w:r w:rsidR="00764F46">
              <w:rPr>
                <w:rFonts w:ascii="Arial" w:hAnsi="Arial"/>
                <w:color w:val="auto"/>
                <w:sz w:val="12"/>
                <w:szCs w:val="12"/>
                <w:lang w:val="fr-CH"/>
              </w:rPr>
              <w:t xml:space="preserve"> (1960)</w:t>
            </w:r>
          </w:p>
          <w:p w14:paraId="7B851926" w14:textId="2C91308A" w:rsidR="00DA022B" w:rsidRPr="00764F46" w:rsidRDefault="00DA022B" w:rsidP="00DA022B">
            <w:pPr>
              <w:pStyle w:val="Header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fr-CH"/>
              </w:rPr>
            </w:pPr>
            <w:r w:rsidRPr="00764F46">
              <w:rPr>
                <w:rFonts w:ascii="Arial" w:hAnsi="Arial" w:cs="Arial"/>
                <w:i/>
                <w:iCs/>
                <w:sz w:val="12"/>
                <w:szCs w:val="12"/>
                <w:lang w:val="fr-CH"/>
              </w:rPr>
              <w:t>Quelle: Imago Images</w:t>
            </w:r>
          </w:p>
        </w:tc>
      </w:tr>
    </w:tbl>
    <w:p w14:paraId="65F045C8" w14:textId="5066A8C2" w:rsidR="00F537DA" w:rsidRPr="00095878" w:rsidRDefault="009D6651" w:rsidP="00766F7A">
      <w:pPr>
        <w:shd w:val="clear" w:color="auto" w:fill="FFFFFF" w:themeFill="background1"/>
        <w:spacing w:after="0" w:line="240" w:lineRule="auto"/>
        <w:rPr>
          <w:rFonts w:ascii="Arial" w:hAnsi="Arial" w:cs="Arial"/>
          <w:sz w:val="20"/>
          <w:szCs w:val="20"/>
          <w:lang w:val="fr-CH"/>
        </w:rPr>
      </w:pPr>
      <w:r w:rsidRPr="00095878">
        <w:rPr>
          <w:rFonts w:ascii="Arial" w:hAnsi="Arial" w:cs="Arial"/>
          <w:sz w:val="20"/>
          <w:szCs w:val="20"/>
          <w:lang w:val="fr-CH"/>
        </w:rPr>
        <w:br w:type="page"/>
      </w: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6804"/>
        <w:gridCol w:w="2552"/>
      </w:tblGrid>
      <w:tr w:rsidR="00E0258F" w14:paraId="190333BB" w14:textId="77777777" w:rsidTr="00A6320D">
        <w:tc>
          <w:tcPr>
            <w:tcW w:w="6804" w:type="dxa"/>
          </w:tcPr>
          <w:p w14:paraId="792BDEB6" w14:textId="77777777" w:rsidR="00E0258F" w:rsidRPr="001E611D" w:rsidRDefault="00E0258F" w:rsidP="00EB37B0">
            <w:pPr>
              <w:contextualSpacing/>
              <w:rPr>
                <w:rFonts w:ascii="Arial" w:hAnsi="Arial"/>
                <w:sz w:val="20"/>
                <w:szCs w:val="20"/>
              </w:rPr>
            </w:pPr>
            <w:r w:rsidRPr="001E611D">
              <w:rPr>
                <w:rFonts w:ascii="Arial" w:hAnsi="Arial"/>
                <w:b/>
                <w:sz w:val="20"/>
                <w:szCs w:val="20"/>
              </w:rPr>
              <w:lastRenderedPageBreak/>
              <w:t xml:space="preserve">Aufgabe </w:t>
            </w:r>
            <w:r>
              <w:rPr>
                <w:rFonts w:ascii="Arial" w:hAnsi="Arial"/>
                <w:b/>
                <w:sz w:val="20"/>
                <w:szCs w:val="20"/>
              </w:rPr>
              <w:t>2</w:t>
            </w:r>
            <w:r w:rsidRPr="001E611D">
              <w:rPr>
                <w:rFonts w:ascii="Arial" w:hAnsi="Arial"/>
                <w:b/>
                <w:sz w:val="20"/>
                <w:szCs w:val="20"/>
              </w:rPr>
              <w:t>: Fragen zum Film</w:t>
            </w:r>
          </w:p>
        </w:tc>
        <w:tc>
          <w:tcPr>
            <w:tcW w:w="2552" w:type="dxa"/>
            <w:vMerge w:val="restart"/>
          </w:tcPr>
          <w:p w14:paraId="230BDBFD" w14:textId="77777777" w:rsidR="00E0258F" w:rsidRPr="001E611D" w:rsidRDefault="00E0258F" w:rsidP="00EB37B0">
            <w:pPr>
              <w:pStyle w:val="Caption"/>
              <w:contextualSpacing/>
              <w:jc w:val="right"/>
              <w:rPr>
                <w:rFonts w:ascii="Arial" w:hAnsi="Arial"/>
                <w:color w:val="auto"/>
                <w:sz w:val="20"/>
                <w:szCs w:val="20"/>
              </w:rPr>
            </w:pPr>
            <w:r w:rsidRPr="001E611D">
              <w:rPr>
                <w:rFonts w:ascii="Arial" w:hAnsi="Arial"/>
                <w:noProof/>
                <w:color w:val="auto"/>
                <w:sz w:val="20"/>
                <w:szCs w:val="20"/>
              </w:rPr>
              <w:drawing>
                <wp:inline distT="0" distB="0" distL="0" distR="0" wp14:anchorId="021D07C1" wp14:editId="212A3DB4">
                  <wp:extent cx="900000" cy="900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qrcode-frag-fred-cloud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58F" w14:paraId="4ABA2568" w14:textId="77777777" w:rsidTr="00A6320D">
        <w:tc>
          <w:tcPr>
            <w:tcW w:w="6804" w:type="dxa"/>
          </w:tcPr>
          <w:p w14:paraId="7558786C" w14:textId="456FFCF5" w:rsidR="009907BF" w:rsidRDefault="00E0258F" w:rsidP="00EB37B0">
            <w:pPr>
              <w:pStyle w:val="Caption"/>
              <w:contextualSpacing/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</w:pPr>
            <w:r w:rsidRPr="001E611D"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  <w:t xml:space="preserve">Scanne mit deinem </w:t>
            </w:r>
            <w:r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  <w:t>Tablet</w:t>
            </w:r>
            <w:r w:rsidRPr="001E611D"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  <w:t xml:space="preserve"> oder Smartphone den QR-Code auf der rechten Seite und schaue dir den Film «</w:t>
            </w:r>
            <w:r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  <w:t xml:space="preserve">ARTgenossen: </w:t>
            </w:r>
            <w:r w:rsidR="00095878"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  <w:t>Alberto Giacometti</w:t>
            </w:r>
            <w:r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  <w:t>»</w:t>
            </w:r>
            <w:r w:rsidRPr="001E611D"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  <w:t xml:space="preserve"> an. </w:t>
            </w:r>
          </w:p>
          <w:p w14:paraId="2AE456F7" w14:textId="539424E6" w:rsidR="00E0258F" w:rsidRPr="001E611D" w:rsidRDefault="00E0258F" w:rsidP="00EB37B0">
            <w:pPr>
              <w:pStyle w:val="Caption"/>
              <w:contextualSpacing/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</w:pPr>
            <w:r w:rsidRPr="001E611D"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  <w:t>Beantworte danach die Fragen zum Film.</w:t>
            </w:r>
          </w:p>
        </w:tc>
        <w:tc>
          <w:tcPr>
            <w:tcW w:w="2552" w:type="dxa"/>
            <w:vMerge/>
          </w:tcPr>
          <w:p w14:paraId="14E906E4" w14:textId="77777777" w:rsidR="00E0258F" w:rsidRPr="001E611D" w:rsidRDefault="00E0258F" w:rsidP="00EB37B0">
            <w:pPr>
              <w:pStyle w:val="Caption"/>
              <w:contextualSpacing/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</w:pPr>
          </w:p>
        </w:tc>
      </w:tr>
    </w:tbl>
    <w:p w14:paraId="6239D2AF" w14:textId="77777777" w:rsidR="00E0258F" w:rsidRDefault="00E0258F" w:rsidP="00E0258F">
      <w:pPr>
        <w:spacing w:after="0" w:line="240" w:lineRule="auto"/>
        <w:contextualSpacing/>
        <w:rPr>
          <w:rFonts w:ascii="Arial" w:hAnsi="Arial"/>
          <w:b/>
          <w:sz w:val="20"/>
        </w:rPr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E0258F" w:rsidRPr="0033101D" w14:paraId="42935D0D" w14:textId="77777777" w:rsidTr="00EB37B0">
        <w:tc>
          <w:tcPr>
            <w:tcW w:w="9356" w:type="dxa"/>
          </w:tcPr>
          <w:p w14:paraId="5F545D7D" w14:textId="5DF71182" w:rsidR="00E0258F" w:rsidRPr="0033101D" w:rsidRDefault="00095878" w:rsidP="00E0258F">
            <w:pPr>
              <w:pStyle w:val="Header"/>
              <w:numPr>
                <w:ilvl w:val="0"/>
                <w:numId w:val="8"/>
              </w:numPr>
              <w:tabs>
                <w:tab w:val="clear" w:pos="4536"/>
                <w:tab w:val="clear" w:pos="9072"/>
              </w:tabs>
              <w:contextualSpacing/>
              <w:rPr>
                <w:rFonts w:ascii="Arial" w:hAnsi="Arial"/>
                <w:sz w:val="20"/>
              </w:rPr>
            </w:pPr>
            <w:r w:rsidRPr="00095878">
              <w:rPr>
                <w:rFonts w:ascii="Arial" w:hAnsi="Arial"/>
                <w:sz w:val="20"/>
              </w:rPr>
              <w:t xml:space="preserve">Was </w:t>
            </w:r>
            <w:r w:rsidR="00327FA5">
              <w:rPr>
                <w:rFonts w:ascii="Arial" w:hAnsi="Arial"/>
                <w:sz w:val="20"/>
              </w:rPr>
              <w:t>wollte</w:t>
            </w:r>
            <w:r w:rsidRPr="00095878">
              <w:rPr>
                <w:rFonts w:ascii="Arial" w:hAnsi="Arial"/>
                <w:sz w:val="20"/>
              </w:rPr>
              <w:t xml:space="preserve"> Giacometti in seinen </w:t>
            </w:r>
            <w:r w:rsidR="00AC3538">
              <w:rPr>
                <w:rFonts w:ascii="Arial" w:hAnsi="Arial"/>
                <w:sz w:val="20"/>
              </w:rPr>
              <w:t>Plastiken</w:t>
            </w:r>
            <w:r w:rsidRPr="00095878">
              <w:rPr>
                <w:rFonts w:ascii="Arial" w:hAnsi="Arial"/>
                <w:sz w:val="20"/>
              </w:rPr>
              <w:t xml:space="preserve"> festhalten?</w:t>
            </w:r>
          </w:p>
        </w:tc>
      </w:tr>
      <w:tr w:rsidR="00E0258F" w:rsidRPr="001E611D" w14:paraId="15782EE0" w14:textId="77777777" w:rsidTr="00EB37B0">
        <w:tc>
          <w:tcPr>
            <w:tcW w:w="9356" w:type="dxa"/>
          </w:tcPr>
          <w:p w14:paraId="2A6590FE" w14:textId="77777777" w:rsidR="00E0258F" w:rsidRPr="001E611D" w:rsidRDefault="00E0258F" w:rsidP="00EB37B0">
            <w:pPr>
              <w:pStyle w:val="Caption"/>
              <w:contextualSpacing/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</w:pPr>
          </w:p>
        </w:tc>
      </w:tr>
      <w:tr w:rsidR="00E0258F" w:rsidRPr="00382D69" w14:paraId="43828B0B" w14:textId="77777777" w:rsidTr="00EB37B0">
        <w:tc>
          <w:tcPr>
            <w:tcW w:w="9356" w:type="dxa"/>
          </w:tcPr>
          <w:p w14:paraId="3EAB0F9B" w14:textId="35510494" w:rsidR="00E0258F" w:rsidRPr="00382D69" w:rsidRDefault="00E0258F" w:rsidP="00EB37B0">
            <w:pPr>
              <w:pStyle w:val="Caption"/>
              <w:spacing w:line="360" w:lineRule="auto"/>
              <w:contextualSpacing/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</w:pPr>
            <w:r w:rsidRPr="00382D69"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</w:t>
            </w:r>
            <w:r w:rsidR="00095878" w:rsidRPr="00382D69"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  <w:t>__________________________________________________________________________________</w:t>
            </w:r>
            <w:r w:rsidRPr="00382D69"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  <w:t>______________________________________________</w:t>
            </w:r>
          </w:p>
        </w:tc>
      </w:tr>
    </w:tbl>
    <w:p w14:paraId="432126D8" w14:textId="1276DEA6" w:rsidR="0063582C" w:rsidRDefault="0063582C" w:rsidP="00766F7A">
      <w:pPr>
        <w:shd w:val="clear" w:color="auto" w:fill="FFFFFF" w:themeFill="background1"/>
        <w:spacing w:after="0" w:line="240" w:lineRule="auto"/>
        <w:rPr>
          <w:rFonts w:ascii="Arial" w:hAnsi="Arial" w:cs="Arial"/>
          <w:sz w:val="20"/>
          <w:szCs w:val="20"/>
        </w:rPr>
      </w:pPr>
    </w:p>
    <w:p w14:paraId="75484192" w14:textId="700871E0" w:rsidR="005E26A7" w:rsidRDefault="005E26A7" w:rsidP="00766F7A">
      <w:pPr>
        <w:shd w:val="clear" w:color="auto" w:fill="FFFFFF" w:themeFill="background1"/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5E26A7" w:rsidRPr="0033101D" w14:paraId="5A722501" w14:textId="77777777" w:rsidTr="00EB37B0">
        <w:tc>
          <w:tcPr>
            <w:tcW w:w="9356" w:type="dxa"/>
          </w:tcPr>
          <w:p w14:paraId="6498F169" w14:textId="404A184D" w:rsidR="005E26A7" w:rsidRPr="0033101D" w:rsidRDefault="00095878" w:rsidP="00095878">
            <w:pPr>
              <w:pStyle w:val="Header"/>
              <w:numPr>
                <w:ilvl w:val="0"/>
                <w:numId w:val="8"/>
              </w:numPr>
              <w:tabs>
                <w:tab w:val="clear" w:pos="4536"/>
                <w:tab w:val="clear" w:pos="9072"/>
              </w:tabs>
              <w:contextualSpacing/>
              <w:rPr>
                <w:rFonts w:ascii="Arial" w:hAnsi="Arial"/>
                <w:sz w:val="20"/>
              </w:rPr>
            </w:pPr>
            <w:r w:rsidRPr="00095878">
              <w:rPr>
                <w:rFonts w:ascii="Arial" w:hAnsi="Arial"/>
                <w:sz w:val="20"/>
              </w:rPr>
              <w:t>Was erfährst du über die Familie Giacometti?</w:t>
            </w:r>
          </w:p>
        </w:tc>
      </w:tr>
      <w:tr w:rsidR="005E26A7" w:rsidRPr="001E611D" w14:paraId="44B73BC8" w14:textId="77777777" w:rsidTr="00EB37B0">
        <w:tc>
          <w:tcPr>
            <w:tcW w:w="9356" w:type="dxa"/>
          </w:tcPr>
          <w:p w14:paraId="68028BBA" w14:textId="77777777" w:rsidR="005E26A7" w:rsidRPr="001E611D" w:rsidRDefault="005E26A7" w:rsidP="00EB37B0">
            <w:pPr>
              <w:pStyle w:val="Caption"/>
              <w:contextualSpacing/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</w:pPr>
          </w:p>
        </w:tc>
      </w:tr>
      <w:tr w:rsidR="005E26A7" w:rsidRPr="00382D69" w14:paraId="140CF966" w14:textId="77777777" w:rsidTr="00EB37B0">
        <w:tc>
          <w:tcPr>
            <w:tcW w:w="9356" w:type="dxa"/>
          </w:tcPr>
          <w:p w14:paraId="447D3FFF" w14:textId="77F50BDE" w:rsidR="005E26A7" w:rsidRPr="00382D69" w:rsidRDefault="005E26A7" w:rsidP="00EB37B0">
            <w:pPr>
              <w:pStyle w:val="Caption"/>
              <w:spacing w:line="360" w:lineRule="auto"/>
              <w:contextualSpacing/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</w:pPr>
            <w:r w:rsidRPr="00382D69"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0F0597B0" w14:textId="31CA5FD9" w:rsidR="005E26A7" w:rsidRDefault="005E26A7" w:rsidP="00766F7A">
      <w:pPr>
        <w:shd w:val="clear" w:color="auto" w:fill="FFFFFF" w:themeFill="background1"/>
        <w:spacing w:after="0" w:line="240" w:lineRule="auto"/>
        <w:rPr>
          <w:rFonts w:ascii="Arial" w:hAnsi="Arial" w:cs="Arial"/>
          <w:sz w:val="20"/>
          <w:szCs w:val="20"/>
        </w:rPr>
      </w:pPr>
    </w:p>
    <w:p w14:paraId="3BCBCD97" w14:textId="149AF7D2" w:rsidR="005E26A7" w:rsidRDefault="005E26A7" w:rsidP="00766F7A">
      <w:pPr>
        <w:shd w:val="clear" w:color="auto" w:fill="FFFFFF" w:themeFill="background1"/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5E26A7" w:rsidRPr="0033101D" w14:paraId="5D6A15EA" w14:textId="77777777" w:rsidTr="00EB37B0">
        <w:tc>
          <w:tcPr>
            <w:tcW w:w="9356" w:type="dxa"/>
          </w:tcPr>
          <w:p w14:paraId="0EA4A567" w14:textId="4A87D360" w:rsidR="005E26A7" w:rsidRPr="0033101D" w:rsidRDefault="00095878" w:rsidP="00EB37B0">
            <w:pPr>
              <w:pStyle w:val="Header"/>
              <w:numPr>
                <w:ilvl w:val="0"/>
                <w:numId w:val="8"/>
              </w:numPr>
              <w:tabs>
                <w:tab w:val="clear" w:pos="4536"/>
                <w:tab w:val="clear" w:pos="9072"/>
              </w:tabs>
              <w:contextualSpacing/>
              <w:rPr>
                <w:rFonts w:ascii="Arial" w:hAnsi="Arial"/>
                <w:sz w:val="20"/>
              </w:rPr>
            </w:pPr>
            <w:r w:rsidRPr="00095878">
              <w:rPr>
                <w:rFonts w:ascii="Arial" w:hAnsi="Arial"/>
                <w:sz w:val="20"/>
              </w:rPr>
              <w:t>Wie war die Beziehung Giacomettis zu seiner Heimat im Bergell?</w:t>
            </w:r>
          </w:p>
        </w:tc>
      </w:tr>
      <w:tr w:rsidR="005E26A7" w:rsidRPr="001E611D" w14:paraId="711667B8" w14:textId="77777777" w:rsidTr="00EB37B0">
        <w:tc>
          <w:tcPr>
            <w:tcW w:w="9356" w:type="dxa"/>
          </w:tcPr>
          <w:p w14:paraId="49D7A65F" w14:textId="77777777" w:rsidR="005E26A7" w:rsidRPr="001E611D" w:rsidRDefault="005E26A7" w:rsidP="00EB37B0">
            <w:pPr>
              <w:pStyle w:val="Caption"/>
              <w:contextualSpacing/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</w:pPr>
          </w:p>
        </w:tc>
      </w:tr>
      <w:tr w:rsidR="005E26A7" w:rsidRPr="00382D69" w14:paraId="2C0666B2" w14:textId="77777777" w:rsidTr="00EB37B0">
        <w:tc>
          <w:tcPr>
            <w:tcW w:w="9356" w:type="dxa"/>
          </w:tcPr>
          <w:p w14:paraId="0395FC8D" w14:textId="77DFB5CF" w:rsidR="005E26A7" w:rsidRPr="00382D69" w:rsidRDefault="005E26A7" w:rsidP="00EB37B0">
            <w:pPr>
              <w:pStyle w:val="Caption"/>
              <w:spacing w:line="360" w:lineRule="auto"/>
              <w:contextualSpacing/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</w:pPr>
            <w:r w:rsidRPr="00382D69"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88329C" w:rsidRPr="00382D69"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  <w:t>______________________________________________________________</w:t>
            </w:r>
          </w:p>
        </w:tc>
      </w:tr>
    </w:tbl>
    <w:p w14:paraId="1821DE3A" w14:textId="2AC42B16" w:rsidR="005E26A7" w:rsidRDefault="005E26A7" w:rsidP="00766F7A">
      <w:pPr>
        <w:shd w:val="clear" w:color="auto" w:fill="FFFFFF" w:themeFill="background1"/>
        <w:spacing w:after="0" w:line="240" w:lineRule="auto"/>
        <w:rPr>
          <w:rFonts w:ascii="Arial" w:hAnsi="Arial" w:cs="Arial"/>
          <w:sz w:val="20"/>
          <w:szCs w:val="20"/>
        </w:rPr>
      </w:pPr>
    </w:p>
    <w:p w14:paraId="42B5AD9B" w14:textId="4ED1D924" w:rsidR="00467756" w:rsidRDefault="00467756" w:rsidP="00766F7A">
      <w:pPr>
        <w:shd w:val="clear" w:color="auto" w:fill="FFFFFF" w:themeFill="background1"/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467756" w:rsidRPr="0033101D" w14:paraId="2F46E734" w14:textId="77777777" w:rsidTr="00EB37B0">
        <w:tc>
          <w:tcPr>
            <w:tcW w:w="9356" w:type="dxa"/>
          </w:tcPr>
          <w:p w14:paraId="5EA65CE7" w14:textId="0C9EBCDA" w:rsidR="00467756" w:rsidRPr="0033101D" w:rsidRDefault="00095878" w:rsidP="00EB37B0">
            <w:pPr>
              <w:pStyle w:val="Header"/>
              <w:numPr>
                <w:ilvl w:val="0"/>
                <w:numId w:val="8"/>
              </w:numPr>
              <w:tabs>
                <w:tab w:val="clear" w:pos="4536"/>
                <w:tab w:val="clear" w:pos="9072"/>
              </w:tabs>
              <w:contextualSpacing/>
              <w:rPr>
                <w:rFonts w:ascii="Arial" w:hAnsi="Arial"/>
                <w:sz w:val="20"/>
              </w:rPr>
            </w:pPr>
            <w:r w:rsidRPr="00095878">
              <w:rPr>
                <w:rFonts w:ascii="Arial" w:hAnsi="Arial"/>
                <w:sz w:val="20"/>
              </w:rPr>
              <w:t xml:space="preserve">Giacometti </w:t>
            </w:r>
            <w:r w:rsidR="00327FA5">
              <w:rPr>
                <w:rFonts w:ascii="Arial" w:hAnsi="Arial"/>
                <w:sz w:val="20"/>
              </w:rPr>
              <w:t>setzte</w:t>
            </w:r>
            <w:r w:rsidRPr="00095878">
              <w:rPr>
                <w:rFonts w:ascii="Arial" w:hAnsi="Arial"/>
                <w:sz w:val="20"/>
              </w:rPr>
              <w:t xml:space="preserve"> seine Tonfiguren in Gips, Holz, Stein oder später Bronze um. Weshalb war dieser Schritt nötig?</w:t>
            </w:r>
          </w:p>
        </w:tc>
      </w:tr>
      <w:tr w:rsidR="00467756" w:rsidRPr="001E611D" w14:paraId="5308A12A" w14:textId="77777777" w:rsidTr="00EB37B0">
        <w:tc>
          <w:tcPr>
            <w:tcW w:w="9356" w:type="dxa"/>
          </w:tcPr>
          <w:p w14:paraId="4E209533" w14:textId="77777777" w:rsidR="00467756" w:rsidRPr="001E611D" w:rsidRDefault="00467756" w:rsidP="00EB37B0">
            <w:pPr>
              <w:pStyle w:val="Caption"/>
              <w:contextualSpacing/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</w:pPr>
          </w:p>
        </w:tc>
      </w:tr>
      <w:tr w:rsidR="00467756" w:rsidRPr="00382D69" w14:paraId="78FE010D" w14:textId="77777777" w:rsidTr="00EB37B0">
        <w:tc>
          <w:tcPr>
            <w:tcW w:w="9356" w:type="dxa"/>
          </w:tcPr>
          <w:p w14:paraId="0D1BA7B8" w14:textId="525273AA" w:rsidR="00467756" w:rsidRPr="00382D69" w:rsidRDefault="00467756" w:rsidP="00EB37B0">
            <w:pPr>
              <w:pStyle w:val="Caption"/>
              <w:spacing w:line="360" w:lineRule="auto"/>
              <w:contextualSpacing/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</w:pPr>
            <w:r w:rsidRPr="00382D69"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88329C" w:rsidRPr="00382D69"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  <w:t>_________________________________________________________________</w:t>
            </w:r>
          </w:p>
        </w:tc>
      </w:tr>
    </w:tbl>
    <w:p w14:paraId="3A1068CB" w14:textId="402C204B" w:rsidR="0088329C" w:rsidRDefault="0088329C" w:rsidP="00766F7A">
      <w:pPr>
        <w:shd w:val="clear" w:color="auto" w:fill="FFFFFF" w:themeFill="background1"/>
        <w:spacing w:after="0" w:line="240" w:lineRule="auto"/>
        <w:rPr>
          <w:rFonts w:ascii="Arial" w:hAnsi="Arial" w:cs="Arial"/>
          <w:sz w:val="20"/>
          <w:szCs w:val="20"/>
        </w:rPr>
      </w:pPr>
    </w:p>
    <w:p w14:paraId="2F19C3D1" w14:textId="77777777" w:rsidR="00A63174" w:rsidRDefault="00A63174" w:rsidP="00766F7A">
      <w:pPr>
        <w:shd w:val="clear" w:color="auto" w:fill="FFFFFF" w:themeFill="background1"/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A63174" w:rsidRPr="0033101D" w14:paraId="2EE7C00D" w14:textId="77777777" w:rsidTr="00535276">
        <w:tc>
          <w:tcPr>
            <w:tcW w:w="9356" w:type="dxa"/>
          </w:tcPr>
          <w:p w14:paraId="20105DB6" w14:textId="5F0334A6" w:rsidR="00A63174" w:rsidRPr="00A63174" w:rsidRDefault="00095878" w:rsidP="00A63174">
            <w:pPr>
              <w:pStyle w:val="Header"/>
              <w:numPr>
                <w:ilvl w:val="0"/>
                <w:numId w:val="8"/>
              </w:numPr>
              <w:tabs>
                <w:tab w:val="clear" w:pos="4536"/>
                <w:tab w:val="clear" w:pos="9072"/>
              </w:tabs>
              <w:contextualSpacing/>
              <w:rPr>
                <w:rFonts w:ascii="Arial" w:hAnsi="Arial"/>
                <w:sz w:val="20"/>
              </w:rPr>
            </w:pPr>
            <w:r w:rsidRPr="00095878">
              <w:rPr>
                <w:rFonts w:ascii="Arial" w:hAnsi="Arial"/>
                <w:sz w:val="20"/>
              </w:rPr>
              <w:t>Was meint Philip Büttiker</w:t>
            </w:r>
            <w:r w:rsidR="00B11E05">
              <w:rPr>
                <w:rFonts w:ascii="Arial" w:hAnsi="Arial"/>
                <w:sz w:val="20"/>
              </w:rPr>
              <w:t xml:space="preserve"> damit</w:t>
            </w:r>
            <w:r w:rsidRPr="00095878">
              <w:rPr>
                <w:rFonts w:ascii="Arial" w:hAnsi="Arial"/>
                <w:sz w:val="20"/>
              </w:rPr>
              <w:t>, wenn er sagt, Gia</w:t>
            </w:r>
            <w:r w:rsidR="00B11E05">
              <w:rPr>
                <w:rFonts w:ascii="Arial" w:hAnsi="Arial"/>
                <w:sz w:val="20"/>
              </w:rPr>
              <w:t>co</w:t>
            </w:r>
            <w:r w:rsidRPr="00095878">
              <w:rPr>
                <w:rFonts w:ascii="Arial" w:hAnsi="Arial"/>
                <w:sz w:val="20"/>
              </w:rPr>
              <w:t>mettis Portraits sei</w:t>
            </w:r>
            <w:r w:rsidR="00B11E05">
              <w:rPr>
                <w:rFonts w:ascii="Arial" w:hAnsi="Arial"/>
                <w:sz w:val="20"/>
              </w:rPr>
              <w:t>en</w:t>
            </w:r>
            <w:r w:rsidRPr="00095878">
              <w:rPr>
                <w:rFonts w:ascii="Arial" w:hAnsi="Arial"/>
                <w:sz w:val="20"/>
              </w:rPr>
              <w:t xml:space="preserve"> eine Art Zeitspeicher?</w:t>
            </w:r>
          </w:p>
        </w:tc>
      </w:tr>
      <w:tr w:rsidR="00A63174" w:rsidRPr="001E611D" w14:paraId="49F6F63B" w14:textId="77777777" w:rsidTr="00535276">
        <w:tc>
          <w:tcPr>
            <w:tcW w:w="9356" w:type="dxa"/>
          </w:tcPr>
          <w:p w14:paraId="0BBF6E4B" w14:textId="77777777" w:rsidR="00A63174" w:rsidRPr="001E611D" w:rsidRDefault="00A63174" w:rsidP="00535276">
            <w:pPr>
              <w:pStyle w:val="Caption"/>
              <w:contextualSpacing/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</w:pPr>
          </w:p>
        </w:tc>
      </w:tr>
      <w:tr w:rsidR="00A63174" w:rsidRPr="00382D69" w14:paraId="1CFCE87F" w14:textId="77777777" w:rsidTr="00535276">
        <w:tc>
          <w:tcPr>
            <w:tcW w:w="9356" w:type="dxa"/>
          </w:tcPr>
          <w:p w14:paraId="22511E1C" w14:textId="173B91B9" w:rsidR="00A63174" w:rsidRPr="00382D69" w:rsidRDefault="00A63174" w:rsidP="00535276">
            <w:pPr>
              <w:pStyle w:val="Caption"/>
              <w:spacing w:line="360" w:lineRule="auto"/>
              <w:contextualSpacing/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</w:pPr>
            <w:r w:rsidRPr="00382D69"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40498F" w:rsidRPr="00382D69"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  <w:t>__________________________________________________________________________________</w:t>
            </w:r>
            <w:r w:rsidRPr="00382D69"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  <w:t>______________________________________</w:t>
            </w:r>
          </w:p>
        </w:tc>
      </w:tr>
    </w:tbl>
    <w:p w14:paraId="06D78BA6" w14:textId="53C77059" w:rsidR="00FE721F" w:rsidRPr="00E93738" w:rsidRDefault="00FE721F" w:rsidP="00766F7A">
      <w:pPr>
        <w:shd w:val="clear" w:color="auto" w:fill="FFFFFF" w:themeFill="background1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</w:rPr>
        <w:br w:type="page"/>
      </w: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FE721F" w:rsidRPr="009B0AD2" w14:paraId="0D18A850" w14:textId="77777777" w:rsidTr="00EB37B0">
        <w:tc>
          <w:tcPr>
            <w:tcW w:w="9356" w:type="dxa"/>
          </w:tcPr>
          <w:p w14:paraId="05EA6B07" w14:textId="143E9991" w:rsidR="00FE721F" w:rsidRPr="009B0AD2" w:rsidRDefault="00FE721F" w:rsidP="00EB37B0">
            <w:pPr>
              <w:rPr>
                <w:rFonts w:ascii="Arial" w:hAnsi="Arial"/>
                <w:b/>
                <w:sz w:val="20"/>
              </w:rPr>
            </w:pPr>
            <w:r w:rsidRPr="00E14396">
              <w:rPr>
                <w:rFonts w:ascii="Arial" w:hAnsi="Arial"/>
                <w:b/>
                <w:sz w:val="20"/>
              </w:rPr>
              <w:lastRenderedPageBreak/>
              <w:t xml:space="preserve">Aufgabe </w:t>
            </w:r>
            <w:r w:rsidR="00E93738">
              <w:rPr>
                <w:rFonts w:ascii="Arial" w:hAnsi="Arial"/>
                <w:b/>
                <w:sz w:val="20"/>
              </w:rPr>
              <w:t>3</w:t>
            </w:r>
            <w:r>
              <w:rPr>
                <w:rFonts w:ascii="Arial" w:hAnsi="Arial"/>
                <w:b/>
                <w:sz w:val="20"/>
              </w:rPr>
              <w:t xml:space="preserve">: </w:t>
            </w:r>
            <w:r w:rsidR="00AC3538">
              <w:rPr>
                <w:rFonts w:ascii="Arial" w:hAnsi="Arial"/>
                <w:b/>
                <w:sz w:val="20"/>
              </w:rPr>
              <w:t>Menschliche Figuren</w:t>
            </w:r>
          </w:p>
        </w:tc>
      </w:tr>
      <w:tr w:rsidR="00CB6A6D" w:rsidRPr="009B0AD2" w14:paraId="14D0C5F9" w14:textId="77777777" w:rsidTr="00EB37B0">
        <w:tc>
          <w:tcPr>
            <w:tcW w:w="9356" w:type="dxa"/>
          </w:tcPr>
          <w:p w14:paraId="782A9631" w14:textId="77777777" w:rsidR="00CB6A6D" w:rsidRPr="00E14396" w:rsidRDefault="00CB6A6D" w:rsidP="00EB37B0">
            <w:pPr>
              <w:rPr>
                <w:rFonts w:ascii="Arial" w:hAnsi="Arial"/>
                <w:b/>
                <w:sz w:val="20"/>
              </w:rPr>
            </w:pPr>
          </w:p>
        </w:tc>
      </w:tr>
      <w:tr w:rsidR="00FE721F" w:rsidRPr="00E55627" w14:paraId="311F865B" w14:textId="77777777" w:rsidTr="003E55C5">
        <w:tc>
          <w:tcPr>
            <w:tcW w:w="9356" w:type="dxa"/>
          </w:tcPr>
          <w:p w14:paraId="44829158" w14:textId="40B9E1F7" w:rsidR="00AC3538" w:rsidRDefault="00AC3538" w:rsidP="00AC3538">
            <w:pPr>
              <w:pStyle w:val="ListParagraph"/>
              <w:numPr>
                <w:ilvl w:val="0"/>
                <w:numId w:val="32"/>
              </w:numPr>
              <w:rPr>
                <w:rFonts w:ascii="Arial" w:hAnsi="Arial"/>
                <w:sz w:val="20"/>
              </w:rPr>
            </w:pPr>
            <w:r w:rsidRPr="00AC3538">
              <w:rPr>
                <w:rFonts w:ascii="Arial" w:hAnsi="Arial"/>
                <w:sz w:val="20"/>
              </w:rPr>
              <w:t xml:space="preserve">Setze dich an einen belebten Ort in </w:t>
            </w:r>
            <w:r>
              <w:rPr>
                <w:rFonts w:ascii="Arial" w:hAnsi="Arial"/>
                <w:sz w:val="20"/>
              </w:rPr>
              <w:t>deiner Stadt oder deinem Dorf</w:t>
            </w:r>
            <w:r w:rsidRPr="00AC3538">
              <w:rPr>
                <w:rFonts w:ascii="Arial" w:hAnsi="Arial"/>
                <w:sz w:val="20"/>
              </w:rPr>
              <w:t>. Beobachte die</w:t>
            </w:r>
            <w:r>
              <w:rPr>
                <w:rFonts w:ascii="Arial" w:hAnsi="Arial"/>
                <w:sz w:val="20"/>
              </w:rPr>
              <w:t xml:space="preserve"> </w:t>
            </w:r>
            <w:r w:rsidRPr="00AC3538">
              <w:rPr>
                <w:rFonts w:ascii="Arial" w:hAnsi="Arial"/>
                <w:sz w:val="20"/>
              </w:rPr>
              <w:t xml:space="preserve">vorbeigehenden Menschen. Halte einzelne Personen oder Gruppen zeichnerisch fest. Versuche dabei die Stimmung und die Bewegung der Menschen einzufangen. Wirkt eine Person traurig, verträumt oder gestresst? Ist eine Gruppe besonders </w:t>
            </w:r>
            <w:r>
              <w:rPr>
                <w:rFonts w:ascii="Arial" w:hAnsi="Arial"/>
                <w:sz w:val="20"/>
              </w:rPr>
              <w:t>fröhlich</w:t>
            </w:r>
            <w:r w:rsidRPr="00AC3538">
              <w:rPr>
                <w:rFonts w:ascii="Arial" w:hAnsi="Arial"/>
                <w:sz w:val="20"/>
              </w:rPr>
              <w:t xml:space="preserve"> oder herrscht Streit? </w:t>
            </w:r>
            <w:r w:rsidRPr="00545D1C">
              <w:rPr>
                <w:rFonts w:ascii="Arial" w:hAnsi="Arial"/>
                <w:sz w:val="20"/>
                <w:u w:val="single"/>
              </w:rPr>
              <w:t>Be</w:t>
            </w:r>
            <w:r w:rsidRPr="00545D1C">
              <w:rPr>
                <w:rFonts w:ascii="Arial" w:hAnsi="Arial"/>
                <w:sz w:val="20"/>
                <w:u w:val="single"/>
              </w:rPr>
              <w:t>rücksichtige</w:t>
            </w:r>
            <w:r w:rsidRPr="00545D1C">
              <w:rPr>
                <w:rFonts w:ascii="Arial" w:hAnsi="Arial"/>
                <w:sz w:val="20"/>
                <w:u w:val="single"/>
              </w:rPr>
              <w:t xml:space="preserve"> die Privatsphäre</w:t>
            </w:r>
            <w:r w:rsidRPr="00844F04">
              <w:rPr>
                <w:rFonts w:ascii="Arial" w:hAnsi="Arial"/>
                <w:sz w:val="20"/>
              </w:rPr>
              <w:t xml:space="preserve"> der Personen und frage sie im Zweifelsfall um ihre Erlaubnis.</w:t>
            </w:r>
            <w:r>
              <w:rPr>
                <w:rFonts w:ascii="Arial" w:hAnsi="Arial"/>
                <w:b/>
                <w:bCs/>
                <w:sz w:val="20"/>
              </w:rPr>
              <w:t xml:space="preserve"> </w:t>
            </w:r>
            <w:r w:rsidRPr="00AC3538">
              <w:rPr>
                <w:rFonts w:ascii="Arial" w:hAnsi="Arial"/>
                <w:sz w:val="20"/>
              </w:rPr>
              <w:t>Präsentier</w:t>
            </w:r>
            <w:r>
              <w:rPr>
                <w:rFonts w:ascii="Arial" w:hAnsi="Arial"/>
                <w:sz w:val="20"/>
              </w:rPr>
              <w:t xml:space="preserve">e </w:t>
            </w:r>
            <w:r w:rsidRPr="00AC3538">
              <w:rPr>
                <w:rFonts w:ascii="Arial" w:hAnsi="Arial"/>
                <w:sz w:val="20"/>
              </w:rPr>
              <w:t>die Ergebnisse in der Klasse und diskutier</w:t>
            </w:r>
            <w:r>
              <w:rPr>
                <w:rFonts w:ascii="Arial" w:hAnsi="Arial"/>
                <w:sz w:val="20"/>
              </w:rPr>
              <w:t>e mit deinen Mitschülerinnen und Mitschülern</w:t>
            </w:r>
            <w:r w:rsidRPr="00AC3538">
              <w:rPr>
                <w:rFonts w:ascii="Arial" w:hAnsi="Arial"/>
                <w:sz w:val="20"/>
              </w:rPr>
              <w:t xml:space="preserve"> folgende Fragen:</w:t>
            </w:r>
          </w:p>
          <w:p w14:paraId="3CA2F687" w14:textId="77777777" w:rsidR="00AC3538" w:rsidRDefault="00AC3538" w:rsidP="00AC3538">
            <w:pPr>
              <w:rPr>
                <w:rFonts w:ascii="Arial" w:hAnsi="Arial"/>
                <w:sz w:val="20"/>
              </w:rPr>
            </w:pPr>
          </w:p>
          <w:p w14:paraId="4B7FB3E9" w14:textId="77777777" w:rsidR="00AC3538" w:rsidRPr="00AC3538" w:rsidRDefault="00AC3538" w:rsidP="00AC3538">
            <w:pPr>
              <w:pStyle w:val="ListParagraph"/>
              <w:numPr>
                <w:ilvl w:val="0"/>
                <w:numId w:val="35"/>
              </w:numPr>
              <w:rPr>
                <w:rFonts w:ascii="Arial" w:hAnsi="Arial"/>
                <w:sz w:val="20"/>
              </w:rPr>
            </w:pPr>
            <w:r w:rsidRPr="00AC3538">
              <w:rPr>
                <w:rFonts w:ascii="Arial" w:hAnsi="Arial"/>
                <w:sz w:val="20"/>
              </w:rPr>
              <w:t>Welche Zeichnungen transportieren eine bestimmte Stimmung?</w:t>
            </w:r>
          </w:p>
          <w:p w14:paraId="7206E49A" w14:textId="77777777" w:rsidR="00AC3538" w:rsidRPr="00AC3538" w:rsidRDefault="00AC3538" w:rsidP="00AC3538">
            <w:pPr>
              <w:pStyle w:val="ListParagraph"/>
              <w:numPr>
                <w:ilvl w:val="0"/>
                <w:numId w:val="35"/>
              </w:numPr>
              <w:rPr>
                <w:rFonts w:ascii="Arial" w:hAnsi="Arial"/>
                <w:sz w:val="20"/>
              </w:rPr>
            </w:pPr>
            <w:r w:rsidRPr="00AC3538">
              <w:rPr>
                <w:rFonts w:ascii="Arial" w:hAnsi="Arial"/>
                <w:sz w:val="20"/>
              </w:rPr>
              <w:t>Welche gestalterischen Mittel wurden eingesetzt, um die Wirkung zu unterstützen?</w:t>
            </w:r>
          </w:p>
          <w:p w14:paraId="2C14B2E3" w14:textId="1B4C7451" w:rsidR="00FE721F" w:rsidRPr="00AC3538" w:rsidRDefault="00AC3538" w:rsidP="00AC3538">
            <w:pPr>
              <w:pStyle w:val="ListParagraph"/>
              <w:numPr>
                <w:ilvl w:val="0"/>
                <w:numId w:val="35"/>
              </w:numPr>
              <w:rPr>
                <w:rFonts w:ascii="Arial" w:hAnsi="Arial"/>
                <w:sz w:val="20"/>
              </w:rPr>
            </w:pPr>
            <w:r w:rsidRPr="00AC3538">
              <w:rPr>
                <w:rFonts w:ascii="Arial" w:hAnsi="Arial"/>
                <w:sz w:val="20"/>
              </w:rPr>
              <w:t>Wie wurde</w:t>
            </w:r>
            <w:r>
              <w:rPr>
                <w:rFonts w:ascii="Arial" w:hAnsi="Arial"/>
                <w:sz w:val="20"/>
              </w:rPr>
              <w:t>n die</w:t>
            </w:r>
            <w:r w:rsidRPr="00AC3538">
              <w:rPr>
                <w:rFonts w:ascii="Arial" w:hAnsi="Arial"/>
                <w:sz w:val="20"/>
              </w:rPr>
              <w:t xml:space="preserve"> Bewegung</w:t>
            </w:r>
            <w:r>
              <w:rPr>
                <w:rFonts w:ascii="Arial" w:hAnsi="Arial"/>
                <w:sz w:val="20"/>
              </w:rPr>
              <w:t>en der Menschen</w:t>
            </w:r>
            <w:r w:rsidRPr="00AC3538">
              <w:rPr>
                <w:rFonts w:ascii="Arial" w:hAnsi="Arial"/>
                <w:sz w:val="20"/>
              </w:rPr>
              <w:t xml:space="preserve"> in den Zeichnungen eingefangen?</w:t>
            </w:r>
          </w:p>
        </w:tc>
      </w:tr>
    </w:tbl>
    <w:p w14:paraId="64DCCE7D" w14:textId="59A5461A" w:rsidR="00FE721F" w:rsidRDefault="00FE721F" w:rsidP="00766F7A">
      <w:pPr>
        <w:shd w:val="clear" w:color="auto" w:fill="FFFFFF" w:themeFill="background1"/>
        <w:spacing w:after="0" w:line="240" w:lineRule="auto"/>
        <w:rPr>
          <w:rFonts w:ascii="Arial" w:hAnsi="Arial" w:cs="Arial"/>
          <w:sz w:val="20"/>
          <w:szCs w:val="20"/>
        </w:rPr>
      </w:pPr>
    </w:p>
    <w:p w14:paraId="347F4B08" w14:textId="13E134EA" w:rsidR="001C226B" w:rsidRDefault="001C226B" w:rsidP="00766F7A">
      <w:pPr>
        <w:shd w:val="clear" w:color="auto" w:fill="FFFFFF" w:themeFill="background1"/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AC45E4" w:rsidRPr="00E55627" w14:paraId="09B16A0E" w14:textId="77777777" w:rsidTr="00535276">
        <w:tc>
          <w:tcPr>
            <w:tcW w:w="9356" w:type="dxa"/>
          </w:tcPr>
          <w:p w14:paraId="407A6EC1" w14:textId="32DD4177" w:rsidR="004752E3" w:rsidRDefault="004752E3" w:rsidP="00844F04">
            <w:pPr>
              <w:pStyle w:val="ListParagraph"/>
              <w:numPr>
                <w:ilvl w:val="0"/>
                <w:numId w:val="32"/>
              </w:numPr>
              <w:rPr>
                <w:rFonts w:ascii="Arial" w:hAnsi="Arial"/>
                <w:sz w:val="20"/>
              </w:rPr>
            </w:pPr>
            <w:r w:rsidRPr="004752E3">
              <w:rPr>
                <w:rFonts w:ascii="Arial" w:hAnsi="Arial"/>
                <w:sz w:val="20"/>
              </w:rPr>
              <w:t xml:space="preserve">Entscheide dich aufgrund deiner Skizzen oder aus anderen Beobachtungen für eine </w:t>
            </w:r>
            <w:r>
              <w:rPr>
                <w:rFonts w:ascii="Arial" w:hAnsi="Arial"/>
                <w:sz w:val="20"/>
              </w:rPr>
              <w:t xml:space="preserve">bestimmte körperliche </w:t>
            </w:r>
            <w:r w:rsidRPr="004752E3">
              <w:rPr>
                <w:rFonts w:ascii="Arial" w:hAnsi="Arial"/>
                <w:sz w:val="20"/>
              </w:rPr>
              <w:t xml:space="preserve">Haltung </w:t>
            </w:r>
            <w:r>
              <w:rPr>
                <w:rFonts w:ascii="Arial" w:hAnsi="Arial"/>
                <w:sz w:val="20"/>
              </w:rPr>
              <w:t>einer</w:t>
            </w:r>
            <w:r w:rsidRPr="004752E3">
              <w:rPr>
                <w:rFonts w:ascii="Arial" w:hAnsi="Arial"/>
                <w:sz w:val="20"/>
              </w:rPr>
              <w:t xml:space="preserve"> menschlichen Figur. Dies kann beispielsweise eine eilige, freudige, gestresste, nachdenkliche oder entspannte Haltung sein. Stellt nun zu zweit </w:t>
            </w:r>
            <w:r w:rsidR="00FD7C53">
              <w:rPr>
                <w:rFonts w:ascii="Arial" w:hAnsi="Arial"/>
                <w:sz w:val="20"/>
              </w:rPr>
              <w:t xml:space="preserve">diese </w:t>
            </w:r>
            <w:r w:rsidRPr="004752E3">
              <w:rPr>
                <w:rFonts w:ascii="Arial" w:hAnsi="Arial"/>
                <w:sz w:val="20"/>
              </w:rPr>
              <w:t>Ha</w:t>
            </w:r>
            <w:r w:rsidR="00FD7C53">
              <w:rPr>
                <w:rFonts w:ascii="Arial" w:hAnsi="Arial"/>
                <w:sz w:val="20"/>
              </w:rPr>
              <w:t>l</w:t>
            </w:r>
            <w:r w:rsidRPr="004752E3">
              <w:rPr>
                <w:rFonts w:ascii="Arial" w:hAnsi="Arial"/>
                <w:sz w:val="20"/>
              </w:rPr>
              <w:t xml:space="preserve">tung nach und skizziert und fotografiert euch dabei. Nehmt diese Bilder als Vorlage und formt aus Draht </w:t>
            </w:r>
            <w:r>
              <w:rPr>
                <w:rFonts w:ascii="Arial" w:hAnsi="Arial"/>
                <w:sz w:val="20"/>
              </w:rPr>
              <w:t>oder</w:t>
            </w:r>
            <w:r w:rsidRPr="004752E3">
              <w:rPr>
                <w:rFonts w:ascii="Arial" w:hAnsi="Arial"/>
                <w:sz w:val="20"/>
              </w:rPr>
              <w:t xml:space="preserve"> Ton eine menschliche Figur. </w:t>
            </w:r>
            <w:r w:rsidRPr="00844F04">
              <w:rPr>
                <w:rFonts w:ascii="Arial" w:hAnsi="Arial"/>
                <w:sz w:val="20"/>
              </w:rPr>
              <w:t>Präsentiert eure Ergebnisse in der Klasse und diskutiert folgende Fragen:</w:t>
            </w:r>
          </w:p>
          <w:p w14:paraId="6F33FB90" w14:textId="77777777" w:rsidR="00844F04" w:rsidRPr="00844F04" w:rsidRDefault="00844F04" w:rsidP="00844F04">
            <w:pPr>
              <w:pStyle w:val="ListParagraph"/>
              <w:ind w:left="360"/>
              <w:rPr>
                <w:rFonts w:ascii="Arial" w:hAnsi="Arial"/>
                <w:sz w:val="20"/>
              </w:rPr>
            </w:pPr>
          </w:p>
          <w:p w14:paraId="33F7AB8B" w14:textId="244EBBE4" w:rsidR="004752E3" w:rsidRPr="004752E3" w:rsidRDefault="004752E3" w:rsidP="00844F04">
            <w:pPr>
              <w:pStyle w:val="ListParagraph"/>
              <w:numPr>
                <w:ilvl w:val="0"/>
                <w:numId w:val="36"/>
              </w:numPr>
              <w:rPr>
                <w:rFonts w:ascii="Arial" w:hAnsi="Arial"/>
                <w:sz w:val="20"/>
              </w:rPr>
            </w:pPr>
            <w:r w:rsidRPr="004752E3">
              <w:rPr>
                <w:rFonts w:ascii="Arial" w:hAnsi="Arial"/>
                <w:sz w:val="20"/>
              </w:rPr>
              <w:t>Welche Stimmung</w:t>
            </w:r>
            <w:r w:rsidR="00FD7C53">
              <w:rPr>
                <w:rFonts w:ascii="Arial" w:hAnsi="Arial"/>
                <w:sz w:val="20"/>
              </w:rPr>
              <w:t xml:space="preserve"> und </w:t>
            </w:r>
            <w:r w:rsidRPr="004752E3">
              <w:rPr>
                <w:rFonts w:ascii="Arial" w:hAnsi="Arial"/>
                <w:sz w:val="20"/>
              </w:rPr>
              <w:t xml:space="preserve">Haltung könnte </w:t>
            </w:r>
            <w:r w:rsidR="00FD7C53">
              <w:rPr>
                <w:rFonts w:ascii="Arial" w:hAnsi="Arial"/>
                <w:sz w:val="20"/>
              </w:rPr>
              <w:t>ihr in den Figuren erkennen</w:t>
            </w:r>
            <w:r w:rsidRPr="004752E3">
              <w:rPr>
                <w:rFonts w:ascii="Arial" w:hAnsi="Arial"/>
                <w:sz w:val="20"/>
              </w:rPr>
              <w:t>?</w:t>
            </w:r>
          </w:p>
          <w:p w14:paraId="3F7CCDA3" w14:textId="743DEDA0" w:rsidR="004752E3" w:rsidRPr="004752E3" w:rsidRDefault="004752E3" w:rsidP="00844F04">
            <w:pPr>
              <w:pStyle w:val="ListParagraph"/>
              <w:numPr>
                <w:ilvl w:val="0"/>
                <w:numId w:val="36"/>
              </w:numPr>
              <w:rPr>
                <w:rFonts w:ascii="Arial" w:hAnsi="Arial"/>
                <w:sz w:val="20"/>
              </w:rPr>
            </w:pPr>
            <w:r w:rsidRPr="004752E3">
              <w:rPr>
                <w:rFonts w:ascii="Arial" w:hAnsi="Arial"/>
                <w:sz w:val="20"/>
              </w:rPr>
              <w:t xml:space="preserve">Welche Schwierigkeiten ergeben </w:t>
            </w:r>
            <w:r w:rsidR="00FD7C53">
              <w:rPr>
                <w:rFonts w:ascii="Arial" w:hAnsi="Arial"/>
                <w:sz w:val="20"/>
              </w:rPr>
              <w:t xml:space="preserve">sich beim Formen von </w:t>
            </w:r>
            <w:r w:rsidRPr="004752E3">
              <w:rPr>
                <w:rFonts w:ascii="Arial" w:hAnsi="Arial"/>
                <w:sz w:val="20"/>
              </w:rPr>
              <w:t xml:space="preserve">dreidimensionalen </w:t>
            </w:r>
            <w:r w:rsidR="00FD7C53">
              <w:rPr>
                <w:rFonts w:ascii="Arial" w:hAnsi="Arial"/>
                <w:sz w:val="20"/>
              </w:rPr>
              <w:t>Figuren</w:t>
            </w:r>
            <w:r w:rsidRPr="004752E3">
              <w:rPr>
                <w:rFonts w:ascii="Arial" w:hAnsi="Arial"/>
                <w:sz w:val="20"/>
              </w:rPr>
              <w:t xml:space="preserve"> mit zweidimensionalen Vorlagen?</w:t>
            </w:r>
          </w:p>
          <w:p w14:paraId="4FD7179B" w14:textId="58B076C8" w:rsidR="00AC45E4" w:rsidRPr="00AC45E4" w:rsidRDefault="004752E3" w:rsidP="00844F04">
            <w:pPr>
              <w:pStyle w:val="ListParagraph"/>
              <w:numPr>
                <w:ilvl w:val="0"/>
                <w:numId w:val="36"/>
              </w:numPr>
              <w:rPr>
                <w:rFonts w:ascii="Arial" w:hAnsi="Arial"/>
                <w:sz w:val="20"/>
              </w:rPr>
            </w:pPr>
            <w:r w:rsidRPr="004752E3">
              <w:rPr>
                <w:rFonts w:ascii="Arial" w:hAnsi="Arial"/>
                <w:sz w:val="20"/>
              </w:rPr>
              <w:t xml:space="preserve">Wirkt die gleiche Stimmung </w:t>
            </w:r>
            <w:r w:rsidR="00FD7C53">
              <w:rPr>
                <w:rFonts w:ascii="Arial" w:hAnsi="Arial"/>
                <w:sz w:val="20"/>
              </w:rPr>
              <w:t>oder</w:t>
            </w:r>
            <w:r w:rsidRPr="004752E3">
              <w:rPr>
                <w:rFonts w:ascii="Arial" w:hAnsi="Arial"/>
                <w:sz w:val="20"/>
              </w:rPr>
              <w:t xml:space="preserve"> Haltung anders, wenn sie drei- statt zweidimensional </w:t>
            </w:r>
            <w:r w:rsidR="00FD7C53">
              <w:rPr>
                <w:rFonts w:ascii="Arial" w:hAnsi="Arial"/>
                <w:sz w:val="20"/>
              </w:rPr>
              <w:t>dargestellt wird?</w:t>
            </w:r>
            <w:bookmarkStart w:id="0" w:name="_GoBack"/>
            <w:bookmarkEnd w:id="0"/>
          </w:p>
        </w:tc>
      </w:tr>
    </w:tbl>
    <w:p w14:paraId="41B7AACE" w14:textId="77777777" w:rsidR="003D0163" w:rsidRDefault="003D0163" w:rsidP="00766F7A">
      <w:pPr>
        <w:shd w:val="clear" w:color="auto" w:fill="FFFFFF" w:themeFill="background1"/>
        <w:spacing w:after="0" w:line="240" w:lineRule="auto"/>
        <w:rPr>
          <w:rFonts w:ascii="Arial" w:hAnsi="Arial" w:cs="Arial"/>
          <w:sz w:val="20"/>
          <w:szCs w:val="20"/>
        </w:rPr>
      </w:pPr>
    </w:p>
    <w:p w14:paraId="765D11AC" w14:textId="77777777" w:rsidR="00AC45E4" w:rsidRPr="007E3806" w:rsidRDefault="00AC45E4" w:rsidP="00766F7A">
      <w:pPr>
        <w:shd w:val="clear" w:color="auto" w:fill="FFFFFF" w:themeFill="background1"/>
        <w:spacing w:after="0" w:line="240" w:lineRule="auto"/>
        <w:rPr>
          <w:rFonts w:ascii="Arial" w:hAnsi="Arial" w:cs="Arial"/>
          <w:sz w:val="20"/>
          <w:szCs w:val="20"/>
        </w:rPr>
      </w:pPr>
    </w:p>
    <w:sectPr w:rsidR="00AC45E4" w:rsidRPr="007E3806" w:rsidSect="003B7325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18" w:right="1418" w:bottom="1350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8DD438" w14:textId="77777777" w:rsidR="007C1719" w:rsidRDefault="007C1719" w:rsidP="002D01FD">
      <w:pPr>
        <w:spacing w:after="0" w:line="240" w:lineRule="auto"/>
      </w:pPr>
      <w:r>
        <w:separator/>
      </w:r>
    </w:p>
  </w:endnote>
  <w:endnote w:type="continuationSeparator" w:id="0">
    <w:p w14:paraId="738E5A5D" w14:textId="77777777" w:rsidR="007C1719" w:rsidRDefault="007C1719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E330F9" w:rsidRPr="002D00AC" w14:paraId="58BD6D4E" w14:textId="77777777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607B3287" w14:textId="54F6BF82" w:rsidR="00E330F9" w:rsidRPr="00E231F5" w:rsidRDefault="00E330F9" w:rsidP="00104354">
          <w:pPr>
            <w:pStyle w:val="Header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04FE1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</w:tcPr>
        <w:p w14:paraId="714E52F6" w14:textId="77777777" w:rsidR="00E330F9" w:rsidRPr="00E231F5" w:rsidRDefault="00E330F9" w:rsidP="009166F8">
          <w:pPr>
            <w:pStyle w:val="Header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64D19E94" w14:textId="7BED519A" w:rsidR="00E330F9" w:rsidRPr="00E231F5" w:rsidRDefault="00E330F9" w:rsidP="00104354">
          <w:pPr>
            <w:pStyle w:val="Header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652D48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FA61B1">
            <w:rPr>
              <w:rFonts w:ascii="Arial" w:hAnsi="Arial"/>
              <w:b/>
              <w:noProof/>
              <w:sz w:val="16"/>
              <w:szCs w:val="16"/>
            </w:rPr>
            <w:fldChar w:fldCharType="begin"/>
          </w:r>
          <w:r w:rsidR="00FA61B1">
            <w:rPr>
              <w:rFonts w:ascii="Arial" w:hAnsi="Arial"/>
              <w:b/>
              <w:noProof/>
              <w:sz w:val="16"/>
              <w:szCs w:val="16"/>
            </w:rPr>
            <w:instrText xml:space="preserve"> NUMPAGES   \* MERGEFORMAT </w:instrText>
          </w:r>
          <w:r w:rsidR="00FA61B1">
            <w:rPr>
              <w:rFonts w:ascii="Arial" w:hAnsi="Arial"/>
              <w:b/>
              <w:noProof/>
              <w:sz w:val="16"/>
              <w:szCs w:val="16"/>
            </w:rPr>
            <w:fldChar w:fldCharType="separate"/>
          </w:r>
          <w:r w:rsidR="00652D48" w:rsidRPr="00652D48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FA61B1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7617257F" w14:textId="77777777" w:rsidR="00E330F9" w:rsidRDefault="00E330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E330F9" w:rsidRPr="00E231F5" w14:paraId="2471B369" w14:textId="77777777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1E421EF0" w14:textId="0E7200F0" w:rsidR="00E330F9" w:rsidRPr="00E231F5" w:rsidRDefault="00E330F9" w:rsidP="00F900E3">
          <w:pPr>
            <w:pStyle w:val="Header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056943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69A9A5DE" w14:textId="77777777" w:rsidR="00E330F9" w:rsidRPr="00E231F5" w:rsidRDefault="00E330F9" w:rsidP="00F900E3">
          <w:pPr>
            <w:pStyle w:val="Header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2C4D16D5" w14:textId="1D07CF7D" w:rsidR="00E330F9" w:rsidRPr="00E231F5" w:rsidRDefault="00E330F9" w:rsidP="00F900E3">
          <w:pPr>
            <w:pStyle w:val="Header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652D48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FB3581">
            <w:rPr>
              <w:rFonts w:ascii="Arial" w:hAnsi="Arial"/>
              <w:b/>
              <w:sz w:val="16"/>
              <w:szCs w:val="16"/>
            </w:rPr>
            <w:t>/</w:t>
          </w:r>
          <w:r w:rsidR="00FA61B1">
            <w:rPr>
              <w:rFonts w:ascii="Arial" w:hAnsi="Arial"/>
              <w:b/>
              <w:noProof/>
              <w:sz w:val="16"/>
              <w:szCs w:val="16"/>
            </w:rPr>
            <w:fldChar w:fldCharType="begin"/>
          </w:r>
          <w:r w:rsidR="00FA61B1">
            <w:rPr>
              <w:rFonts w:ascii="Arial" w:hAnsi="Arial"/>
              <w:b/>
              <w:noProof/>
              <w:sz w:val="16"/>
              <w:szCs w:val="16"/>
            </w:rPr>
            <w:instrText xml:space="preserve"> NUMPAGES   \* MERGEFORMAT </w:instrText>
          </w:r>
          <w:r w:rsidR="00FA61B1">
            <w:rPr>
              <w:rFonts w:ascii="Arial" w:hAnsi="Arial"/>
              <w:b/>
              <w:noProof/>
              <w:sz w:val="16"/>
              <w:szCs w:val="16"/>
            </w:rPr>
            <w:fldChar w:fldCharType="separate"/>
          </w:r>
          <w:r w:rsidR="00652D48" w:rsidRPr="00652D48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FA61B1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38FC884E" w14:textId="77777777" w:rsidR="00E330F9" w:rsidRDefault="00E330F9" w:rsidP="00B93F09">
    <w:pPr>
      <w:pStyle w:val="Footer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3C9A64" w14:textId="77777777" w:rsidR="007C1719" w:rsidRDefault="007C1719" w:rsidP="002D01FD">
      <w:pPr>
        <w:spacing w:after="0" w:line="240" w:lineRule="auto"/>
      </w:pPr>
      <w:r>
        <w:separator/>
      </w:r>
    </w:p>
  </w:footnote>
  <w:footnote w:type="continuationSeparator" w:id="0">
    <w:p w14:paraId="29AB0640" w14:textId="77777777" w:rsidR="007C1719" w:rsidRDefault="007C1719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977"/>
      <w:gridCol w:w="6379"/>
    </w:tblGrid>
    <w:tr w:rsidR="005905E9" w14:paraId="0BE2BCDF" w14:textId="77777777" w:rsidTr="00164693">
      <w:tc>
        <w:tcPr>
          <w:tcW w:w="2977" w:type="dxa"/>
        </w:tcPr>
        <w:p w14:paraId="4F9C83C2" w14:textId="77777777" w:rsidR="005905E9" w:rsidRDefault="005905E9" w:rsidP="005905E9">
          <w:pPr>
            <w:pStyle w:val="Header"/>
          </w:pPr>
          <w:r>
            <w:rPr>
              <w:noProof/>
              <w:lang w:val="de-DE" w:eastAsia="de-DE"/>
            </w:rPr>
            <w:drawing>
              <wp:inline distT="0" distB="0" distL="0" distR="0" wp14:anchorId="14746399" wp14:editId="501D9AFB">
                <wp:extent cx="1656000" cy="421054"/>
                <wp:effectExtent l="0" t="0" r="1905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9" w:type="dxa"/>
          <w:vAlign w:val="bottom"/>
        </w:tcPr>
        <w:p w14:paraId="42778C3A" w14:textId="12CE1DC8" w:rsidR="005905E9" w:rsidRPr="008671D7" w:rsidRDefault="002C2D51" w:rsidP="005905E9">
          <w:pPr>
            <w:pStyle w:val="Header"/>
            <w:ind w:right="-108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ARTgenossen: </w:t>
          </w:r>
          <w:r w:rsidR="00384614" w:rsidRPr="00384614">
            <w:rPr>
              <w:rFonts w:ascii="Arial" w:hAnsi="Arial"/>
              <w:b/>
              <w:sz w:val="24"/>
              <w:szCs w:val="24"/>
            </w:rPr>
            <w:t>Alberto Giacomett</w:t>
          </w:r>
          <w:r w:rsidR="00384614">
            <w:rPr>
              <w:rFonts w:ascii="Arial" w:hAnsi="Arial"/>
              <w:b/>
              <w:sz w:val="24"/>
              <w:szCs w:val="24"/>
            </w:rPr>
            <w:t>i</w:t>
          </w:r>
          <w:r w:rsidR="00384614" w:rsidRPr="00384614">
            <w:rPr>
              <w:rFonts w:ascii="Arial" w:hAnsi="Arial"/>
              <w:b/>
              <w:sz w:val="24"/>
              <w:szCs w:val="24"/>
            </w:rPr>
            <w:t>i</w:t>
          </w:r>
        </w:p>
        <w:p w14:paraId="7F4B6EB3" w14:textId="77A9502C" w:rsidR="005905E9" w:rsidRPr="002D01FD" w:rsidRDefault="00756FE2" w:rsidP="005905E9">
          <w:pPr>
            <w:pStyle w:val="Header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Arbeitsblätter</w:t>
          </w:r>
        </w:p>
      </w:tc>
    </w:tr>
  </w:tbl>
  <w:p w14:paraId="19EEFE4D" w14:textId="0E8A23CE" w:rsidR="00E330F9" w:rsidRDefault="00E330F9">
    <w:pPr>
      <w:pStyle w:val="Header"/>
      <w:rPr>
        <w:rFonts w:ascii="Arial" w:hAnsi="Arial" w:cs="Arial"/>
        <w:sz w:val="20"/>
        <w:szCs w:val="20"/>
      </w:rPr>
    </w:pPr>
  </w:p>
  <w:p w14:paraId="648C4B55" w14:textId="77777777" w:rsidR="005905E9" w:rsidRPr="00596BF0" w:rsidRDefault="005905E9">
    <w:pPr>
      <w:pStyle w:val="Header"/>
      <w:rPr>
        <w:rFonts w:ascii="Arial" w:hAnsi="Arial"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6424"/>
    </w:tblGrid>
    <w:tr w:rsidR="00F61B78" w14:paraId="27A4B673" w14:textId="77777777" w:rsidTr="00B32985">
      <w:trPr>
        <w:trHeight w:val="426"/>
      </w:trPr>
      <w:tc>
        <w:tcPr>
          <w:tcW w:w="2762" w:type="dxa"/>
        </w:tcPr>
        <w:p w14:paraId="25DEDCDB" w14:textId="77777777" w:rsidR="00F61B78" w:rsidRPr="0008046F" w:rsidRDefault="00F61B78" w:rsidP="00F61B78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 wp14:anchorId="5D265FAF" wp14:editId="2431B463">
                <wp:extent cx="1656000" cy="421052"/>
                <wp:effectExtent l="0" t="0" r="1905" b="0"/>
                <wp:docPr id="6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94" w:type="dxa"/>
          <w:gridSpan w:val="2"/>
          <w:vAlign w:val="bottom"/>
        </w:tcPr>
        <w:p w14:paraId="71CB8470" w14:textId="39BF94BF" w:rsidR="00F61B78" w:rsidRPr="002D01FD" w:rsidRDefault="00F61B78" w:rsidP="00F61B78">
          <w:pPr>
            <w:pStyle w:val="Header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Arbeitsblätter</w:t>
          </w:r>
        </w:p>
      </w:tc>
    </w:tr>
    <w:tr w:rsidR="00F61B78" w14:paraId="6C187D29" w14:textId="77777777" w:rsidTr="00B32985">
      <w:trPr>
        <w:trHeight w:hRule="exact" w:val="227"/>
      </w:trPr>
      <w:tc>
        <w:tcPr>
          <w:tcW w:w="9356" w:type="dxa"/>
          <w:gridSpan w:val="3"/>
        </w:tcPr>
        <w:p w14:paraId="74F813B2" w14:textId="77777777" w:rsidR="00F61B78" w:rsidRPr="00092BCF" w:rsidRDefault="00F61B78" w:rsidP="00F61B78">
          <w:pPr>
            <w:pStyle w:val="Header"/>
            <w:rPr>
              <w:rFonts w:ascii="Arial" w:hAnsi="Arial"/>
              <w:sz w:val="20"/>
            </w:rPr>
          </w:pPr>
        </w:p>
      </w:tc>
    </w:tr>
    <w:tr w:rsidR="00F61B78" w14:paraId="148AF11B" w14:textId="77777777" w:rsidTr="00B32985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02868483" w14:textId="77777777" w:rsidR="00F61B78" w:rsidRPr="005301DE" w:rsidRDefault="00F61B78" w:rsidP="00F61B78">
          <w:pPr>
            <w:pStyle w:val="Header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</w:rPr>
            <w:drawing>
              <wp:inline distT="0" distB="0" distL="0" distR="0" wp14:anchorId="21E1FE74" wp14:editId="75EB5C5D">
                <wp:extent cx="1656000" cy="932784"/>
                <wp:effectExtent l="0" t="0" r="1905" b="127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teaser-giacometti.jpg"/>
                        <pic:cNvPicPr/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27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14:paraId="7D963761" w14:textId="77777777" w:rsidR="00F61B78" w:rsidRDefault="00F61B78" w:rsidP="00F61B78">
          <w:pPr>
            <w:pStyle w:val="Header"/>
          </w:pPr>
        </w:p>
      </w:tc>
      <w:tc>
        <w:tcPr>
          <w:tcW w:w="6424" w:type="dxa"/>
          <w:shd w:val="clear" w:color="auto" w:fill="C7C0B9"/>
          <w:vAlign w:val="center"/>
        </w:tcPr>
        <w:p w14:paraId="06D78160" w14:textId="05BA2F4B" w:rsidR="00F61B78" w:rsidRPr="002D01FD" w:rsidRDefault="00F61B78" w:rsidP="00F61B78">
          <w:pPr>
            <w:pStyle w:val="Header"/>
            <w:rPr>
              <w:rFonts w:ascii="Arial" w:hAnsi="Arial"/>
              <w:sz w:val="18"/>
              <w:szCs w:val="18"/>
            </w:rPr>
          </w:pPr>
        </w:p>
      </w:tc>
    </w:tr>
    <w:tr w:rsidR="00F61B78" w14:paraId="0F14F442" w14:textId="77777777" w:rsidTr="00B32985">
      <w:trPr>
        <w:trHeight w:hRule="exact" w:val="567"/>
      </w:trPr>
      <w:tc>
        <w:tcPr>
          <w:tcW w:w="2762" w:type="dxa"/>
          <w:vMerge/>
          <w:shd w:val="clear" w:color="auto" w:fill="auto"/>
        </w:tcPr>
        <w:p w14:paraId="31505940" w14:textId="77777777" w:rsidR="00F61B78" w:rsidRDefault="00F61B78" w:rsidP="00F61B78">
          <w:pPr>
            <w:pStyle w:val="Header"/>
          </w:pPr>
        </w:p>
      </w:tc>
      <w:tc>
        <w:tcPr>
          <w:tcW w:w="170" w:type="dxa"/>
          <w:vMerge/>
          <w:tcBorders>
            <w:left w:val="nil"/>
          </w:tcBorders>
        </w:tcPr>
        <w:p w14:paraId="727CA7D1" w14:textId="77777777" w:rsidR="00F61B78" w:rsidRDefault="00F61B78" w:rsidP="00F61B78">
          <w:pPr>
            <w:pStyle w:val="Header"/>
          </w:pPr>
        </w:p>
      </w:tc>
      <w:tc>
        <w:tcPr>
          <w:tcW w:w="6424" w:type="dxa"/>
          <w:shd w:val="clear" w:color="auto" w:fill="EAEAEA"/>
          <w:vAlign w:val="bottom"/>
        </w:tcPr>
        <w:p w14:paraId="333EE647" w14:textId="77777777" w:rsidR="00F61B78" w:rsidRPr="006F2C9E" w:rsidRDefault="00F61B78" w:rsidP="00F61B78">
          <w:pPr>
            <w:pStyle w:val="Header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ARTgenossen</w:t>
          </w:r>
        </w:p>
      </w:tc>
    </w:tr>
    <w:tr w:rsidR="00F61B78" w:rsidRPr="008B3E57" w14:paraId="60349AE0" w14:textId="77777777" w:rsidTr="00B32985">
      <w:trPr>
        <w:trHeight w:hRule="exact" w:val="680"/>
      </w:trPr>
      <w:tc>
        <w:tcPr>
          <w:tcW w:w="2762" w:type="dxa"/>
          <w:vMerge/>
          <w:shd w:val="clear" w:color="auto" w:fill="auto"/>
        </w:tcPr>
        <w:p w14:paraId="31EB3FE0" w14:textId="77777777" w:rsidR="00F61B78" w:rsidRDefault="00F61B78" w:rsidP="00F61B78">
          <w:pPr>
            <w:pStyle w:val="Header"/>
          </w:pPr>
        </w:p>
      </w:tc>
      <w:tc>
        <w:tcPr>
          <w:tcW w:w="170" w:type="dxa"/>
          <w:vMerge/>
          <w:tcBorders>
            <w:left w:val="nil"/>
          </w:tcBorders>
        </w:tcPr>
        <w:p w14:paraId="28FE3B2F" w14:textId="77777777" w:rsidR="00F61B78" w:rsidRDefault="00F61B78" w:rsidP="00F61B78">
          <w:pPr>
            <w:pStyle w:val="Header"/>
          </w:pPr>
        </w:p>
      </w:tc>
      <w:tc>
        <w:tcPr>
          <w:tcW w:w="6424" w:type="dxa"/>
          <w:shd w:val="clear" w:color="auto" w:fill="EAEAEA"/>
          <w:vAlign w:val="center"/>
        </w:tcPr>
        <w:p w14:paraId="3C314680" w14:textId="77777777" w:rsidR="00F61B78" w:rsidRDefault="00F61B78" w:rsidP="00F61B78">
          <w:pPr>
            <w:pStyle w:val="Head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Alberto Giacometti</w:t>
          </w:r>
          <w:r w:rsidRPr="00985509">
            <w:rPr>
              <w:rFonts w:ascii="Arial" w:hAnsi="Arial"/>
              <w:sz w:val="18"/>
              <w:szCs w:val="18"/>
            </w:rPr>
            <w:t xml:space="preserve"> </w:t>
          </w:r>
        </w:p>
        <w:p w14:paraId="496A80D4" w14:textId="77777777" w:rsidR="00F61B78" w:rsidRPr="00985509" w:rsidRDefault="00F61B78" w:rsidP="00F61B78">
          <w:pPr>
            <w:pStyle w:val="Header"/>
            <w:rPr>
              <w:rFonts w:ascii="Arial" w:hAnsi="Arial"/>
              <w:sz w:val="18"/>
              <w:szCs w:val="18"/>
            </w:rPr>
          </w:pPr>
        </w:p>
        <w:p w14:paraId="15DD272D" w14:textId="77777777" w:rsidR="00F61B78" w:rsidRPr="008B3E57" w:rsidRDefault="00F61B78" w:rsidP="00F61B78">
          <w:pPr>
            <w:pStyle w:val="Header"/>
            <w:rPr>
              <w:sz w:val="18"/>
              <w:szCs w:val="18"/>
              <w:lang w:val="en-US"/>
            </w:rPr>
          </w:pPr>
          <w:r>
            <w:rPr>
              <w:rFonts w:ascii="Arial" w:hAnsi="Arial"/>
              <w:sz w:val="18"/>
              <w:szCs w:val="18"/>
            </w:rPr>
            <w:t>07:10</w:t>
          </w:r>
          <w:r w:rsidRPr="00F460A0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14:paraId="5283D067" w14:textId="77777777" w:rsidR="00F61B78" w:rsidRDefault="00F61B78">
    <w:pPr>
      <w:pStyle w:val="Header"/>
      <w:rPr>
        <w:rFonts w:ascii="Arial" w:hAnsi="Arial" w:cs="Arial"/>
        <w:sz w:val="20"/>
        <w:szCs w:val="20"/>
      </w:rPr>
    </w:pPr>
  </w:p>
  <w:p w14:paraId="56D5E729" w14:textId="77777777" w:rsidR="0024790B" w:rsidRPr="00026638" w:rsidRDefault="0024790B">
    <w:pPr>
      <w:pStyle w:val="Header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6451C"/>
    <w:multiLevelType w:val="hybridMultilevel"/>
    <w:tmpl w:val="FE50E61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612976"/>
    <w:multiLevelType w:val="hybridMultilevel"/>
    <w:tmpl w:val="A3E06288"/>
    <w:lvl w:ilvl="0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F6078F0"/>
    <w:multiLevelType w:val="hybridMultilevel"/>
    <w:tmpl w:val="C53C03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2C36923"/>
    <w:multiLevelType w:val="hybridMultilevel"/>
    <w:tmpl w:val="91223C60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015A92"/>
    <w:multiLevelType w:val="hybridMultilevel"/>
    <w:tmpl w:val="CE30BC3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9E15E8"/>
    <w:multiLevelType w:val="hybridMultilevel"/>
    <w:tmpl w:val="FAB8FE5E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9BE3A92"/>
    <w:multiLevelType w:val="hybridMultilevel"/>
    <w:tmpl w:val="6E78803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F344E3"/>
    <w:multiLevelType w:val="hybridMultilevel"/>
    <w:tmpl w:val="B2C8505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5D7D06"/>
    <w:multiLevelType w:val="hybridMultilevel"/>
    <w:tmpl w:val="21A2BC0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574ADE"/>
    <w:multiLevelType w:val="hybridMultilevel"/>
    <w:tmpl w:val="628E69E2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1492BA3"/>
    <w:multiLevelType w:val="hybridMultilevel"/>
    <w:tmpl w:val="842E66BA"/>
    <w:lvl w:ilvl="0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3C75410"/>
    <w:multiLevelType w:val="hybridMultilevel"/>
    <w:tmpl w:val="6E7ADB0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6B4ACD"/>
    <w:multiLevelType w:val="hybridMultilevel"/>
    <w:tmpl w:val="AB8A53EA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8CD02D1"/>
    <w:multiLevelType w:val="hybridMultilevel"/>
    <w:tmpl w:val="80804498"/>
    <w:lvl w:ilvl="0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C7377CA"/>
    <w:multiLevelType w:val="hybridMultilevel"/>
    <w:tmpl w:val="B69E744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B96E92"/>
    <w:multiLevelType w:val="hybridMultilevel"/>
    <w:tmpl w:val="5F00109C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FA16B62"/>
    <w:multiLevelType w:val="hybridMultilevel"/>
    <w:tmpl w:val="E0D4AB1E"/>
    <w:lvl w:ilvl="0" w:tplc="3850B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8460AD6"/>
    <w:multiLevelType w:val="hybridMultilevel"/>
    <w:tmpl w:val="B654388C"/>
    <w:lvl w:ilvl="0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C2926BB"/>
    <w:multiLevelType w:val="hybridMultilevel"/>
    <w:tmpl w:val="32A2F6BC"/>
    <w:lvl w:ilvl="0" w:tplc="04070017">
      <w:start w:val="1"/>
      <w:numFmt w:val="lowerLetter"/>
      <w:lvlText w:val="%1)"/>
      <w:lvlJc w:val="left"/>
      <w:pPr>
        <w:ind w:left="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720" w:hanging="360"/>
      </w:pPr>
    </w:lvl>
    <w:lvl w:ilvl="2" w:tplc="0407001B" w:tentative="1">
      <w:start w:val="1"/>
      <w:numFmt w:val="lowerRoman"/>
      <w:lvlText w:val="%3."/>
      <w:lvlJc w:val="right"/>
      <w:pPr>
        <w:ind w:left="1440" w:hanging="180"/>
      </w:pPr>
    </w:lvl>
    <w:lvl w:ilvl="3" w:tplc="0407000F" w:tentative="1">
      <w:start w:val="1"/>
      <w:numFmt w:val="decimal"/>
      <w:lvlText w:val="%4."/>
      <w:lvlJc w:val="left"/>
      <w:pPr>
        <w:ind w:left="2160" w:hanging="360"/>
      </w:pPr>
    </w:lvl>
    <w:lvl w:ilvl="4" w:tplc="04070019" w:tentative="1">
      <w:start w:val="1"/>
      <w:numFmt w:val="lowerLetter"/>
      <w:lvlText w:val="%5."/>
      <w:lvlJc w:val="left"/>
      <w:pPr>
        <w:ind w:left="2880" w:hanging="360"/>
      </w:pPr>
    </w:lvl>
    <w:lvl w:ilvl="5" w:tplc="0407001B" w:tentative="1">
      <w:start w:val="1"/>
      <w:numFmt w:val="lowerRoman"/>
      <w:lvlText w:val="%6."/>
      <w:lvlJc w:val="right"/>
      <w:pPr>
        <w:ind w:left="3600" w:hanging="180"/>
      </w:pPr>
    </w:lvl>
    <w:lvl w:ilvl="6" w:tplc="0407000F" w:tentative="1">
      <w:start w:val="1"/>
      <w:numFmt w:val="decimal"/>
      <w:lvlText w:val="%7."/>
      <w:lvlJc w:val="left"/>
      <w:pPr>
        <w:ind w:left="4320" w:hanging="360"/>
      </w:pPr>
    </w:lvl>
    <w:lvl w:ilvl="7" w:tplc="04070019" w:tentative="1">
      <w:start w:val="1"/>
      <w:numFmt w:val="lowerLetter"/>
      <w:lvlText w:val="%8."/>
      <w:lvlJc w:val="left"/>
      <w:pPr>
        <w:ind w:left="5040" w:hanging="360"/>
      </w:pPr>
    </w:lvl>
    <w:lvl w:ilvl="8" w:tplc="0407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3" w15:restartNumberingAfterBreak="0">
    <w:nsid w:val="3F154077"/>
    <w:multiLevelType w:val="hybridMultilevel"/>
    <w:tmpl w:val="B718B7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AEB568D"/>
    <w:multiLevelType w:val="hybridMultilevel"/>
    <w:tmpl w:val="2FF4ED54"/>
    <w:lvl w:ilvl="0" w:tplc="3DA07D3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5129A1"/>
    <w:multiLevelType w:val="hybridMultilevel"/>
    <w:tmpl w:val="7040D3C6"/>
    <w:lvl w:ilvl="0" w:tplc="3DA07D3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D770FE"/>
    <w:multiLevelType w:val="hybridMultilevel"/>
    <w:tmpl w:val="27CE86D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040C57"/>
    <w:multiLevelType w:val="hybridMultilevel"/>
    <w:tmpl w:val="176C0A52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46047A"/>
    <w:multiLevelType w:val="hybridMultilevel"/>
    <w:tmpl w:val="C28629B0"/>
    <w:lvl w:ilvl="0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05C036D"/>
    <w:multiLevelType w:val="hybridMultilevel"/>
    <w:tmpl w:val="E56858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B">
      <w:start w:val="1"/>
      <w:numFmt w:val="bullet"/>
      <w:lvlText w:val=""/>
      <w:lvlJc w:val="left"/>
      <w:pPr>
        <w:ind w:left="1134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206056"/>
    <w:multiLevelType w:val="hybridMultilevel"/>
    <w:tmpl w:val="F972247C"/>
    <w:lvl w:ilvl="0" w:tplc="0807000F">
      <w:start w:val="1"/>
      <w:numFmt w:val="decimal"/>
      <w:lvlText w:val="%1."/>
      <w:lvlJc w:val="left"/>
      <w:pPr>
        <w:ind w:left="805" w:hanging="360"/>
      </w:pPr>
    </w:lvl>
    <w:lvl w:ilvl="1" w:tplc="08070019" w:tentative="1">
      <w:start w:val="1"/>
      <w:numFmt w:val="lowerLetter"/>
      <w:lvlText w:val="%2."/>
      <w:lvlJc w:val="left"/>
      <w:pPr>
        <w:ind w:left="1525" w:hanging="360"/>
      </w:pPr>
    </w:lvl>
    <w:lvl w:ilvl="2" w:tplc="0807001B" w:tentative="1">
      <w:start w:val="1"/>
      <w:numFmt w:val="lowerRoman"/>
      <w:lvlText w:val="%3."/>
      <w:lvlJc w:val="right"/>
      <w:pPr>
        <w:ind w:left="2245" w:hanging="180"/>
      </w:pPr>
    </w:lvl>
    <w:lvl w:ilvl="3" w:tplc="0807000F" w:tentative="1">
      <w:start w:val="1"/>
      <w:numFmt w:val="decimal"/>
      <w:lvlText w:val="%4."/>
      <w:lvlJc w:val="left"/>
      <w:pPr>
        <w:ind w:left="2965" w:hanging="360"/>
      </w:pPr>
    </w:lvl>
    <w:lvl w:ilvl="4" w:tplc="08070019" w:tentative="1">
      <w:start w:val="1"/>
      <w:numFmt w:val="lowerLetter"/>
      <w:lvlText w:val="%5."/>
      <w:lvlJc w:val="left"/>
      <w:pPr>
        <w:ind w:left="3685" w:hanging="360"/>
      </w:pPr>
    </w:lvl>
    <w:lvl w:ilvl="5" w:tplc="0807001B" w:tentative="1">
      <w:start w:val="1"/>
      <w:numFmt w:val="lowerRoman"/>
      <w:lvlText w:val="%6."/>
      <w:lvlJc w:val="right"/>
      <w:pPr>
        <w:ind w:left="4405" w:hanging="180"/>
      </w:pPr>
    </w:lvl>
    <w:lvl w:ilvl="6" w:tplc="0807000F" w:tentative="1">
      <w:start w:val="1"/>
      <w:numFmt w:val="decimal"/>
      <w:lvlText w:val="%7."/>
      <w:lvlJc w:val="left"/>
      <w:pPr>
        <w:ind w:left="5125" w:hanging="360"/>
      </w:pPr>
    </w:lvl>
    <w:lvl w:ilvl="7" w:tplc="08070019" w:tentative="1">
      <w:start w:val="1"/>
      <w:numFmt w:val="lowerLetter"/>
      <w:lvlText w:val="%8."/>
      <w:lvlJc w:val="left"/>
      <w:pPr>
        <w:ind w:left="5845" w:hanging="360"/>
      </w:pPr>
    </w:lvl>
    <w:lvl w:ilvl="8" w:tplc="0807001B" w:tentative="1">
      <w:start w:val="1"/>
      <w:numFmt w:val="lowerRoman"/>
      <w:lvlText w:val="%9."/>
      <w:lvlJc w:val="right"/>
      <w:pPr>
        <w:ind w:left="6565" w:hanging="180"/>
      </w:pPr>
    </w:lvl>
  </w:abstractNum>
  <w:abstractNum w:abstractNumId="33" w15:restartNumberingAfterBreak="0">
    <w:nsid w:val="790F16E9"/>
    <w:multiLevelType w:val="hybridMultilevel"/>
    <w:tmpl w:val="622CAF00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D4A4A73"/>
    <w:multiLevelType w:val="hybridMultilevel"/>
    <w:tmpl w:val="A4A02104"/>
    <w:lvl w:ilvl="0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</w:num>
  <w:num w:numId="4">
    <w:abstractNumId w:val="25"/>
  </w:num>
  <w:num w:numId="5">
    <w:abstractNumId w:val="20"/>
  </w:num>
  <w:num w:numId="6">
    <w:abstractNumId w:val="9"/>
  </w:num>
  <w:num w:numId="7">
    <w:abstractNumId w:val="22"/>
  </w:num>
  <w:num w:numId="8">
    <w:abstractNumId w:val="33"/>
  </w:num>
  <w:num w:numId="9">
    <w:abstractNumId w:val="18"/>
  </w:num>
  <w:num w:numId="10">
    <w:abstractNumId w:val="34"/>
  </w:num>
  <w:num w:numId="11">
    <w:abstractNumId w:val="2"/>
  </w:num>
  <w:num w:numId="12">
    <w:abstractNumId w:val="10"/>
  </w:num>
  <w:num w:numId="13">
    <w:abstractNumId w:val="3"/>
  </w:num>
  <w:num w:numId="14">
    <w:abstractNumId w:val="6"/>
  </w:num>
  <w:num w:numId="15">
    <w:abstractNumId w:val="31"/>
  </w:num>
  <w:num w:numId="16">
    <w:abstractNumId w:val="14"/>
  </w:num>
  <w:num w:numId="17">
    <w:abstractNumId w:val="27"/>
  </w:num>
  <w:num w:numId="18">
    <w:abstractNumId w:val="26"/>
  </w:num>
  <w:num w:numId="19">
    <w:abstractNumId w:val="32"/>
  </w:num>
  <w:num w:numId="20">
    <w:abstractNumId w:val="12"/>
  </w:num>
  <w:num w:numId="21">
    <w:abstractNumId w:val="29"/>
  </w:num>
  <w:num w:numId="22">
    <w:abstractNumId w:val="19"/>
  </w:num>
  <w:num w:numId="23">
    <w:abstractNumId w:val="24"/>
  </w:num>
  <w:num w:numId="24">
    <w:abstractNumId w:val="8"/>
  </w:num>
  <w:num w:numId="25">
    <w:abstractNumId w:val="23"/>
  </w:num>
  <w:num w:numId="26">
    <w:abstractNumId w:val="28"/>
  </w:num>
  <w:num w:numId="27">
    <w:abstractNumId w:val="11"/>
  </w:num>
  <w:num w:numId="28">
    <w:abstractNumId w:val="5"/>
  </w:num>
  <w:num w:numId="29">
    <w:abstractNumId w:val="30"/>
  </w:num>
  <w:num w:numId="30">
    <w:abstractNumId w:val="16"/>
  </w:num>
  <w:num w:numId="31">
    <w:abstractNumId w:val="15"/>
  </w:num>
  <w:num w:numId="32">
    <w:abstractNumId w:val="7"/>
  </w:num>
  <w:num w:numId="33">
    <w:abstractNumId w:val="13"/>
  </w:num>
  <w:num w:numId="34">
    <w:abstractNumId w:val="17"/>
  </w:num>
  <w:num w:numId="35">
    <w:abstractNumId w:val="0"/>
  </w:num>
  <w:num w:numId="3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attachedTemplate r:id="rId1"/>
  <w:defaultTabStop w:val="708"/>
  <w:autoHyphenation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0A0"/>
    <w:rsid w:val="00007987"/>
    <w:rsid w:val="00011F65"/>
    <w:rsid w:val="00012D91"/>
    <w:rsid w:val="000149AD"/>
    <w:rsid w:val="000149B6"/>
    <w:rsid w:val="00014CD0"/>
    <w:rsid w:val="00021B1D"/>
    <w:rsid w:val="000233C2"/>
    <w:rsid w:val="00026638"/>
    <w:rsid w:val="00030DFE"/>
    <w:rsid w:val="00041640"/>
    <w:rsid w:val="00047A1D"/>
    <w:rsid w:val="000529E4"/>
    <w:rsid w:val="00053840"/>
    <w:rsid w:val="0005385A"/>
    <w:rsid w:val="000543E5"/>
    <w:rsid w:val="00054963"/>
    <w:rsid w:val="00056943"/>
    <w:rsid w:val="00060F0C"/>
    <w:rsid w:val="0007265B"/>
    <w:rsid w:val="0008046F"/>
    <w:rsid w:val="000831B4"/>
    <w:rsid w:val="00083EA2"/>
    <w:rsid w:val="0008638F"/>
    <w:rsid w:val="00091CF0"/>
    <w:rsid w:val="00092BCF"/>
    <w:rsid w:val="000934CD"/>
    <w:rsid w:val="00095878"/>
    <w:rsid w:val="000959C9"/>
    <w:rsid w:val="00096488"/>
    <w:rsid w:val="00096CDE"/>
    <w:rsid w:val="000A3D10"/>
    <w:rsid w:val="000A4A74"/>
    <w:rsid w:val="000B0C0B"/>
    <w:rsid w:val="000B147E"/>
    <w:rsid w:val="000B201B"/>
    <w:rsid w:val="000B2CBB"/>
    <w:rsid w:val="000B33AF"/>
    <w:rsid w:val="000B6349"/>
    <w:rsid w:val="000C3473"/>
    <w:rsid w:val="000D41F6"/>
    <w:rsid w:val="000D52AF"/>
    <w:rsid w:val="000D5E9B"/>
    <w:rsid w:val="000D7A31"/>
    <w:rsid w:val="000D7E45"/>
    <w:rsid w:val="000E09B5"/>
    <w:rsid w:val="000E0FF0"/>
    <w:rsid w:val="000E62F6"/>
    <w:rsid w:val="000F0170"/>
    <w:rsid w:val="000F1BC1"/>
    <w:rsid w:val="000F23AD"/>
    <w:rsid w:val="0010093D"/>
    <w:rsid w:val="00102594"/>
    <w:rsid w:val="00104354"/>
    <w:rsid w:val="00105005"/>
    <w:rsid w:val="00105E95"/>
    <w:rsid w:val="00111DD6"/>
    <w:rsid w:val="0011781B"/>
    <w:rsid w:val="00120535"/>
    <w:rsid w:val="001249D9"/>
    <w:rsid w:val="001265E0"/>
    <w:rsid w:val="00126DFA"/>
    <w:rsid w:val="00132030"/>
    <w:rsid w:val="00132805"/>
    <w:rsid w:val="00133206"/>
    <w:rsid w:val="00133D1B"/>
    <w:rsid w:val="0013574C"/>
    <w:rsid w:val="00135A2E"/>
    <w:rsid w:val="00140EB3"/>
    <w:rsid w:val="00143ABB"/>
    <w:rsid w:val="001468FF"/>
    <w:rsid w:val="0015477F"/>
    <w:rsid w:val="001567B1"/>
    <w:rsid w:val="001567BE"/>
    <w:rsid w:val="00160DDE"/>
    <w:rsid w:val="0016244E"/>
    <w:rsid w:val="00171596"/>
    <w:rsid w:val="00177B29"/>
    <w:rsid w:val="00181A23"/>
    <w:rsid w:val="00184F82"/>
    <w:rsid w:val="00185803"/>
    <w:rsid w:val="00185D00"/>
    <w:rsid w:val="0019394C"/>
    <w:rsid w:val="0019566B"/>
    <w:rsid w:val="00195E58"/>
    <w:rsid w:val="001A00F4"/>
    <w:rsid w:val="001A174C"/>
    <w:rsid w:val="001A1BC1"/>
    <w:rsid w:val="001A7E9C"/>
    <w:rsid w:val="001B0DC5"/>
    <w:rsid w:val="001B47F6"/>
    <w:rsid w:val="001B51E3"/>
    <w:rsid w:val="001C08A5"/>
    <w:rsid w:val="001C226B"/>
    <w:rsid w:val="001C4C64"/>
    <w:rsid w:val="001C4D41"/>
    <w:rsid w:val="001C6BB7"/>
    <w:rsid w:val="001D15F3"/>
    <w:rsid w:val="001D21EE"/>
    <w:rsid w:val="001D3697"/>
    <w:rsid w:val="001D3702"/>
    <w:rsid w:val="001D700B"/>
    <w:rsid w:val="001D7DBC"/>
    <w:rsid w:val="001E07F8"/>
    <w:rsid w:val="001E611D"/>
    <w:rsid w:val="001E7EB5"/>
    <w:rsid w:val="001F3549"/>
    <w:rsid w:val="001F4605"/>
    <w:rsid w:val="001F567D"/>
    <w:rsid w:val="001F6025"/>
    <w:rsid w:val="001F7433"/>
    <w:rsid w:val="001F7C7F"/>
    <w:rsid w:val="002040FB"/>
    <w:rsid w:val="00204130"/>
    <w:rsid w:val="00204949"/>
    <w:rsid w:val="00210D75"/>
    <w:rsid w:val="00211E8A"/>
    <w:rsid w:val="002126CE"/>
    <w:rsid w:val="00224E85"/>
    <w:rsid w:val="00232ED0"/>
    <w:rsid w:val="00233884"/>
    <w:rsid w:val="00234DC8"/>
    <w:rsid w:val="002407F4"/>
    <w:rsid w:val="0024080C"/>
    <w:rsid w:val="0024528B"/>
    <w:rsid w:val="0024790B"/>
    <w:rsid w:val="002479F3"/>
    <w:rsid w:val="0025073A"/>
    <w:rsid w:val="002552CC"/>
    <w:rsid w:val="0026165E"/>
    <w:rsid w:val="00270CC6"/>
    <w:rsid w:val="00271A2B"/>
    <w:rsid w:val="0027244A"/>
    <w:rsid w:val="002725BA"/>
    <w:rsid w:val="00272E29"/>
    <w:rsid w:val="00281935"/>
    <w:rsid w:val="00282A36"/>
    <w:rsid w:val="00282AFC"/>
    <w:rsid w:val="002847DE"/>
    <w:rsid w:val="002849B0"/>
    <w:rsid w:val="00286AA2"/>
    <w:rsid w:val="00286E42"/>
    <w:rsid w:val="0028704C"/>
    <w:rsid w:val="00292AA1"/>
    <w:rsid w:val="00292D77"/>
    <w:rsid w:val="0029433A"/>
    <w:rsid w:val="00296C08"/>
    <w:rsid w:val="002A02F2"/>
    <w:rsid w:val="002A301F"/>
    <w:rsid w:val="002A344A"/>
    <w:rsid w:val="002A4C4D"/>
    <w:rsid w:val="002A7677"/>
    <w:rsid w:val="002B620A"/>
    <w:rsid w:val="002B6776"/>
    <w:rsid w:val="002B7BE6"/>
    <w:rsid w:val="002C2D51"/>
    <w:rsid w:val="002C2D5C"/>
    <w:rsid w:val="002C33AD"/>
    <w:rsid w:val="002C7070"/>
    <w:rsid w:val="002D01FD"/>
    <w:rsid w:val="002D19AC"/>
    <w:rsid w:val="002D30D9"/>
    <w:rsid w:val="002D46C6"/>
    <w:rsid w:val="002D4D26"/>
    <w:rsid w:val="002D6CB6"/>
    <w:rsid w:val="002D6CE8"/>
    <w:rsid w:val="002D716F"/>
    <w:rsid w:val="002E0B9E"/>
    <w:rsid w:val="002E1FBA"/>
    <w:rsid w:val="002E2A89"/>
    <w:rsid w:val="002E2CDE"/>
    <w:rsid w:val="002E3343"/>
    <w:rsid w:val="002E3656"/>
    <w:rsid w:val="002E4BDC"/>
    <w:rsid w:val="002E69A9"/>
    <w:rsid w:val="002F0C3D"/>
    <w:rsid w:val="002F1DC0"/>
    <w:rsid w:val="002F1E59"/>
    <w:rsid w:val="00304798"/>
    <w:rsid w:val="0031285A"/>
    <w:rsid w:val="00314070"/>
    <w:rsid w:val="00316256"/>
    <w:rsid w:val="003200F3"/>
    <w:rsid w:val="00321266"/>
    <w:rsid w:val="00322943"/>
    <w:rsid w:val="00327FA5"/>
    <w:rsid w:val="0033005B"/>
    <w:rsid w:val="0033101D"/>
    <w:rsid w:val="003332CE"/>
    <w:rsid w:val="00333A78"/>
    <w:rsid w:val="00334D37"/>
    <w:rsid w:val="003427E0"/>
    <w:rsid w:val="003428D2"/>
    <w:rsid w:val="0035061B"/>
    <w:rsid w:val="00361724"/>
    <w:rsid w:val="00365492"/>
    <w:rsid w:val="00370B95"/>
    <w:rsid w:val="003725A0"/>
    <w:rsid w:val="00372D3F"/>
    <w:rsid w:val="00372E69"/>
    <w:rsid w:val="003771D0"/>
    <w:rsid w:val="00382D69"/>
    <w:rsid w:val="00382F74"/>
    <w:rsid w:val="00384614"/>
    <w:rsid w:val="00385605"/>
    <w:rsid w:val="00385C98"/>
    <w:rsid w:val="00390D7E"/>
    <w:rsid w:val="00392901"/>
    <w:rsid w:val="00396239"/>
    <w:rsid w:val="003A0DEE"/>
    <w:rsid w:val="003A1BA8"/>
    <w:rsid w:val="003A3D56"/>
    <w:rsid w:val="003A4420"/>
    <w:rsid w:val="003A795A"/>
    <w:rsid w:val="003B3B74"/>
    <w:rsid w:val="003B4C61"/>
    <w:rsid w:val="003B5CFC"/>
    <w:rsid w:val="003B6A01"/>
    <w:rsid w:val="003B7325"/>
    <w:rsid w:val="003B75C0"/>
    <w:rsid w:val="003B7D15"/>
    <w:rsid w:val="003C1BF1"/>
    <w:rsid w:val="003C3651"/>
    <w:rsid w:val="003C5220"/>
    <w:rsid w:val="003C7F95"/>
    <w:rsid w:val="003D0163"/>
    <w:rsid w:val="003D3F7E"/>
    <w:rsid w:val="003E16AC"/>
    <w:rsid w:val="003E1747"/>
    <w:rsid w:val="003E55C5"/>
    <w:rsid w:val="003F163B"/>
    <w:rsid w:val="003F599B"/>
    <w:rsid w:val="003F6A42"/>
    <w:rsid w:val="003F7AB8"/>
    <w:rsid w:val="00400332"/>
    <w:rsid w:val="0040498F"/>
    <w:rsid w:val="00405A00"/>
    <w:rsid w:val="00410FE2"/>
    <w:rsid w:val="00411B72"/>
    <w:rsid w:val="00411DF6"/>
    <w:rsid w:val="00416FD9"/>
    <w:rsid w:val="0041709F"/>
    <w:rsid w:val="00421521"/>
    <w:rsid w:val="004259C5"/>
    <w:rsid w:val="0042742C"/>
    <w:rsid w:val="00432C24"/>
    <w:rsid w:val="00433F8E"/>
    <w:rsid w:val="0043751F"/>
    <w:rsid w:val="00444024"/>
    <w:rsid w:val="00454FE2"/>
    <w:rsid w:val="00461979"/>
    <w:rsid w:val="004630C8"/>
    <w:rsid w:val="004636E7"/>
    <w:rsid w:val="004645EE"/>
    <w:rsid w:val="00465697"/>
    <w:rsid w:val="00466A57"/>
    <w:rsid w:val="00466EBC"/>
    <w:rsid w:val="00467756"/>
    <w:rsid w:val="00471F78"/>
    <w:rsid w:val="004720C9"/>
    <w:rsid w:val="004727EF"/>
    <w:rsid w:val="004752E3"/>
    <w:rsid w:val="00475E90"/>
    <w:rsid w:val="00477FE2"/>
    <w:rsid w:val="004822D5"/>
    <w:rsid w:val="0048563F"/>
    <w:rsid w:val="004969DA"/>
    <w:rsid w:val="004A3ADD"/>
    <w:rsid w:val="004B1D0F"/>
    <w:rsid w:val="004B3B30"/>
    <w:rsid w:val="004B46E6"/>
    <w:rsid w:val="004B5FD0"/>
    <w:rsid w:val="004B64C5"/>
    <w:rsid w:val="004B6AA7"/>
    <w:rsid w:val="004C2217"/>
    <w:rsid w:val="004C2EAD"/>
    <w:rsid w:val="004C536E"/>
    <w:rsid w:val="004D19C3"/>
    <w:rsid w:val="004D2718"/>
    <w:rsid w:val="004D2DA1"/>
    <w:rsid w:val="004D2ED9"/>
    <w:rsid w:val="004D3D4B"/>
    <w:rsid w:val="004D490C"/>
    <w:rsid w:val="004D4CD3"/>
    <w:rsid w:val="004D56D9"/>
    <w:rsid w:val="004D5904"/>
    <w:rsid w:val="004D7A16"/>
    <w:rsid w:val="004D7B32"/>
    <w:rsid w:val="004E5678"/>
    <w:rsid w:val="004E795C"/>
    <w:rsid w:val="004F3EE4"/>
    <w:rsid w:val="0050380F"/>
    <w:rsid w:val="00504FD5"/>
    <w:rsid w:val="00505BEA"/>
    <w:rsid w:val="005120B6"/>
    <w:rsid w:val="0051282B"/>
    <w:rsid w:val="00512DE4"/>
    <w:rsid w:val="00515375"/>
    <w:rsid w:val="005156F6"/>
    <w:rsid w:val="00523E70"/>
    <w:rsid w:val="00532A7E"/>
    <w:rsid w:val="00541995"/>
    <w:rsid w:val="005433FA"/>
    <w:rsid w:val="005449D4"/>
    <w:rsid w:val="00545D1C"/>
    <w:rsid w:val="005504E4"/>
    <w:rsid w:val="00553723"/>
    <w:rsid w:val="00555D6F"/>
    <w:rsid w:val="00557B31"/>
    <w:rsid w:val="00562262"/>
    <w:rsid w:val="00562D95"/>
    <w:rsid w:val="00566837"/>
    <w:rsid w:val="00566D69"/>
    <w:rsid w:val="00567312"/>
    <w:rsid w:val="005707A0"/>
    <w:rsid w:val="005860F7"/>
    <w:rsid w:val="00586813"/>
    <w:rsid w:val="005905E9"/>
    <w:rsid w:val="00590D82"/>
    <w:rsid w:val="005942E5"/>
    <w:rsid w:val="00596BF0"/>
    <w:rsid w:val="005A0414"/>
    <w:rsid w:val="005A155C"/>
    <w:rsid w:val="005A29DF"/>
    <w:rsid w:val="005A306D"/>
    <w:rsid w:val="005A7376"/>
    <w:rsid w:val="005B5027"/>
    <w:rsid w:val="005C0E6C"/>
    <w:rsid w:val="005C6ACA"/>
    <w:rsid w:val="005C721D"/>
    <w:rsid w:val="005D2319"/>
    <w:rsid w:val="005D3CBF"/>
    <w:rsid w:val="005D3F2C"/>
    <w:rsid w:val="005E19EA"/>
    <w:rsid w:val="005E26A7"/>
    <w:rsid w:val="005E2A9A"/>
    <w:rsid w:val="005F4CB7"/>
    <w:rsid w:val="005F572A"/>
    <w:rsid w:val="005F6E4A"/>
    <w:rsid w:val="006026B3"/>
    <w:rsid w:val="00604E51"/>
    <w:rsid w:val="006067B7"/>
    <w:rsid w:val="00606E49"/>
    <w:rsid w:val="006073F9"/>
    <w:rsid w:val="006109D0"/>
    <w:rsid w:val="006114D0"/>
    <w:rsid w:val="006119C6"/>
    <w:rsid w:val="0061471C"/>
    <w:rsid w:val="00615B2C"/>
    <w:rsid w:val="00622A8A"/>
    <w:rsid w:val="0062502C"/>
    <w:rsid w:val="00625880"/>
    <w:rsid w:val="00631FC6"/>
    <w:rsid w:val="006346BB"/>
    <w:rsid w:val="0063582C"/>
    <w:rsid w:val="00636FAD"/>
    <w:rsid w:val="0063749F"/>
    <w:rsid w:val="00640FDD"/>
    <w:rsid w:val="006439F5"/>
    <w:rsid w:val="00643F86"/>
    <w:rsid w:val="0064780E"/>
    <w:rsid w:val="00651B41"/>
    <w:rsid w:val="00651B6F"/>
    <w:rsid w:val="00652CF2"/>
    <w:rsid w:val="00652D48"/>
    <w:rsid w:val="00663327"/>
    <w:rsid w:val="00664CF6"/>
    <w:rsid w:val="0066539F"/>
    <w:rsid w:val="00673734"/>
    <w:rsid w:val="00673F47"/>
    <w:rsid w:val="00682653"/>
    <w:rsid w:val="00683660"/>
    <w:rsid w:val="00697D51"/>
    <w:rsid w:val="006A6F3F"/>
    <w:rsid w:val="006C3A9D"/>
    <w:rsid w:val="006D2F65"/>
    <w:rsid w:val="006D5022"/>
    <w:rsid w:val="006D53E1"/>
    <w:rsid w:val="006E1F10"/>
    <w:rsid w:val="006E5BEF"/>
    <w:rsid w:val="006E6DC9"/>
    <w:rsid w:val="006F2040"/>
    <w:rsid w:val="006F223A"/>
    <w:rsid w:val="006F2C9E"/>
    <w:rsid w:val="006F3E46"/>
    <w:rsid w:val="006F7102"/>
    <w:rsid w:val="007025BF"/>
    <w:rsid w:val="007042BE"/>
    <w:rsid w:val="0070624B"/>
    <w:rsid w:val="00710B20"/>
    <w:rsid w:val="007125A1"/>
    <w:rsid w:val="00716076"/>
    <w:rsid w:val="00720803"/>
    <w:rsid w:val="00720FA0"/>
    <w:rsid w:val="00721D66"/>
    <w:rsid w:val="00725ABA"/>
    <w:rsid w:val="0073023F"/>
    <w:rsid w:val="00730EF7"/>
    <w:rsid w:val="00741981"/>
    <w:rsid w:val="00741F18"/>
    <w:rsid w:val="007420FD"/>
    <w:rsid w:val="00744618"/>
    <w:rsid w:val="0074558B"/>
    <w:rsid w:val="00745CA1"/>
    <w:rsid w:val="007461AD"/>
    <w:rsid w:val="00747ACA"/>
    <w:rsid w:val="00752F1B"/>
    <w:rsid w:val="00753A16"/>
    <w:rsid w:val="007547AF"/>
    <w:rsid w:val="00755E4D"/>
    <w:rsid w:val="00756FE2"/>
    <w:rsid w:val="00764F46"/>
    <w:rsid w:val="00765CC0"/>
    <w:rsid w:val="00766F7A"/>
    <w:rsid w:val="00774B54"/>
    <w:rsid w:val="007750F1"/>
    <w:rsid w:val="00775EF6"/>
    <w:rsid w:val="00776B0A"/>
    <w:rsid w:val="007775C4"/>
    <w:rsid w:val="00783E86"/>
    <w:rsid w:val="00783F0C"/>
    <w:rsid w:val="0079582E"/>
    <w:rsid w:val="007A42C0"/>
    <w:rsid w:val="007A431A"/>
    <w:rsid w:val="007A5D85"/>
    <w:rsid w:val="007B1DBF"/>
    <w:rsid w:val="007B23C4"/>
    <w:rsid w:val="007C1719"/>
    <w:rsid w:val="007C4F47"/>
    <w:rsid w:val="007C6B77"/>
    <w:rsid w:val="007D068B"/>
    <w:rsid w:val="007D239D"/>
    <w:rsid w:val="007D5C31"/>
    <w:rsid w:val="007E3806"/>
    <w:rsid w:val="007E75B1"/>
    <w:rsid w:val="007F20EB"/>
    <w:rsid w:val="007F4BCF"/>
    <w:rsid w:val="007F5ACF"/>
    <w:rsid w:val="007F5E9D"/>
    <w:rsid w:val="00802560"/>
    <w:rsid w:val="00802B4A"/>
    <w:rsid w:val="00805415"/>
    <w:rsid w:val="00807733"/>
    <w:rsid w:val="008103E2"/>
    <w:rsid w:val="0081090D"/>
    <w:rsid w:val="0081319B"/>
    <w:rsid w:val="008175A5"/>
    <w:rsid w:val="00827E34"/>
    <w:rsid w:val="00833258"/>
    <w:rsid w:val="00840F90"/>
    <w:rsid w:val="00844F04"/>
    <w:rsid w:val="00844F51"/>
    <w:rsid w:val="00845ECF"/>
    <w:rsid w:val="008524DC"/>
    <w:rsid w:val="00853A93"/>
    <w:rsid w:val="008613A7"/>
    <w:rsid w:val="0086545E"/>
    <w:rsid w:val="00873290"/>
    <w:rsid w:val="0087578B"/>
    <w:rsid w:val="00876BE1"/>
    <w:rsid w:val="00880A3F"/>
    <w:rsid w:val="0088329C"/>
    <w:rsid w:val="00885E49"/>
    <w:rsid w:val="008914A4"/>
    <w:rsid w:val="008A03A9"/>
    <w:rsid w:val="008A12C5"/>
    <w:rsid w:val="008B736D"/>
    <w:rsid w:val="008C1228"/>
    <w:rsid w:val="008C1584"/>
    <w:rsid w:val="008C15FF"/>
    <w:rsid w:val="008D01C5"/>
    <w:rsid w:val="008D146E"/>
    <w:rsid w:val="008D4771"/>
    <w:rsid w:val="008D68F3"/>
    <w:rsid w:val="008E090D"/>
    <w:rsid w:val="008E11FC"/>
    <w:rsid w:val="008E4429"/>
    <w:rsid w:val="008F03F2"/>
    <w:rsid w:val="008F1853"/>
    <w:rsid w:val="008F3A94"/>
    <w:rsid w:val="008F48FE"/>
    <w:rsid w:val="009001B2"/>
    <w:rsid w:val="009010F7"/>
    <w:rsid w:val="00901E23"/>
    <w:rsid w:val="009111CA"/>
    <w:rsid w:val="00914BC9"/>
    <w:rsid w:val="009166F8"/>
    <w:rsid w:val="009215AC"/>
    <w:rsid w:val="0092331C"/>
    <w:rsid w:val="00923C18"/>
    <w:rsid w:val="0092455E"/>
    <w:rsid w:val="009262C5"/>
    <w:rsid w:val="00926576"/>
    <w:rsid w:val="0093445C"/>
    <w:rsid w:val="00950495"/>
    <w:rsid w:val="00952C19"/>
    <w:rsid w:val="00955A74"/>
    <w:rsid w:val="009620A5"/>
    <w:rsid w:val="00975CF4"/>
    <w:rsid w:val="0097616B"/>
    <w:rsid w:val="0098681E"/>
    <w:rsid w:val="00987C77"/>
    <w:rsid w:val="009907BF"/>
    <w:rsid w:val="0099294C"/>
    <w:rsid w:val="009A2523"/>
    <w:rsid w:val="009A6487"/>
    <w:rsid w:val="009B0AD2"/>
    <w:rsid w:val="009B69F7"/>
    <w:rsid w:val="009B74F5"/>
    <w:rsid w:val="009C7306"/>
    <w:rsid w:val="009D0DF3"/>
    <w:rsid w:val="009D0EA7"/>
    <w:rsid w:val="009D2FC6"/>
    <w:rsid w:val="009D3429"/>
    <w:rsid w:val="009D6651"/>
    <w:rsid w:val="009E07F7"/>
    <w:rsid w:val="009E1891"/>
    <w:rsid w:val="009E2DAB"/>
    <w:rsid w:val="009E4127"/>
    <w:rsid w:val="009E5686"/>
    <w:rsid w:val="009F2627"/>
    <w:rsid w:val="00A015D6"/>
    <w:rsid w:val="00A016D3"/>
    <w:rsid w:val="00A017E3"/>
    <w:rsid w:val="00A031A2"/>
    <w:rsid w:val="00A06131"/>
    <w:rsid w:val="00A07696"/>
    <w:rsid w:val="00A13553"/>
    <w:rsid w:val="00A14AFF"/>
    <w:rsid w:val="00A1688A"/>
    <w:rsid w:val="00A24452"/>
    <w:rsid w:val="00A2518C"/>
    <w:rsid w:val="00A32514"/>
    <w:rsid w:val="00A32539"/>
    <w:rsid w:val="00A33619"/>
    <w:rsid w:val="00A34486"/>
    <w:rsid w:val="00A378EB"/>
    <w:rsid w:val="00A41314"/>
    <w:rsid w:val="00A42A30"/>
    <w:rsid w:val="00A42B13"/>
    <w:rsid w:val="00A43D88"/>
    <w:rsid w:val="00A4524D"/>
    <w:rsid w:val="00A458A5"/>
    <w:rsid w:val="00A470DC"/>
    <w:rsid w:val="00A538B0"/>
    <w:rsid w:val="00A57BA9"/>
    <w:rsid w:val="00A63174"/>
    <w:rsid w:val="00A6320D"/>
    <w:rsid w:val="00A6692E"/>
    <w:rsid w:val="00A71FB0"/>
    <w:rsid w:val="00A724DF"/>
    <w:rsid w:val="00A73114"/>
    <w:rsid w:val="00A86735"/>
    <w:rsid w:val="00A86E88"/>
    <w:rsid w:val="00A87B14"/>
    <w:rsid w:val="00A87BF9"/>
    <w:rsid w:val="00A90D3F"/>
    <w:rsid w:val="00A91DFC"/>
    <w:rsid w:val="00A9240A"/>
    <w:rsid w:val="00A95B12"/>
    <w:rsid w:val="00A96AB9"/>
    <w:rsid w:val="00AA2BD4"/>
    <w:rsid w:val="00AB05F6"/>
    <w:rsid w:val="00AB09E3"/>
    <w:rsid w:val="00AB1122"/>
    <w:rsid w:val="00AB36A8"/>
    <w:rsid w:val="00AB59A6"/>
    <w:rsid w:val="00AC006D"/>
    <w:rsid w:val="00AC2333"/>
    <w:rsid w:val="00AC3538"/>
    <w:rsid w:val="00AC3A08"/>
    <w:rsid w:val="00AC4254"/>
    <w:rsid w:val="00AC45E4"/>
    <w:rsid w:val="00AD0CDA"/>
    <w:rsid w:val="00AD1A10"/>
    <w:rsid w:val="00AD34D6"/>
    <w:rsid w:val="00AE1292"/>
    <w:rsid w:val="00AE289F"/>
    <w:rsid w:val="00AE514A"/>
    <w:rsid w:val="00AF06F4"/>
    <w:rsid w:val="00AF69E2"/>
    <w:rsid w:val="00AF7B86"/>
    <w:rsid w:val="00B11E05"/>
    <w:rsid w:val="00B12654"/>
    <w:rsid w:val="00B31D76"/>
    <w:rsid w:val="00B33489"/>
    <w:rsid w:val="00B43CBA"/>
    <w:rsid w:val="00B51D94"/>
    <w:rsid w:val="00B554E9"/>
    <w:rsid w:val="00B56823"/>
    <w:rsid w:val="00B62DEB"/>
    <w:rsid w:val="00B65CF1"/>
    <w:rsid w:val="00B6706B"/>
    <w:rsid w:val="00B67E62"/>
    <w:rsid w:val="00B72CB6"/>
    <w:rsid w:val="00B761E0"/>
    <w:rsid w:val="00B82EDF"/>
    <w:rsid w:val="00B84473"/>
    <w:rsid w:val="00B844CF"/>
    <w:rsid w:val="00B8477E"/>
    <w:rsid w:val="00B9015D"/>
    <w:rsid w:val="00B93101"/>
    <w:rsid w:val="00B93F09"/>
    <w:rsid w:val="00BA0217"/>
    <w:rsid w:val="00BA056E"/>
    <w:rsid w:val="00BA1309"/>
    <w:rsid w:val="00BA27D5"/>
    <w:rsid w:val="00BA3734"/>
    <w:rsid w:val="00BA391F"/>
    <w:rsid w:val="00BA43AF"/>
    <w:rsid w:val="00BA463A"/>
    <w:rsid w:val="00BA4D59"/>
    <w:rsid w:val="00BA50D4"/>
    <w:rsid w:val="00BA6169"/>
    <w:rsid w:val="00BB0655"/>
    <w:rsid w:val="00BB0EA0"/>
    <w:rsid w:val="00BB1C01"/>
    <w:rsid w:val="00BB2453"/>
    <w:rsid w:val="00BC1C91"/>
    <w:rsid w:val="00BC2914"/>
    <w:rsid w:val="00BC63B4"/>
    <w:rsid w:val="00BD4036"/>
    <w:rsid w:val="00BD51CB"/>
    <w:rsid w:val="00BD5641"/>
    <w:rsid w:val="00BD77B3"/>
    <w:rsid w:val="00BD7E85"/>
    <w:rsid w:val="00BE05BB"/>
    <w:rsid w:val="00BE3272"/>
    <w:rsid w:val="00BE5F37"/>
    <w:rsid w:val="00C01553"/>
    <w:rsid w:val="00C02B90"/>
    <w:rsid w:val="00C07664"/>
    <w:rsid w:val="00C21A42"/>
    <w:rsid w:val="00C24F75"/>
    <w:rsid w:val="00C24F82"/>
    <w:rsid w:val="00C253C6"/>
    <w:rsid w:val="00C337EA"/>
    <w:rsid w:val="00C34D4F"/>
    <w:rsid w:val="00C37C1F"/>
    <w:rsid w:val="00C404FE"/>
    <w:rsid w:val="00C42235"/>
    <w:rsid w:val="00C47B79"/>
    <w:rsid w:val="00C52324"/>
    <w:rsid w:val="00C536D5"/>
    <w:rsid w:val="00C5459F"/>
    <w:rsid w:val="00C54FE8"/>
    <w:rsid w:val="00C653D8"/>
    <w:rsid w:val="00C67246"/>
    <w:rsid w:val="00C700C3"/>
    <w:rsid w:val="00C744E2"/>
    <w:rsid w:val="00C84D69"/>
    <w:rsid w:val="00C84DBB"/>
    <w:rsid w:val="00C85B4B"/>
    <w:rsid w:val="00C93C52"/>
    <w:rsid w:val="00C9675F"/>
    <w:rsid w:val="00CA1576"/>
    <w:rsid w:val="00CA2B54"/>
    <w:rsid w:val="00CB2F0D"/>
    <w:rsid w:val="00CB4F0A"/>
    <w:rsid w:val="00CB4F7C"/>
    <w:rsid w:val="00CB6A6D"/>
    <w:rsid w:val="00CC419A"/>
    <w:rsid w:val="00CC6B00"/>
    <w:rsid w:val="00CD4D45"/>
    <w:rsid w:val="00CD7D0C"/>
    <w:rsid w:val="00CE12A6"/>
    <w:rsid w:val="00CE2ABD"/>
    <w:rsid w:val="00CE5C18"/>
    <w:rsid w:val="00CE6167"/>
    <w:rsid w:val="00CF249B"/>
    <w:rsid w:val="00CF36EF"/>
    <w:rsid w:val="00CF78DC"/>
    <w:rsid w:val="00D0021B"/>
    <w:rsid w:val="00D1168F"/>
    <w:rsid w:val="00D13885"/>
    <w:rsid w:val="00D17823"/>
    <w:rsid w:val="00D201C8"/>
    <w:rsid w:val="00D21D5A"/>
    <w:rsid w:val="00D2225F"/>
    <w:rsid w:val="00D2637C"/>
    <w:rsid w:val="00D3178F"/>
    <w:rsid w:val="00D319AC"/>
    <w:rsid w:val="00D31C4A"/>
    <w:rsid w:val="00D32B8C"/>
    <w:rsid w:val="00D35631"/>
    <w:rsid w:val="00D36636"/>
    <w:rsid w:val="00D37555"/>
    <w:rsid w:val="00D40626"/>
    <w:rsid w:val="00D40C9B"/>
    <w:rsid w:val="00D416CF"/>
    <w:rsid w:val="00D41AF0"/>
    <w:rsid w:val="00D53668"/>
    <w:rsid w:val="00D60824"/>
    <w:rsid w:val="00D6228B"/>
    <w:rsid w:val="00D64AE7"/>
    <w:rsid w:val="00D67B49"/>
    <w:rsid w:val="00D700A3"/>
    <w:rsid w:val="00D71B92"/>
    <w:rsid w:val="00D74077"/>
    <w:rsid w:val="00D75CFE"/>
    <w:rsid w:val="00D80082"/>
    <w:rsid w:val="00D80E2F"/>
    <w:rsid w:val="00D912A4"/>
    <w:rsid w:val="00D93762"/>
    <w:rsid w:val="00D944DE"/>
    <w:rsid w:val="00D9580A"/>
    <w:rsid w:val="00D95B35"/>
    <w:rsid w:val="00DA022B"/>
    <w:rsid w:val="00DA0F72"/>
    <w:rsid w:val="00DA12F4"/>
    <w:rsid w:val="00DA3079"/>
    <w:rsid w:val="00DA3776"/>
    <w:rsid w:val="00DA4D87"/>
    <w:rsid w:val="00DA651F"/>
    <w:rsid w:val="00DB0E9D"/>
    <w:rsid w:val="00DB22DE"/>
    <w:rsid w:val="00DB24B4"/>
    <w:rsid w:val="00DB27E4"/>
    <w:rsid w:val="00DB52C4"/>
    <w:rsid w:val="00DB6DE4"/>
    <w:rsid w:val="00DB71EA"/>
    <w:rsid w:val="00DC080F"/>
    <w:rsid w:val="00DC53B3"/>
    <w:rsid w:val="00DC6BA4"/>
    <w:rsid w:val="00DC7C44"/>
    <w:rsid w:val="00DD1909"/>
    <w:rsid w:val="00DD2760"/>
    <w:rsid w:val="00DD64E4"/>
    <w:rsid w:val="00DD66A1"/>
    <w:rsid w:val="00DE1073"/>
    <w:rsid w:val="00DE3724"/>
    <w:rsid w:val="00DE4B14"/>
    <w:rsid w:val="00DF099B"/>
    <w:rsid w:val="00DF3493"/>
    <w:rsid w:val="00DF4184"/>
    <w:rsid w:val="00DF54FD"/>
    <w:rsid w:val="00DF5827"/>
    <w:rsid w:val="00DF5A8E"/>
    <w:rsid w:val="00DF67E3"/>
    <w:rsid w:val="00E0258F"/>
    <w:rsid w:val="00E032F8"/>
    <w:rsid w:val="00E035EA"/>
    <w:rsid w:val="00E03887"/>
    <w:rsid w:val="00E06D58"/>
    <w:rsid w:val="00E106FD"/>
    <w:rsid w:val="00E11D89"/>
    <w:rsid w:val="00E125B7"/>
    <w:rsid w:val="00E14D4A"/>
    <w:rsid w:val="00E1653F"/>
    <w:rsid w:val="00E1751E"/>
    <w:rsid w:val="00E30CE5"/>
    <w:rsid w:val="00E30EF2"/>
    <w:rsid w:val="00E330F9"/>
    <w:rsid w:val="00E40B9D"/>
    <w:rsid w:val="00E42D27"/>
    <w:rsid w:val="00E44C85"/>
    <w:rsid w:val="00E45E83"/>
    <w:rsid w:val="00E53CA0"/>
    <w:rsid w:val="00E55627"/>
    <w:rsid w:val="00E55963"/>
    <w:rsid w:val="00E560DE"/>
    <w:rsid w:val="00E60008"/>
    <w:rsid w:val="00E64DAA"/>
    <w:rsid w:val="00E664B7"/>
    <w:rsid w:val="00E66D50"/>
    <w:rsid w:val="00E670CE"/>
    <w:rsid w:val="00E72D79"/>
    <w:rsid w:val="00E81F11"/>
    <w:rsid w:val="00E83105"/>
    <w:rsid w:val="00E845E7"/>
    <w:rsid w:val="00E90F81"/>
    <w:rsid w:val="00E92995"/>
    <w:rsid w:val="00E93738"/>
    <w:rsid w:val="00E940D8"/>
    <w:rsid w:val="00E96EE6"/>
    <w:rsid w:val="00E96F8D"/>
    <w:rsid w:val="00EA4C86"/>
    <w:rsid w:val="00EB0D12"/>
    <w:rsid w:val="00EB7598"/>
    <w:rsid w:val="00EC2374"/>
    <w:rsid w:val="00ED3A9E"/>
    <w:rsid w:val="00ED3D4D"/>
    <w:rsid w:val="00ED5AC3"/>
    <w:rsid w:val="00EE4F2C"/>
    <w:rsid w:val="00EE6492"/>
    <w:rsid w:val="00EE6762"/>
    <w:rsid w:val="00EF00C2"/>
    <w:rsid w:val="00EF3500"/>
    <w:rsid w:val="00EF6F58"/>
    <w:rsid w:val="00EF7609"/>
    <w:rsid w:val="00EF7D34"/>
    <w:rsid w:val="00F04FE1"/>
    <w:rsid w:val="00F05E25"/>
    <w:rsid w:val="00F1023A"/>
    <w:rsid w:val="00F128B2"/>
    <w:rsid w:val="00F1734C"/>
    <w:rsid w:val="00F21B26"/>
    <w:rsid w:val="00F318B3"/>
    <w:rsid w:val="00F32BE9"/>
    <w:rsid w:val="00F34843"/>
    <w:rsid w:val="00F43349"/>
    <w:rsid w:val="00F460A0"/>
    <w:rsid w:val="00F50C41"/>
    <w:rsid w:val="00F537DA"/>
    <w:rsid w:val="00F550B1"/>
    <w:rsid w:val="00F554AE"/>
    <w:rsid w:val="00F61B78"/>
    <w:rsid w:val="00F75497"/>
    <w:rsid w:val="00F77369"/>
    <w:rsid w:val="00F77CA6"/>
    <w:rsid w:val="00F77F48"/>
    <w:rsid w:val="00F829FF"/>
    <w:rsid w:val="00F84D71"/>
    <w:rsid w:val="00F876BE"/>
    <w:rsid w:val="00F900E3"/>
    <w:rsid w:val="00F93495"/>
    <w:rsid w:val="00F93A98"/>
    <w:rsid w:val="00F9732A"/>
    <w:rsid w:val="00F97D47"/>
    <w:rsid w:val="00FA09D6"/>
    <w:rsid w:val="00FA0DD8"/>
    <w:rsid w:val="00FA1F3B"/>
    <w:rsid w:val="00FA2E01"/>
    <w:rsid w:val="00FA3FE9"/>
    <w:rsid w:val="00FA5F1C"/>
    <w:rsid w:val="00FA61B1"/>
    <w:rsid w:val="00FA70E0"/>
    <w:rsid w:val="00FA75D8"/>
    <w:rsid w:val="00FA77EA"/>
    <w:rsid w:val="00FB3581"/>
    <w:rsid w:val="00FB6F83"/>
    <w:rsid w:val="00FC1E84"/>
    <w:rsid w:val="00FC4996"/>
    <w:rsid w:val="00FC4D5A"/>
    <w:rsid w:val="00FC5CE8"/>
    <w:rsid w:val="00FC7EEC"/>
    <w:rsid w:val="00FD172D"/>
    <w:rsid w:val="00FD7C53"/>
    <w:rsid w:val="00FE0BDE"/>
    <w:rsid w:val="00FE15C2"/>
    <w:rsid w:val="00FE265F"/>
    <w:rsid w:val="00FE721F"/>
    <w:rsid w:val="00FF45E4"/>
    <w:rsid w:val="00FF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;"/>
  <w14:docId w14:val="401EAEE9"/>
  <w15:docId w15:val="{3FAE4F76-D23F-419F-878E-12AD8A1B4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01FD"/>
  </w:style>
  <w:style w:type="paragraph" w:styleId="Footer">
    <w:name w:val="footer"/>
    <w:basedOn w:val="Normal"/>
    <w:link w:val="FooterChar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01FD"/>
  </w:style>
  <w:style w:type="table" w:styleId="TableGrid">
    <w:name w:val="Table Grid"/>
    <w:basedOn w:val="TableNormal"/>
    <w:uiPriority w:val="59"/>
    <w:rsid w:val="002D0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DefaultParagraphFont"/>
    <w:rsid w:val="0027244A"/>
    <w:rPr>
      <w:spacing w:val="155"/>
      <w:sz w:val="10"/>
      <w:szCs w:val="10"/>
    </w:rPr>
  </w:style>
  <w:style w:type="paragraph" w:styleId="ListParagraph">
    <w:name w:val="List Paragraph"/>
    <w:basedOn w:val="Normal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DefaultParagraphFont"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727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27E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27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27EF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A6692E"/>
    <w:pPr>
      <w:spacing w:line="240" w:lineRule="auto"/>
    </w:pPr>
    <w:rPr>
      <w:rFonts w:ascii="HelveticaNeueLT Std" w:eastAsia="Times New Roman" w:hAnsi="HelveticaNeueLT Std" w:cs="Arial"/>
      <w:i/>
      <w:iCs/>
      <w:color w:val="1F497D" w:themeColor="text2"/>
      <w:sz w:val="18"/>
      <w:szCs w:val="18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12D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1%20Basisangebote\SRF%20mySchool\01%20PLANUNG\04%20Umat\Vorlagen%20Begleitmaterial\BG_Vorlagen_2016\vorlage_IMLA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AE6965-0978-468E-B173-3F188C2A0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vorlage_IMLA.dotx</Template>
  <TotalTime>0</TotalTime>
  <Pages>3</Pages>
  <Words>609</Words>
  <Characters>3837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ARTgenossen</vt:lpstr>
      <vt:lpstr>ARTgenossen</vt:lpstr>
    </vt:vector>
  </TitlesOfParts>
  <Company>Informatik tpc ag</Company>
  <LinksUpToDate>false</LinksUpToDate>
  <CharactersWithSpaces>4438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ARTgenossen</dc:title>
  <dc:creator>lukas.lippert@srf.ch</dc:creator>
  <cp:lastModifiedBy>Marriott, Steven (SRF)</cp:lastModifiedBy>
  <cp:revision>32</cp:revision>
  <cp:lastPrinted>2012-11-30T16:36:00Z</cp:lastPrinted>
  <dcterms:created xsi:type="dcterms:W3CDTF">2020-03-16T17:03:00Z</dcterms:created>
  <dcterms:modified xsi:type="dcterms:W3CDTF">2020-03-17T09:58:00Z</dcterms:modified>
</cp:coreProperties>
</file>