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56B6" w:rsidRPr="00A276FA" w14:paraId="74F0A5F5" w14:textId="77777777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03C5EA4" w14:textId="2C9B2D07" w:rsidR="00A276FA" w:rsidRPr="007705D8" w:rsidRDefault="00A276FA" w:rsidP="000B70D1">
            <w:pPr>
              <w:rPr>
                <w:rFonts w:ascii="Arial" w:hAnsi="Arial"/>
                <w:b/>
                <w:bCs/>
                <w:sz w:val="20"/>
              </w:rPr>
            </w:pPr>
            <w:r w:rsidRPr="007705D8">
              <w:rPr>
                <w:rFonts w:ascii="Arial" w:hAnsi="Arial"/>
                <w:b/>
                <w:bCs/>
                <w:sz w:val="20"/>
              </w:rPr>
              <w:t xml:space="preserve">Aufgabe 1 </w:t>
            </w:r>
            <w:r w:rsidR="00D16DFA">
              <w:rPr>
                <w:rFonts w:ascii="Arial" w:hAnsi="Arial"/>
                <w:b/>
                <w:bCs/>
                <w:sz w:val="20"/>
              </w:rPr>
              <w:t>-</w:t>
            </w:r>
            <w:r w:rsidRPr="007705D8">
              <w:rPr>
                <w:rFonts w:ascii="Arial" w:hAnsi="Arial"/>
                <w:b/>
                <w:bCs/>
                <w:sz w:val="20"/>
              </w:rPr>
              <w:t xml:space="preserve"> Grundanforderung</w:t>
            </w:r>
          </w:p>
          <w:p w14:paraId="6726E167" w14:textId="4D55E362" w:rsidR="000D5382" w:rsidRPr="007705D8" w:rsidRDefault="00A276FA" w:rsidP="000B70D1">
            <w:pPr>
              <w:rPr>
                <w:rFonts w:ascii="Arial" w:hAnsi="Arial"/>
                <w:i/>
                <w:iCs/>
                <w:sz w:val="20"/>
              </w:rPr>
            </w:pPr>
            <w:r w:rsidRPr="007705D8">
              <w:rPr>
                <w:rFonts w:ascii="Arial" w:hAnsi="Arial"/>
                <w:i/>
                <w:iCs/>
                <w:sz w:val="20"/>
              </w:rPr>
              <w:t xml:space="preserve">Schau dir den Film an und </w:t>
            </w:r>
            <w:r w:rsidR="000D5382" w:rsidRPr="007705D8">
              <w:rPr>
                <w:rFonts w:ascii="Arial" w:hAnsi="Arial"/>
                <w:i/>
                <w:iCs/>
                <w:sz w:val="20"/>
              </w:rPr>
              <w:t>beantworte die Fragen</w:t>
            </w:r>
            <w:r w:rsidRPr="007705D8">
              <w:rPr>
                <w:rFonts w:ascii="Arial" w:hAnsi="Arial"/>
                <w:i/>
                <w:iCs/>
                <w:sz w:val="20"/>
              </w:rPr>
              <w:t xml:space="preserve">. Bei jeder Frage ist genau </w:t>
            </w:r>
            <w:r w:rsidRPr="007705D8">
              <w:rPr>
                <w:rFonts w:ascii="Arial" w:hAnsi="Arial"/>
                <w:i/>
                <w:iCs/>
                <w:sz w:val="20"/>
                <w:u w:val="single"/>
              </w:rPr>
              <w:t>eine</w:t>
            </w:r>
            <w:r w:rsidRPr="007705D8">
              <w:rPr>
                <w:rFonts w:ascii="Arial" w:hAnsi="Arial"/>
                <w:i/>
                <w:iCs/>
                <w:sz w:val="20"/>
              </w:rPr>
              <w:t xml:space="preserve"> Antwort richtig. </w:t>
            </w:r>
          </w:p>
          <w:p w14:paraId="6B6AA2B3" w14:textId="5AF43F22" w:rsidR="00293AD0" w:rsidRPr="007705D8" w:rsidRDefault="00A276FA" w:rsidP="000B70D1">
            <w:pPr>
              <w:rPr>
                <w:rFonts w:ascii="Arial" w:hAnsi="Arial"/>
                <w:i/>
                <w:iCs/>
                <w:szCs w:val="22"/>
              </w:rPr>
            </w:pPr>
            <w:r w:rsidRPr="007705D8">
              <w:rPr>
                <w:rFonts w:ascii="Arial" w:hAnsi="Arial"/>
                <w:i/>
                <w:iCs/>
                <w:sz w:val="20"/>
              </w:rPr>
              <w:t>Beantworte die Fragen mit den Informationen aus dem Film, nicht mit deinem Allgemeinwissen.</w:t>
            </w:r>
          </w:p>
        </w:tc>
      </w:tr>
      <w:tr w:rsidR="00121AEA" w:rsidRPr="00A276FA" w14:paraId="740DBF9E" w14:textId="77777777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F1BAECD" w14:textId="77777777" w:rsidR="00121AEA" w:rsidRPr="007705D8" w:rsidRDefault="00121AEA" w:rsidP="000B70D1">
            <w:pPr>
              <w:rPr>
                <w:rFonts w:ascii="Arial" w:hAnsi="Arial"/>
                <w:b/>
                <w:sz w:val="20"/>
              </w:rPr>
            </w:pPr>
          </w:p>
        </w:tc>
      </w:tr>
      <w:tr w:rsidR="00121AEA" w:rsidRPr="00A276FA" w14:paraId="20D6ABDF" w14:textId="77777777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6CEFDC92" w14:textId="77777777" w:rsidR="00892128" w:rsidRDefault="00A276FA" w:rsidP="00892128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Der Bach im Film führt gerade mehr Wasser, weil ...</w:t>
            </w:r>
          </w:p>
          <w:p w14:paraId="2A3092C3" w14:textId="77777777" w:rsidR="0089212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892128">
              <w:rPr>
                <w:rFonts w:ascii="Arial" w:hAnsi="Arial"/>
                <w:sz w:val="20"/>
              </w:rPr>
              <w:t>[  ]</w:t>
            </w:r>
            <w:proofErr w:type="gramEnd"/>
            <w:r w:rsidRPr="00892128">
              <w:rPr>
                <w:rFonts w:ascii="Arial" w:hAnsi="Arial"/>
                <w:sz w:val="20"/>
              </w:rPr>
              <w:t xml:space="preserve"> ... es Frühling ist.</w:t>
            </w:r>
          </w:p>
          <w:p w14:paraId="0F0B3BCB" w14:textId="77777777" w:rsidR="0089212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es kürzlich geregnet hat.</w:t>
            </w:r>
          </w:p>
          <w:p w14:paraId="215BE220" w14:textId="5BDB81B1" w:rsidR="00A276FA" w:rsidRPr="007705D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der Bach durch einen Wald fliesst.</w:t>
            </w:r>
          </w:p>
          <w:p w14:paraId="5CFEB9EB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1FE274FB" w14:textId="77777777" w:rsidR="00892128" w:rsidRDefault="00A276FA" w:rsidP="00892128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 xml:space="preserve">Die unterschiedlichen Zustandsformen </w:t>
            </w:r>
            <w:r w:rsidR="00084D51" w:rsidRPr="00892128">
              <w:rPr>
                <w:rFonts w:ascii="Arial" w:hAnsi="Arial"/>
                <w:sz w:val="20"/>
              </w:rPr>
              <w:t>von</w:t>
            </w:r>
            <w:r w:rsidRPr="00892128">
              <w:rPr>
                <w:rFonts w:ascii="Arial" w:hAnsi="Arial"/>
                <w:sz w:val="20"/>
              </w:rPr>
              <w:t xml:space="preserve"> Wasser sind:</w:t>
            </w:r>
          </w:p>
          <w:p w14:paraId="7E1BE67E" w14:textId="674A427F" w:rsidR="0089212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892128">
              <w:rPr>
                <w:rFonts w:ascii="Arial" w:hAnsi="Arial"/>
                <w:sz w:val="20"/>
              </w:rPr>
              <w:t>[  ]</w:t>
            </w:r>
            <w:proofErr w:type="gramEnd"/>
            <w:r w:rsidRPr="00892128">
              <w:rPr>
                <w:rFonts w:ascii="Arial" w:hAnsi="Arial"/>
                <w:sz w:val="20"/>
              </w:rPr>
              <w:t xml:space="preserve"> </w:t>
            </w:r>
            <w:r w:rsidR="002F0985" w:rsidRPr="00892128">
              <w:rPr>
                <w:rFonts w:ascii="Arial" w:hAnsi="Arial"/>
                <w:sz w:val="20"/>
              </w:rPr>
              <w:t>f</w:t>
            </w:r>
            <w:r w:rsidRPr="00892128">
              <w:rPr>
                <w:rFonts w:ascii="Arial" w:hAnsi="Arial"/>
                <w:sz w:val="20"/>
              </w:rPr>
              <w:t xml:space="preserve">lüssig - Wasserdampf </w:t>
            </w:r>
            <w:r w:rsidR="00892128">
              <w:rPr>
                <w:rFonts w:ascii="Arial" w:hAnsi="Arial"/>
                <w:sz w:val="20"/>
              </w:rPr>
              <w:t>–</w:t>
            </w:r>
            <w:r w:rsidRPr="00892128">
              <w:rPr>
                <w:rFonts w:ascii="Arial" w:hAnsi="Arial"/>
                <w:sz w:val="20"/>
              </w:rPr>
              <w:t xml:space="preserve"> fest</w:t>
            </w:r>
          </w:p>
          <w:p w14:paraId="7F6F0C25" w14:textId="2CD3163F" w:rsidR="0089212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Wasser - Eis </w:t>
            </w:r>
            <w:r w:rsidR="00892128">
              <w:rPr>
                <w:rFonts w:ascii="Arial" w:hAnsi="Arial"/>
                <w:sz w:val="20"/>
              </w:rPr>
              <w:t>–</w:t>
            </w:r>
            <w:r w:rsidRPr="007705D8">
              <w:rPr>
                <w:rFonts w:ascii="Arial" w:hAnsi="Arial"/>
                <w:sz w:val="20"/>
              </w:rPr>
              <w:t xml:space="preserve"> Schnee</w:t>
            </w:r>
          </w:p>
          <w:p w14:paraId="73393E8B" w14:textId="7D8F59A5" w:rsidR="00A276FA" w:rsidRPr="007705D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7705D8">
              <w:rPr>
                <w:rFonts w:ascii="Arial" w:hAnsi="Arial"/>
                <w:sz w:val="20"/>
              </w:rPr>
              <w:t>[  ] kaltes Wasser - warmes Wasser - Wasserdampf</w:t>
            </w:r>
          </w:p>
          <w:p w14:paraId="76214318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45DFE37D" w14:textId="77777777" w:rsidR="00892128" w:rsidRDefault="00A276FA" w:rsidP="00892128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Der natürlich</w:t>
            </w:r>
            <w:r w:rsidR="002F0985" w:rsidRPr="00892128">
              <w:rPr>
                <w:rFonts w:ascii="Arial" w:hAnsi="Arial"/>
                <w:sz w:val="20"/>
              </w:rPr>
              <w:t>e</w:t>
            </w:r>
            <w:r w:rsidRPr="00892128">
              <w:rPr>
                <w:rFonts w:ascii="Arial" w:hAnsi="Arial"/>
                <w:sz w:val="20"/>
              </w:rPr>
              <w:t xml:space="preserve"> Wasserkreislauf kann </w:t>
            </w:r>
            <w:r w:rsidR="00D16DFA" w:rsidRPr="00892128">
              <w:rPr>
                <w:rFonts w:ascii="Arial" w:hAnsi="Arial"/>
                <w:sz w:val="20"/>
              </w:rPr>
              <w:t>wie folgt</w:t>
            </w:r>
            <w:r w:rsidRPr="00892128">
              <w:rPr>
                <w:rFonts w:ascii="Arial" w:hAnsi="Arial"/>
                <w:sz w:val="20"/>
              </w:rPr>
              <w:t xml:space="preserve"> aussehen:</w:t>
            </w:r>
          </w:p>
          <w:p w14:paraId="08A392AA" w14:textId="1AC2F704" w:rsidR="0089212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892128">
              <w:rPr>
                <w:rFonts w:ascii="Arial" w:hAnsi="Arial"/>
                <w:sz w:val="20"/>
              </w:rPr>
              <w:t>[  ]</w:t>
            </w:r>
            <w:proofErr w:type="gramEnd"/>
            <w:r w:rsidRPr="00892128">
              <w:rPr>
                <w:rFonts w:ascii="Arial" w:hAnsi="Arial"/>
                <w:sz w:val="20"/>
              </w:rPr>
              <w:t xml:space="preserve"> Meer - Wolken - Regen </w:t>
            </w:r>
            <w:r w:rsidR="00892128">
              <w:rPr>
                <w:rFonts w:ascii="Arial" w:hAnsi="Arial"/>
                <w:sz w:val="20"/>
              </w:rPr>
              <w:t>–</w:t>
            </w:r>
            <w:r w:rsidRPr="00892128">
              <w:rPr>
                <w:rFonts w:ascii="Arial" w:hAnsi="Arial"/>
                <w:sz w:val="20"/>
              </w:rPr>
              <w:t xml:space="preserve"> Grundwasser</w:t>
            </w:r>
          </w:p>
          <w:p w14:paraId="2D8DCDA1" w14:textId="5925B3C9" w:rsidR="0089212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Verdunsten - Wolken - Regen oder Schnee - Fluss </w:t>
            </w:r>
            <w:r w:rsidR="00892128">
              <w:rPr>
                <w:rFonts w:ascii="Arial" w:hAnsi="Arial"/>
                <w:sz w:val="20"/>
              </w:rPr>
              <w:t>–</w:t>
            </w:r>
            <w:r w:rsidRPr="007705D8">
              <w:rPr>
                <w:rFonts w:ascii="Arial" w:hAnsi="Arial"/>
                <w:sz w:val="20"/>
              </w:rPr>
              <w:t xml:space="preserve"> Meer</w:t>
            </w:r>
          </w:p>
          <w:p w14:paraId="3B4DA85D" w14:textId="63E6EFE3" w:rsidR="00A276FA" w:rsidRPr="007705D8" w:rsidRDefault="00A276FA" w:rsidP="00892128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7705D8">
              <w:rPr>
                <w:rFonts w:ascii="Arial" w:hAnsi="Arial"/>
                <w:sz w:val="20"/>
              </w:rPr>
              <w:t>[  ] Berge - Regen - See - Bach oder Fluss - Meer - Verdunsten - Berge</w:t>
            </w:r>
          </w:p>
          <w:p w14:paraId="2D40C749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7069DE2B" w14:textId="77777777" w:rsidR="00C040E1" w:rsidRDefault="00A276FA" w:rsidP="00C040E1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Würde man über die Schweiz fliegen, würde man sehen ...</w:t>
            </w:r>
          </w:p>
          <w:p w14:paraId="3BBB7FA1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C040E1">
              <w:rPr>
                <w:rFonts w:ascii="Arial" w:hAnsi="Arial"/>
                <w:sz w:val="20"/>
              </w:rPr>
              <w:t>[  ]</w:t>
            </w:r>
            <w:proofErr w:type="gramEnd"/>
            <w:r w:rsidRPr="00C040E1">
              <w:rPr>
                <w:rFonts w:ascii="Arial" w:hAnsi="Arial"/>
                <w:sz w:val="20"/>
              </w:rPr>
              <w:t xml:space="preserve"> ... dass es grosse Seen gibt.</w:t>
            </w:r>
          </w:p>
          <w:p w14:paraId="6264FBEF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dass es</w:t>
            </w:r>
            <w:r w:rsidR="00661D11">
              <w:rPr>
                <w:rFonts w:ascii="Arial" w:hAnsi="Arial"/>
                <w:sz w:val="20"/>
              </w:rPr>
              <w:t xml:space="preserve"> nur</w:t>
            </w:r>
            <w:r w:rsidRPr="007705D8">
              <w:rPr>
                <w:rFonts w:ascii="Arial" w:hAnsi="Arial"/>
                <w:sz w:val="20"/>
              </w:rPr>
              <w:t xml:space="preserve"> in den Alpen viele Seen gibt. </w:t>
            </w:r>
          </w:p>
          <w:p w14:paraId="17E2B967" w14:textId="52495594" w:rsidR="00A276FA" w:rsidRPr="007705D8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dass es viele Bäche, Flüsse und Seen gibt.</w:t>
            </w:r>
          </w:p>
          <w:p w14:paraId="6FEF750A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2B336CE8" w14:textId="77777777" w:rsidR="00C040E1" w:rsidRDefault="00A276FA" w:rsidP="00C040E1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 xml:space="preserve">Wenn der Regen auf den Boden fällt, sickert </w:t>
            </w:r>
            <w:r w:rsidR="00FB6D4F" w:rsidRPr="00892128">
              <w:rPr>
                <w:rFonts w:ascii="Arial" w:hAnsi="Arial"/>
                <w:sz w:val="20"/>
              </w:rPr>
              <w:t>das Wasser</w:t>
            </w:r>
            <w:r w:rsidRPr="00892128">
              <w:rPr>
                <w:rFonts w:ascii="Arial" w:hAnsi="Arial"/>
                <w:sz w:val="20"/>
              </w:rPr>
              <w:t xml:space="preserve"> in den Untergrund und ...</w:t>
            </w:r>
          </w:p>
          <w:p w14:paraId="4E025E2C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C040E1">
              <w:rPr>
                <w:rFonts w:ascii="Arial" w:hAnsi="Arial"/>
                <w:sz w:val="20"/>
              </w:rPr>
              <w:t>[  ]</w:t>
            </w:r>
            <w:proofErr w:type="gramEnd"/>
            <w:r w:rsidRPr="00C040E1">
              <w:rPr>
                <w:rFonts w:ascii="Arial" w:hAnsi="Arial"/>
                <w:sz w:val="20"/>
              </w:rPr>
              <w:t xml:space="preserve"> ... wird durch die Erde verschmutzt.</w:t>
            </w:r>
          </w:p>
          <w:p w14:paraId="3521BC41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bleibt dann dort liegen, bis es von der Sonne erwärmt wird und verdampft.</w:t>
            </w:r>
          </w:p>
          <w:p w14:paraId="36E5E016" w14:textId="4C82130D" w:rsidR="00A276FA" w:rsidRPr="007705D8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wird durch Kies und Sand gefiltert und gereinigt.</w:t>
            </w:r>
          </w:p>
          <w:p w14:paraId="2BD27AD1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5B9A0081" w14:textId="77777777" w:rsidR="00C040E1" w:rsidRDefault="00A276FA" w:rsidP="00C040E1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Trinkwasser</w:t>
            </w:r>
            <w:r w:rsidR="002371F8" w:rsidRPr="00892128">
              <w:rPr>
                <w:rFonts w:ascii="Arial" w:hAnsi="Arial"/>
                <w:sz w:val="20"/>
              </w:rPr>
              <w:t xml:space="preserve"> wird in der Schweiz</w:t>
            </w:r>
            <w:r w:rsidRPr="00892128">
              <w:rPr>
                <w:rFonts w:ascii="Arial" w:hAnsi="Arial"/>
                <w:sz w:val="20"/>
              </w:rPr>
              <w:t xml:space="preserve"> ...</w:t>
            </w:r>
          </w:p>
          <w:p w14:paraId="5F6DCFAD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C040E1">
              <w:rPr>
                <w:rFonts w:ascii="Arial" w:hAnsi="Arial"/>
                <w:sz w:val="20"/>
              </w:rPr>
              <w:t>[  ]</w:t>
            </w:r>
            <w:proofErr w:type="gramEnd"/>
            <w:r w:rsidRPr="00C040E1">
              <w:rPr>
                <w:rFonts w:ascii="Arial" w:hAnsi="Arial"/>
                <w:sz w:val="20"/>
              </w:rPr>
              <w:t xml:space="preserve"> ... aus dem Boden gepumpt.</w:t>
            </w:r>
          </w:p>
          <w:p w14:paraId="24DD0B1A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</w:t>
            </w:r>
            <w:r w:rsidR="002371F8">
              <w:rPr>
                <w:rFonts w:ascii="Arial" w:hAnsi="Arial"/>
                <w:sz w:val="20"/>
              </w:rPr>
              <w:t>in Becken gesammelt</w:t>
            </w:r>
            <w:r w:rsidRPr="007705D8">
              <w:rPr>
                <w:rFonts w:ascii="Arial" w:hAnsi="Arial"/>
                <w:sz w:val="20"/>
              </w:rPr>
              <w:t xml:space="preserve"> und in die Häuser geleitet.</w:t>
            </w:r>
          </w:p>
          <w:p w14:paraId="69D09959" w14:textId="30AE2C0F" w:rsidR="00A276FA" w:rsidRPr="007705D8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</w:t>
            </w:r>
            <w:r w:rsidR="00FB3E67">
              <w:rPr>
                <w:rFonts w:ascii="Arial" w:hAnsi="Arial"/>
                <w:sz w:val="20"/>
              </w:rPr>
              <w:t>nur in Flaschen verkauft.</w:t>
            </w:r>
          </w:p>
          <w:p w14:paraId="0297DBF4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419F0927" w14:textId="77777777" w:rsidR="00C040E1" w:rsidRDefault="00A276FA" w:rsidP="00C040E1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Die Quelle eines Baches zu finden ...</w:t>
            </w:r>
          </w:p>
          <w:p w14:paraId="3701CA67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C040E1">
              <w:rPr>
                <w:rFonts w:ascii="Arial" w:hAnsi="Arial"/>
                <w:sz w:val="20"/>
              </w:rPr>
              <w:t>[  ]</w:t>
            </w:r>
            <w:proofErr w:type="gramEnd"/>
            <w:r w:rsidRPr="00C040E1">
              <w:rPr>
                <w:rFonts w:ascii="Arial" w:hAnsi="Arial"/>
                <w:sz w:val="20"/>
              </w:rPr>
              <w:t xml:space="preserve"> ... ist im Flachland sehr einfach.</w:t>
            </w:r>
          </w:p>
          <w:p w14:paraId="41913C1C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ist im Wald unmöglich.</w:t>
            </w:r>
          </w:p>
          <w:p w14:paraId="0C833418" w14:textId="6CD85066" w:rsidR="00A276FA" w:rsidRPr="007705D8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ist in den Bergen gut möglich.</w:t>
            </w:r>
          </w:p>
          <w:p w14:paraId="20723EE2" w14:textId="77777777" w:rsidR="00A276FA" w:rsidRPr="007705D8" w:rsidRDefault="00A276FA" w:rsidP="00A276FA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6AB7F3C7" w14:textId="77777777" w:rsidR="00C040E1" w:rsidRDefault="00A276FA" w:rsidP="00C040E1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Welche Stationen des beschriebenen Baches werden erwähnt?</w:t>
            </w:r>
          </w:p>
          <w:p w14:paraId="011DEFC4" w14:textId="03B00EA5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C040E1">
              <w:rPr>
                <w:rFonts w:ascii="Arial" w:hAnsi="Arial"/>
                <w:sz w:val="20"/>
              </w:rPr>
              <w:t>[  ]</w:t>
            </w:r>
            <w:proofErr w:type="gramEnd"/>
            <w:r w:rsidRPr="00C040E1">
              <w:rPr>
                <w:rFonts w:ascii="Arial" w:hAnsi="Arial"/>
                <w:sz w:val="20"/>
              </w:rPr>
              <w:t xml:space="preserve"> Quelle - Wildbach - Reuss - Rhein </w:t>
            </w:r>
            <w:r w:rsidR="00C040E1">
              <w:rPr>
                <w:rFonts w:ascii="Arial" w:hAnsi="Arial"/>
                <w:sz w:val="20"/>
              </w:rPr>
              <w:t>–</w:t>
            </w:r>
            <w:r w:rsidRPr="00C040E1">
              <w:rPr>
                <w:rFonts w:ascii="Arial" w:hAnsi="Arial"/>
                <w:sz w:val="20"/>
              </w:rPr>
              <w:t xml:space="preserve"> Meer</w:t>
            </w:r>
          </w:p>
          <w:p w14:paraId="34AE4114" w14:textId="4A94C9F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Wildbach - Rhein - </w:t>
            </w:r>
            <w:proofErr w:type="spellStart"/>
            <w:r w:rsidRPr="007705D8">
              <w:rPr>
                <w:rFonts w:ascii="Arial" w:hAnsi="Arial"/>
                <w:sz w:val="20"/>
              </w:rPr>
              <w:t>Tössegg</w:t>
            </w:r>
            <w:proofErr w:type="spellEnd"/>
            <w:r w:rsidRPr="007705D8">
              <w:rPr>
                <w:rFonts w:ascii="Arial" w:hAnsi="Arial"/>
                <w:sz w:val="20"/>
              </w:rPr>
              <w:t xml:space="preserve"> - Bodensee - Basel </w:t>
            </w:r>
            <w:r w:rsidR="00C040E1">
              <w:rPr>
                <w:rFonts w:ascii="Arial" w:hAnsi="Arial"/>
                <w:sz w:val="20"/>
              </w:rPr>
              <w:t>–</w:t>
            </w:r>
            <w:r w:rsidRPr="007705D8">
              <w:rPr>
                <w:rFonts w:ascii="Arial" w:hAnsi="Arial"/>
                <w:sz w:val="20"/>
              </w:rPr>
              <w:t xml:space="preserve"> Meer</w:t>
            </w:r>
          </w:p>
          <w:p w14:paraId="7156A9D7" w14:textId="77B6A393" w:rsidR="00A276FA" w:rsidRPr="007705D8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7705D8">
              <w:rPr>
                <w:rFonts w:ascii="Arial" w:hAnsi="Arial"/>
                <w:sz w:val="20"/>
              </w:rPr>
              <w:t>[  ] Wildbach - Töss - Rhein - Meer</w:t>
            </w:r>
          </w:p>
          <w:p w14:paraId="3579639C" w14:textId="77777777" w:rsidR="00A276FA" w:rsidRPr="007705D8" w:rsidRDefault="00A276FA" w:rsidP="00FB3E67">
            <w:pPr>
              <w:rPr>
                <w:rFonts w:ascii="Arial" w:hAnsi="Arial"/>
                <w:sz w:val="20"/>
              </w:rPr>
            </w:pPr>
          </w:p>
          <w:p w14:paraId="69BB6C38" w14:textId="77777777" w:rsidR="00C040E1" w:rsidRDefault="00A276FA" w:rsidP="00C040E1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Was gilt als eine Quelle des Rheins?</w:t>
            </w:r>
          </w:p>
          <w:p w14:paraId="1DA5D438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C040E1">
              <w:rPr>
                <w:rFonts w:ascii="Arial" w:hAnsi="Arial"/>
                <w:sz w:val="20"/>
              </w:rPr>
              <w:t>[  ]</w:t>
            </w:r>
            <w:proofErr w:type="gramEnd"/>
            <w:r w:rsidRPr="00C040E1">
              <w:rPr>
                <w:rFonts w:ascii="Arial" w:hAnsi="Arial"/>
                <w:sz w:val="20"/>
              </w:rPr>
              <w:t xml:space="preserve"> Der Rheingletscher</w:t>
            </w:r>
          </w:p>
          <w:p w14:paraId="0D81039C" w14:textId="77777777" w:rsidR="00C040E1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Der </w:t>
            </w:r>
            <w:proofErr w:type="spellStart"/>
            <w:r w:rsidRPr="007705D8">
              <w:rPr>
                <w:rFonts w:ascii="Arial" w:hAnsi="Arial"/>
                <w:sz w:val="20"/>
              </w:rPr>
              <w:t>Tomasee</w:t>
            </w:r>
            <w:proofErr w:type="spellEnd"/>
          </w:p>
          <w:p w14:paraId="2704BAAD" w14:textId="73653A78" w:rsidR="00A276FA" w:rsidRPr="007705D8" w:rsidRDefault="00A276FA" w:rsidP="00C040E1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Der Inn und der Ticino</w:t>
            </w:r>
          </w:p>
          <w:p w14:paraId="1FC03414" w14:textId="243FFD6E" w:rsidR="00A276FA" w:rsidRDefault="00A276FA" w:rsidP="00A276FA">
            <w:pPr>
              <w:rPr>
                <w:rFonts w:ascii="Arial" w:hAnsi="Arial"/>
                <w:sz w:val="20"/>
              </w:rPr>
            </w:pPr>
            <w:r w:rsidRPr="007705D8">
              <w:rPr>
                <w:rFonts w:ascii="Arial" w:hAnsi="Arial"/>
                <w:sz w:val="20"/>
              </w:rPr>
              <w:br w:type="page"/>
            </w:r>
          </w:p>
          <w:p w14:paraId="45EA2759" w14:textId="42F458A0" w:rsidR="00F00AE8" w:rsidRDefault="00F00AE8" w:rsidP="00A276FA">
            <w:pPr>
              <w:rPr>
                <w:rFonts w:ascii="Arial" w:hAnsi="Arial"/>
                <w:sz w:val="20"/>
              </w:rPr>
            </w:pPr>
          </w:p>
          <w:p w14:paraId="32F8BD0E" w14:textId="0B798E24" w:rsidR="00F00AE8" w:rsidRDefault="00F00AE8" w:rsidP="00A276FA">
            <w:pPr>
              <w:rPr>
                <w:rFonts w:ascii="Arial" w:hAnsi="Arial"/>
                <w:sz w:val="20"/>
              </w:rPr>
            </w:pPr>
          </w:p>
          <w:p w14:paraId="514EBC91" w14:textId="77777777" w:rsidR="00F00AE8" w:rsidRPr="007705D8" w:rsidRDefault="00F00AE8" w:rsidP="00A276FA">
            <w:pPr>
              <w:rPr>
                <w:rFonts w:ascii="Arial" w:hAnsi="Arial"/>
                <w:sz w:val="20"/>
              </w:rPr>
            </w:pPr>
          </w:p>
          <w:p w14:paraId="2B9AAA60" w14:textId="6BB3C1F5" w:rsidR="00A276FA" w:rsidRPr="00892128" w:rsidRDefault="00A276FA" w:rsidP="00892128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lastRenderedPageBreak/>
              <w:t xml:space="preserve">Wenn Wasser </w:t>
            </w:r>
            <w:r w:rsidR="00301981" w:rsidRPr="00892128">
              <w:rPr>
                <w:rFonts w:ascii="Arial" w:hAnsi="Arial"/>
                <w:sz w:val="20"/>
              </w:rPr>
              <w:t>von einem Punkt</w:t>
            </w:r>
            <w:r w:rsidRPr="00892128">
              <w:rPr>
                <w:rFonts w:ascii="Arial" w:hAnsi="Arial"/>
                <w:sz w:val="20"/>
              </w:rPr>
              <w:t xml:space="preserve"> in verschiedene Meere gelangt, spricht man ...</w:t>
            </w:r>
          </w:p>
          <w:p w14:paraId="6786E6CF" w14:textId="0249D661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  <w:r w:rsidRPr="007705D8">
              <w:rPr>
                <w:rFonts w:ascii="Arial" w:hAnsi="Arial"/>
                <w:sz w:val="20"/>
              </w:rPr>
              <w:tab/>
            </w: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von einer Wasserscheide.</w:t>
            </w:r>
          </w:p>
          <w:p w14:paraId="3D518D68" w14:textId="428C8CB8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  <w:r w:rsidRPr="007705D8">
              <w:rPr>
                <w:rFonts w:ascii="Arial" w:hAnsi="Arial"/>
                <w:sz w:val="20"/>
              </w:rPr>
              <w:tab/>
            </w: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von einem Wasserschloss.</w:t>
            </w:r>
          </w:p>
          <w:p w14:paraId="7CAAB26F" w14:textId="232A9D8D" w:rsidR="00A276FA" w:rsidRPr="007705D8" w:rsidRDefault="00A276FA" w:rsidP="00A276FA">
            <w:pPr>
              <w:ind w:left="426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von einem </w:t>
            </w:r>
            <w:r w:rsidR="002D31BB">
              <w:rPr>
                <w:rFonts w:ascii="Arial" w:hAnsi="Arial"/>
                <w:sz w:val="20"/>
              </w:rPr>
              <w:t>Wasserbruch.</w:t>
            </w:r>
          </w:p>
          <w:p w14:paraId="3B8C3C7E" w14:textId="77777777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446C6E2B" w14:textId="77777777" w:rsidR="00595096" w:rsidRDefault="00A276FA" w:rsidP="00595096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Mehr als die Hälfte des Wassers der Schweiz ...</w:t>
            </w:r>
          </w:p>
          <w:p w14:paraId="329B7700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595096">
              <w:rPr>
                <w:rFonts w:ascii="Arial" w:hAnsi="Arial"/>
                <w:sz w:val="20"/>
              </w:rPr>
              <w:t>[  ]</w:t>
            </w:r>
            <w:proofErr w:type="gramEnd"/>
            <w:r w:rsidRPr="00595096">
              <w:rPr>
                <w:rFonts w:ascii="Arial" w:hAnsi="Arial"/>
                <w:sz w:val="20"/>
              </w:rPr>
              <w:t xml:space="preserve"> ... ist in Seen gespeichert.</w:t>
            </w:r>
          </w:p>
          <w:p w14:paraId="1BB63267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fliesst in Flüssen und Bächen.</w:t>
            </w:r>
          </w:p>
          <w:p w14:paraId="25E16127" w14:textId="6197E843" w:rsidR="00A276FA" w:rsidRPr="007705D8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</w:t>
            </w:r>
            <w:r w:rsidR="002D31BB">
              <w:rPr>
                <w:rFonts w:ascii="Arial" w:hAnsi="Arial"/>
                <w:sz w:val="20"/>
              </w:rPr>
              <w:t>befindet sich im Kanton Graubünden.</w:t>
            </w:r>
          </w:p>
          <w:p w14:paraId="5258DB60" w14:textId="77777777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470A8299" w14:textId="77777777" w:rsidR="00595096" w:rsidRDefault="00A276FA" w:rsidP="00595096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>Den Klimawandel spürt man in der Schweiz ...</w:t>
            </w:r>
          </w:p>
          <w:p w14:paraId="18256150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595096">
              <w:rPr>
                <w:rFonts w:ascii="Arial" w:hAnsi="Arial"/>
                <w:sz w:val="20"/>
              </w:rPr>
              <w:t>[  ]</w:t>
            </w:r>
            <w:proofErr w:type="gramEnd"/>
            <w:r w:rsidRPr="00595096">
              <w:rPr>
                <w:rFonts w:ascii="Arial" w:hAnsi="Arial"/>
                <w:sz w:val="20"/>
              </w:rPr>
              <w:t xml:space="preserve"> ... weil es immer weniger Wasser</w:t>
            </w:r>
            <w:r w:rsidR="00413218" w:rsidRPr="00595096">
              <w:rPr>
                <w:rFonts w:ascii="Arial" w:hAnsi="Arial"/>
                <w:sz w:val="20"/>
              </w:rPr>
              <w:t xml:space="preserve"> in den Flüssen</w:t>
            </w:r>
            <w:r w:rsidRPr="00595096">
              <w:rPr>
                <w:rFonts w:ascii="Arial" w:hAnsi="Arial"/>
                <w:sz w:val="20"/>
              </w:rPr>
              <w:t xml:space="preserve"> hat.</w:t>
            </w:r>
          </w:p>
          <w:p w14:paraId="663ABDDB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weil es im Sommer</w:t>
            </w:r>
            <w:r w:rsidR="00097407">
              <w:rPr>
                <w:rFonts w:ascii="Arial" w:hAnsi="Arial"/>
                <w:sz w:val="20"/>
              </w:rPr>
              <w:t xml:space="preserve"> mehr</w:t>
            </w:r>
            <w:r w:rsidRPr="007705D8">
              <w:rPr>
                <w:rFonts w:ascii="Arial" w:hAnsi="Arial"/>
                <w:sz w:val="20"/>
              </w:rPr>
              <w:t xml:space="preserve"> </w:t>
            </w:r>
            <w:r w:rsidR="00B161AA">
              <w:rPr>
                <w:rFonts w:ascii="Arial" w:hAnsi="Arial"/>
                <w:sz w:val="20"/>
              </w:rPr>
              <w:t xml:space="preserve">regnet als </w:t>
            </w:r>
            <w:r w:rsidRPr="007705D8">
              <w:rPr>
                <w:rFonts w:ascii="Arial" w:hAnsi="Arial"/>
                <w:sz w:val="20"/>
              </w:rPr>
              <w:t>im Winter.</w:t>
            </w:r>
          </w:p>
          <w:p w14:paraId="6BBCD2A7" w14:textId="535E5DA1" w:rsidR="00A276FA" w:rsidRPr="007705D8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weil es seit 1850 durchschnittlich</w:t>
            </w:r>
            <w:r w:rsidR="000B4274">
              <w:rPr>
                <w:rFonts w:ascii="Arial" w:hAnsi="Arial"/>
                <w:sz w:val="20"/>
              </w:rPr>
              <w:t xml:space="preserve"> um</w:t>
            </w:r>
            <w:r w:rsidRPr="007705D8">
              <w:rPr>
                <w:rFonts w:ascii="Arial" w:hAnsi="Arial"/>
                <w:sz w:val="20"/>
              </w:rPr>
              <w:t xml:space="preserve"> 1.8°C wärmer geworden ist.</w:t>
            </w:r>
          </w:p>
          <w:p w14:paraId="45EA385E" w14:textId="77777777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5AB845FC" w14:textId="77777777" w:rsidR="00595096" w:rsidRDefault="00A276FA" w:rsidP="00595096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 xml:space="preserve">Wenn viel </w:t>
            </w:r>
            <w:r w:rsidR="00580B97" w:rsidRPr="00892128">
              <w:rPr>
                <w:rFonts w:ascii="Arial" w:hAnsi="Arial"/>
                <w:sz w:val="20"/>
              </w:rPr>
              <w:t>Regen</w:t>
            </w:r>
            <w:r w:rsidRPr="00892128">
              <w:rPr>
                <w:rFonts w:ascii="Arial" w:hAnsi="Arial"/>
                <w:sz w:val="20"/>
              </w:rPr>
              <w:t xml:space="preserve"> in kurzer Zeit fällt</w:t>
            </w:r>
            <w:r w:rsidR="00CA0FAB" w:rsidRPr="00892128">
              <w:rPr>
                <w:rFonts w:ascii="Arial" w:hAnsi="Arial"/>
                <w:sz w:val="20"/>
              </w:rPr>
              <w:t xml:space="preserve">, </w:t>
            </w:r>
            <w:r w:rsidRPr="00892128">
              <w:rPr>
                <w:rFonts w:ascii="Arial" w:hAnsi="Arial"/>
                <w:sz w:val="20"/>
              </w:rPr>
              <w:t>dann ...</w:t>
            </w:r>
          </w:p>
          <w:p w14:paraId="2199D318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595096">
              <w:rPr>
                <w:rFonts w:ascii="Arial" w:hAnsi="Arial"/>
                <w:sz w:val="20"/>
              </w:rPr>
              <w:t>[  ]</w:t>
            </w:r>
            <w:proofErr w:type="gramEnd"/>
            <w:r w:rsidRPr="00595096">
              <w:rPr>
                <w:rFonts w:ascii="Arial" w:hAnsi="Arial"/>
                <w:sz w:val="20"/>
              </w:rPr>
              <w:t xml:space="preserve"> ... </w:t>
            </w:r>
            <w:r w:rsidR="00CA0FAB" w:rsidRPr="00595096">
              <w:rPr>
                <w:rFonts w:ascii="Arial" w:hAnsi="Arial"/>
                <w:sz w:val="20"/>
              </w:rPr>
              <w:t>dann steht</w:t>
            </w:r>
            <w:r w:rsidRPr="00595096">
              <w:rPr>
                <w:rFonts w:ascii="Arial" w:hAnsi="Arial"/>
                <w:sz w:val="20"/>
              </w:rPr>
              <w:t xml:space="preserve"> mehr </w:t>
            </w:r>
            <w:r w:rsidR="005F09D9" w:rsidRPr="00595096">
              <w:rPr>
                <w:rFonts w:ascii="Arial" w:hAnsi="Arial"/>
                <w:sz w:val="20"/>
              </w:rPr>
              <w:t xml:space="preserve">Trinkwasser </w:t>
            </w:r>
            <w:r w:rsidRPr="00595096">
              <w:rPr>
                <w:rFonts w:ascii="Arial" w:hAnsi="Arial"/>
                <w:sz w:val="20"/>
              </w:rPr>
              <w:t>zur Verfügung.</w:t>
            </w:r>
          </w:p>
          <w:p w14:paraId="1C0B1D76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kann es Murgänge und Felsabbrüche geben.</w:t>
            </w:r>
          </w:p>
          <w:p w14:paraId="7716F417" w14:textId="26B22A3D" w:rsidR="00A276FA" w:rsidRPr="007705D8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gibt das ein Problem für andere europäische Länder.</w:t>
            </w:r>
          </w:p>
          <w:p w14:paraId="469F210C" w14:textId="77777777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480F0C40" w14:textId="77777777" w:rsidR="00595096" w:rsidRDefault="00A276FA" w:rsidP="00595096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 xml:space="preserve">Die warmen Winter und der fehlende Schnee können dazu führen, </w:t>
            </w:r>
            <w:r w:rsidR="00580B97" w:rsidRPr="00892128">
              <w:rPr>
                <w:rFonts w:ascii="Arial" w:hAnsi="Arial"/>
                <w:sz w:val="20"/>
              </w:rPr>
              <w:t>dass</w:t>
            </w:r>
          </w:p>
          <w:p w14:paraId="5957A9B1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595096">
              <w:rPr>
                <w:rFonts w:ascii="Arial" w:hAnsi="Arial"/>
                <w:sz w:val="20"/>
              </w:rPr>
              <w:t>[  ]</w:t>
            </w:r>
            <w:proofErr w:type="gramEnd"/>
            <w:r w:rsidRPr="00595096">
              <w:rPr>
                <w:rFonts w:ascii="Arial" w:hAnsi="Arial"/>
                <w:sz w:val="20"/>
              </w:rPr>
              <w:t xml:space="preserve"> ... dass die Gletscher in der Schweiz bis Ende des Jahrhunderts verschwinden.</w:t>
            </w:r>
          </w:p>
          <w:p w14:paraId="7E564598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dass die Gletscher immer mehr Wasser speichern.</w:t>
            </w:r>
          </w:p>
          <w:p w14:paraId="6EEB5A4E" w14:textId="433FB6D8" w:rsidR="00A276FA" w:rsidRPr="007705D8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dass die Gletscher nicht mehr genügend Wasser aufnehmen können.</w:t>
            </w:r>
          </w:p>
          <w:p w14:paraId="55F449A9" w14:textId="77777777" w:rsidR="00A276FA" w:rsidRPr="007705D8" w:rsidRDefault="00A276FA" w:rsidP="00A276FA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7633EC96" w14:textId="77777777" w:rsidR="00595096" w:rsidRDefault="00A276FA" w:rsidP="00595096">
            <w:pPr>
              <w:pStyle w:val="Listenabsatz"/>
              <w:numPr>
                <w:ilvl w:val="0"/>
                <w:numId w:val="31"/>
              </w:numPr>
              <w:rPr>
                <w:rFonts w:ascii="Arial" w:hAnsi="Arial"/>
                <w:sz w:val="20"/>
              </w:rPr>
            </w:pPr>
            <w:r w:rsidRPr="00892128">
              <w:rPr>
                <w:rFonts w:ascii="Arial" w:hAnsi="Arial"/>
                <w:sz w:val="20"/>
              </w:rPr>
              <w:t xml:space="preserve">Die Schweiz hat als </w:t>
            </w:r>
            <w:r w:rsidR="00580B97" w:rsidRPr="00892128">
              <w:rPr>
                <w:rFonts w:ascii="Arial" w:hAnsi="Arial"/>
                <w:sz w:val="20"/>
              </w:rPr>
              <w:t>«</w:t>
            </w:r>
            <w:r w:rsidRPr="00892128">
              <w:rPr>
                <w:rFonts w:ascii="Arial" w:hAnsi="Arial"/>
                <w:sz w:val="20"/>
              </w:rPr>
              <w:t>Wasserschloss Europas</w:t>
            </w:r>
            <w:r w:rsidR="00580B97" w:rsidRPr="00892128">
              <w:rPr>
                <w:rFonts w:ascii="Arial" w:hAnsi="Arial"/>
                <w:sz w:val="20"/>
              </w:rPr>
              <w:t>»</w:t>
            </w:r>
            <w:r w:rsidRPr="00892128">
              <w:rPr>
                <w:rFonts w:ascii="Arial" w:hAnsi="Arial"/>
                <w:sz w:val="20"/>
              </w:rPr>
              <w:t xml:space="preserve"> eine grosse Verantwortung, weil ...</w:t>
            </w:r>
          </w:p>
          <w:p w14:paraId="5D25A9BA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595096">
              <w:rPr>
                <w:rFonts w:ascii="Arial" w:hAnsi="Arial"/>
                <w:sz w:val="20"/>
              </w:rPr>
              <w:t>[  ]</w:t>
            </w:r>
            <w:proofErr w:type="gramEnd"/>
            <w:r w:rsidRPr="00595096">
              <w:rPr>
                <w:rFonts w:ascii="Arial" w:hAnsi="Arial"/>
                <w:sz w:val="20"/>
              </w:rPr>
              <w:t xml:space="preserve"> ... die Qualität des Wassers aus der Schweiz besonders hoch ist.</w:t>
            </w:r>
          </w:p>
          <w:p w14:paraId="328AD2C0" w14:textId="77777777" w:rsid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</w:t>
            </w:r>
            <w:r w:rsidR="00580B97">
              <w:rPr>
                <w:rFonts w:ascii="Arial" w:hAnsi="Arial"/>
                <w:sz w:val="20"/>
              </w:rPr>
              <w:t>das Trinkwasser für die Europäer nur aus der Schweiz kommt.</w:t>
            </w:r>
          </w:p>
          <w:p w14:paraId="1D17459F" w14:textId="386C6C7D" w:rsidR="00A30CB0" w:rsidRPr="00595096" w:rsidRDefault="00A276FA" w:rsidP="00595096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proofErr w:type="gramStart"/>
            <w:r w:rsidRPr="007705D8">
              <w:rPr>
                <w:rFonts w:ascii="Arial" w:hAnsi="Arial"/>
                <w:sz w:val="20"/>
              </w:rPr>
              <w:t>[  ]</w:t>
            </w:r>
            <w:proofErr w:type="gramEnd"/>
            <w:r w:rsidRPr="007705D8">
              <w:rPr>
                <w:rFonts w:ascii="Arial" w:hAnsi="Arial"/>
                <w:sz w:val="20"/>
              </w:rPr>
              <w:t xml:space="preserve"> ... das Wasser aus der Schweiz in anderen Ländern gebraucht wird.</w:t>
            </w:r>
          </w:p>
        </w:tc>
      </w:tr>
    </w:tbl>
    <w:p w14:paraId="2F4A7D20" w14:textId="590722B2" w:rsidR="00CE05DC" w:rsidRDefault="007B410C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94F71" w:rsidRPr="00A276FA" w14:paraId="1ED56516" w14:textId="77777777" w:rsidTr="00894F71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87FD679" w14:textId="77777777" w:rsidR="00894F71" w:rsidRDefault="00894F71" w:rsidP="00244AC9">
            <w:pPr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b/>
                <w:bCs/>
                <w:sz w:val="20"/>
              </w:rPr>
              <w:lastRenderedPageBreak/>
              <w:t xml:space="preserve">Aufgabe 1 - </w:t>
            </w:r>
            <w:r w:rsidRPr="00BF20CC">
              <w:rPr>
                <w:rFonts w:ascii="Arial" w:hAnsi="Arial"/>
                <w:b/>
                <w:bCs/>
                <w:sz w:val="20"/>
              </w:rPr>
              <w:t>Erweiterte Anforderungen</w:t>
            </w:r>
            <w:r w:rsidRPr="00D13FCF">
              <w:rPr>
                <w:rFonts w:ascii="Arial" w:hAnsi="Arial"/>
                <w:sz w:val="20"/>
              </w:rPr>
              <w:t xml:space="preserve"> </w:t>
            </w:r>
          </w:p>
          <w:p w14:paraId="224DD447" w14:textId="2B538AF8" w:rsidR="00894F71" w:rsidRPr="00257B54" w:rsidRDefault="00894F71" w:rsidP="00894F71">
            <w:pPr>
              <w:rPr>
                <w:i/>
                <w:iCs/>
                <w:sz w:val="20"/>
              </w:rPr>
            </w:pPr>
            <w:r w:rsidRPr="00257B54">
              <w:rPr>
                <w:rFonts w:ascii="Arial" w:hAnsi="Arial"/>
                <w:i/>
                <w:iCs/>
                <w:sz w:val="20"/>
              </w:rPr>
              <w:t>Schau dir den Film an und beantworte die Fragen. Benutze dafür nur die Informationen aus dem Film, nicht dein Allgemeinwissen. Du kannst den Film unterbrechen, um die Fragen zu beantworten.</w:t>
            </w:r>
          </w:p>
        </w:tc>
      </w:tr>
      <w:tr w:rsidR="007B410C" w:rsidRPr="00A276FA" w14:paraId="6F3E56B9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B93C6CB" w14:textId="4BAA1577" w:rsidR="007B410C" w:rsidRPr="00C25B95" w:rsidRDefault="007B410C" w:rsidP="00244AC9">
            <w:pPr>
              <w:rPr>
                <w:rFonts w:ascii="Arial" w:hAnsi="Arial"/>
                <w:b/>
                <w:sz w:val="20"/>
              </w:rPr>
            </w:pPr>
          </w:p>
        </w:tc>
      </w:tr>
      <w:tr w:rsidR="007B410C" w:rsidRPr="00A276FA" w14:paraId="5584E752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B81DE99" w14:textId="77777777" w:rsidR="00130A6A" w:rsidRDefault="007B410C" w:rsidP="00130A6A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Nenne die drei Zustandsformen von Wasser und gib je ein Beispiel an.</w:t>
            </w:r>
          </w:p>
          <w:p w14:paraId="0BAACA72" w14:textId="42769D6B" w:rsidR="007B410C" w:rsidRPr="00130A6A" w:rsidRDefault="007B410C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ab/>
            </w:r>
            <w:r w:rsidRPr="00130A6A">
              <w:rPr>
                <w:rFonts w:ascii="Arial" w:hAnsi="Arial"/>
                <w:sz w:val="20"/>
              </w:rPr>
              <w:tab/>
            </w:r>
            <w:r w:rsidRPr="00130A6A">
              <w:rPr>
                <w:rFonts w:ascii="Arial" w:hAnsi="Arial"/>
                <w:sz w:val="20"/>
              </w:rPr>
              <w:tab/>
            </w:r>
          </w:p>
          <w:p w14:paraId="32253C80" w14:textId="11B9C67B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5E266F70" w14:textId="77777777" w:rsidR="00130A6A" w:rsidRDefault="007B410C" w:rsidP="00130A6A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Erkläre anhand des Wasserkreislaufes, wie bei uns Regen entsteht.</w:t>
            </w:r>
          </w:p>
          <w:p w14:paraId="75C06B43" w14:textId="77777777" w:rsidR="00130A6A" w:rsidRDefault="007B410C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ab/>
            </w:r>
            <w:r w:rsidRPr="00130A6A">
              <w:rPr>
                <w:rFonts w:ascii="Arial" w:hAnsi="Arial"/>
                <w:sz w:val="20"/>
              </w:rPr>
              <w:tab/>
            </w:r>
            <w:r w:rsidRPr="00130A6A">
              <w:rPr>
                <w:rFonts w:ascii="Arial" w:hAnsi="Arial"/>
                <w:sz w:val="20"/>
              </w:rPr>
              <w:tab/>
            </w:r>
          </w:p>
          <w:p w14:paraId="30D8C892" w14:textId="3C2F1835" w:rsidR="00ED27A6" w:rsidRPr="00C25B95" w:rsidRDefault="00ED27A6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6B62D1B3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3248AAF3" w14:textId="77777777" w:rsidR="00130A6A" w:rsidRDefault="007B410C" w:rsidP="00130A6A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Beschreibe, warum das Grundwasser nicht schmutzig ist, auch wenn es durch den Boden sickert.</w:t>
            </w:r>
          </w:p>
          <w:p w14:paraId="60D2A126" w14:textId="77777777" w:rsidR="00130A6A" w:rsidRDefault="007B410C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ab/>
            </w:r>
            <w:r w:rsidRPr="00130A6A">
              <w:rPr>
                <w:rFonts w:ascii="Arial" w:hAnsi="Arial"/>
                <w:sz w:val="20"/>
              </w:rPr>
              <w:tab/>
            </w:r>
            <w:r w:rsidRPr="00130A6A">
              <w:rPr>
                <w:rFonts w:ascii="Arial" w:hAnsi="Arial"/>
                <w:sz w:val="20"/>
              </w:rPr>
              <w:tab/>
            </w:r>
          </w:p>
          <w:p w14:paraId="61B12DE7" w14:textId="0E65574B" w:rsidR="00ED27A6" w:rsidRPr="00C25B95" w:rsidRDefault="00ED27A6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38D39C8D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444C7BDB" w14:textId="77777777" w:rsidR="00130A6A" w:rsidRDefault="007B410C" w:rsidP="00130A6A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Warum ist es im Mittelland schwierig, die Quelle eines Baches zu finden?</w:t>
            </w:r>
          </w:p>
          <w:p w14:paraId="6CB9CF21" w14:textId="77777777" w:rsidR="00130A6A" w:rsidRDefault="007B410C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ab/>
            </w:r>
          </w:p>
          <w:p w14:paraId="7A8E0876" w14:textId="462DF917" w:rsidR="007B410C" w:rsidRPr="00C25B95" w:rsidRDefault="007B410C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35E7889C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370C383D" w14:textId="77777777" w:rsidR="00130A6A" w:rsidRDefault="007B410C" w:rsidP="00130A6A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Welche Stationen durchfliesst das Wasser auf seinem Weg von der Quelle bis ins Meer?</w:t>
            </w:r>
          </w:p>
          <w:p w14:paraId="10905EDA" w14:textId="6B1245CA" w:rsidR="007B410C" w:rsidRPr="00130A6A" w:rsidRDefault="007B410C" w:rsidP="00130A6A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b/>
                <w:bCs/>
                <w:sz w:val="20"/>
              </w:rPr>
              <w:t xml:space="preserve">Quelle - kleine Bächlein - </w:t>
            </w:r>
            <w:r w:rsidRPr="00130A6A">
              <w:rPr>
                <w:rFonts w:ascii="Arial" w:hAnsi="Arial"/>
                <w:sz w:val="20"/>
              </w:rPr>
              <w:tab/>
            </w:r>
          </w:p>
          <w:p w14:paraId="72C52494" w14:textId="6A85114B" w:rsidR="007B410C" w:rsidRPr="00C25B95" w:rsidRDefault="007B410C" w:rsidP="006B43A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29790159" w14:textId="77777777" w:rsidR="00130A6A" w:rsidRDefault="007B410C" w:rsidP="00130A6A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276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Zwei der wichtigsten Flüsse Europas entspringen in den Bergen der Schweiz. Welche sind das und wo befindet sich ihre Quelle?</w:t>
            </w:r>
          </w:p>
          <w:p w14:paraId="4C0C163C" w14:textId="77777777" w:rsidR="00130A6A" w:rsidRDefault="007B410C" w:rsidP="00130A6A">
            <w:pPr>
              <w:pStyle w:val="Listenabsatz"/>
              <w:tabs>
                <w:tab w:val="left" w:leader="dot" w:pos="9044"/>
              </w:tabs>
              <w:spacing w:line="276" w:lineRule="auto"/>
              <w:ind w:left="360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 xml:space="preserve">- </w:t>
            </w:r>
            <w:r w:rsidRPr="00130A6A">
              <w:rPr>
                <w:rFonts w:ascii="Arial" w:hAnsi="Arial"/>
                <w:sz w:val="20"/>
              </w:rPr>
              <w:tab/>
            </w:r>
          </w:p>
          <w:p w14:paraId="07E921E8" w14:textId="6906FC5B" w:rsidR="007B410C" w:rsidRPr="00C25B95" w:rsidRDefault="007B410C" w:rsidP="00130A6A">
            <w:pPr>
              <w:pStyle w:val="Listenabsatz"/>
              <w:tabs>
                <w:tab w:val="left" w:leader="dot" w:pos="9044"/>
              </w:tabs>
              <w:spacing w:line="276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15C67B81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5579D5FC" w14:textId="77777777" w:rsidR="00FE4951" w:rsidRDefault="007B410C" w:rsidP="00FE4951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Wohin fliesst das Wasser aus der Schweiz?</w:t>
            </w:r>
          </w:p>
          <w:p w14:paraId="54F2E4CA" w14:textId="77777777" w:rsidR="00FE4951" w:rsidRDefault="007B410C" w:rsidP="00FE4951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FE4951">
              <w:rPr>
                <w:rFonts w:ascii="Arial" w:hAnsi="Arial"/>
                <w:sz w:val="20"/>
              </w:rPr>
              <w:t xml:space="preserve">65% </w:t>
            </w:r>
            <w:r w:rsidRPr="00FE4951">
              <w:rPr>
                <w:rFonts w:ascii="Arial" w:hAnsi="Arial"/>
                <w:sz w:val="20"/>
              </w:rPr>
              <w:tab/>
            </w:r>
          </w:p>
          <w:p w14:paraId="1064EC37" w14:textId="77777777" w:rsidR="00FE4951" w:rsidRDefault="007B410C" w:rsidP="00FE4951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24%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6115A8F3" w14:textId="77777777" w:rsidR="00FE4951" w:rsidRDefault="007B410C" w:rsidP="00FE4951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8%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43EA7414" w14:textId="0B629C5F" w:rsidR="007B410C" w:rsidRPr="00C25B95" w:rsidRDefault="007B410C" w:rsidP="00FE4951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3%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7260A313" w14:textId="77777777" w:rsidR="006B43A3" w:rsidRPr="00C25B95" w:rsidRDefault="006B43A3" w:rsidP="00ED27A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</w:p>
          <w:p w14:paraId="67920A7E" w14:textId="77777777" w:rsidR="008F458C" w:rsidRDefault="007B410C" w:rsidP="008F458C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Was ist eine «Wasserscheide»? Erkläre.</w:t>
            </w:r>
          </w:p>
          <w:p w14:paraId="3E135751" w14:textId="77777777" w:rsidR="008F458C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8F458C">
              <w:rPr>
                <w:rFonts w:ascii="Arial" w:hAnsi="Arial"/>
                <w:sz w:val="20"/>
              </w:rPr>
              <w:tab/>
            </w:r>
          </w:p>
          <w:p w14:paraId="0E9C0B38" w14:textId="77777777" w:rsidR="008F458C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402A4BE2" w14:textId="3B0A20E0" w:rsidR="007B410C" w:rsidRPr="00C25B95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39CDF4C0" w14:textId="77777777" w:rsidR="008F458C" w:rsidRDefault="007B410C" w:rsidP="008F458C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lastRenderedPageBreak/>
              <w:t>Notiere, in welcher Form das Wasser in der Schweiz gespeichert ist.</w:t>
            </w:r>
          </w:p>
          <w:p w14:paraId="456CA1D8" w14:textId="77777777" w:rsidR="008F458C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8F458C">
              <w:rPr>
                <w:rFonts w:ascii="Arial" w:hAnsi="Arial"/>
                <w:sz w:val="20"/>
              </w:rPr>
              <w:t xml:space="preserve">- </w:t>
            </w:r>
            <w:r w:rsidRPr="008F458C">
              <w:rPr>
                <w:rFonts w:ascii="Arial" w:hAnsi="Arial"/>
                <w:sz w:val="20"/>
              </w:rPr>
              <w:tab/>
            </w:r>
          </w:p>
          <w:p w14:paraId="16E5F246" w14:textId="77777777" w:rsidR="008F458C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125EE02E" w14:textId="77777777" w:rsidR="008F458C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1C78ACFC" w14:textId="77777777" w:rsidR="008F458C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41CF8E03" w14:textId="66B3D82A" w:rsidR="007B410C" w:rsidRPr="00C25B95" w:rsidRDefault="007B410C" w:rsidP="008F458C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5287D7EA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0B176B7F" w14:textId="77777777" w:rsidR="00116AD3" w:rsidRDefault="007B410C" w:rsidP="00116AD3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276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Beschreibe, welche Auswirkungen der Klimawandel auf das Wasser, das als Regen oder Schnee in der Schweiz fällt, vermutlich haben wird.</w:t>
            </w:r>
          </w:p>
          <w:p w14:paraId="6C86CF8A" w14:textId="77777777" w:rsidR="00116AD3" w:rsidRDefault="007B410C" w:rsidP="00116AD3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116AD3">
              <w:rPr>
                <w:rFonts w:ascii="Arial" w:hAnsi="Arial"/>
                <w:sz w:val="20"/>
              </w:rPr>
              <w:tab/>
            </w:r>
          </w:p>
          <w:p w14:paraId="00C3A3D8" w14:textId="77777777" w:rsidR="00116AD3" w:rsidRDefault="007B410C" w:rsidP="00116AD3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2D6970CC" w14:textId="77777777" w:rsidR="00116AD3" w:rsidRDefault="007B410C" w:rsidP="00116AD3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28DB6818" w14:textId="620D25A1" w:rsidR="007B410C" w:rsidRPr="00C25B95" w:rsidRDefault="007B410C" w:rsidP="00116AD3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04353AC9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077E34DF" w14:textId="77777777" w:rsidR="00097C29" w:rsidRDefault="007B410C" w:rsidP="00097C29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>Welche drei Hauptauswirkungen des Klimawandels auf die Schweiz werden genannt?</w:t>
            </w:r>
          </w:p>
          <w:p w14:paraId="5B35D203" w14:textId="77777777" w:rsidR="00097C29" w:rsidRDefault="007B410C" w:rsidP="00097C29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097C29">
              <w:rPr>
                <w:rFonts w:ascii="Arial" w:hAnsi="Arial"/>
                <w:sz w:val="20"/>
              </w:rPr>
              <w:t xml:space="preserve">- </w:t>
            </w:r>
            <w:r w:rsidRPr="00097C29">
              <w:rPr>
                <w:rFonts w:ascii="Arial" w:hAnsi="Arial"/>
                <w:sz w:val="20"/>
              </w:rPr>
              <w:tab/>
            </w:r>
          </w:p>
          <w:p w14:paraId="4AF99F44" w14:textId="77777777" w:rsidR="00097C29" w:rsidRDefault="007B410C" w:rsidP="00097C29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0F9B2C8E" w14:textId="2B0A7364" w:rsidR="007B410C" w:rsidRPr="00C25B95" w:rsidRDefault="007B410C" w:rsidP="00097C29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 xml:space="preserve">- </w:t>
            </w:r>
            <w:r w:rsidRPr="00C25B95">
              <w:rPr>
                <w:rFonts w:ascii="Arial" w:hAnsi="Arial"/>
                <w:sz w:val="20"/>
              </w:rPr>
              <w:tab/>
            </w:r>
          </w:p>
          <w:p w14:paraId="4F08F81D" w14:textId="77777777" w:rsidR="007B410C" w:rsidRPr="00C25B95" w:rsidRDefault="007B410C" w:rsidP="00244AC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sz w:val="20"/>
              </w:rPr>
            </w:pPr>
          </w:p>
          <w:p w14:paraId="1F74F7FC" w14:textId="77777777" w:rsidR="00097C29" w:rsidRDefault="007B410C" w:rsidP="00097C29">
            <w:pPr>
              <w:pStyle w:val="Listenabsatz"/>
              <w:numPr>
                <w:ilvl w:val="0"/>
                <w:numId w:val="32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sz w:val="20"/>
              </w:rPr>
            </w:pPr>
            <w:r w:rsidRPr="00130A6A">
              <w:rPr>
                <w:rFonts w:ascii="Arial" w:hAnsi="Arial"/>
                <w:sz w:val="20"/>
              </w:rPr>
              <w:t xml:space="preserve">Warum hat die Schweiz laut Dr. Daniel </w:t>
            </w:r>
            <w:proofErr w:type="spellStart"/>
            <w:r w:rsidRPr="00130A6A">
              <w:rPr>
                <w:rFonts w:ascii="Arial" w:hAnsi="Arial"/>
                <w:sz w:val="20"/>
              </w:rPr>
              <w:t>Küry</w:t>
            </w:r>
            <w:proofErr w:type="spellEnd"/>
            <w:r w:rsidRPr="00130A6A">
              <w:rPr>
                <w:rFonts w:ascii="Arial" w:hAnsi="Arial"/>
                <w:sz w:val="20"/>
              </w:rPr>
              <w:t xml:space="preserve"> eine grosse Verantwortung?</w:t>
            </w:r>
          </w:p>
          <w:p w14:paraId="36D6932D" w14:textId="77777777" w:rsidR="00097C29" w:rsidRDefault="007B410C" w:rsidP="00097C29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097C29">
              <w:rPr>
                <w:rFonts w:ascii="Arial" w:hAnsi="Arial"/>
                <w:sz w:val="20"/>
              </w:rPr>
              <w:tab/>
            </w:r>
          </w:p>
          <w:p w14:paraId="00C2CB02" w14:textId="77777777" w:rsidR="00097C29" w:rsidRDefault="007B410C" w:rsidP="00097C29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7D5D682C" w14:textId="24E8599E" w:rsidR="007B410C" w:rsidRPr="00C25B95" w:rsidRDefault="007B410C" w:rsidP="00097C29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sz w:val="20"/>
              </w:rPr>
              <w:tab/>
            </w:r>
          </w:p>
          <w:p w14:paraId="03725DCB" w14:textId="77777777" w:rsidR="007B410C" w:rsidRPr="00C25B95" w:rsidRDefault="007B410C" w:rsidP="00244AC9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256BEF33" w14:textId="5E21D871" w:rsidR="00781F32" w:rsidRDefault="00781F32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9"/>
        <w:gridCol w:w="6237"/>
      </w:tblGrid>
      <w:tr w:rsidR="00781F32" w:rsidRPr="00257B54" w14:paraId="5790FFB9" w14:textId="77777777" w:rsidTr="000E7BE4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57CC2" w14:textId="1959A61E" w:rsidR="00781F32" w:rsidRPr="00781F32" w:rsidRDefault="00781F32" w:rsidP="000E7BE4">
            <w:pPr>
              <w:rPr>
                <w:rFonts w:ascii="Arial" w:hAnsi="Arial"/>
                <w:sz w:val="20"/>
              </w:rPr>
            </w:pPr>
            <w:r w:rsidRPr="00781F32">
              <w:rPr>
                <w:rFonts w:ascii="Arial" w:hAnsi="Arial"/>
                <w:b/>
                <w:bCs/>
                <w:sz w:val="20"/>
              </w:rPr>
              <w:lastRenderedPageBreak/>
              <w:t xml:space="preserve">Aufgabe </w:t>
            </w:r>
            <w:r w:rsidRPr="00781F32">
              <w:rPr>
                <w:rFonts w:ascii="Arial" w:hAnsi="Arial"/>
                <w:b/>
                <w:bCs/>
                <w:sz w:val="20"/>
              </w:rPr>
              <w:t>2</w:t>
            </w:r>
          </w:p>
          <w:p w14:paraId="6680001B" w14:textId="7AB28282" w:rsidR="00781F32" w:rsidRPr="00257B54" w:rsidRDefault="00781F32" w:rsidP="000E7BE4">
            <w:pPr>
              <w:rPr>
                <w:i/>
                <w:iCs/>
                <w:sz w:val="20"/>
              </w:rPr>
            </w:pPr>
            <w:r w:rsidRPr="00781F32">
              <w:rPr>
                <w:rFonts w:ascii="Arial" w:hAnsi="Arial"/>
                <w:i/>
                <w:iCs/>
                <w:sz w:val="20"/>
              </w:rPr>
              <w:t xml:space="preserve">Zeichne auf einem A4-Blatt einen möglichen </w:t>
            </w:r>
            <w:r>
              <w:rPr>
                <w:rFonts w:ascii="Arial" w:hAnsi="Arial"/>
                <w:i/>
                <w:iCs/>
                <w:sz w:val="20"/>
              </w:rPr>
              <w:t>Fluss</w:t>
            </w:r>
            <w:r w:rsidRPr="00781F32">
              <w:rPr>
                <w:rFonts w:ascii="Arial" w:hAnsi="Arial"/>
                <w:i/>
                <w:iCs/>
                <w:sz w:val="20"/>
              </w:rPr>
              <w:t>verlauf</w:t>
            </w:r>
            <w:r>
              <w:rPr>
                <w:rFonts w:ascii="Arial" w:hAnsi="Arial"/>
                <w:i/>
                <w:iCs/>
                <w:sz w:val="20"/>
              </w:rPr>
              <w:t xml:space="preserve"> 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mit </w:t>
            </w:r>
            <w:r>
              <w:rPr>
                <w:rFonts w:ascii="Arial" w:hAnsi="Arial"/>
                <w:i/>
                <w:iCs/>
                <w:sz w:val="20"/>
              </w:rPr>
              <w:t>geschwungenen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 Linie</w:t>
            </w:r>
            <w:r>
              <w:rPr>
                <w:rFonts w:ascii="Arial" w:hAnsi="Arial"/>
                <w:i/>
                <w:iCs/>
                <w:sz w:val="20"/>
              </w:rPr>
              <w:t>n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. Erfinde einen </w:t>
            </w:r>
            <w:r>
              <w:rPr>
                <w:rFonts w:ascii="Arial" w:hAnsi="Arial"/>
                <w:i/>
                <w:iCs/>
                <w:sz w:val="20"/>
              </w:rPr>
              <w:t>Fluss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 </w:t>
            </w:r>
            <w:r>
              <w:rPr>
                <w:rFonts w:ascii="Arial" w:hAnsi="Arial"/>
                <w:i/>
                <w:iCs/>
                <w:sz w:val="20"/>
              </w:rPr>
              <w:t>(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von der Quelle in den </w:t>
            </w:r>
            <w:r>
              <w:rPr>
                <w:rFonts w:ascii="Arial" w:hAnsi="Arial"/>
                <w:i/>
                <w:iCs/>
                <w:sz w:val="20"/>
              </w:rPr>
              <w:t>Bergen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 bis das Wasser die Schweiz verlässt</w:t>
            </w:r>
            <w:r>
              <w:rPr>
                <w:rFonts w:ascii="Arial" w:hAnsi="Arial"/>
                <w:i/>
                <w:iCs/>
                <w:sz w:val="20"/>
              </w:rPr>
              <w:t>).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 Benutze die Bilder und die Informationen aus dem Film. Schneide die Bilder aus und klebe sie an die entsprechende Stelle neben deinen </w:t>
            </w:r>
            <w:r>
              <w:rPr>
                <w:rFonts w:ascii="Arial" w:hAnsi="Arial"/>
                <w:i/>
                <w:iCs/>
                <w:sz w:val="20"/>
              </w:rPr>
              <w:t>Fluss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. Notiere dort </w:t>
            </w:r>
            <w:r>
              <w:rPr>
                <w:rFonts w:ascii="Arial" w:hAnsi="Arial"/>
                <w:i/>
                <w:iCs/>
                <w:sz w:val="20"/>
              </w:rPr>
              <w:t>die</w:t>
            </w:r>
            <w:r w:rsidRPr="00781F32">
              <w:rPr>
                <w:rFonts w:ascii="Arial" w:hAnsi="Arial"/>
                <w:i/>
                <w:iCs/>
                <w:sz w:val="20"/>
              </w:rPr>
              <w:t xml:space="preserve"> Informationen</w:t>
            </w:r>
            <w:r>
              <w:rPr>
                <w:rFonts w:ascii="Arial" w:hAnsi="Arial"/>
                <w:i/>
                <w:iCs/>
                <w:sz w:val="20"/>
              </w:rPr>
              <w:t xml:space="preserve"> aus dem Film</w:t>
            </w:r>
            <w:r w:rsidR="00126584">
              <w:rPr>
                <w:rFonts w:ascii="Arial" w:hAnsi="Arial"/>
                <w:i/>
                <w:iCs/>
                <w:sz w:val="20"/>
              </w:rPr>
              <w:t>.</w:t>
            </w:r>
          </w:p>
        </w:tc>
      </w:tr>
      <w:tr w:rsidR="00781F32" w:rsidRPr="00C25B95" w14:paraId="0CB65C2A" w14:textId="77777777" w:rsidTr="00126584">
        <w:tc>
          <w:tcPr>
            <w:tcW w:w="9356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0AF35F8" w14:textId="77777777" w:rsidR="00781F32" w:rsidRPr="00C25B95" w:rsidRDefault="00781F32" w:rsidP="000E7BE4">
            <w:pPr>
              <w:rPr>
                <w:rFonts w:ascii="Arial" w:hAnsi="Arial"/>
                <w:b/>
                <w:sz w:val="20"/>
              </w:rPr>
            </w:pPr>
          </w:p>
        </w:tc>
      </w:tr>
      <w:tr w:rsidR="00126584" w14:paraId="756FAE29" w14:textId="77777777" w:rsidTr="00A31B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098"/>
        </w:trPr>
        <w:tc>
          <w:tcPr>
            <w:tcW w:w="31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A310840" w14:textId="00E47BB7" w:rsidR="00126584" w:rsidRDefault="00126584" w:rsidP="0076164E">
            <w:pPr>
              <w:rPr>
                <w:rFonts w:ascii="Arial" w:hAnsi="Arial"/>
                <w:b/>
                <w:sz w:val="20"/>
              </w:rPr>
            </w:pPr>
            <w:bookmarkStart w:id="0" w:name="_GoBack" w:colFirst="1" w:colLast="1"/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4B47DF6C" wp14:editId="4753C12F">
                  <wp:extent cx="1764000" cy="1173225"/>
                  <wp:effectExtent l="0" t="0" r="8255" b="8255"/>
                  <wp:docPr id="21" name="Grafik 21" descr="Ein Bild, das draußen, Rock, Gras, felsi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draußen, Rock, Gras, felsig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7D3DA6F" w14:textId="56892D8F" w:rsidR="00126584" w:rsidRPr="00126584" w:rsidRDefault="00126584" w:rsidP="00126584">
            <w:pPr>
              <w:rPr>
                <w:rFonts w:ascii="Arial" w:hAnsi="Arial"/>
                <w:b/>
                <w:sz w:val="20"/>
              </w:rPr>
            </w:pPr>
          </w:p>
        </w:tc>
      </w:tr>
      <w:tr w:rsidR="00126584" w14:paraId="166138C5" w14:textId="77777777" w:rsidTr="00A31B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098"/>
        </w:trPr>
        <w:tc>
          <w:tcPr>
            <w:tcW w:w="31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16F4E00" w14:textId="586ACF41" w:rsidR="00126584" w:rsidRDefault="00126584" w:rsidP="0076164E">
            <w:pPr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4EC3F4EE" wp14:editId="102F15A3">
                  <wp:extent cx="1764000" cy="1176000"/>
                  <wp:effectExtent l="0" t="0" r="8255" b="5715"/>
                  <wp:docPr id="24" name="Grafik 24" descr="Ein Bild, das draußen, Gras, Wasser, klei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draußen, Gras, Wasser, klein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6103229" w14:textId="67A5BD2F" w:rsidR="00126584" w:rsidRPr="00126584" w:rsidRDefault="00126584" w:rsidP="00126584">
            <w:pPr>
              <w:rPr>
                <w:rFonts w:ascii="Arial" w:hAnsi="Arial"/>
                <w:b/>
                <w:sz w:val="20"/>
              </w:rPr>
            </w:pPr>
          </w:p>
        </w:tc>
      </w:tr>
      <w:tr w:rsidR="00126584" w14:paraId="1CFE3D26" w14:textId="77777777" w:rsidTr="00A31B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098"/>
        </w:trPr>
        <w:tc>
          <w:tcPr>
            <w:tcW w:w="31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50D915" w14:textId="149DDE2A" w:rsidR="00126584" w:rsidRDefault="00126584" w:rsidP="0076164E">
            <w:pPr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3DCD8977" wp14:editId="1576F411">
                  <wp:extent cx="1764000" cy="1173225"/>
                  <wp:effectExtent l="0" t="0" r="8255" b="8255"/>
                  <wp:docPr id="6" name="Grafik 6" descr="Ein Bild, das draußen, Gras, Wasser, Wa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draußen, Gras, Wasser, Wald enthält.&#10;&#10;Automatisch generierte Beschreibu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2A4F2AA" w14:textId="5C57A60A" w:rsidR="00126584" w:rsidRPr="00126584" w:rsidRDefault="00126584" w:rsidP="00126584">
            <w:pPr>
              <w:rPr>
                <w:rFonts w:ascii="Arial" w:hAnsi="Arial"/>
                <w:b/>
                <w:sz w:val="20"/>
              </w:rPr>
            </w:pPr>
          </w:p>
        </w:tc>
      </w:tr>
      <w:tr w:rsidR="00126584" w14:paraId="46881B65" w14:textId="77777777" w:rsidTr="00A31B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098"/>
        </w:trPr>
        <w:tc>
          <w:tcPr>
            <w:tcW w:w="31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96D63A9" w14:textId="07609F44" w:rsidR="00126584" w:rsidRDefault="00126584" w:rsidP="0076164E">
            <w:pPr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7DAF13FA" wp14:editId="68D516C0">
                  <wp:extent cx="1764000" cy="1173225"/>
                  <wp:effectExtent l="0" t="0" r="8255" b="8255"/>
                  <wp:docPr id="7" name="Grafik 7" descr="Ein Bild, das draußen, Wasser, aus Holz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draußen, Wasser, aus Holz, stehend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495165F" w14:textId="2989B20A" w:rsidR="00126584" w:rsidRPr="00126584" w:rsidRDefault="00126584" w:rsidP="00126584">
            <w:pPr>
              <w:rPr>
                <w:rFonts w:ascii="Arial" w:hAnsi="Arial"/>
                <w:b/>
                <w:sz w:val="20"/>
              </w:rPr>
            </w:pPr>
          </w:p>
        </w:tc>
      </w:tr>
      <w:tr w:rsidR="00126584" w14:paraId="0CEF16BC" w14:textId="77777777" w:rsidTr="00A31B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098"/>
        </w:trPr>
        <w:tc>
          <w:tcPr>
            <w:tcW w:w="31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E8FC635" w14:textId="77777777" w:rsidR="00126584" w:rsidRDefault="00126584" w:rsidP="0076164E">
            <w:pPr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152E0DA7" wp14:editId="228BCD28">
                  <wp:extent cx="1764000" cy="1173225"/>
                  <wp:effectExtent l="0" t="0" r="8255" b="8255"/>
                  <wp:docPr id="8" name="Grafik 8" descr="Ein Bild, das draußen, Wasser, Brücke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draußen, Wasser, Brücke, Gebäude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AEF647E" w14:textId="77777777" w:rsidR="00126584" w:rsidRPr="00126584" w:rsidRDefault="00126584" w:rsidP="00126584">
            <w:pPr>
              <w:rPr>
                <w:rFonts w:ascii="Arial" w:hAnsi="Arial"/>
                <w:b/>
                <w:sz w:val="20"/>
              </w:rPr>
            </w:pPr>
          </w:p>
        </w:tc>
      </w:tr>
      <w:bookmarkEnd w:id="0"/>
      <w:tr w:rsidR="0076164E" w14:paraId="2C0C6C96" w14:textId="77777777" w:rsidTr="007616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119" w:type="dxa"/>
            <w:tcBorders>
              <w:top w:val="dashSmallGap" w:sz="4" w:space="0" w:color="auto"/>
            </w:tcBorders>
            <w:vAlign w:val="center"/>
          </w:tcPr>
          <w:p w14:paraId="6B845C71" w14:textId="31CA2059" w:rsidR="0076164E" w:rsidRPr="0076164E" w:rsidRDefault="0076164E" w:rsidP="0076164E">
            <w:pPr>
              <w:rPr>
                <w:rFonts w:ascii="Arial" w:hAnsi="Arial"/>
                <w:bCs/>
                <w:noProof/>
                <w:sz w:val="12"/>
                <w:szCs w:val="12"/>
              </w:rPr>
            </w:pPr>
            <w:r w:rsidRPr="0076164E">
              <w:rPr>
                <w:rFonts w:ascii="Arial" w:hAnsi="Arial"/>
                <w:bCs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237" w:type="dxa"/>
            <w:tcBorders>
              <w:top w:val="dashSmallGap" w:sz="4" w:space="0" w:color="auto"/>
            </w:tcBorders>
          </w:tcPr>
          <w:p w14:paraId="4FDB5303" w14:textId="77777777" w:rsidR="0076164E" w:rsidRPr="00126584" w:rsidRDefault="0076164E" w:rsidP="00126584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270B691E" w14:textId="7BCC5A4B" w:rsidR="00126584" w:rsidRDefault="00126584">
      <w:pPr>
        <w:rPr>
          <w:rFonts w:ascii="Arial" w:hAnsi="Arial"/>
          <w:b/>
          <w:sz w:val="20"/>
        </w:rPr>
      </w:pPr>
    </w:p>
    <w:p w14:paraId="69B0EA80" w14:textId="77777777" w:rsidR="00126584" w:rsidRDefault="00126584">
      <w:pPr>
        <w:rPr>
          <w:rFonts w:ascii="Arial" w:hAnsi="Arial"/>
          <w:b/>
          <w:sz w:val="20"/>
        </w:rPr>
      </w:pPr>
    </w:p>
    <w:p w14:paraId="3EF9D77D" w14:textId="763D36CB" w:rsidR="003C7064" w:rsidRDefault="003C7064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C7064" w:rsidRPr="007705D8" w14:paraId="4630A66F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658EC33A" w14:textId="35E1A53A" w:rsidR="003C7064" w:rsidRPr="00C9738E" w:rsidRDefault="003C7064" w:rsidP="00244AC9">
            <w:pPr>
              <w:rPr>
                <w:rFonts w:ascii="Arial" w:hAnsi="Arial"/>
                <w:b/>
                <w:bCs/>
                <w:sz w:val="20"/>
              </w:rPr>
            </w:pPr>
            <w:r w:rsidRPr="00C9738E">
              <w:rPr>
                <w:rFonts w:ascii="Arial" w:hAnsi="Arial"/>
                <w:b/>
                <w:bCs/>
                <w:sz w:val="20"/>
              </w:rPr>
              <w:lastRenderedPageBreak/>
              <w:t xml:space="preserve">Aufgabe </w:t>
            </w:r>
            <w:r w:rsidR="0044760E">
              <w:rPr>
                <w:rFonts w:ascii="Arial" w:hAnsi="Arial"/>
                <w:b/>
                <w:bCs/>
                <w:sz w:val="20"/>
              </w:rPr>
              <w:t>3</w:t>
            </w:r>
          </w:p>
          <w:p w14:paraId="30E46CDA" w14:textId="77777777" w:rsidR="003C7064" w:rsidRPr="00257B54" w:rsidRDefault="003C7064" w:rsidP="003C7064">
            <w:pPr>
              <w:pStyle w:val="Listenabsatz"/>
              <w:numPr>
                <w:ilvl w:val="0"/>
                <w:numId w:val="30"/>
              </w:num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57B54">
              <w:rPr>
                <w:rFonts w:ascii="Arial" w:hAnsi="Arial"/>
                <w:i/>
                <w:iCs/>
                <w:sz w:val="20"/>
              </w:rPr>
              <w:t>Zeichne den natürlichen Wasserkreislauf in das Schema ein und beschreibe den Vorgang.</w:t>
            </w:r>
          </w:p>
        </w:tc>
      </w:tr>
      <w:tr w:rsidR="003C7064" w:rsidRPr="007705D8" w14:paraId="37B1EAC1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36DD5DA" w14:textId="77777777" w:rsidR="003C7064" w:rsidRPr="004365D0" w:rsidRDefault="003C7064" w:rsidP="00244AC9">
            <w:pPr>
              <w:rPr>
                <w:rFonts w:ascii="Arial" w:hAnsi="Arial"/>
                <w:b/>
                <w:sz w:val="20"/>
              </w:rPr>
            </w:pPr>
          </w:p>
        </w:tc>
      </w:tr>
      <w:tr w:rsidR="003C7064" w:rsidRPr="007705D8" w14:paraId="3D907E8D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87D0CB" w14:textId="77777777" w:rsidR="003C7064" w:rsidRDefault="003C7064" w:rsidP="00244AC9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0C846EF4" wp14:editId="4FA14D99">
                  <wp:extent cx="5861725" cy="1288111"/>
                  <wp:effectExtent l="0" t="0" r="5715" b="762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13"/>
                          <a:srcRect t="10407" b="67618"/>
                          <a:stretch/>
                        </pic:blipFill>
                        <pic:spPr bwMode="auto">
                          <a:xfrm>
                            <a:off x="0" y="0"/>
                            <a:ext cx="5868000" cy="128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7A2AC0F1" wp14:editId="5538E000">
                  <wp:extent cx="5867400" cy="3245112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13"/>
                          <a:srcRect t="44693"/>
                          <a:stretch/>
                        </pic:blipFill>
                        <pic:spPr bwMode="auto">
                          <a:xfrm>
                            <a:off x="0" y="0"/>
                            <a:ext cx="5868000" cy="324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61DE0D" w14:textId="77777777" w:rsidR="003C7064" w:rsidRPr="006C14CF" w:rsidRDefault="003C7064" w:rsidP="00244AC9">
            <w:pPr>
              <w:pStyle w:val="Beschriftung"/>
              <w:spacing w:after="0"/>
              <w:rPr>
                <w:rFonts w:ascii="Arial" w:hAnsi="Arial"/>
                <w:b/>
                <w:i w:val="0"/>
                <w:iCs w:val="0"/>
                <w:sz w:val="12"/>
                <w:szCs w:val="12"/>
              </w:rPr>
            </w:pPr>
            <w:r w:rsidRPr="006C14CF">
              <w:rPr>
                <w:rFonts w:ascii="Arial" w:hAnsi="Arial"/>
                <w:i w:val="0"/>
                <w:iCs w:val="0"/>
                <w:color w:val="auto"/>
                <w:sz w:val="12"/>
                <w:szCs w:val="12"/>
              </w:rPr>
              <w:t xml:space="preserve">Bild: SRF </w:t>
            </w:r>
            <w:proofErr w:type="spellStart"/>
            <w:r w:rsidRPr="006C14CF">
              <w:rPr>
                <w:rFonts w:ascii="Arial" w:hAnsi="Arial"/>
                <w:i w:val="0"/>
                <w:iCs w:val="0"/>
                <w:color w:val="auto"/>
                <w:sz w:val="12"/>
                <w:szCs w:val="12"/>
              </w:rPr>
              <w:t>mySchool</w:t>
            </w:r>
            <w:proofErr w:type="spellEnd"/>
          </w:p>
        </w:tc>
      </w:tr>
      <w:tr w:rsidR="003C7064" w:rsidRPr="007705D8" w14:paraId="1FE218EF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6B53BB4A" w14:textId="77777777" w:rsidR="003C7064" w:rsidRDefault="003C7064" w:rsidP="00244AC9">
            <w:pPr>
              <w:jc w:val="center"/>
              <w:rPr>
                <w:rFonts w:ascii="Arial" w:hAnsi="Arial"/>
                <w:b/>
                <w:noProof/>
                <w:sz w:val="20"/>
              </w:rPr>
            </w:pPr>
          </w:p>
          <w:p w14:paraId="0644FE72" w14:textId="77777777" w:rsidR="003C7064" w:rsidRDefault="003C7064" w:rsidP="00244AC9">
            <w:pPr>
              <w:jc w:val="center"/>
              <w:rPr>
                <w:rFonts w:ascii="Arial" w:hAnsi="Arial"/>
                <w:b/>
                <w:noProof/>
                <w:sz w:val="20"/>
              </w:rPr>
            </w:pPr>
          </w:p>
        </w:tc>
      </w:tr>
      <w:tr w:rsidR="003C7064" w:rsidRPr="007705D8" w14:paraId="503001C8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3412C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 w:rsidRPr="00C22F59">
              <w:rPr>
                <w:rFonts w:ascii="Arial" w:hAnsi="Arial"/>
                <w:bCs/>
                <w:szCs w:val="22"/>
              </w:rPr>
              <w:tab/>
            </w:r>
          </w:p>
          <w:p w14:paraId="0C47FF3E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  <w:p w14:paraId="4117A139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  <w:p w14:paraId="4290EE49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  <w:p w14:paraId="4D12338C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  <w:p w14:paraId="4E505135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  <w:p w14:paraId="7A4845CD" w14:textId="77777777" w:rsidR="003C7064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  <w:p w14:paraId="41AACAB9" w14:textId="77777777" w:rsidR="003C7064" w:rsidRPr="00C9738E" w:rsidRDefault="003C7064" w:rsidP="00244AC9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Cs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ab/>
            </w:r>
          </w:p>
        </w:tc>
      </w:tr>
    </w:tbl>
    <w:p w14:paraId="5CC1490B" w14:textId="77777777" w:rsidR="003C7064" w:rsidRDefault="003C7064" w:rsidP="003C706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C7064" w:rsidRPr="00C9738E" w14:paraId="181FA74F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E1C20B4" w14:textId="77777777" w:rsidR="003C7064" w:rsidRPr="00F80CA1" w:rsidRDefault="003C7064" w:rsidP="003C7064">
            <w:pPr>
              <w:pStyle w:val="Listenabsatz"/>
              <w:numPr>
                <w:ilvl w:val="0"/>
                <w:numId w:val="30"/>
              </w:numPr>
              <w:rPr>
                <w:rFonts w:ascii="Arial" w:hAnsi="Arial"/>
                <w:b/>
                <w:bCs/>
                <w:sz w:val="20"/>
              </w:rPr>
            </w:pPr>
            <w:r w:rsidRPr="00257B54">
              <w:rPr>
                <w:rFonts w:ascii="Arial" w:hAnsi="Arial"/>
                <w:i/>
                <w:iCs/>
                <w:sz w:val="20"/>
              </w:rPr>
              <w:lastRenderedPageBreak/>
              <w:t>Ergänze die rechteckigen Kästchen mit den im Film erwähnten Namen von Meeren. Notiere auch die erwähnten Prozentzahlen. Fülle in die Kästchen mit abgerundeten Ecken die Namen der Flüsse</w:t>
            </w:r>
            <w:r w:rsidRPr="00F80CA1">
              <w:rPr>
                <w:rFonts w:ascii="Arial" w:hAnsi="Arial"/>
                <w:sz w:val="20"/>
              </w:rPr>
              <w:t>.</w:t>
            </w:r>
          </w:p>
        </w:tc>
      </w:tr>
      <w:tr w:rsidR="003C7064" w:rsidRPr="004365D0" w14:paraId="7FCCCEF2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1623661" w14:textId="77777777" w:rsidR="003C7064" w:rsidRPr="004365D0" w:rsidRDefault="003C7064" w:rsidP="00244AC9">
            <w:pPr>
              <w:rPr>
                <w:rFonts w:ascii="Arial" w:hAnsi="Arial"/>
                <w:b/>
                <w:sz w:val="20"/>
              </w:rPr>
            </w:pPr>
          </w:p>
        </w:tc>
      </w:tr>
      <w:tr w:rsidR="003C7064" w:rsidRPr="004365D0" w14:paraId="33172949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6F2C2474" w14:textId="77777777" w:rsidR="003C7064" w:rsidRDefault="003C7064" w:rsidP="00244AC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Cs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1F642FC" wp14:editId="5F746EFF">
                      <wp:simplePos x="0" y="0"/>
                      <wp:positionH relativeFrom="column">
                        <wp:posOffset>273575</wp:posOffset>
                      </wp:positionH>
                      <wp:positionV relativeFrom="paragraph">
                        <wp:posOffset>249776</wp:posOffset>
                      </wp:positionV>
                      <wp:extent cx="5354317" cy="2794745"/>
                      <wp:effectExtent l="0" t="0" r="18415" b="24765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317" cy="2794745"/>
                                <a:chOff x="-108972" y="0"/>
                                <a:chExt cx="5232791" cy="2731273"/>
                              </a:xfrm>
                            </wpg:grpSpPr>
                            <wps:wsp>
                              <wps:cNvPr id="12" name="Rechteck 12"/>
                              <wps:cNvSpPr/>
                              <wps:spPr>
                                <a:xfrm>
                                  <a:off x="426720" y="0"/>
                                  <a:ext cx="956790" cy="4360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hteck 13"/>
                              <wps:cNvSpPr/>
                              <wps:spPr>
                                <a:xfrm>
                                  <a:off x="3803691" y="1968275"/>
                                  <a:ext cx="1320128" cy="456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hteck 14"/>
                              <wps:cNvSpPr/>
                              <wps:spPr>
                                <a:xfrm>
                                  <a:off x="1709531" y="1968459"/>
                                  <a:ext cx="1541414" cy="4565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hteck 15"/>
                              <wps:cNvSpPr/>
                              <wps:spPr>
                                <a:xfrm>
                                  <a:off x="237744" y="2274073"/>
                                  <a:ext cx="1340866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Abgerundetes Rechteck 16"/>
                              <wps:cNvSpPr/>
                              <wps:spPr>
                                <a:xfrm>
                                  <a:off x="2420049" y="851290"/>
                                  <a:ext cx="1037791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Abgerundetes Rechteck 17"/>
                              <wps:cNvSpPr/>
                              <wps:spPr>
                                <a:xfrm>
                                  <a:off x="1932432" y="1411624"/>
                                  <a:ext cx="1097280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Abgerundetes Rechteck 18"/>
                              <wps:cNvSpPr/>
                              <wps:spPr>
                                <a:xfrm>
                                  <a:off x="302882" y="963661"/>
                                  <a:ext cx="865543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Abgerundetes Rechteck 19"/>
                              <wps:cNvSpPr/>
                              <wps:spPr>
                                <a:xfrm>
                                  <a:off x="-108972" y="1713970"/>
                                  <a:ext cx="850810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2945E" id="Gruppieren 20" o:spid="_x0000_s1026" style="position:absolute;margin-left:21.55pt;margin-top:19.65pt;width:421.6pt;height:220.05pt;z-index:251659264;mso-width-relative:margin;mso-height-relative:margin" coordorigin="-1089" coordsize="52327,2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">
                      <v:rect id="Rechteck 12" o:spid="_x0000_s1027" style="position:absolute;left:4267;width:9568;height:4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" fillcolor="white [3212]" strokecolor="black [1600]" strokeweight=".25pt"/>
                      <v:rect id="Rechteck 13" o:spid="_x0000_s1028" style="position:absolute;left:38036;top:19682;width:13202;height:4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" fillcolor="white [3212]" strokecolor="black [1600]" strokeweight=".25pt"/>
                      <v:rect id="Rechteck 14" o:spid="_x0000_s1029" style="position:absolute;left:17095;top:19684;width:15414;height:4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" fillcolor="white [3212]" strokecolor="black [1600]" strokeweight=".25pt"/>
                      <v:rect id="Rechteck 15" o:spid="_x0000_s1030" style="position:absolute;left:2377;top:22740;width:1340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" fillcolor="white [3212]" strokecolor="black [1600]" strokeweight=".25pt"/>
                      <v:roundrect id="Abgerundetes Rechteck 16" o:spid="_x0000_s1031" style="position:absolute;left:24200;top:8512;width:10378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" fillcolor="white [3212]" strokecolor="black [1600]" strokeweight=".25pt"/>
                      <v:roundrect id="Abgerundetes Rechteck 17" o:spid="_x0000_s1032" style="position:absolute;left:19324;top:14116;width:10973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" fillcolor="white [3212]" strokecolor="black [1600]" strokeweight=".25pt"/>
                      <v:roundrect id="Abgerundetes Rechteck 18" o:spid="_x0000_s1033" style="position:absolute;left:3028;top:9636;width:8656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" fillcolor="white [3212]" strokecolor="black [1600]" strokeweight=".25pt"/>
                      <v:roundrect id="Abgerundetes Rechteck 19" o:spid="_x0000_s1034" style="position:absolute;left:-1089;top:17139;width:8507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" fillcolor="white [3212]" strokecolor="black [1600]" strokeweight=".25pt"/>
                    </v:group>
                  </w:pict>
                </mc:Fallback>
              </mc:AlternateContent>
            </w:r>
            <w:r>
              <w:rPr>
                <w:rFonts w:ascii="Arial" w:hAnsi="Arial"/>
                <w:bCs/>
                <w:noProof/>
                <w:szCs w:val="22"/>
              </w:rPr>
              <w:drawing>
                <wp:inline distT="0" distB="0" distL="0" distR="0" wp14:anchorId="10D32859" wp14:editId="0FBFA48B">
                  <wp:extent cx="5868000" cy="3281992"/>
                  <wp:effectExtent l="0" t="0" r="0" b="0"/>
                  <wp:docPr id="11" name="Grafik 11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Kart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0" cy="328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F70CD" w14:textId="77777777" w:rsidR="003C7064" w:rsidRPr="006C14CF" w:rsidRDefault="003C7064" w:rsidP="00244AC9">
            <w:pPr>
              <w:rPr>
                <w:rFonts w:ascii="Arial" w:hAnsi="Arial"/>
                <w:b/>
                <w:sz w:val="20"/>
              </w:rPr>
            </w:pPr>
            <w:r w:rsidRPr="006C14CF">
              <w:rPr>
                <w:rFonts w:ascii="Arial" w:hAnsi="Arial"/>
                <w:sz w:val="12"/>
                <w:szCs w:val="12"/>
              </w:rPr>
              <w:t xml:space="preserve">Bild: SRF </w:t>
            </w:r>
            <w:proofErr w:type="spellStart"/>
            <w:r w:rsidRPr="006C14CF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</w:tr>
    </w:tbl>
    <w:p w14:paraId="1A97B3EF" w14:textId="77777777" w:rsidR="003C7064" w:rsidRDefault="003C7064" w:rsidP="003C7064">
      <w:pPr>
        <w:rPr>
          <w:rFonts w:ascii="Arial" w:hAnsi="Arial"/>
          <w:sz w:val="20"/>
        </w:rPr>
      </w:pPr>
    </w:p>
    <w:p w14:paraId="48DE8634" w14:textId="77777777" w:rsidR="003C7064" w:rsidRDefault="003C7064" w:rsidP="003C7064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C7064" w:rsidRPr="00F80CA1" w14:paraId="7E26A4C3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BCF6371" w14:textId="77777777" w:rsidR="003C7064" w:rsidRPr="00257B54" w:rsidRDefault="003C7064" w:rsidP="003C7064">
            <w:pPr>
              <w:pStyle w:val="Listenabsatz"/>
              <w:numPr>
                <w:ilvl w:val="0"/>
                <w:numId w:val="30"/>
              </w:num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57B54">
              <w:rPr>
                <w:rFonts w:ascii="Arial" w:hAnsi="Arial"/>
                <w:i/>
                <w:iCs/>
                <w:sz w:val="20"/>
              </w:rPr>
              <w:t xml:space="preserve">Benutze einen Atlas oder Google Earth. Suche nach dem Piz </w:t>
            </w:r>
            <w:proofErr w:type="spellStart"/>
            <w:r w:rsidRPr="00257B54">
              <w:rPr>
                <w:rFonts w:ascii="Arial" w:hAnsi="Arial"/>
                <w:i/>
                <w:iCs/>
                <w:sz w:val="20"/>
              </w:rPr>
              <w:t>Lunghin</w:t>
            </w:r>
            <w:proofErr w:type="spellEnd"/>
            <w:r w:rsidRPr="00257B54">
              <w:rPr>
                <w:rFonts w:ascii="Arial" w:hAnsi="Arial"/>
                <w:i/>
                <w:iCs/>
                <w:sz w:val="20"/>
              </w:rPr>
              <w:t xml:space="preserve">. Zeichne hier schematisch die Wasserwege ein, die von dort in drei verschiedene Meere münden. Beachte dabei, dass die «Eva </w:t>
            </w:r>
            <w:proofErr w:type="spellStart"/>
            <w:r w:rsidRPr="00257B54">
              <w:rPr>
                <w:rFonts w:ascii="Arial" w:hAnsi="Arial"/>
                <w:i/>
                <w:iCs/>
                <w:sz w:val="20"/>
              </w:rPr>
              <w:t>dal</w:t>
            </w:r>
            <w:proofErr w:type="spellEnd"/>
            <w:r w:rsidRPr="00257B54">
              <w:rPr>
                <w:rFonts w:ascii="Arial" w:hAnsi="Arial"/>
                <w:i/>
                <w:iCs/>
                <w:sz w:val="20"/>
              </w:rPr>
              <w:t xml:space="preserve"> </w:t>
            </w:r>
            <w:proofErr w:type="spellStart"/>
            <w:r w:rsidRPr="00257B54">
              <w:rPr>
                <w:rFonts w:ascii="Arial" w:hAnsi="Arial"/>
                <w:i/>
                <w:iCs/>
                <w:sz w:val="20"/>
              </w:rPr>
              <w:t>Lunghin</w:t>
            </w:r>
            <w:proofErr w:type="spellEnd"/>
            <w:r w:rsidRPr="00257B54">
              <w:rPr>
                <w:rFonts w:ascii="Arial" w:hAnsi="Arial"/>
                <w:i/>
                <w:iCs/>
                <w:sz w:val="20"/>
              </w:rPr>
              <w:t>» erst weiter unten in die im Film erwähnten Flüsse mündet.</w:t>
            </w:r>
          </w:p>
        </w:tc>
      </w:tr>
      <w:tr w:rsidR="003C7064" w:rsidRPr="004365D0" w14:paraId="2D76CE79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B8BCE51" w14:textId="77777777" w:rsidR="003C7064" w:rsidRPr="004365D0" w:rsidRDefault="003C7064" w:rsidP="00244AC9">
            <w:pPr>
              <w:rPr>
                <w:rFonts w:ascii="Arial" w:hAnsi="Arial"/>
                <w:b/>
                <w:sz w:val="20"/>
              </w:rPr>
            </w:pPr>
          </w:p>
        </w:tc>
      </w:tr>
      <w:tr w:rsidR="003C7064" w:rsidRPr="004365D0" w14:paraId="243B2844" w14:textId="77777777" w:rsidTr="00244AC9">
        <w:trPr>
          <w:trHeight w:val="5277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BB1A7" w14:textId="77777777" w:rsidR="003C7064" w:rsidRPr="004365D0" w:rsidRDefault="003C7064" w:rsidP="00244AC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Cs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618238A" wp14:editId="27184412">
                      <wp:extent cx="1510383" cy="1014619"/>
                      <wp:effectExtent l="19050" t="19050" r="13970" b="14605"/>
                      <wp:docPr id="25" name="Gruppieren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383" cy="1014619"/>
                                <a:chOff x="0" y="0"/>
                                <a:chExt cx="706628" cy="474862"/>
                              </a:xfrm>
                            </wpg:grpSpPr>
                            <wps:wsp>
                              <wps:cNvPr id="22" name="Dreieck 22"/>
                              <wps:cNvSpPr/>
                              <wps:spPr>
                                <a:xfrm>
                                  <a:off x="0" y="0"/>
                                  <a:ext cx="706628" cy="47486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Freihandform 23"/>
                              <wps:cNvSpPr/>
                              <wps:spPr>
                                <a:xfrm>
                                  <a:off x="237744" y="103632"/>
                                  <a:ext cx="232027" cy="133053"/>
                                </a:xfrm>
                                <a:custGeom>
                                  <a:avLst/>
                                  <a:gdLst>
                                    <a:gd name="connsiteX0" fmla="*/ 0 w 232027"/>
                                    <a:gd name="connsiteY0" fmla="*/ 57350 h 133053"/>
                                    <a:gd name="connsiteX1" fmla="*/ 42186 w 232027"/>
                                    <a:gd name="connsiteY1" fmla="*/ 133053 h 133053"/>
                                    <a:gd name="connsiteX2" fmla="*/ 99138 w 232027"/>
                                    <a:gd name="connsiteY2" fmla="*/ 27528 h 133053"/>
                                    <a:gd name="connsiteX3" fmla="*/ 122341 w 232027"/>
                                    <a:gd name="connsiteY3" fmla="*/ 59644 h 133053"/>
                                    <a:gd name="connsiteX4" fmla="*/ 151872 w 232027"/>
                                    <a:gd name="connsiteY4" fmla="*/ 0 h 133053"/>
                                    <a:gd name="connsiteX5" fmla="*/ 202496 w 232027"/>
                                    <a:gd name="connsiteY5" fmla="*/ 91760 h 133053"/>
                                    <a:gd name="connsiteX6" fmla="*/ 232027 w 232027"/>
                                    <a:gd name="connsiteY6" fmla="*/ 45880 h 133053"/>
                                    <a:gd name="connsiteX7" fmla="*/ 232027 w 232027"/>
                                    <a:gd name="connsiteY7" fmla="*/ 45880 h 133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32027" h="133053" extrusionOk="0">
                                      <a:moveTo>
                                        <a:pt x="0" y="57350"/>
                                      </a:moveTo>
                                      <a:cubicBezTo>
                                        <a:pt x="9636" y="75114"/>
                                        <a:pt x="30430" y="113499"/>
                                        <a:pt x="42186" y="133053"/>
                                      </a:cubicBezTo>
                                      <a:cubicBezTo>
                                        <a:pt x="54725" y="107126"/>
                                        <a:pt x="79409" y="63642"/>
                                        <a:pt x="99138" y="27528"/>
                                      </a:cubicBezTo>
                                      <a:cubicBezTo>
                                        <a:pt x="120649" y="59252"/>
                                        <a:pt x="112923" y="54712"/>
                                        <a:pt x="122341" y="59644"/>
                                      </a:cubicBezTo>
                                      <a:cubicBezTo>
                                        <a:pt x="130533" y="38429"/>
                                        <a:pt x="145889" y="16948"/>
                                        <a:pt x="151872" y="0"/>
                                      </a:cubicBezTo>
                                      <a:cubicBezTo>
                                        <a:pt x="161356" y="21543"/>
                                        <a:pt x="175596" y="50354"/>
                                        <a:pt x="202496" y="91760"/>
                                      </a:cubicBezTo>
                                      <a:cubicBezTo>
                                        <a:pt x="211023" y="79055"/>
                                        <a:pt x="223949" y="61687"/>
                                        <a:pt x="232027" y="45880"/>
                                      </a:cubicBezTo>
                                      <a:lnTo>
                                        <a:pt x="232027" y="4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1219033472">
                                        <a:custGeom>
                                          <a:avLst/>
                                          <a:gdLst>
                                            <a:gd name="connsiteX0" fmla="*/ 0 w 670560"/>
                                            <a:gd name="connsiteY0" fmla="*/ 152400 h 353568"/>
                                            <a:gd name="connsiteX1" fmla="*/ 121920 w 670560"/>
                                            <a:gd name="connsiteY1" fmla="*/ 353568 h 353568"/>
                                            <a:gd name="connsiteX2" fmla="*/ 286512 w 670560"/>
                                            <a:gd name="connsiteY2" fmla="*/ 73152 h 353568"/>
                                            <a:gd name="connsiteX3" fmla="*/ 353568 w 670560"/>
                                            <a:gd name="connsiteY3" fmla="*/ 158496 h 353568"/>
                                            <a:gd name="connsiteX4" fmla="*/ 438912 w 670560"/>
                                            <a:gd name="connsiteY4" fmla="*/ 0 h 353568"/>
                                            <a:gd name="connsiteX5" fmla="*/ 585216 w 670560"/>
                                            <a:gd name="connsiteY5" fmla="*/ 243840 h 353568"/>
                                            <a:gd name="connsiteX6" fmla="*/ 670560 w 670560"/>
                                            <a:gd name="connsiteY6" fmla="*/ 121920 h 353568"/>
                                            <a:gd name="connsiteX7" fmla="*/ 670560 w 670560"/>
                                            <a:gd name="connsiteY7" fmla="*/ 121920 h 3535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0560" h="353568">
                                              <a:moveTo>
                                                <a:pt x="0" y="152400"/>
                                              </a:moveTo>
                                              <a:lnTo>
                                                <a:pt x="121920" y="353568"/>
                                              </a:lnTo>
                                              <a:lnTo>
                                                <a:pt x="286512" y="73152"/>
                                              </a:lnTo>
                                              <a:cubicBezTo>
                                                <a:pt x="349224" y="154678"/>
                                                <a:pt x="328168" y="146304"/>
                                                <a:pt x="353568" y="158496"/>
                                              </a:cubicBezTo>
                                              <a:lnTo>
                                                <a:pt x="438912" y="0"/>
                                              </a:lnTo>
                                              <a:lnTo>
                                                <a:pt x="585216" y="243840"/>
                                              </a:lnTo>
                                              <a:lnTo>
                                                <a:pt x="670560" y="121920"/>
                                              </a:lnTo>
                                              <a:lnTo>
                                                <a:pt x="670560" y="121920"/>
                                              </a:lnTo>
                                            </a:path>
                                          </a:pathLst>
                                        </a:custGeom>
                                        <ask:type>
                                          <ask:lineSketchFreehand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65903" id="Gruppieren 25" o:spid="_x0000_s1026" style="width:118.95pt;height:79.9pt;mso-position-horizontal-relative:char;mso-position-vertical-relative:line" coordsize="7066,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2" o:spid="_x0000_s1027" type="#_x0000_t5" style="position:absolute;width:7066;height:4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" fillcolor="white [3212]" strokecolor="black [3213]" strokeweight="2.25pt"/>
                      <v:shape id="Freihandform 23" o:spid="_x0000_s1028" style="position:absolute;left:2377;top:1036;width:2320;height:1330;visibility:visible;mso-wrap-style:square;v-text-anchor:middle" coordsize="67056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" path="m,152400l121920,353568,286512,73152v62712,81526,41656,73152,67056,85344l438912,,585216,243840,670560,121920r,e" filled="f" strokecolor="black [3213]" strokeweight="2.25pt">
                        <v:path arrowok="t" o:connecttype="custom" o:connectlocs="0,57350;42187,133053;99139,27528;122342,59644;151872,0;202496,91761;232027,45880;232027,4588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498D0CB" w14:textId="77777777" w:rsidR="006C7070" w:rsidRPr="00EF10E0" w:rsidRDefault="006C7070">
      <w:pPr>
        <w:rPr>
          <w:rFonts w:ascii="Arial" w:hAnsi="Arial"/>
          <w:b/>
          <w:sz w:val="20"/>
        </w:rPr>
      </w:pPr>
    </w:p>
    <w:sectPr w:rsidR="006C7070" w:rsidRPr="00EF10E0" w:rsidSect="00FB2AB5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49A04" w14:textId="77777777" w:rsidR="00171505" w:rsidRDefault="00171505">
      <w:r>
        <w:separator/>
      </w:r>
    </w:p>
  </w:endnote>
  <w:endnote w:type="continuationSeparator" w:id="0">
    <w:p w14:paraId="7A13D298" w14:textId="77777777" w:rsidR="00171505" w:rsidRDefault="00171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5D11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EE590A2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27C210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F0AF65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298118A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67EA64DA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9D01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03DE42FF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5E72693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FBFAEF2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7A72FB7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00BCD701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7E92D" w14:textId="77777777" w:rsidR="00171505" w:rsidRDefault="00171505">
      <w:r>
        <w:separator/>
      </w:r>
    </w:p>
  </w:footnote>
  <w:footnote w:type="continuationSeparator" w:id="0">
    <w:p w14:paraId="195FF72D" w14:textId="77777777" w:rsidR="00171505" w:rsidRDefault="00171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14:paraId="65B98587" w14:textId="77777777" w:rsidTr="00082EBA">
      <w:trPr>
        <w:trHeight w:val="430"/>
      </w:trPr>
      <w:tc>
        <w:tcPr>
          <w:tcW w:w="2761" w:type="dxa"/>
        </w:tcPr>
        <w:p w14:paraId="0F212C11" w14:textId="77777777" w:rsidR="000C47C9" w:rsidRDefault="000C47C9" w:rsidP="000C47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AD09026" wp14:editId="7E36C802">
                <wp:extent cx="1656000" cy="421052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06A43CB4" w14:textId="77777777" w:rsidR="000C47C9" w:rsidRPr="002D01FD" w:rsidRDefault="004556B6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72CE40B3" w14:textId="77777777" w:rsidTr="00370556">
      <w:trPr>
        <w:trHeight w:hRule="exact" w:val="227"/>
      </w:trPr>
      <w:tc>
        <w:tcPr>
          <w:tcW w:w="9356" w:type="dxa"/>
          <w:gridSpan w:val="2"/>
        </w:tcPr>
        <w:p w14:paraId="19447878" w14:textId="77777777" w:rsidR="000C47C9" w:rsidRDefault="000C47C9" w:rsidP="000C47C9">
          <w:pPr>
            <w:pStyle w:val="Kopfzeile"/>
          </w:pPr>
        </w:p>
      </w:tc>
    </w:tr>
    <w:tr w:rsidR="000C47C9" w14:paraId="074F7B61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D94FA33" w14:textId="1ECC03E9" w:rsidR="000C47C9" w:rsidRPr="00AF5072" w:rsidRDefault="00A276FA" w:rsidP="0026410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Wasserwelt Schweiz</w:t>
          </w:r>
          <w:r w:rsidR="00DD6A08">
            <w:rPr>
              <w:rFonts w:ascii="Arial" w:hAnsi="Arial"/>
              <w:b/>
              <w:sz w:val="18"/>
              <w:szCs w:val="18"/>
            </w:rPr>
            <w:t>:</w:t>
          </w:r>
          <w:r>
            <w:rPr>
              <w:rFonts w:ascii="Arial" w:hAnsi="Arial"/>
              <w:b/>
              <w:sz w:val="18"/>
              <w:szCs w:val="18"/>
            </w:rPr>
            <w:t xml:space="preserve"> Das Wasserschloss Europas</w:t>
          </w:r>
        </w:p>
      </w:tc>
    </w:tr>
  </w:tbl>
  <w:p w14:paraId="0F3CEDAA" w14:textId="77777777" w:rsidR="00F70D14" w:rsidRDefault="00F70D14">
    <w:pPr>
      <w:pStyle w:val="Kopfzeile"/>
      <w:rPr>
        <w:rFonts w:ascii="Arial" w:hAnsi="Arial"/>
        <w:sz w:val="20"/>
      </w:rPr>
    </w:pPr>
  </w:p>
  <w:p w14:paraId="2F7659CB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4865"/>
      <w:gridCol w:w="1559"/>
    </w:tblGrid>
    <w:tr w:rsidR="00EE5943" w14:paraId="2DF0C83A" w14:textId="77777777" w:rsidTr="009B3528">
      <w:trPr>
        <w:trHeight w:val="426"/>
      </w:trPr>
      <w:tc>
        <w:tcPr>
          <w:tcW w:w="2762" w:type="dxa"/>
        </w:tcPr>
        <w:p w14:paraId="7F25D26A" w14:textId="77777777" w:rsidR="00EE5943" w:rsidRPr="0008046F" w:rsidRDefault="00EE5943" w:rsidP="00EE594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6A3FC80" wp14:editId="2C1A7313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3"/>
          <w:vAlign w:val="bottom"/>
        </w:tcPr>
        <w:p w14:paraId="69063374" w14:textId="77777777" w:rsidR="00EE5943" w:rsidRPr="002D01FD" w:rsidRDefault="00EE5943" w:rsidP="00EE594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EE5943" w14:paraId="2F56E74C" w14:textId="77777777" w:rsidTr="00115B69">
      <w:trPr>
        <w:trHeight w:hRule="exact" w:val="227"/>
      </w:trPr>
      <w:tc>
        <w:tcPr>
          <w:tcW w:w="9356" w:type="dxa"/>
          <w:gridSpan w:val="4"/>
        </w:tcPr>
        <w:p w14:paraId="093E1FCE" w14:textId="77777777" w:rsidR="00EE5943" w:rsidRPr="00092BCF" w:rsidRDefault="00EE5943" w:rsidP="00EE5943">
          <w:pPr>
            <w:pStyle w:val="Kopfzeile"/>
            <w:rPr>
              <w:rFonts w:ascii="Arial" w:hAnsi="Arial"/>
              <w:sz w:val="20"/>
            </w:rPr>
          </w:pPr>
        </w:p>
      </w:tc>
    </w:tr>
    <w:tr w:rsidR="009B3528" w14:paraId="3ED58D92" w14:textId="77777777" w:rsidTr="00CD4F5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3F410B2" w14:textId="09B886DD" w:rsidR="009B3528" w:rsidRPr="005301DE" w:rsidRDefault="00A96A4F" w:rsidP="00EE5943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071A73B4" wp14:editId="1CD56256">
                <wp:extent cx="1656000" cy="930475"/>
                <wp:effectExtent l="0" t="0" r="1905" b="3175"/>
                <wp:docPr id="4" name="Grafik 4" descr="Ein Bild, das Gras, Schaf, grün, Fluss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-wasserschloss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35315E72" w14:textId="77777777" w:rsidR="009B3528" w:rsidRDefault="009B3528" w:rsidP="00EE5943">
          <w:pPr>
            <w:pStyle w:val="Kopfzeile"/>
          </w:pPr>
        </w:p>
      </w:tc>
      <w:tc>
        <w:tcPr>
          <w:tcW w:w="4865" w:type="dxa"/>
          <w:shd w:val="clear" w:color="auto" w:fill="C7C0B9"/>
          <w:vAlign w:val="center"/>
        </w:tcPr>
        <w:p w14:paraId="160821C5" w14:textId="77777777" w:rsidR="009B3528" w:rsidRPr="002D01FD" w:rsidRDefault="009B3528" w:rsidP="00EE594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  <w:tc>
        <w:tcPr>
          <w:tcW w:w="1559" w:type="dxa"/>
          <w:vMerge w:val="restart"/>
          <w:shd w:val="clear" w:color="auto" w:fill="auto"/>
          <w:vAlign w:val="center"/>
        </w:tcPr>
        <w:p w14:paraId="420116D4" w14:textId="3334CC7C" w:rsidR="009B3528" w:rsidRPr="002D01FD" w:rsidRDefault="009B3528" w:rsidP="00CD4F5F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noProof/>
              <w:sz w:val="20"/>
            </w:rPr>
            <w:drawing>
              <wp:inline distT="0" distB="0" distL="0" distR="0" wp14:anchorId="0B956F3E" wp14:editId="6265F747">
                <wp:extent cx="935990" cy="93599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B3528" w14:paraId="2789DB38" w14:textId="77777777" w:rsidTr="00CD4F5F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1A4E99D" w14:textId="77777777" w:rsidR="009B3528" w:rsidRDefault="009B3528" w:rsidP="00EE594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EA30221" w14:textId="77777777" w:rsidR="009B3528" w:rsidRDefault="009B3528" w:rsidP="00EE5943">
          <w:pPr>
            <w:pStyle w:val="Kopfzeile"/>
          </w:pPr>
        </w:p>
      </w:tc>
      <w:tc>
        <w:tcPr>
          <w:tcW w:w="4865" w:type="dxa"/>
          <w:shd w:val="clear" w:color="auto" w:fill="EAEAEA"/>
          <w:vAlign w:val="bottom"/>
        </w:tcPr>
        <w:p w14:paraId="64CA1C7B" w14:textId="77777777" w:rsidR="009B3528" w:rsidRPr="006F2C9E" w:rsidRDefault="009B3528" w:rsidP="00EE594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Wasserwelt Schweiz</w:t>
          </w:r>
        </w:p>
      </w:tc>
      <w:tc>
        <w:tcPr>
          <w:tcW w:w="1559" w:type="dxa"/>
          <w:vMerge/>
          <w:shd w:val="clear" w:color="auto" w:fill="auto"/>
          <w:vAlign w:val="bottom"/>
        </w:tcPr>
        <w:p w14:paraId="5E957A83" w14:textId="5E46FFA4" w:rsidR="009B3528" w:rsidRPr="006F2C9E" w:rsidRDefault="009B3528" w:rsidP="00EE5943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</w:tc>
    </w:tr>
    <w:tr w:rsidR="009B3528" w14:paraId="5B8DE49C" w14:textId="77777777" w:rsidTr="00CD4F5F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EABAED6" w14:textId="77777777" w:rsidR="009B3528" w:rsidRDefault="009B3528" w:rsidP="00EE594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B5F2A1F" w14:textId="77777777" w:rsidR="009B3528" w:rsidRDefault="009B3528" w:rsidP="00EE5943">
          <w:pPr>
            <w:pStyle w:val="Kopfzeile"/>
          </w:pPr>
        </w:p>
      </w:tc>
      <w:tc>
        <w:tcPr>
          <w:tcW w:w="4865" w:type="dxa"/>
          <w:shd w:val="clear" w:color="auto" w:fill="EAEAEA"/>
          <w:vAlign w:val="center"/>
        </w:tcPr>
        <w:p w14:paraId="231B09CD" w14:textId="21519DE4" w:rsidR="009B3528" w:rsidRDefault="009B3528" w:rsidP="00E543B7">
          <w:pPr>
            <w:pStyle w:val="Kopfzeile"/>
            <w:rPr>
              <w:rFonts w:ascii="Arial" w:hAnsi="Arial"/>
              <w:sz w:val="18"/>
              <w:szCs w:val="18"/>
            </w:rPr>
          </w:pPr>
          <w:r w:rsidRPr="00BD68EC">
            <w:rPr>
              <w:rFonts w:ascii="Arial" w:hAnsi="Arial"/>
              <w:sz w:val="18"/>
              <w:szCs w:val="18"/>
            </w:rPr>
            <w:t>Das Wasserschloss Europas</w:t>
          </w:r>
        </w:p>
        <w:p w14:paraId="5322EBE0" w14:textId="77777777" w:rsidR="009B3528" w:rsidRDefault="009B3528" w:rsidP="00E543B7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C85CFFF" w14:textId="5A687F02" w:rsidR="009B3528" w:rsidRDefault="009B3528" w:rsidP="00EE594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11:00 Minuten</w:t>
          </w:r>
        </w:p>
      </w:tc>
      <w:tc>
        <w:tcPr>
          <w:tcW w:w="1559" w:type="dxa"/>
          <w:vMerge/>
          <w:shd w:val="clear" w:color="auto" w:fill="auto"/>
          <w:vAlign w:val="center"/>
        </w:tcPr>
        <w:p w14:paraId="31566C84" w14:textId="686088AF" w:rsidR="009B3528" w:rsidRPr="0070624B" w:rsidRDefault="009B3528" w:rsidP="00EE5943">
          <w:pPr>
            <w:pStyle w:val="Kopfzeile"/>
            <w:rPr>
              <w:sz w:val="18"/>
              <w:szCs w:val="18"/>
            </w:rPr>
          </w:pPr>
        </w:p>
      </w:tc>
    </w:tr>
  </w:tbl>
  <w:p w14:paraId="6D881AA6" w14:textId="77777777" w:rsidR="00F70D14" w:rsidRDefault="00F70D14">
    <w:pPr>
      <w:pStyle w:val="Kopfzeile"/>
      <w:rPr>
        <w:rFonts w:ascii="Arial" w:hAnsi="Arial"/>
        <w:sz w:val="20"/>
      </w:rPr>
    </w:pPr>
  </w:p>
  <w:p w14:paraId="19733450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0221"/>
    <w:multiLevelType w:val="hybridMultilevel"/>
    <w:tmpl w:val="537E8CFE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B342B"/>
    <w:multiLevelType w:val="hybridMultilevel"/>
    <w:tmpl w:val="843A1EC8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A0BC7"/>
    <w:multiLevelType w:val="hybridMultilevel"/>
    <w:tmpl w:val="F18E8B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72092"/>
    <w:multiLevelType w:val="hybridMultilevel"/>
    <w:tmpl w:val="9326838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E04ADB"/>
    <w:multiLevelType w:val="hybridMultilevel"/>
    <w:tmpl w:val="C07CEEC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42F0A"/>
    <w:multiLevelType w:val="hybridMultilevel"/>
    <w:tmpl w:val="8BBAED04"/>
    <w:lvl w:ilvl="0" w:tplc="7930CA2C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/>
        <w:iCs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FA7EE3"/>
    <w:multiLevelType w:val="hybridMultilevel"/>
    <w:tmpl w:val="9E48AD0E"/>
    <w:lvl w:ilvl="0" w:tplc="08070017">
      <w:start w:val="1"/>
      <w:numFmt w:val="lowerLetter"/>
      <w:lvlText w:val="%1)"/>
      <w:lvlJc w:val="left"/>
      <w:pPr>
        <w:ind w:left="360" w:hanging="360"/>
      </w:pPr>
      <w:rPr>
        <w:b w:val="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0B7F95"/>
    <w:multiLevelType w:val="hybridMultilevel"/>
    <w:tmpl w:val="760E728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2B013F"/>
    <w:multiLevelType w:val="hybridMultilevel"/>
    <w:tmpl w:val="0D74827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B43F10"/>
    <w:multiLevelType w:val="hybridMultilevel"/>
    <w:tmpl w:val="12CA3F1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65F22"/>
    <w:multiLevelType w:val="hybridMultilevel"/>
    <w:tmpl w:val="A722423E"/>
    <w:lvl w:ilvl="0" w:tplc="B5366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47D50"/>
    <w:multiLevelType w:val="hybridMultilevel"/>
    <w:tmpl w:val="93280A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4"/>
  </w:num>
  <w:num w:numId="3">
    <w:abstractNumId w:val="9"/>
  </w:num>
  <w:num w:numId="4">
    <w:abstractNumId w:val="33"/>
  </w:num>
  <w:num w:numId="5">
    <w:abstractNumId w:val="32"/>
  </w:num>
  <w:num w:numId="6">
    <w:abstractNumId w:val="30"/>
  </w:num>
  <w:num w:numId="7">
    <w:abstractNumId w:val="12"/>
  </w:num>
  <w:num w:numId="8">
    <w:abstractNumId w:val="5"/>
  </w:num>
  <w:num w:numId="9">
    <w:abstractNumId w:val="31"/>
  </w:num>
  <w:num w:numId="10">
    <w:abstractNumId w:val="6"/>
  </w:num>
  <w:num w:numId="11">
    <w:abstractNumId w:val="23"/>
  </w:num>
  <w:num w:numId="12">
    <w:abstractNumId w:val="4"/>
  </w:num>
  <w:num w:numId="13">
    <w:abstractNumId w:val="7"/>
  </w:num>
  <w:num w:numId="14">
    <w:abstractNumId w:val="3"/>
  </w:num>
  <w:num w:numId="15">
    <w:abstractNumId w:val="28"/>
  </w:num>
  <w:num w:numId="16">
    <w:abstractNumId w:val="8"/>
  </w:num>
  <w:num w:numId="17">
    <w:abstractNumId w:val="34"/>
  </w:num>
  <w:num w:numId="18">
    <w:abstractNumId w:val="15"/>
  </w:num>
  <w:num w:numId="19">
    <w:abstractNumId w:val="10"/>
  </w:num>
  <w:num w:numId="20">
    <w:abstractNumId w:val="16"/>
  </w:num>
  <w:num w:numId="21">
    <w:abstractNumId w:val="11"/>
  </w:num>
  <w:num w:numId="22">
    <w:abstractNumId w:val="19"/>
  </w:num>
  <w:num w:numId="23">
    <w:abstractNumId w:val="2"/>
  </w:num>
  <w:num w:numId="24">
    <w:abstractNumId w:val="27"/>
  </w:num>
  <w:num w:numId="25">
    <w:abstractNumId w:val="29"/>
  </w:num>
  <w:num w:numId="26">
    <w:abstractNumId w:val="0"/>
  </w:num>
  <w:num w:numId="27">
    <w:abstractNumId w:val="18"/>
  </w:num>
  <w:num w:numId="28">
    <w:abstractNumId w:val="1"/>
  </w:num>
  <w:num w:numId="29">
    <w:abstractNumId w:val="21"/>
  </w:num>
  <w:num w:numId="30">
    <w:abstractNumId w:val="20"/>
  </w:num>
  <w:num w:numId="31">
    <w:abstractNumId w:val="22"/>
  </w:num>
  <w:num w:numId="32">
    <w:abstractNumId w:val="17"/>
  </w:num>
  <w:num w:numId="33">
    <w:abstractNumId w:val="25"/>
  </w:num>
  <w:num w:numId="34">
    <w:abstractNumId w:val="26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50"/>
    <w:rsid w:val="0000034E"/>
    <w:rsid w:val="00000AE7"/>
    <w:rsid w:val="000013E8"/>
    <w:rsid w:val="00012008"/>
    <w:rsid w:val="0001296F"/>
    <w:rsid w:val="00013D92"/>
    <w:rsid w:val="00020555"/>
    <w:rsid w:val="00034C0B"/>
    <w:rsid w:val="0003525A"/>
    <w:rsid w:val="0003565C"/>
    <w:rsid w:val="0004298A"/>
    <w:rsid w:val="00046687"/>
    <w:rsid w:val="000479AB"/>
    <w:rsid w:val="000508C4"/>
    <w:rsid w:val="00051876"/>
    <w:rsid w:val="00052CE6"/>
    <w:rsid w:val="000542A1"/>
    <w:rsid w:val="00054A08"/>
    <w:rsid w:val="000560A6"/>
    <w:rsid w:val="0005616D"/>
    <w:rsid w:val="00056661"/>
    <w:rsid w:val="00057541"/>
    <w:rsid w:val="00061D71"/>
    <w:rsid w:val="00063968"/>
    <w:rsid w:val="000640B5"/>
    <w:rsid w:val="00065561"/>
    <w:rsid w:val="00071CAA"/>
    <w:rsid w:val="000734E0"/>
    <w:rsid w:val="00073AB1"/>
    <w:rsid w:val="00075B62"/>
    <w:rsid w:val="000819E5"/>
    <w:rsid w:val="00082EBA"/>
    <w:rsid w:val="00084D51"/>
    <w:rsid w:val="000854FF"/>
    <w:rsid w:val="00085A93"/>
    <w:rsid w:val="00085FB9"/>
    <w:rsid w:val="00086C9A"/>
    <w:rsid w:val="00087330"/>
    <w:rsid w:val="000878C3"/>
    <w:rsid w:val="00090A9C"/>
    <w:rsid w:val="00090FA0"/>
    <w:rsid w:val="00092F9D"/>
    <w:rsid w:val="000965B2"/>
    <w:rsid w:val="00097407"/>
    <w:rsid w:val="00097707"/>
    <w:rsid w:val="00097C29"/>
    <w:rsid w:val="000A232D"/>
    <w:rsid w:val="000A521D"/>
    <w:rsid w:val="000A65A2"/>
    <w:rsid w:val="000A742F"/>
    <w:rsid w:val="000B255C"/>
    <w:rsid w:val="000B40B0"/>
    <w:rsid w:val="000B4274"/>
    <w:rsid w:val="000B70D1"/>
    <w:rsid w:val="000B73FE"/>
    <w:rsid w:val="000C0015"/>
    <w:rsid w:val="000C21CF"/>
    <w:rsid w:val="000C2BF0"/>
    <w:rsid w:val="000C47C9"/>
    <w:rsid w:val="000C578C"/>
    <w:rsid w:val="000D26F0"/>
    <w:rsid w:val="000D5382"/>
    <w:rsid w:val="000D5464"/>
    <w:rsid w:val="000E3E26"/>
    <w:rsid w:val="000E46E7"/>
    <w:rsid w:val="000E62F0"/>
    <w:rsid w:val="000E65FE"/>
    <w:rsid w:val="000F5E27"/>
    <w:rsid w:val="000F69D4"/>
    <w:rsid w:val="000F7D59"/>
    <w:rsid w:val="00100A82"/>
    <w:rsid w:val="00101BE1"/>
    <w:rsid w:val="0010242E"/>
    <w:rsid w:val="001049E0"/>
    <w:rsid w:val="001065E3"/>
    <w:rsid w:val="00107A69"/>
    <w:rsid w:val="001107C0"/>
    <w:rsid w:val="00114025"/>
    <w:rsid w:val="00114139"/>
    <w:rsid w:val="00116AD3"/>
    <w:rsid w:val="001205C5"/>
    <w:rsid w:val="00121AEA"/>
    <w:rsid w:val="00123032"/>
    <w:rsid w:val="001261DD"/>
    <w:rsid w:val="00126584"/>
    <w:rsid w:val="00130A6A"/>
    <w:rsid w:val="0013281A"/>
    <w:rsid w:val="001415B6"/>
    <w:rsid w:val="00142313"/>
    <w:rsid w:val="00143CB8"/>
    <w:rsid w:val="001467F6"/>
    <w:rsid w:val="00157D28"/>
    <w:rsid w:val="00161306"/>
    <w:rsid w:val="00166279"/>
    <w:rsid w:val="00171505"/>
    <w:rsid w:val="0017552C"/>
    <w:rsid w:val="0018737C"/>
    <w:rsid w:val="0018786F"/>
    <w:rsid w:val="00190DCA"/>
    <w:rsid w:val="00194162"/>
    <w:rsid w:val="0019447B"/>
    <w:rsid w:val="00194C86"/>
    <w:rsid w:val="00196807"/>
    <w:rsid w:val="001A091D"/>
    <w:rsid w:val="001A215F"/>
    <w:rsid w:val="001A4878"/>
    <w:rsid w:val="001B22A4"/>
    <w:rsid w:val="001B3C76"/>
    <w:rsid w:val="001C2E17"/>
    <w:rsid w:val="001C544E"/>
    <w:rsid w:val="001D397F"/>
    <w:rsid w:val="001D67A5"/>
    <w:rsid w:val="001E04EE"/>
    <w:rsid w:val="001E0D85"/>
    <w:rsid w:val="001E6CA9"/>
    <w:rsid w:val="001F2F5E"/>
    <w:rsid w:val="001F448D"/>
    <w:rsid w:val="002049FF"/>
    <w:rsid w:val="00205CBA"/>
    <w:rsid w:val="00207EA4"/>
    <w:rsid w:val="002100DA"/>
    <w:rsid w:val="00211AD8"/>
    <w:rsid w:val="002170EF"/>
    <w:rsid w:val="00220784"/>
    <w:rsid w:val="00221D9F"/>
    <w:rsid w:val="00221E64"/>
    <w:rsid w:val="00222487"/>
    <w:rsid w:val="00222C88"/>
    <w:rsid w:val="002258A0"/>
    <w:rsid w:val="00226E71"/>
    <w:rsid w:val="00227596"/>
    <w:rsid w:val="00230DFC"/>
    <w:rsid w:val="0023128F"/>
    <w:rsid w:val="002338AA"/>
    <w:rsid w:val="00233B90"/>
    <w:rsid w:val="002371F8"/>
    <w:rsid w:val="0023739E"/>
    <w:rsid w:val="00237581"/>
    <w:rsid w:val="002407CD"/>
    <w:rsid w:val="00240E1E"/>
    <w:rsid w:val="0024337E"/>
    <w:rsid w:val="00246829"/>
    <w:rsid w:val="0025069B"/>
    <w:rsid w:val="002519D0"/>
    <w:rsid w:val="00254F00"/>
    <w:rsid w:val="002558F8"/>
    <w:rsid w:val="00257B54"/>
    <w:rsid w:val="00257F9B"/>
    <w:rsid w:val="00263C4D"/>
    <w:rsid w:val="00264101"/>
    <w:rsid w:val="002671E5"/>
    <w:rsid w:val="00281CD1"/>
    <w:rsid w:val="00282405"/>
    <w:rsid w:val="0028394E"/>
    <w:rsid w:val="00293499"/>
    <w:rsid w:val="00293AD0"/>
    <w:rsid w:val="00293E12"/>
    <w:rsid w:val="00293F06"/>
    <w:rsid w:val="002B11F1"/>
    <w:rsid w:val="002B69DF"/>
    <w:rsid w:val="002B747B"/>
    <w:rsid w:val="002C032B"/>
    <w:rsid w:val="002C1D1D"/>
    <w:rsid w:val="002C3903"/>
    <w:rsid w:val="002C4306"/>
    <w:rsid w:val="002C4847"/>
    <w:rsid w:val="002C56FA"/>
    <w:rsid w:val="002D00AC"/>
    <w:rsid w:val="002D31BB"/>
    <w:rsid w:val="002D7E63"/>
    <w:rsid w:val="002E2750"/>
    <w:rsid w:val="002F0985"/>
    <w:rsid w:val="002F15BA"/>
    <w:rsid w:val="002F2D5C"/>
    <w:rsid w:val="002F58BB"/>
    <w:rsid w:val="00301981"/>
    <w:rsid w:val="00313559"/>
    <w:rsid w:val="00313588"/>
    <w:rsid w:val="00320B7B"/>
    <w:rsid w:val="00323D0D"/>
    <w:rsid w:val="00323E82"/>
    <w:rsid w:val="00330A77"/>
    <w:rsid w:val="00336A6F"/>
    <w:rsid w:val="00336D76"/>
    <w:rsid w:val="003371DA"/>
    <w:rsid w:val="00337A8A"/>
    <w:rsid w:val="003429F6"/>
    <w:rsid w:val="0034512E"/>
    <w:rsid w:val="00345681"/>
    <w:rsid w:val="003462FB"/>
    <w:rsid w:val="00347764"/>
    <w:rsid w:val="00347F0B"/>
    <w:rsid w:val="003514F3"/>
    <w:rsid w:val="00351A9C"/>
    <w:rsid w:val="00351F03"/>
    <w:rsid w:val="00353264"/>
    <w:rsid w:val="0035745A"/>
    <w:rsid w:val="00362BEB"/>
    <w:rsid w:val="00367A3B"/>
    <w:rsid w:val="00370371"/>
    <w:rsid w:val="0037770B"/>
    <w:rsid w:val="00383231"/>
    <w:rsid w:val="00384B91"/>
    <w:rsid w:val="00386094"/>
    <w:rsid w:val="00386693"/>
    <w:rsid w:val="003944BE"/>
    <w:rsid w:val="003A6B70"/>
    <w:rsid w:val="003B57C4"/>
    <w:rsid w:val="003C0CBE"/>
    <w:rsid w:val="003C7064"/>
    <w:rsid w:val="003D05EC"/>
    <w:rsid w:val="003D3D34"/>
    <w:rsid w:val="003D4A61"/>
    <w:rsid w:val="003D5596"/>
    <w:rsid w:val="003D6D33"/>
    <w:rsid w:val="003E15F7"/>
    <w:rsid w:val="003E371A"/>
    <w:rsid w:val="003E42DA"/>
    <w:rsid w:val="003E7DD1"/>
    <w:rsid w:val="003F46AF"/>
    <w:rsid w:val="003F555E"/>
    <w:rsid w:val="00400164"/>
    <w:rsid w:val="00401060"/>
    <w:rsid w:val="004079A5"/>
    <w:rsid w:val="00410E4C"/>
    <w:rsid w:val="00413218"/>
    <w:rsid w:val="004162E1"/>
    <w:rsid w:val="00421781"/>
    <w:rsid w:val="00421866"/>
    <w:rsid w:val="00425940"/>
    <w:rsid w:val="00430A31"/>
    <w:rsid w:val="00435666"/>
    <w:rsid w:val="0044293F"/>
    <w:rsid w:val="00442A37"/>
    <w:rsid w:val="00444C57"/>
    <w:rsid w:val="0044760E"/>
    <w:rsid w:val="004519DB"/>
    <w:rsid w:val="00452150"/>
    <w:rsid w:val="004556B6"/>
    <w:rsid w:val="004617BB"/>
    <w:rsid w:val="00461BF0"/>
    <w:rsid w:val="00464F8E"/>
    <w:rsid w:val="00465FF3"/>
    <w:rsid w:val="00466DD2"/>
    <w:rsid w:val="004771EB"/>
    <w:rsid w:val="00477EAC"/>
    <w:rsid w:val="00480092"/>
    <w:rsid w:val="00480EDF"/>
    <w:rsid w:val="00481432"/>
    <w:rsid w:val="00483BAA"/>
    <w:rsid w:val="0048460F"/>
    <w:rsid w:val="00485C23"/>
    <w:rsid w:val="00487B03"/>
    <w:rsid w:val="004954FF"/>
    <w:rsid w:val="00497544"/>
    <w:rsid w:val="004A1528"/>
    <w:rsid w:val="004A4196"/>
    <w:rsid w:val="004B0243"/>
    <w:rsid w:val="004B17DA"/>
    <w:rsid w:val="004B6E8A"/>
    <w:rsid w:val="004C26A6"/>
    <w:rsid w:val="004D0A1B"/>
    <w:rsid w:val="004D3CA2"/>
    <w:rsid w:val="004D49D5"/>
    <w:rsid w:val="004E267D"/>
    <w:rsid w:val="004E5D66"/>
    <w:rsid w:val="004F17C1"/>
    <w:rsid w:val="004F26BF"/>
    <w:rsid w:val="004F72CC"/>
    <w:rsid w:val="0050005B"/>
    <w:rsid w:val="00501D49"/>
    <w:rsid w:val="00502146"/>
    <w:rsid w:val="00510320"/>
    <w:rsid w:val="00516997"/>
    <w:rsid w:val="00520704"/>
    <w:rsid w:val="0052112C"/>
    <w:rsid w:val="00524DCA"/>
    <w:rsid w:val="005301DE"/>
    <w:rsid w:val="00531BCD"/>
    <w:rsid w:val="00535A48"/>
    <w:rsid w:val="005360E4"/>
    <w:rsid w:val="00537C46"/>
    <w:rsid w:val="00542E02"/>
    <w:rsid w:val="005469AD"/>
    <w:rsid w:val="00546C31"/>
    <w:rsid w:val="005522D1"/>
    <w:rsid w:val="0055473E"/>
    <w:rsid w:val="00555844"/>
    <w:rsid w:val="00556F7E"/>
    <w:rsid w:val="00570BF5"/>
    <w:rsid w:val="005714A1"/>
    <w:rsid w:val="005744E6"/>
    <w:rsid w:val="0058095E"/>
    <w:rsid w:val="00580B97"/>
    <w:rsid w:val="00581E04"/>
    <w:rsid w:val="0058398A"/>
    <w:rsid w:val="005841F8"/>
    <w:rsid w:val="00591986"/>
    <w:rsid w:val="00595096"/>
    <w:rsid w:val="00597641"/>
    <w:rsid w:val="005A1E70"/>
    <w:rsid w:val="005B0B74"/>
    <w:rsid w:val="005B25FB"/>
    <w:rsid w:val="005B2760"/>
    <w:rsid w:val="005B7135"/>
    <w:rsid w:val="005C18C5"/>
    <w:rsid w:val="005C57FD"/>
    <w:rsid w:val="005D1E03"/>
    <w:rsid w:val="005D4494"/>
    <w:rsid w:val="005D6A8A"/>
    <w:rsid w:val="005D7866"/>
    <w:rsid w:val="005D7D38"/>
    <w:rsid w:val="005E1F9F"/>
    <w:rsid w:val="005E3E00"/>
    <w:rsid w:val="005F09D9"/>
    <w:rsid w:val="005F2E73"/>
    <w:rsid w:val="005F6BBF"/>
    <w:rsid w:val="006003D7"/>
    <w:rsid w:val="00600A90"/>
    <w:rsid w:val="00614018"/>
    <w:rsid w:val="006140F8"/>
    <w:rsid w:val="006179A3"/>
    <w:rsid w:val="006200B8"/>
    <w:rsid w:val="00621F6F"/>
    <w:rsid w:val="00626EA3"/>
    <w:rsid w:val="0063719D"/>
    <w:rsid w:val="006374A2"/>
    <w:rsid w:val="0064502B"/>
    <w:rsid w:val="006461F1"/>
    <w:rsid w:val="0064785C"/>
    <w:rsid w:val="0065158B"/>
    <w:rsid w:val="00652989"/>
    <w:rsid w:val="00652BE6"/>
    <w:rsid w:val="00652EB6"/>
    <w:rsid w:val="006559FC"/>
    <w:rsid w:val="0065661D"/>
    <w:rsid w:val="006615B6"/>
    <w:rsid w:val="00661D11"/>
    <w:rsid w:val="00672765"/>
    <w:rsid w:val="006769F3"/>
    <w:rsid w:val="00677EBF"/>
    <w:rsid w:val="00680A4D"/>
    <w:rsid w:val="0068286F"/>
    <w:rsid w:val="0069095A"/>
    <w:rsid w:val="006922F3"/>
    <w:rsid w:val="00692A3C"/>
    <w:rsid w:val="00693DDB"/>
    <w:rsid w:val="006947E5"/>
    <w:rsid w:val="00695F47"/>
    <w:rsid w:val="00696141"/>
    <w:rsid w:val="00696BC4"/>
    <w:rsid w:val="00696ED8"/>
    <w:rsid w:val="006A026D"/>
    <w:rsid w:val="006A059C"/>
    <w:rsid w:val="006A15C3"/>
    <w:rsid w:val="006A3A72"/>
    <w:rsid w:val="006A56BF"/>
    <w:rsid w:val="006B01C0"/>
    <w:rsid w:val="006B34FD"/>
    <w:rsid w:val="006B3EF1"/>
    <w:rsid w:val="006B43A3"/>
    <w:rsid w:val="006B6B4C"/>
    <w:rsid w:val="006C411C"/>
    <w:rsid w:val="006C7070"/>
    <w:rsid w:val="006D272F"/>
    <w:rsid w:val="006D6A31"/>
    <w:rsid w:val="006E2F5F"/>
    <w:rsid w:val="006E317C"/>
    <w:rsid w:val="006E7255"/>
    <w:rsid w:val="006F0AE2"/>
    <w:rsid w:val="00701D98"/>
    <w:rsid w:val="00702364"/>
    <w:rsid w:val="0070285A"/>
    <w:rsid w:val="00706920"/>
    <w:rsid w:val="00711A61"/>
    <w:rsid w:val="00713B84"/>
    <w:rsid w:val="00715AF7"/>
    <w:rsid w:val="00716647"/>
    <w:rsid w:val="007177EF"/>
    <w:rsid w:val="00717BDA"/>
    <w:rsid w:val="00725411"/>
    <w:rsid w:val="00727221"/>
    <w:rsid w:val="00742578"/>
    <w:rsid w:val="007466E3"/>
    <w:rsid w:val="00760F81"/>
    <w:rsid w:val="0076164E"/>
    <w:rsid w:val="00763C72"/>
    <w:rsid w:val="00766C9D"/>
    <w:rsid w:val="00770148"/>
    <w:rsid w:val="007705D8"/>
    <w:rsid w:val="007710E0"/>
    <w:rsid w:val="007726A5"/>
    <w:rsid w:val="00772D7E"/>
    <w:rsid w:val="00773651"/>
    <w:rsid w:val="0077741F"/>
    <w:rsid w:val="007776A8"/>
    <w:rsid w:val="00781F32"/>
    <w:rsid w:val="00784210"/>
    <w:rsid w:val="007907FE"/>
    <w:rsid w:val="007A1601"/>
    <w:rsid w:val="007A319D"/>
    <w:rsid w:val="007A3429"/>
    <w:rsid w:val="007B0B1A"/>
    <w:rsid w:val="007B3261"/>
    <w:rsid w:val="007B410C"/>
    <w:rsid w:val="007B4AB8"/>
    <w:rsid w:val="007C7950"/>
    <w:rsid w:val="007D0F0A"/>
    <w:rsid w:val="007D2B63"/>
    <w:rsid w:val="007D501D"/>
    <w:rsid w:val="007D626F"/>
    <w:rsid w:val="007D6281"/>
    <w:rsid w:val="007D65A0"/>
    <w:rsid w:val="007E63F0"/>
    <w:rsid w:val="007F47DB"/>
    <w:rsid w:val="007F5172"/>
    <w:rsid w:val="007F5CA3"/>
    <w:rsid w:val="00803997"/>
    <w:rsid w:val="00805DBA"/>
    <w:rsid w:val="008106DF"/>
    <w:rsid w:val="00811096"/>
    <w:rsid w:val="0081368E"/>
    <w:rsid w:val="00817056"/>
    <w:rsid w:val="0082582B"/>
    <w:rsid w:val="008312AB"/>
    <w:rsid w:val="008372C4"/>
    <w:rsid w:val="00837C30"/>
    <w:rsid w:val="0084793E"/>
    <w:rsid w:val="00852795"/>
    <w:rsid w:val="00854008"/>
    <w:rsid w:val="00854AFE"/>
    <w:rsid w:val="00860E34"/>
    <w:rsid w:val="0087267D"/>
    <w:rsid w:val="00872762"/>
    <w:rsid w:val="008730DE"/>
    <w:rsid w:val="00877236"/>
    <w:rsid w:val="00884DB0"/>
    <w:rsid w:val="00886FBC"/>
    <w:rsid w:val="00887D88"/>
    <w:rsid w:val="00892128"/>
    <w:rsid w:val="008922A4"/>
    <w:rsid w:val="00893107"/>
    <w:rsid w:val="00894F71"/>
    <w:rsid w:val="00896ABB"/>
    <w:rsid w:val="008A40CD"/>
    <w:rsid w:val="008A796E"/>
    <w:rsid w:val="008B183D"/>
    <w:rsid w:val="008B1DCA"/>
    <w:rsid w:val="008B1F59"/>
    <w:rsid w:val="008B2AC2"/>
    <w:rsid w:val="008B6058"/>
    <w:rsid w:val="008C11E6"/>
    <w:rsid w:val="008C2425"/>
    <w:rsid w:val="008C33B1"/>
    <w:rsid w:val="008C42B7"/>
    <w:rsid w:val="008C6C31"/>
    <w:rsid w:val="008D031B"/>
    <w:rsid w:val="008E0ABF"/>
    <w:rsid w:val="008E20C3"/>
    <w:rsid w:val="008E34B4"/>
    <w:rsid w:val="008E3FCC"/>
    <w:rsid w:val="008E45F8"/>
    <w:rsid w:val="008F3811"/>
    <w:rsid w:val="008F458C"/>
    <w:rsid w:val="00915365"/>
    <w:rsid w:val="00923690"/>
    <w:rsid w:val="00927027"/>
    <w:rsid w:val="009302F3"/>
    <w:rsid w:val="009362F4"/>
    <w:rsid w:val="00937B92"/>
    <w:rsid w:val="00940D28"/>
    <w:rsid w:val="009463F4"/>
    <w:rsid w:val="00951270"/>
    <w:rsid w:val="00951C3A"/>
    <w:rsid w:val="00953C86"/>
    <w:rsid w:val="009576D7"/>
    <w:rsid w:val="00963BF6"/>
    <w:rsid w:val="00964505"/>
    <w:rsid w:val="00964C47"/>
    <w:rsid w:val="00965F45"/>
    <w:rsid w:val="0096769D"/>
    <w:rsid w:val="00976300"/>
    <w:rsid w:val="009763F6"/>
    <w:rsid w:val="00976679"/>
    <w:rsid w:val="00976744"/>
    <w:rsid w:val="00977DC3"/>
    <w:rsid w:val="00977FA5"/>
    <w:rsid w:val="009801FD"/>
    <w:rsid w:val="0098167D"/>
    <w:rsid w:val="00981A9C"/>
    <w:rsid w:val="00982F30"/>
    <w:rsid w:val="0098392B"/>
    <w:rsid w:val="00992502"/>
    <w:rsid w:val="00993BEC"/>
    <w:rsid w:val="00994AAC"/>
    <w:rsid w:val="009A5D28"/>
    <w:rsid w:val="009A722D"/>
    <w:rsid w:val="009B3528"/>
    <w:rsid w:val="009B4818"/>
    <w:rsid w:val="009B548D"/>
    <w:rsid w:val="009B65BF"/>
    <w:rsid w:val="009B6AB6"/>
    <w:rsid w:val="009C0CF3"/>
    <w:rsid w:val="009C770A"/>
    <w:rsid w:val="009D4F54"/>
    <w:rsid w:val="009D51D9"/>
    <w:rsid w:val="009E3849"/>
    <w:rsid w:val="009F0855"/>
    <w:rsid w:val="009F32EF"/>
    <w:rsid w:val="00A02F03"/>
    <w:rsid w:val="00A120DD"/>
    <w:rsid w:val="00A17829"/>
    <w:rsid w:val="00A20506"/>
    <w:rsid w:val="00A210AE"/>
    <w:rsid w:val="00A210B4"/>
    <w:rsid w:val="00A21B28"/>
    <w:rsid w:val="00A2302D"/>
    <w:rsid w:val="00A24951"/>
    <w:rsid w:val="00A276FA"/>
    <w:rsid w:val="00A30917"/>
    <w:rsid w:val="00A30CB0"/>
    <w:rsid w:val="00A31B78"/>
    <w:rsid w:val="00A321FC"/>
    <w:rsid w:val="00A33B92"/>
    <w:rsid w:val="00A34345"/>
    <w:rsid w:val="00A359FA"/>
    <w:rsid w:val="00A375C7"/>
    <w:rsid w:val="00A427DC"/>
    <w:rsid w:val="00A44367"/>
    <w:rsid w:val="00A57C6F"/>
    <w:rsid w:val="00A601D7"/>
    <w:rsid w:val="00A628C7"/>
    <w:rsid w:val="00A62D92"/>
    <w:rsid w:val="00A71FF1"/>
    <w:rsid w:val="00A74D0C"/>
    <w:rsid w:val="00A76383"/>
    <w:rsid w:val="00A82058"/>
    <w:rsid w:val="00A8275D"/>
    <w:rsid w:val="00A85C89"/>
    <w:rsid w:val="00A868D8"/>
    <w:rsid w:val="00A93755"/>
    <w:rsid w:val="00A96A4F"/>
    <w:rsid w:val="00A97938"/>
    <w:rsid w:val="00AA2A8A"/>
    <w:rsid w:val="00AA4D29"/>
    <w:rsid w:val="00AA585B"/>
    <w:rsid w:val="00AB16EB"/>
    <w:rsid w:val="00AB4557"/>
    <w:rsid w:val="00AB6408"/>
    <w:rsid w:val="00AB76C5"/>
    <w:rsid w:val="00AC151C"/>
    <w:rsid w:val="00AC29C1"/>
    <w:rsid w:val="00AC7551"/>
    <w:rsid w:val="00AD4CA7"/>
    <w:rsid w:val="00AE0184"/>
    <w:rsid w:val="00AE1028"/>
    <w:rsid w:val="00AE277C"/>
    <w:rsid w:val="00AE44A0"/>
    <w:rsid w:val="00AE532A"/>
    <w:rsid w:val="00AE7B66"/>
    <w:rsid w:val="00AF42DC"/>
    <w:rsid w:val="00AF5072"/>
    <w:rsid w:val="00B06419"/>
    <w:rsid w:val="00B07FF4"/>
    <w:rsid w:val="00B108E4"/>
    <w:rsid w:val="00B161AA"/>
    <w:rsid w:val="00B21A96"/>
    <w:rsid w:val="00B2490A"/>
    <w:rsid w:val="00B25F5A"/>
    <w:rsid w:val="00B2615A"/>
    <w:rsid w:val="00B26FD4"/>
    <w:rsid w:val="00B34CB3"/>
    <w:rsid w:val="00B435DD"/>
    <w:rsid w:val="00B43B16"/>
    <w:rsid w:val="00B445E3"/>
    <w:rsid w:val="00B46C84"/>
    <w:rsid w:val="00B4742B"/>
    <w:rsid w:val="00B5025E"/>
    <w:rsid w:val="00B512C6"/>
    <w:rsid w:val="00B51F4F"/>
    <w:rsid w:val="00B605A0"/>
    <w:rsid w:val="00B62D9B"/>
    <w:rsid w:val="00B76D1B"/>
    <w:rsid w:val="00B84FB5"/>
    <w:rsid w:val="00B87E56"/>
    <w:rsid w:val="00B9111B"/>
    <w:rsid w:val="00B952CA"/>
    <w:rsid w:val="00BA0EE2"/>
    <w:rsid w:val="00BB2564"/>
    <w:rsid w:val="00BB3765"/>
    <w:rsid w:val="00BB4A9B"/>
    <w:rsid w:val="00BC0424"/>
    <w:rsid w:val="00BC25BB"/>
    <w:rsid w:val="00BD356A"/>
    <w:rsid w:val="00BD3EF5"/>
    <w:rsid w:val="00BE18EE"/>
    <w:rsid w:val="00BE43A9"/>
    <w:rsid w:val="00BE499B"/>
    <w:rsid w:val="00BF1D68"/>
    <w:rsid w:val="00BF25EB"/>
    <w:rsid w:val="00BF4505"/>
    <w:rsid w:val="00C034FF"/>
    <w:rsid w:val="00C040E1"/>
    <w:rsid w:val="00C057EB"/>
    <w:rsid w:val="00C11570"/>
    <w:rsid w:val="00C14BC5"/>
    <w:rsid w:val="00C15202"/>
    <w:rsid w:val="00C164DF"/>
    <w:rsid w:val="00C16AE0"/>
    <w:rsid w:val="00C20222"/>
    <w:rsid w:val="00C2115C"/>
    <w:rsid w:val="00C269BA"/>
    <w:rsid w:val="00C33582"/>
    <w:rsid w:val="00C3564F"/>
    <w:rsid w:val="00C365DE"/>
    <w:rsid w:val="00C36759"/>
    <w:rsid w:val="00C3728A"/>
    <w:rsid w:val="00C37657"/>
    <w:rsid w:val="00C40B51"/>
    <w:rsid w:val="00C43BF6"/>
    <w:rsid w:val="00C43EEC"/>
    <w:rsid w:val="00C506ED"/>
    <w:rsid w:val="00C524E9"/>
    <w:rsid w:val="00C52C83"/>
    <w:rsid w:val="00C55226"/>
    <w:rsid w:val="00C61096"/>
    <w:rsid w:val="00C63585"/>
    <w:rsid w:val="00C65946"/>
    <w:rsid w:val="00C712A2"/>
    <w:rsid w:val="00C72648"/>
    <w:rsid w:val="00C75C8B"/>
    <w:rsid w:val="00C81531"/>
    <w:rsid w:val="00C86FF8"/>
    <w:rsid w:val="00C97378"/>
    <w:rsid w:val="00CA0FAB"/>
    <w:rsid w:val="00CA244E"/>
    <w:rsid w:val="00CA50BD"/>
    <w:rsid w:val="00CA599D"/>
    <w:rsid w:val="00CA714B"/>
    <w:rsid w:val="00CB0572"/>
    <w:rsid w:val="00CB06F1"/>
    <w:rsid w:val="00CB1200"/>
    <w:rsid w:val="00CB15CC"/>
    <w:rsid w:val="00CB2E4A"/>
    <w:rsid w:val="00CB2F20"/>
    <w:rsid w:val="00CB3020"/>
    <w:rsid w:val="00CB40DE"/>
    <w:rsid w:val="00CB5761"/>
    <w:rsid w:val="00CB6313"/>
    <w:rsid w:val="00CB749C"/>
    <w:rsid w:val="00CB7E7C"/>
    <w:rsid w:val="00CC4B43"/>
    <w:rsid w:val="00CD1252"/>
    <w:rsid w:val="00CD31DF"/>
    <w:rsid w:val="00CD4F5F"/>
    <w:rsid w:val="00CE05DC"/>
    <w:rsid w:val="00CE077F"/>
    <w:rsid w:val="00CE47D9"/>
    <w:rsid w:val="00CE4DD7"/>
    <w:rsid w:val="00CE62FC"/>
    <w:rsid w:val="00CF1803"/>
    <w:rsid w:val="00CF2312"/>
    <w:rsid w:val="00CF5532"/>
    <w:rsid w:val="00D01C17"/>
    <w:rsid w:val="00D06954"/>
    <w:rsid w:val="00D0753B"/>
    <w:rsid w:val="00D13029"/>
    <w:rsid w:val="00D1371E"/>
    <w:rsid w:val="00D14A49"/>
    <w:rsid w:val="00D1607E"/>
    <w:rsid w:val="00D16DFA"/>
    <w:rsid w:val="00D17951"/>
    <w:rsid w:val="00D24102"/>
    <w:rsid w:val="00D254D4"/>
    <w:rsid w:val="00D30DFC"/>
    <w:rsid w:val="00D31261"/>
    <w:rsid w:val="00D33F14"/>
    <w:rsid w:val="00D34455"/>
    <w:rsid w:val="00D3490D"/>
    <w:rsid w:val="00D359A5"/>
    <w:rsid w:val="00D35B07"/>
    <w:rsid w:val="00D37C68"/>
    <w:rsid w:val="00D42B2D"/>
    <w:rsid w:val="00D45DAD"/>
    <w:rsid w:val="00D60AEC"/>
    <w:rsid w:val="00D63433"/>
    <w:rsid w:val="00D6395C"/>
    <w:rsid w:val="00D645C4"/>
    <w:rsid w:val="00D65C50"/>
    <w:rsid w:val="00D678B1"/>
    <w:rsid w:val="00D74686"/>
    <w:rsid w:val="00D74C30"/>
    <w:rsid w:val="00D77DF1"/>
    <w:rsid w:val="00D80548"/>
    <w:rsid w:val="00D80E9D"/>
    <w:rsid w:val="00D82BF3"/>
    <w:rsid w:val="00D834DD"/>
    <w:rsid w:val="00D866C4"/>
    <w:rsid w:val="00D90B8A"/>
    <w:rsid w:val="00D90D44"/>
    <w:rsid w:val="00D9231C"/>
    <w:rsid w:val="00D92CA7"/>
    <w:rsid w:val="00D93027"/>
    <w:rsid w:val="00D93B37"/>
    <w:rsid w:val="00D941DA"/>
    <w:rsid w:val="00DA47C3"/>
    <w:rsid w:val="00DA736C"/>
    <w:rsid w:val="00DA7742"/>
    <w:rsid w:val="00DB05E1"/>
    <w:rsid w:val="00DB0860"/>
    <w:rsid w:val="00DB257B"/>
    <w:rsid w:val="00DB4137"/>
    <w:rsid w:val="00DB5F9E"/>
    <w:rsid w:val="00DB677C"/>
    <w:rsid w:val="00DB7F14"/>
    <w:rsid w:val="00DC0DD0"/>
    <w:rsid w:val="00DC1020"/>
    <w:rsid w:val="00DC2BC5"/>
    <w:rsid w:val="00DC53DA"/>
    <w:rsid w:val="00DC565A"/>
    <w:rsid w:val="00DC58B8"/>
    <w:rsid w:val="00DD05C2"/>
    <w:rsid w:val="00DD166A"/>
    <w:rsid w:val="00DD192A"/>
    <w:rsid w:val="00DD5C33"/>
    <w:rsid w:val="00DD6A08"/>
    <w:rsid w:val="00DE1C9C"/>
    <w:rsid w:val="00DE47B7"/>
    <w:rsid w:val="00DE57F4"/>
    <w:rsid w:val="00DE5ED7"/>
    <w:rsid w:val="00DF2BBC"/>
    <w:rsid w:val="00E0449C"/>
    <w:rsid w:val="00E052E9"/>
    <w:rsid w:val="00E070FB"/>
    <w:rsid w:val="00E125EF"/>
    <w:rsid w:val="00E155F6"/>
    <w:rsid w:val="00E15925"/>
    <w:rsid w:val="00E22D37"/>
    <w:rsid w:val="00E25EBF"/>
    <w:rsid w:val="00E31151"/>
    <w:rsid w:val="00E311EC"/>
    <w:rsid w:val="00E33234"/>
    <w:rsid w:val="00E334CA"/>
    <w:rsid w:val="00E4038E"/>
    <w:rsid w:val="00E44503"/>
    <w:rsid w:val="00E543B7"/>
    <w:rsid w:val="00E55DE9"/>
    <w:rsid w:val="00E56B97"/>
    <w:rsid w:val="00E56CD4"/>
    <w:rsid w:val="00E61B58"/>
    <w:rsid w:val="00E6786D"/>
    <w:rsid w:val="00E718C0"/>
    <w:rsid w:val="00E73D02"/>
    <w:rsid w:val="00E80624"/>
    <w:rsid w:val="00E80D23"/>
    <w:rsid w:val="00E900F8"/>
    <w:rsid w:val="00E92D55"/>
    <w:rsid w:val="00E93606"/>
    <w:rsid w:val="00EA3760"/>
    <w:rsid w:val="00EA4561"/>
    <w:rsid w:val="00EB1B27"/>
    <w:rsid w:val="00EB6185"/>
    <w:rsid w:val="00EB6EF1"/>
    <w:rsid w:val="00EB7904"/>
    <w:rsid w:val="00EC53C9"/>
    <w:rsid w:val="00EC5921"/>
    <w:rsid w:val="00ED0463"/>
    <w:rsid w:val="00ED27A6"/>
    <w:rsid w:val="00EE3B5F"/>
    <w:rsid w:val="00EE5943"/>
    <w:rsid w:val="00EE7932"/>
    <w:rsid w:val="00EF10E0"/>
    <w:rsid w:val="00EF5636"/>
    <w:rsid w:val="00EF6A64"/>
    <w:rsid w:val="00F00AE8"/>
    <w:rsid w:val="00F02159"/>
    <w:rsid w:val="00F16CD2"/>
    <w:rsid w:val="00F218BD"/>
    <w:rsid w:val="00F25362"/>
    <w:rsid w:val="00F3226A"/>
    <w:rsid w:val="00F36867"/>
    <w:rsid w:val="00F43FEE"/>
    <w:rsid w:val="00F45B96"/>
    <w:rsid w:val="00F47E7F"/>
    <w:rsid w:val="00F52E4D"/>
    <w:rsid w:val="00F532DE"/>
    <w:rsid w:val="00F5443B"/>
    <w:rsid w:val="00F547CC"/>
    <w:rsid w:val="00F56950"/>
    <w:rsid w:val="00F572CE"/>
    <w:rsid w:val="00F640CE"/>
    <w:rsid w:val="00F64B50"/>
    <w:rsid w:val="00F65299"/>
    <w:rsid w:val="00F70D14"/>
    <w:rsid w:val="00F7296B"/>
    <w:rsid w:val="00F73914"/>
    <w:rsid w:val="00F73C5C"/>
    <w:rsid w:val="00F767B2"/>
    <w:rsid w:val="00F771F0"/>
    <w:rsid w:val="00F80CB2"/>
    <w:rsid w:val="00F81531"/>
    <w:rsid w:val="00F853DB"/>
    <w:rsid w:val="00F905C6"/>
    <w:rsid w:val="00F92083"/>
    <w:rsid w:val="00FA33CD"/>
    <w:rsid w:val="00FA6479"/>
    <w:rsid w:val="00FB1813"/>
    <w:rsid w:val="00FB2AB5"/>
    <w:rsid w:val="00FB2D13"/>
    <w:rsid w:val="00FB308F"/>
    <w:rsid w:val="00FB3E67"/>
    <w:rsid w:val="00FB528C"/>
    <w:rsid w:val="00FB6C1E"/>
    <w:rsid w:val="00FB6D4F"/>
    <w:rsid w:val="00FB7ED4"/>
    <w:rsid w:val="00FC0082"/>
    <w:rsid w:val="00FC199E"/>
    <w:rsid w:val="00FD6EB8"/>
    <w:rsid w:val="00FE2AC8"/>
    <w:rsid w:val="00FE4951"/>
    <w:rsid w:val="00FE4ED2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3320E2E4"/>
  <w15:docId w15:val="{2AD8AEB6-257D-4463-BBCF-86BFAA37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62D9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Local\Temp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073D1-D3F4-4FB4-A32D-1280B10E0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7</Pages>
  <Words>972</Words>
  <Characters>4618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 in der Schweiz</vt:lpstr>
    </vt:vector>
  </TitlesOfParts>
  <Company>SF Schweizer Fernsehen</Company>
  <LinksUpToDate>false</LinksUpToDate>
  <CharactersWithSpaces>5579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 in der Schweiz</dc:title>
  <dc:creator>Nina Stichauner</dc:creator>
  <cp:lastModifiedBy>Marriott, Steven (SRF)</cp:lastModifiedBy>
  <cp:revision>49</cp:revision>
  <cp:lastPrinted>2013-04-15T08:53:00Z</cp:lastPrinted>
  <dcterms:created xsi:type="dcterms:W3CDTF">2020-10-20T16:29:00Z</dcterms:created>
  <dcterms:modified xsi:type="dcterms:W3CDTF">2020-10-26T11:04:00Z</dcterms:modified>
  <cp:category>Zuma Vorlage phe</cp:category>
</cp:coreProperties>
</file>