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3B6089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3B6089" w:rsidRDefault="00472297" w:rsidP="00B14706">
            <w:pPr>
              <w:pStyle w:val="berschrift4"/>
              <w:jc w:val="right"/>
            </w:pPr>
          </w:p>
        </w:tc>
      </w:tr>
      <w:tr w:rsidR="00472297" w:rsidRPr="003B6089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3B6089" w:rsidRDefault="00DA4C6D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3B6089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5.9pt;height:55.2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3B6089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3B6089" w:rsidRDefault="00C02863" w:rsidP="00C02863">
            <w:pPr>
              <w:pStyle w:val="berschrift4"/>
              <w:spacing w:after="40"/>
              <w:jc w:val="right"/>
            </w:pPr>
            <w:r>
              <w:t>Arbeits</w:t>
            </w:r>
            <w:r w:rsidR="00472297" w:rsidRPr="003B6089">
              <w:t>blatt</w:t>
            </w:r>
          </w:p>
        </w:tc>
      </w:tr>
      <w:tr w:rsidR="00DF5F70" w:rsidRPr="003B6089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3B6089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3B6089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3B6089" w:rsidRDefault="00DF5F70" w:rsidP="00DF5F70">
            <w:pPr>
              <w:pStyle w:val="berschrift4"/>
              <w:spacing w:after="200"/>
            </w:pPr>
          </w:p>
        </w:tc>
      </w:tr>
      <w:tr w:rsidR="00DF5F70" w:rsidRPr="003B6089" w:rsidTr="00472297">
        <w:trPr>
          <w:cantSplit/>
        </w:trPr>
        <w:tc>
          <w:tcPr>
            <w:tcW w:w="4388" w:type="dxa"/>
            <w:gridSpan w:val="3"/>
          </w:tcPr>
          <w:p w:rsidR="00DF5F70" w:rsidRPr="003B6089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3B6089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3B6089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3B6089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3B6089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3B6089" w:rsidRPr="003B6089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3B6089" w:rsidRPr="003B6089" w:rsidRDefault="003B6089" w:rsidP="00A8124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3B6089">
              <w:rPr>
                <w:rFonts w:ascii="Arial" w:hAnsi="Arial"/>
                <w:sz w:val="10"/>
              </w:rPr>
              <w:pict>
                <v:shape id="_x0000_i1026" type="#_x0000_t75" style="width:131.45pt;height:94.6pt">
                  <v:imagedata r:id="rId7" o:title="3420_img_bn_f1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3B6089" w:rsidRPr="003B6089" w:rsidRDefault="003B6089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3B6089" w:rsidRPr="003B6089" w:rsidRDefault="003B6089" w:rsidP="00A81244">
            <w:pPr>
              <w:ind w:left="708" w:hanging="708"/>
              <w:rPr>
                <w:rFonts w:ascii="Arial" w:hAnsi="Arial"/>
                <w:sz w:val="18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3B6089" w:rsidRPr="003B6089" w:rsidRDefault="003B6089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3B6089" w:rsidRPr="003B6089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3B6089" w:rsidRPr="003B6089" w:rsidRDefault="003B6089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3B6089" w:rsidRPr="003B6089" w:rsidRDefault="003B6089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3B6089" w:rsidRPr="003B6089" w:rsidRDefault="003B6089" w:rsidP="00A81244">
            <w:pPr>
              <w:rPr>
                <w:rFonts w:ascii="Arial" w:hAnsi="Arial"/>
                <w:b/>
                <w:bCs/>
                <w:sz w:val="26"/>
              </w:rPr>
            </w:pPr>
          </w:p>
          <w:p w:rsidR="003B6089" w:rsidRPr="003B6089" w:rsidRDefault="003B6089" w:rsidP="00A81244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3B6089">
              <w:rPr>
                <w:color w:val="auto"/>
                <w:sz w:val="26"/>
              </w:rPr>
              <w:t>Das will ich werden: Tierpflegerin EFZ</w:t>
            </w:r>
          </w:p>
        </w:tc>
      </w:tr>
      <w:tr w:rsidR="003B6089" w:rsidRPr="003B6089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3B6089" w:rsidRPr="003B6089" w:rsidRDefault="003B6089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3B6089" w:rsidRPr="003B6089" w:rsidRDefault="003B6089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3B6089" w:rsidRPr="003B6089" w:rsidRDefault="003B6089" w:rsidP="00A81244">
            <w:pPr>
              <w:rPr>
                <w:rFonts w:ascii="Arial" w:hAnsi="Arial"/>
                <w:sz w:val="20"/>
              </w:rPr>
            </w:pPr>
            <w:r w:rsidRPr="003B6089">
              <w:rPr>
                <w:rFonts w:ascii="Arial" w:hAnsi="Arial"/>
                <w:sz w:val="20"/>
              </w:rPr>
              <w:t>Berufsbilder aus der Schweiz (43)</w:t>
            </w:r>
          </w:p>
          <w:p w:rsidR="003B6089" w:rsidRPr="003B6089" w:rsidRDefault="003B6089" w:rsidP="00A81244">
            <w:pPr>
              <w:rPr>
                <w:rFonts w:ascii="Arial" w:hAnsi="Arial"/>
                <w:sz w:val="20"/>
              </w:rPr>
            </w:pPr>
          </w:p>
          <w:p w:rsidR="003B6089" w:rsidRPr="003B6089" w:rsidRDefault="003B6089" w:rsidP="00A81244">
            <w:pPr>
              <w:rPr>
                <w:rFonts w:ascii="Arial" w:hAnsi="Arial"/>
                <w:sz w:val="20"/>
              </w:rPr>
            </w:pPr>
          </w:p>
          <w:p w:rsidR="003B6089" w:rsidRPr="003B6089" w:rsidRDefault="003B6089" w:rsidP="00A81244">
            <w:pPr>
              <w:rPr>
                <w:rFonts w:ascii="Arial" w:hAnsi="Arial"/>
                <w:highlight w:val="lightGray"/>
              </w:rPr>
            </w:pPr>
            <w:r w:rsidRPr="003B6089">
              <w:rPr>
                <w:rFonts w:ascii="Arial" w:hAnsi="Arial"/>
                <w:sz w:val="20"/>
              </w:rPr>
              <w:t>14:15 Minuten</w:t>
            </w:r>
          </w:p>
        </w:tc>
      </w:tr>
      <w:tr w:rsidR="003B6089" w:rsidRPr="003B6089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3B6089" w:rsidRPr="003B6089" w:rsidRDefault="003B6089" w:rsidP="00A8124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3B6089" w:rsidRPr="003B6089" w:rsidRDefault="003B6089" w:rsidP="00A8124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3B6089">
              <w:rPr>
                <w:rFonts w:ascii="Arial" w:hAnsi="Arial"/>
                <w:sz w:val="10"/>
              </w:rPr>
              <w:pict>
                <v:shape id="_x0000_i1027" type="#_x0000_t75" style="width:131.45pt;height:94.6pt">
                  <v:imagedata r:id="rId8" o:title="3420_img_bn_f2"/>
                </v:shape>
              </w:pict>
            </w: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C02863" w:rsidRDefault="003B6089" w:rsidP="00A81244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3B6089">
              <w:rPr>
                <w:rFonts w:ascii="Arial" w:hAnsi="Arial"/>
                <w:sz w:val="20"/>
                <w:szCs w:val="22"/>
              </w:rPr>
              <w:t xml:space="preserve">1. Welche Voraussetzungen sollte eine angehende Tierpflegerin </w:t>
            </w:r>
          </w:p>
          <w:p w:rsidR="003B6089" w:rsidRPr="003B6089" w:rsidRDefault="003B6089" w:rsidP="00A81244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3B6089">
              <w:rPr>
                <w:rFonts w:ascii="Arial" w:hAnsi="Arial"/>
                <w:sz w:val="20"/>
                <w:szCs w:val="22"/>
              </w:rPr>
              <w:t>mitbringen?</w:t>
            </w:r>
          </w:p>
          <w:p w:rsidR="00C02863" w:rsidRPr="003B6089" w:rsidRDefault="00C02863" w:rsidP="00C02863">
            <w:pPr>
              <w:pStyle w:val="Kopfzeile"/>
              <w:spacing w:after="120"/>
              <w:rPr>
                <w:rFonts w:ascii="Arial" w:hAnsi="Arial"/>
                <w:sz w:val="20"/>
                <w:szCs w:val="22"/>
              </w:rPr>
            </w:pPr>
            <w:bookmarkStart w:id="0" w:name="_GoBack"/>
            <w:bookmarkEnd w:id="0"/>
          </w:p>
          <w:p w:rsidR="003B6089" w:rsidRPr="003B6089" w:rsidRDefault="003B6089" w:rsidP="00A81244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3B6089">
              <w:rPr>
                <w:rFonts w:ascii="Arial" w:hAnsi="Arial"/>
                <w:sz w:val="20"/>
                <w:szCs w:val="22"/>
              </w:rPr>
              <w:t>2. Was gefiel Martina am Anfang der Ausbildung zur Tierpfleg</w:t>
            </w:r>
            <w:r w:rsidRPr="003B6089">
              <w:rPr>
                <w:rFonts w:ascii="Arial" w:hAnsi="Arial"/>
                <w:sz w:val="20"/>
                <w:szCs w:val="22"/>
              </w:rPr>
              <w:t>e</w:t>
            </w:r>
            <w:r w:rsidRPr="003B6089">
              <w:rPr>
                <w:rFonts w:ascii="Arial" w:hAnsi="Arial"/>
                <w:sz w:val="20"/>
                <w:szCs w:val="22"/>
              </w:rPr>
              <w:t>rin nicht?</w:t>
            </w:r>
          </w:p>
          <w:p w:rsidR="00C02863" w:rsidRPr="003B6089" w:rsidRDefault="00C02863" w:rsidP="00C02863">
            <w:pPr>
              <w:pStyle w:val="Kopfzeile"/>
              <w:spacing w:after="120"/>
              <w:rPr>
                <w:rFonts w:ascii="Arial" w:hAnsi="Arial"/>
                <w:sz w:val="20"/>
                <w:szCs w:val="22"/>
              </w:rPr>
            </w:pPr>
          </w:p>
          <w:p w:rsidR="003B6089" w:rsidRPr="003B6089" w:rsidRDefault="003B6089" w:rsidP="00A81244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3B6089">
              <w:rPr>
                <w:rFonts w:ascii="Arial" w:hAnsi="Arial"/>
                <w:sz w:val="20"/>
                <w:szCs w:val="22"/>
              </w:rPr>
              <w:t>3. Welche Arbeiten macht Martina täglich während mehreren Stu</w:t>
            </w:r>
            <w:r w:rsidRPr="003B6089">
              <w:rPr>
                <w:rFonts w:ascii="Arial" w:hAnsi="Arial"/>
                <w:sz w:val="20"/>
                <w:szCs w:val="22"/>
              </w:rPr>
              <w:t>n</w:t>
            </w:r>
            <w:r w:rsidRPr="003B6089">
              <w:rPr>
                <w:rFonts w:ascii="Arial" w:hAnsi="Arial"/>
                <w:sz w:val="20"/>
                <w:szCs w:val="22"/>
              </w:rPr>
              <w:t>den?</w:t>
            </w:r>
          </w:p>
          <w:p w:rsidR="003B6089" w:rsidRDefault="003B6089" w:rsidP="00C02863">
            <w:pPr>
              <w:pStyle w:val="Kopfzeile"/>
              <w:spacing w:after="120"/>
              <w:rPr>
                <w:rFonts w:ascii="Arial" w:hAnsi="Arial"/>
                <w:sz w:val="20"/>
                <w:szCs w:val="22"/>
              </w:rPr>
            </w:pPr>
          </w:p>
          <w:p w:rsidR="003B6089" w:rsidRPr="003B6089" w:rsidRDefault="003B6089" w:rsidP="00A81244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3B6089">
              <w:rPr>
                <w:rFonts w:ascii="Arial" w:hAnsi="Arial"/>
                <w:sz w:val="20"/>
                <w:szCs w:val="22"/>
              </w:rPr>
              <w:t>4. Wie lange dauert die Ausbildung zur Tierpflegerin?</w:t>
            </w:r>
          </w:p>
          <w:p w:rsidR="003B6089" w:rsidRDefault="003B6089" w:rsidP="00C02863">
            <w:pPr>
              <w:pStyle w:val="Kopfzeile"/>
              <w:spacing w:after="120"/>
              <w:rPr>
                <w:rFonts w:ascii="Arial" w:hAnsi="Arial"/>
                <w:sz w:val="20"/>
                <w:szCs w:val="22"/>
              </w:rPr>
            </w:pPr>
          </w:p>
          <w:p w:rsidR="003B6089" w:rsidRPr="003B6089" w:rsidRDefault="003B6089" w:rsidP="00A81244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3B6089">
              <w:rPr>
                <w:rFonts w:ascii="Arial" w:hAnsi="Arial"/>
                <w:sz w:val="20"/>
                <w:szCs w:val="22"/>
              </w:rPr>
              <w:t>5. Wie viel Zeit verbringen ausgesetzte Hunde im Heim, bevor sie weitervermittelt werden?</w:t>
            </w:r>
          </w:p>
          <w:p w:rsidR="003B6089" w:rsidRDefault="003B6089" w:rsidP="00C02863">
            <w:pPr>
              <w:pStyle w:val="Kopfzeile"/>
              <w:spacing w:after="120"/>
              <w:rPr>
                <w:rFonts w:ascii="Arial" w:hAnsi="Arial"/>
                <w:sz w:val="20"/>
                <w:szCs w:val="22"/>
              </w:rPr>
            </w:pPr>
          </w:p>
          <w:p w:rsidR="003B6089" w:rsidRPr="003B6089" w:rsidRDefault="003B6089" w:rsidP="00A81244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3B6089">
              <w:rPr>
                <w:rFonts w:ascii="Arial" w:hAnsi="Arial"/>
                <w:sz w:val="20"/>
                <w:szCs w:val="22"/>
              </w:rPr>
              <w:t>6. Welche drei Fachrichtungen kennt die schulische Ausbildung zur Tierpflegerin?</w:t>
            </w:r>
          </w:p>
          <w:p w:rsidR="003B6089" w:rsidRDefault="003B6089" w:rsidP="00C02863">
            <w:pPr>
              <w:pStyle w:val="Kopfzeile"/>
              <w:spacing w:after="120"/>
              <w:rPr>
                <w:rFonts w:ascii="Arial" w:hAnsi="Arial"/>
                <w:sz w:val="20"/>
                <w:szCs w:val="22"/>
              </w:rPr>
            </w:pPr>
          </w:p>
          <w:p w:rsidR="003B6089" w:rsidRPr="003B6089" w:rsidRDefault="003B6089" w:rsidP="00A81244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3B6089">
              <w:rPr>
                <w:rFonts w:ascii="Arial" w:hAnsi="Arial"/>
                <w:sz w:val="20"/>
                <w:szCs w:val="22"/>
              </w:rPr>
              <w:t>7. Weshalb ist Martina mit ihrem Lehrlingslohn zufrieden? Was ist deine Meinung dazu?</w:t>
            </w:r>
          </w:p>
          <w:p w:rsidR="003B6089" w:rsidRDefault="003B6089" w:rsidP="00C02863">
            <w:pPr>
              <w:pStyle w:val="Kopfzeile"/>
              <w:spacing w:after="120"/>
              <w:rPr>
                <w:rFonts w:ascii="Arial" w:hAnsi="Arial"/>
                <w:sz w:val="20"/>
                <w:szCs w:val="22"/>
              </w:rPr>
            </w:pPr>
          </w:p>
          <w:p w:rsidR="003B6089" w:rsidRPr="003B6089" w:rsidRDefault="003B6089" w:rsidP="00A81244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3B6089">
              <w:rPr>
                <w:rFonts w:ascii="Arial" w:hAnsi="Arial"/>
                <w:sz w:val="20"/>
                <w:szCs w:val="22"/>
              </w:rPr>
              <w:t>8. Was muss der Arzt mit Martina zusammen abklären, um herau</w:t>
            </w:r>
            <w:r w:rsidRPr="003B6089">
              <w:rPr>
                <w:rFonts w:ascii="Arial" w:hAnsi="Arial"/>
                <w:sz w:val="20"/>
                <w:szCs w:val="22"/>
              </w:rPr>
              <w:t>s</w:t>
            </w:r>
            <w:r w:rsidRPr="003B6089">
              <w:rPr>
                <w:rFonts w:ascii="Arial" w:hAnsi="Arial"/>
                <w:sz w:val="20"/>
                <w:szCs w:val="22"/>
              </w:rPr>
              <w:t xml:space="preserve">zufinden, ob eine Katze an </w:t>
            </w:r>
            <w:proofErr w:type="spellStart"/>
            <w:r w:rsidRPr="003B6089">
              <w:rPr>
                <w:rFonts w:ascii="Arial" w:hAnsi="Arial"/>
                <w:sz w:val="20"/>
                <w:szCs w:val="22"/>
              </w:rPr>
              <w:t>Leukose</w:t>
            </w:r>
            <w:proofErr w:type="spellEnd"/>
            <w:r w:rsidRPr="003B6089">
              <w:rPr>
                <w:rFonts w:ascii="Arial" w:hAnsi="Arial"/>
                <w:sz w:val="20"/>
                <w:szCs w:val="22"/>
              </w:rPr>
              <w:t xml:space="preserve"> erkrankt ist?</w:t>
            </w:r>
          </w:p>
          <w:p w:rsidR="00C02863" w:rsidRPr="003B6089" w:rsidRDefault="00C02863" w:rsidP="00C02863">
            <w:pPr>
              <w:pStyle w:val="Kopfzeile"/>
              <w:spacing w:after="120"/>
              <w:rPr>
                <w:rFonts w:ascii="Arial" w:hAnsi="Arial"/>
                <w:sz w:val="20"/>
                <w:szCs w:val="22"/>
              </w:rPr>
            </w:pPr>
          </w:p>
          <w:p w:rsidR="003B6089" w:rsidRPr="003B6089" w:rsidRDefault="003B6089" w:rsidP="00A81244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3B6089">
              <w:rPr>
                <w:rFonts w:ascii="Arial" w:hAnsi="Arial"/>
                <w:sz w:val="20"/>
                <w:szCs w:val="22"/>
              </w:rPr>
              <w:t xml:space="preserve">9. Was bezeugt die Käuferin einer Katze aus dem Tierheim </w:t>
            </w:r>
            <w:proofErr w:type="spellStart"/>
            <w:r w:rsidRPr="003B6089">
              <w:rPr>
                <w:rFonts w:ascii="Arial" w:hAnsi="Arial"/>
                <w:sz w:val="20"/>
                <w:szCs w:val="22"/>
              </w:rPr>
              <w:t>Oprund</w:t>
            </w:r>
            <w:proofErr w:type="spellEnd"/>
            <w:r w:rsidRPr="003B6089">
              <w:rPr>
                <w:rFonts w:ascii="Arial" w:hAnsi="Arial"/>
                <w:sz w:val="20"/>
                <w:szCs w:val="22"/>
              </w:rPr>
              <w:t xml:space="preserve"> mit ihrer Unterschrift?</w:t>
            </w:r>
          </w:p>
          <w:p w:rsidR="00C02863" w:rsidRPr="003B6089" w:rsidRDefault="00C02863" w:rsidP="00C02863">
            <w:pPr>
              <w:pStyle w:val="Kopfzeile"/>
              <w:spacing w:after="120"/>
              <w:rPr>
                <w:rFonts w:ascii="Arial" w:hAnsi="Arial"/>
                <w:sz w:val="20"/>
                <w:szCs w:val="22"/>
              </w:rPr>
            </w:pPr>
          </w:p>
          <w:p w:rsidR="003B6089" w:rsidRPr="003B6089" w:rsidRDefault="003B6089" w:rsidP="00A81244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3B6089">
              <w:rPr>
                <w:rFonts w:ascii="Arial" w:hAnsi="Arial"/>
                <w:sz w:val="20"/>
                <w:szCs w:val="22"/>
              </w:rPr>
              <w:t>10. Was macht Martina am liebsten während ihrer Arbeit?</w:t>
            </w:r>
          </w:p>
          <w:p w:rsidR="003B6089" w:rsidRDefault="003B6089" w:rsidP="00C02863">
            <w:pPr>
              <w:pStyle w:val="Kopfzeile"/>
              <w:spacing w:after="120"/>
              <w:rPr>
                <w:rFonts w:ascii="Arial" w:hAnsi="Arial"/>
                <w:sz w:val="20"/>
                <w:szCs w:val="22"/>
              </w:rPr>
            </w:pPr>
          </w:p>
          <w:p w:rsidR="003B6089" w:rsidRPr="003B6089" w:rsidRDefault="003B6089" w:rsidP="00A81244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3B6089">
              <w:rPr>
                <w:rFonts w:ascii="Arial" w:hAnsi="Arial"/>
                <w:sz w:val="20"/>
                <w:szCs w:val="22"/>
              </w:rPr>
              <w:t>11. Wie verbringt Martina ihre Freizeit?</w:t>
            </w:r>
          </w:p>
          <w:p w:rsidR="003B6089" w:rsidRDefault="003B6089" w:rsidP="00C02863">
            <w:pPr>
              <w:pStyle w:val="Kopfzeile"/>
              <w:spacing w:after="120"/>
              <w:rPr>
                <w:rFonts w:ascii="Arial" w:hAnsi="Arial"/>
                <w:sz w:val="20"/>
                <w:szCs w:val="22"/>
              </w:rPr>
            </w:pPr>
          </w:p>
          <w:p w:rsidR="003B6089" w:rsidRPr="003B6089" w:rsidRDefault="003B6089" w:rsidP="00A81244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3B6089">
              <w:rPr>
                <w:rFonts w:ascii="Arial" w:hAnsi="Arial"/>
                <w:sz w:val="20"/>
                <w:szCs w:val="22"/>
              </w:rPr>
              <w:t>12. Welche Zukunftspläne hat Martina?</w:t>
            </w:r>
          </w:p>
          <w:p w:rsidR="003B6089" w:rsidRPr="003B6089" w:rsidRDefault="003B6089" w:rsidP="00C02863">
            <w:pPr>
              <w:pStyle w:val="Kopfzeile"/>
              <w:spacing w:after="120"/>
              <w:rPr>
                <w:rFonts w:ascii="Arial" w:hAnsi="Arial"/>
                <w:sz w:val="20"/>
                <w:szCs w:val="22"/>
              </w:rPr>
            </w:pPr>
          </w:p>
          <w:p w:rsidR="003B6089" w:rsidRPr="003B6089" w:rsidRDefault="003B6089" w:rsidP="00A81244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3B6089">
              <w:rPr>
                <w:rFonts w:ascii="Arial" w:hAnsi="Arial"/>
                <w:sz w:val="20"/>
                <w:szCs w:val="22"/>
              </w:rPr>
              <w:t>13. Wie würde dir der Beruf der Tierärztin gefallen?</w:t>
            </w:r>
          </w:p>
          <w:p w:rsidR="003B6089" w:rsidRPr="003B6089" w:rsidRDefault="003B6089" w:rsidP="00A8124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3B6089" w:rsidRPr="003B6089" w:rsidRDefault="003B6089" w:rsidP="00A8124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3B6089" w:rsidRPr="003B6089" w:rsidRDefault="003B6089" w:rsidP="00A8124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3B6089">
              <w:rPr>
                <w:rFonts w:ascii="Arial" w:hAnsi="Arial"/>
                <w:sz w:val="10"/>
              </w:rPr>
              <w:pict>
                <v:shape id="_x0000_i1028" type="#_x0000_t75" style="width:131.45pt;height:94.6pt">
                  <v:imagedata r:id="rId9" o:title="3420_img_bn_f3"/>
                </v:shape>
              </w:pict>
            </w: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3B6089" w:rsidRPr="003B6089" w:rsidRDefault="003B6089" w:rsidP="00A8124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3B6089" w:rsidRPr="003B6089" w:rsidRDefault="003B6089" w:rsidP="00A8124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3B6089">
              <w:rPr>
                <w:rFonts w:ascii="Arial" w:hAnsi="Arial"/>
                <w:sz w:val="10"/>
              </w:rPr>
              <w:pict>
                <v:shape id="_x0000_i1029" type="#_x0000_t75" style="width:131.45pt;height:94.6pt">
                  <v:imagedata r:id="rId10" o:title="3420_img_bn_f4"/>
                </v:shape>
              </w:pict>
            </w: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3B6089" w:rsidRPr="003B6089" w:rsidRDefault="003B6089" w:rsidP="00A8124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3B6089" w:rsidRPr="003B6089" w:rsidRDefault="003B6089" w:rsidP="00A8124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3B6089">
              <w:rPr>
                <w:rFonts w:ascii="Arial" w:hAnsi="Arial"/>
                <w:sz w:val="10"/>
              </w:rPr>
              <w:pict>
                <v:shape id="_x0000_i1030" type="#_x0000_t75" style="width:131.45pt;height:94.6pt">
                  <v:imagedata r:id="rId11" o:title="3420_img_bn_f5"/>
                </v:shape>
              </w:pict>
            </w: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3B6089" w:rsidRPr="003B6089" w:rsidRDefault="003B6089" w:rsidP="00A8124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B6089" w:rsidRPr="003B6089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3B6089" w:rsidRPr="003B6089" w:rsidRDefault="003B6089" w:rsidP="00A8124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3B6089">
              <w:rPr>
                <w:rFonts w:ascii="Arial" w:hAnsi="Arial"/>
                <w:sz w:val="10"/>
              </w:rPr>
              <w:pict>
                <v:shape id="_x0000_i1031" type="#_x0000_t75" style="width:131.45pt;height:94.6pt">
                  <v:imagedata r:id="rId12" o:title="3420_img_bn_f6"/>
                </v:shape>
              </w:pict>
            </w:r>
          </w:p>
        </w:tc>
        <w:tc>
          <w:tcPr>
            <w:tcW w:w="180" w:type="dxa"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B6089" w:rsidRPr="003B6089" w:rsidRDefault="003B608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3B608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3B608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3B608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3B608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3B608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3B608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3B608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3B608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3B608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3B608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3B608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3B608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3B608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3B608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3B608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3B608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3B608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3B608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RPr="003B608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14706" w:rsidRPr="003B6089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Pr="003B6089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Pr="003B6089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RPr="003B6089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Pr="003B6089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Pr="003B6089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B14706" w:rsidRPr="003B6089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3B6089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3B6089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1F3" w:rsidRDefault="005851F3">
      <w:r>
        <w:separator/>
      </w:r>
    </w:p>
  </w:endnote>
  <w:endnote w:type="continuationSeparator" w:id="0">
    <w:p w:rsidR="005851F3" w:rsidRDefault="00585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810069" w:rsidRPr="003B11B4" w:rsidTr="00AD66DC">
      <w:tc>
        <w:tcPr>
          <w:tcW w:w="2777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AD66DC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526352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0286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C02863" w:rsidRPr="00C02863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1F3" w:rsidRDefault="005851F3">
      <w:r>
        <w:separator/>
      </w:r>
    </w:p>
  </w:footnote>
  <w:footnote w:type="continuationSeparator" w:id="0">
    <w:p w:rsidR="005851F3" w:rsidRDefault="005851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DA4C6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A4C6D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7.6pt;height:52.7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52635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1006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5C53A2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047C17"/>
    <w:rsid w:val="003B11B4"/>
    <w:rsid w:val="003B6089"/>
    <w:rsid w:val="003F0A02"/>
    <w:rsid w:val="00472297"/>
    <w:rsid w:val="00526352"/>
    <w:rsid w:val="005851F3"/>
    <w:rsid w:val="005C53A2"/>
    <w:rsid w:val="00810069"/>
    <w:rsid w:val="00A81244"/>
    <w:rsid w:val="00AD66DC"/>
    <w:rsid w:val="00B060D7"/>
    <w:rsid w:val="00B14706"/>
    <w:rsid w:val="00B30553"/>
    <w:rsid w:val="00BF1EC6"/>
    <w:rsid w:val="00C0224D"/>
    <w:rsid w:val="00C02863"/>
    <w:rsid w:val="00DA4C6D"/>
    <w:rsid w:val="00DF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C6909079.dotm</Template>
  <TotalTime>0</TotalTime>
  <Pages>1</Pages>
  <Words>170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2010-07-26T13:39:00Z</cp:lastPrinted>
  <dcterms:created xsi:type="dcterms:W3CDTF">2012-06-14T11:57:00Z</dcterms:created>
  <dcterms:modified xsi:type="dcterms:W3CDTF">2012-06-14T11:57:00Z</dcterms:modified>
  <cp:category>Zuma Vorlage phe</cp:category>
</cp:coreProperties>
</file>