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F07320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5550" cy="704850"/>
                  <wp:effectExtent l="19050" t="0" r="0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F07320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RPr="00194C27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94C27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94C27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194C27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94C2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RPr="00194C27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F07320" w:rsidP="00F9362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2" name="Bild 2" descr="3200_img_b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200_img_b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194C27" w:rsidRDefault="0049019C" w:rsidP="00F9362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194C27" w:rsidRDefault="0049019C" w:rsidP="00F93622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RPr="00194C27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194C27" w:rsidRDefault="0049019C" w:rsidP="00F93622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194C27" w:rsidRDefault="00194C27" w:rsidP="00D31502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 xml:space="preserve">Das will ich werden: </w:t>
            </w:r>
            <w:r w:rsidR="00D31502">
              <w:rPr>
                <w:color w:val="auto"/>
                <w:sz w:val="26"/>
              </w:rPr>
              <w:t>Strassenbauer</w:t>
            </w:r>
          </w:p>
        </w:tc>
      </w:tr>
      <w:tr w:rsidR="0049019C" w:rsidRPr="00194C27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194C27" w:rsidRDefault="00194C27" w:rsidP="00F93622">
            <w:pPr>
              <w:rPr>
                <w:rFonts w:ascii="Arial" w:hAnsi="Arial"/>
                <w:sz w:val="20"/>
              </w:rPr>
            </w:pPr>
            <w:r w:rsidRPr="00194C27">
              <w:rPr>
                <w:rFonts w:ascii="Arial" w:hAnsi="Arial"/>
                <w:sz w:val="20"/>
              </w:rPr>
              <w:t>Berufsbilder aus der Schweiz (1</w:t>
            </w:r>
            <w:r w:rsidR="00D31502">
              <w:rPr>
                <w:rFonts w:ascii="Arial" w:hAnsi="Arial"/>
                <w:sz w:val="20"/>
              </w:rPr>
              <w:t>1</w:t>
            </w:r>
            <w:r w:rsidRPr="00194C27">
              <w:rPr>
                <w:rFonts w:ascii="Arial" w:hAnsi="Arial"/>
                <w:sz w:val="20"/>
              </w:rPr>
              <w:t>)</w:t>
            </w:r>
          </w:p>
          <w:p w:rsidR="0049019C" w:rsidRPr="00194C27" w:rsidRDefault="0049019C" w:rsidP="00F93622">
            <w:pPr>
              <w:rPr>
                <w:rFonts w:ascii="Arial" w:hAnsi="Arial"/>
                <w:sz w:val="20"/>
              </w:rPr>
            </w:pPr>
          </w:p>
          <w:p w:rsidR="0049019C" w:rsidRPr="00194C27" w:rsidRDefault="0049019C" w:rsidP="00F93622">
            <w:pPr>
              <w:rPr>
                <w:rFonts w:ascii="Arial" w:hAnsi="Arial"/>
                <w:sz w:val="20"/>
              </w:rPr>
            </w:pPr>
          </w:p>
          <w:p w:rsidR="0049019C" w:rsidRPr="00194C27" w:rsidRDefault="00D31502" w:rsidP="00F93622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15:00</w:t>
            </w:r>
            <w:r w:rsidR="0049019C" w:rsidRPr="00194C27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RPr="00194C2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F07320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3" name="Bild 3" descr="3200_img_b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200_img_b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F93622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94C27" w:rsidRDefault="00194C27" w:rsidP="0049019C">
            <w:pPr>
              <w:pStyle w:val="Kopfzeile"/>
              <w:rPr>
                <w:rFonts w:ascii="Arial" w:hAnsi="Arial"/>
                <w:sz w:val="20"/>
              </w:rPr>
            </w:pPr>
          </w:p>
          <w:p w:rsidR="00D31502" w:rsidRPr="00D31502" w:rsidRDefault="00D31502" w:rsidP="00D3150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0"/>
                <w:lang w:val="de-DE" w:eastAsia="de-DE"/>
              </w:rPr>
            </w:pPr>
            <w:r w:rsidRPr="00D31502">
              <w:rPr>
                <w:rFonts w:ascii="Arial" w:hAnsi="Arial"/>
                <w:color w:val="000000"/>
                <w:sz w:val="20"/>
                <w:lang w:val="de-DE" w:eastAsia="de-DE"/>
              </w:rPr>
              <w:t>Zähle die wichtigsten Voraussetzungen auf, die es braucht, um Strassenbauer zu lernen.</w:t>
            </w:r>
          </w:p>
          <w:p w:rsidR="00D31502" w:rsidRDefault="00D31502" w:rsidP="00D31502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0"/>
                <w:lang w:val="de-DE" w:eastAsia="de-DE"/>
              </w:rPr>
            </w:pPr>
          </w:p>
          <w:p w:rsidR="00D31502" w:rsidRDefault="00D31502" w:rsidP="00D3150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0"/>
                <w:lang w:val="de-DE" w:eastAsia="de-DE"/>
              </w:rPr>
            </w:pPr>
            <w:r>
              <w:rPr>
                <w:rFonts w:ascii="Arial" w:hAnsi="Arial"/>
                <w:color w:val="000000"/>
                <w:sz w:val="20"/>
                <w:lang w:val="de-DE" w:eastAsia="de-DE"/>
              </w:rPr>
              <w:t>Strassenbauer ist ein vielseitiger Beruf; zähle drei der diversen Tätigkeiten auf.</w:t>
            </w:r>
          </w:p>
          <w:p w:rsidR="00D31502" w:rsidRDefault="00D31502" w:rsidP="00D31502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0"/>
                <w:lang w:val="de-DE" w:eastAsia="de-DE"/>
              </w:rPr>
            </w:pPr>
          </w:p>
          <w:p w:rsidR="00D31502" w:rsidRDefault="00D31502" w:rsidP="00D3150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0"/>
                <w:lang w:val="de-DE" w:eastAsia="de-DE"/>
              </w:rPr>
            </w:pPr>
            <w:r>
              <w:rPr>
                <w:rFonts w:ascii="Arial" w:hAnsi="Arial"/>
                <w:color w:val="000000"/>
                <w:sz w:val="20"/>
                <w:lang w:val="de-DE" w:eastAsia="de-DE"/>
              </w:rPr>
              <w:t>Welches sind deiner Meinung nach die Vorteile, welches die Nachteile dieser Lehre?</w:t>
            </w:r>
          </w:p>
          <w:p w:rsidR="00D31502" w:rsidRDefault="00D31502" w:rsidP="00D31502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0"/>
                <w:lang w:val="de-DE" w:eastAsia="de-DE"/>
              </w:rPr>
            </w:pPr>
          </w:p>
          <w:p w:rsidR="00D31502" w:rsidRDefault="00D31502" w:rsidP="00D31502">
            <w:pPr>
              <w:pStyle w:val="berschrift1"/>
              <w:numPr>
                <w:ilvl w:val="0"/>
                <w:numId w:val="2"/>
              </w:numPr>
              <w:rPr>
                <w:rFonts w:ascii="Arial" w:hAnsi="Arial"/>
                <w:b w:val="0"/>
                <w:color w:val="000000"/>
                <w:sz w:val="20"/>
                <w:lang w:val="de-DE" w:eastAsia="de-DE"/>
              </w:rPr>
            </w:pPr>
            <w:r>
              <w:rPr>
                <w:rFonts w:ascii="Arial" w:hAnsi="Arial"/>
                <w:b w:val="0"/>
                <w:color w:val="000000"/>
                <w:sz w:val="20"/>
                <w:lang w:val="de-DE" w:eastAsia="de-DE"/>
              </w:rPr>
              <w:t>Was sind die Weiterbildungsmöglichkeiten als Strassenbauer?</w:t>
            </w:r>
          </w:p>
          <w:p w:rsidR="00194C27" w:rsidRDefault="00194C27" w:rsidP="00D31502">
            <w:pPr>
              <w:ind w:left="397"/>
              <w:rPr>
                <w:rFonts w:ascii="Arial" w:hAnsi="Arial"/>
                <w:color w:val="000000"/>
                <w:sz w:val="20"/>
                <w:szCs w:val="22"/>
              </w:rPr>
            </w:pPr>
          </w:p>
          <w:p w:rsidR="00D31502" w:rsidRPr="00194C27" w:rsidRDefault="00D31502" w:rsidP="00D31502">
            <w:pPr>
              <w:ind w:left="397"/>
              <w:rPr>
                <w:rFonts w:ascii="Arial" w:hAnsi="Arial"/>
                <w:color w:val="000000"/>
                <w:sz w:val="20"/>
                <w:szCs w:val="22"/>
              </w:rPr>
            </w:pPr>
          </w:p>
        </w:tc>
      </w:tr>
      <w:tr w:rsidR="00074F87" w:rsidRPr="00194C27" w:rsidTr="00F93622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F07320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4" name="Bild 4" descr="3200_img_b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200_img_b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F07320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47775"/>
                  <wp:effectExtent l="19050" t="0" r="9525" b="0"/>
                  <wp:docPr id="5" name="Bild 5" descr="3200_im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200_im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F07320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6" name="Bild 6" descr="3200_img_b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200_img_b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649" w:rsidRDefault="008E0649">
      <w:r>
        <w:separator/>
      </w:r>
    </w:p>
  </w:endnote>
  <w:endnote w:type="continuationSeparator" w:id="0">
    <w:p w:rsidR="008E0649" w:rsidRDefault="008E06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9362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9362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9362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93622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1862D3" w:rsidP="00F9362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0732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07320" w:rsidRPr="00F0732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649" w:rsidRDefault="008E0649">
      <w:r>
        <w:separator/>
      </w:r>
    </w:p>
  </w:footnote>
  <w:footnote w:type="continuationSeparator" w:id="0">
    <w:p w:rsidR="008E0649" w:rsidRDefault="008E06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F0732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4600" cy="666750"/>
                <wp:effectExtent l="19050" t="0" r="0" b="0"/>
                <wp:docPr id="7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1862D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194C27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194C27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D332D"/>
    <w:multiLevelType w:val="hybridMultilevel"/>
    <w:tmpl w:val="F050E034"/>
    <w:lvl w:ilvl="0" w:tplc="BADC0F8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F791065"/>
    <w:multiLevelType w:val="hybridMultilevel"/>
    <w:tmpl w:val="CFFC795C"/>
    <w:lvl w:ilvl="0" w:tplc="1B249F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1638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/>
  <w:rsids>
    <w:rsidRoot w:val="00F93622"/>
    <w:rsid w:val="00074F87"/>
    <w:rsid w:val="001862D3"/>
    <w:rsid w:val="00194C27"/>
    <w:rsid w:val="003B11B4"/>
    <w:rsid w:val="003F0A02"/>
    <w:rsid w:val="00472297"/>
    <w:rsid w:val="0049019C"/>
    <w:rsid w:val="0055752A"/>
    <w:rsid w:val="005C53A2"/>
    <w:rsid w:val="0067476F"/>
    <w:rsid w:val="00726547"/>
    <w:rsid w:val="00810069"/>
    <w:rsid w:val="008E0649"/>
    <w:rsid w:val="009D6E2D"/>
    <w:rsid w:val="00B060D7"/>
    <w:rsid w:val="00B14706"/>
    <w:rsid w:val="00B30553"/>
    <w:rsid w:val="00BF1EC6"/>
    <w:rsid w:val="00C0224D"/>
    <w:rsid w:val="00D31502"/>
    <w:rsid w:val="00DF5F70"/>
    <w:rsid w:val="00F07320"/>
    <w:rsid w:val="00F93622"/>
    <w:rsid w:val="00FF1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styleId="Textkrper">
    <w:name w:val="Body Text"/>
    <w:basedOn w:val="Standard"/>
    <w:link w:val="TextkrperZchn"/>
    <w:semiHidden/>
    <w:rsid w:val="00194C27"/>
    <w:rPr>
      <w:rFonts w:ascii="Arial" w:hAnsi="Arial"/>
      <w:color w:val="000000"/>
    </w:rPr>
  </w:style>
  <w:style w:type="character" w:customStyle="1" w:styleId="TextkrperZchn">
    <w:name w:val="Textkörper Zchn"/>
    <w:basedOn w:val="Absatz-Standardschriftart"/>
    <w:link w:val="Textkrper"/>
    <w:semiHidden/>
    <w:rsid w:val="00194C27"/>
    <w:rPr>
      <w:rFonts w:ascii="Arial" w:hAnsi="Arial" w:cs="Arial"/>
      <w:color w:val="00000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eserMa\Desktop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87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LeserMa</dc:creator>
  <cp:keywords/>
  <dc:description/>
  <cp:lastModifiedBy>spinasan</cp:lastModifiedBy>
  <cp:revision>2</cp:revision>
  <cp:lastPrinted>2010-07-26T13:39:00Z</cp:lastPrinted>
  <dcterms:created xsi:type="dcterms:W3CDTF">2012-05-22T09:21:00Z</dcterms:created>
  <dcterms:modified xsi:type="dcterms:W3CDTF">2012-05-22T09:21:00Z</dcterms:modified>
  <cp:category>Zuma Vorlage phe</cp:category>
</cp:coreProperties>
</file>