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1C44D3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1C44D3" w:rsidRDefault="00472297" w:rsidP="00B14706">
            <w:pPr>
              <w:pStyle w:val="berschrift4"/>
              <w:jc w:val="right"/>
            </w:pPr>
          </w:p>
        </w:tc>
      </w:tr>
      <w:tr w:rsidR="00472297" w:rsidRPr="001C44D3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1C44D3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1C44D3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05pt;height:55.0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1C44D3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1C44D3" w:rsidRDefault="003B39F3" w:rsidP="003B39F3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1C44D3">
              <w:t>blatt</w:t>
            </w:r>
          </w:p>
        </w:tc>
      </w:tr>
      <w:tr w:rsidR="00DF5F70" w:rsidRPr="001C44D3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1C44D3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1C44D3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1C44D3" w:rsidRDefault="00DF5F70" w:rsidP="00DF5F70">
            <w:pPr>
              <w:pStyle w:val="berschrift4"/>
              <w:spacing w:after="200"/>
            </w:pPr>
          </w:p>
        </w:tc>
      </w:tr>
      <w:tr w:rsidR="00DF5F70" w:rsidRPr="001C44D3" w:rsidTr="00472297">
        <w:trPr>
          <w:cantSplit/>
        </w:trPr>
        <w:tc>
          <w:tcPr>
            <w:tcW w:w="4388" w:type="dxa"/>
            <w:gridSpan w:val="3"/>
          </w:tcPr>
          <w:p w:rsidR="00DF5F70" w:rsidRPr="001C44D3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C44D3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C44D3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C44D3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C44D3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714ED" w:rsidRPr="001C44D3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714ED" w:rsidRPr="001C44D3" w:rsidRDefault="007714ED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26" type="#_x0000_t75" style="width:131.3pt;height:93.8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714ED" w:rsidRPr="001C44D3" w:rsidRDefault="007714E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714ED" w:rsidRPr="00071EDE" w:rsidRDefault="007714ED" w:rsidP="0032510E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714ED" w:rsidRPr="001C44D3" w:rsidRDefault="007714E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714ED" w:rsidRPr="001C44D3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714ED" w:rsidRPr="001C44D3" w:rsidRDefault="007714E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714ED" w:rsidRPr="001C44D3" w:rsidRDefault="007714E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714ED" w:rsidRPr="00071EDE" w:rsidRDefault="007714ED" w:rsidP="0032510E">
            <w:pPr>
              <w:rPr>
                <w:rFonts w:ascii="Arial" w:hAnsi="Arial"/>
                <w:b/>
                <w:bCs/>
                <w:sz w:val="24"/>
                <w:szCs w:val="24"/>
              </w:rPr>
            </w:pPr>
          </w:p>
          <w:p w:rsidR="007714ED" w:rsidRPr="00071EDE" w:rsidRDefault="007714ED" w:rsidP="0032510E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071EDE">
              <w:rPr>
                <w:color w:val="auto"/>
                <w:szCs w:val="24"/>
              </w:rPr>
              <w:t>Das will ich werden: Automobilmechatroniker EFZ</w:t>
            </w:r>
          </w:p>
        </w:tc>
      </w:tr>
      <w:tr w:rsidR="007714ED" w:rsidRPr="001C44D3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714ED" w:rsidRPr="001C44D3" w:rsidRDefault="007714E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714ED" w:rsidRPr="001C44D3" w:rsidRDefault="007714E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714ED" w:rsidRPr="00071EDE" w:rsidRDefault="007714ED" w:rsidP="0032510E">
            <w:pPr>
              <w:rPr>
                <w:rFonts w:ascii="Arial" w:hAnsi="Arial"/>
                <w:sz w:val="20"/>
              </w:rPr>
            </w:pPr>
            <w:r w:rsidRPr="00071EDE">
              <w:rPr>
                <w:rFonts w:ascii="Arial" w:hAnsi="Arial"/>
                <w:sz w:val="20"/>
              </w:rPr>
              <w:t>Berufsbilder der Schweiz (77)</w:t>
            </w:r>
          </w:p>
          <w:p w:rsidR="007714ED" w:rsidRPr="00071EDE" w:rsidRDefault="007714ED" w:rsidP="0032510E">
            <w:pPr>
              <w:rPr>
                <w:rFonts w:ascii="Arial" w:hAnsi="Arial"/>
                <w:sz w:val="20"/>
              </w:rPr>
            </w:pPr>
          </w:p>
          <w:p w:rsidR="007714ED" w:rsidRPr="00071EDE" w:rsidRDefault="007714ED" w:rsidP="0032510E">
            <w:pPr>
              <w:rPr>
                <w:rFonts w:ascii="Arial" w:hAnsi="Arial"/>
                <w:sz w:val="20"/>
              </w:rPr>
            </w:pPr>
          </w:p>
          <w:p w:rsidR="007714ED" w:rsidRPr="00071EDE" w:rsidRDefault="007714ED" w:rsidP="0032510E">
            <w:pPr>
              <w:rPr>
                <w:rFonts w:ascii="Arial" w:hAnsi="Arial"/>
                <w:highlight w:val="lightGray"/>
              </w:rPr>
            </w:pPr>
            <w:r w:rsidRPr="00071EDE">
              <w:rPr>
                <w:rFonts w:ascii="Arial" w:hAnsi="Arial"/>
                <w:sz w:val="20"/>
              </w:rPr>
              <w:t>14:15 Minuten</w:t>
            </w:r>
          </w:p>
        </w:tc>
      </w:tr>
      <w:tr w:rsidR="00B14706" w:rsidRPr="001C44D3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44D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44D3" w:rsidRDefault="001C44D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27" type="#_x0000_t75" style="width:131.3pt;height:93.8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1. Wie sieht Lukas’ Berufskleidung aus?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2. Welche Voraussetzungen sollte ein Automobilmechatroniker mit-bringen?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3. Zähle auf, welche Arbeiten Lukas bei einem Service selbstständig erledigen muss.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4. Warum spricht Lukas von einer grossen Verantwortung, die er für seine Arbeit wahrnehmen muss?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5. Warum und wie sind die Lehrlinge der Garage </w:t>
            </w:r>
            <w:proofErr w:type="spellStart"/>
            <w:r w:rsidRPr="001C44D3">
              <w:rPr>
                <w:color w:val="auto"/>
                <w:sz w:val="20"/>
                <w:szCs w:val="20"/>
              </w:rPr>
              <w:t>Imholz</w:t>
            </w:r>
            <w:proofErr w:type="spellEnd"/>
            <w:r w:rsidRPr="001C44D3">
              <w:rPr>
                <w:color w:val="auto"/>
                <w:sz w:val="20"/>
                <w:szCs w:val="20"/>
              </w:rPr>
              <w:t xml:space="preserve"> in Cham zu dieser Ausbildung gekommen?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6. Wie lange dauert die Ausbildung zum Automobilmechatroniker?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>7. Die Berufsbezeichnung hat sich vom Automechaniker zum Auto-</w:t>
            </w:r>
            <w:proofErr w:type="spellStart"/>
            <w:r w:rsidRPr="001C44D3">
              <w:rPr>
                <w:color w:val="auto"/>
                <w:sz w:val="20"/>
                <w:szCs w:val="20"/>
              </w:rPr>
              <w:t>mobilmechatroniker</w:t>
            </w:r>
            <w:proofErr w:type="spellEnd"/>
            <w:r w:rsidRPr="001C44D3">
              <w:rPr>
                <w:color w:val="auto"/>
                <w:sz w:val="20"/>
                <w:szCs w:val="20"/>
              </w:rPr>
              <w:t xml:space="preserve"> verändert. Erkläre, warum heute die Endung -</w:t>
            </w:r>
            <w:proofErr w:type="spellStart"/>
            <w:r w:rsidRPr="001C44D3">
              <w:rPr>
                <w:color w:val="auto"/>
                <w:sz w:val="20"/>
                <w:szCs w:val="20"/>
              </w:rPr>
              <w:t>troniker</w:t>
            </w:r>
            <w:proofErr w:type="spellEnd"/>
            <w:r w:rsidRPr="001C44D3">
              <w:rPr>
                <w:color w:val="auto"/>
                <w:sz w:val="20"/>
                <w:szCs w:val="20"/>
              </w:rPr>
              <w:t xml:space="preserve"> dazugekommen ist.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8. Wie äussern sich die Lehrlinge über die Schule?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9. Warum, vermutest du, überlässt der Betrieb den Lehrlingen des vierten Ausbildungsjahres die Verwaltung und Bewirtschaftung des Reifenlagers? </w:t>
            </w:r>
          </w:p>
          <w:p w:rsid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843015" w:rsidRPr="001C44D3" w:rsidRDefault="00843015" w:rsidP="001C44D3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C44D3" w:rsidRPr="001C44D3" w:rsidRDefault="001C44D3" w:rsidP="001C44D3">
            <w:pPr>
              <w:pStyle w:val="Default"/>
              <w:rPr>
                <w:color w:val="auto"/>
                <w:sz w:val="20"/>
                <w:szCs w:val="20"/>
              </w:rPr>
            </w:pPr>
            <w:r w:rsidRPr="001C44D3">
              <w:rPr>
                <w:color w:val="auto"/>
                <w:sz w:val="20"/>
                <w:szCs w:val="20"/>
              </w:rPr>
              <w:t xml:space="preserve">10. Welche Vorteile und Nachteile hat aus deiner Sicht der Beruf des Automobilmechatronikers? </w:t>
            </w:r>
          </w:p>
          <w:p w:rsidR="001C44D3" w:rsidRDefault="001C44D3" w:rsidP="001C44D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43015" w:rsidRPr="001C44D3" w:rsidRDefault="00843015" w:rsidP="001C44D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1C44D3" w:rsidRDefault="001C44D3" w:rsidP="001C44D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C44D3">
              <w:rPr>
                <w:rFonts w:ascii="Arial" w:hAnsi="Arial"/>
                <w:sz w:val="20"/>
              </w:rPr>
              <w:t xml:space="preserve">11. Worauf muss Lukas im Umgang mit Kunden achten? </w:t>
            </w:r>
          </w:p>
        </w:tc>
      </w:tr>
      <w:tr w:rsidR="00810069" w:rsidRPr="001C44D3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44D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44D3" w:rsidRDefault="001C44D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28" type="#_x0000_t75" style="width:131.3pt;height:93.8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44D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44D3" w:rsidRDefault="001C44D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29" type="#_x0000_t75" style="width:131.3pt;height:93.8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44D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44D3" w:rsidRDefault="001C44D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30" type="#_x0000_t75" style="width:131.3pt;height:93.8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C44D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C44D3" w:rsidRDefault="001C44D3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C44D3">
              <w:rPr>
                <w:rFonts w:ascii="Arial" w:hAnsi="Arial"/>
                <w:sz w:val="10"/>
              </w:rPr>
              <w:pict>
                <v:shape id="_x0000_i1031" type="#_x0000_t75" style="width:131.3pt;height:93.8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C44D3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C44D3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C44D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1C44D3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1C44D3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1C44D3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1C44D3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F3" w:rsidRDefault="003B39F3">
      <w:r>
        <w:separator/>
      </w:r>
    </w:p>
  </w:endnote>
  <w:endnote w:type="continuationSeparator" w:id="0">
    <w:p w:rsidR="003B39F3" w:rsidRDefault="003B3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9F3" w:rsidRDefault="003B39F3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216"/>
      <w:gridCol w:w="2217"/>
      <w:gridCol w:w="1825"/>
    </w:tblGrid>
    <w:tr w:rsidR="003B39F3" w:rsidRPr="003B11B4" w:rsidTr="00703C89">
      <w:tc>
        <w:tcPr>
          <w:tcW w:w="2777" w:type="dxa"/>
        </w:tcPr>
        <w:p w:rsidR="003B39F3" w:rsidRPr="003B11B4" w:rsidRDefault="003B39F3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3B39F3" w:rsidRPr="003B11B4" w:rsidRDefault="003B39F3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216" w:type="dxa"/>
          <w:shd w:val="clear" w:color="auto" w:fill="C7C0B9"/>
          <w:vAlign w:val="center"/>
        </w:tcPr>
        <w:p w:rsidR="003B39F3" w:rsidRPr="003B11B4" w:rsidRDefault="003B39F3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217" w:type="dxa"/>
          <w:shd w:val="clear" w:color="auto" w:fill="C7C0B9"/>
          <w:vAlign w:val="center"/>
        </w:tcPr>
        <w:p w:rsidR="003B39F3" w:rsidRPr="003B11B4" w:rsidRDefault="003B39F3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3B39F3" w:rsidRPr="003B11B4" w:rsidRDefault="003B39F3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4301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43015" w:rsidRPr="0084301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3B39F3" w:rsidRDefault="003B39F3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F3" w:rsidRDefault="003B39F3">
      <w:r>
        <w:separator/>
      </w:r>
    </w:p>
  </w:footnote>
  <w:footnote w:type="continuationSeparator" w:id="0">
    <w:p w:rsidR="003B39F3" w:rsidRDefault="003B3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9F3" w:rsidRDefault="003B39F3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3B39F3">
      <w:trPr>
        <w:cantSplit/>
      </w:trPr>
      <w:tc>
        <w:tcPr>
          <w:tcW w:w="4390" w:type="dxa"/>
          <w:gridSpan w:val="3"/>
        </w:tcPr>
        <w:p w:rsidR="003B39F3" w:rsidRDefault="003B39F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0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3B39F3" w:rsidRDefault="003B39F3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3B39F3" w:rsidRDefault="003B39F3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3B39F3">
      <w:trPr>
        <w:cantSplit/>
        <w:trHeight w:val="49"/>
      </w:trPr>
      <w:tc>
        <w:tcPr>
          <w:tcW w:w="9215" w:type="dxa"/>
          <w:gridSpan w:val="7"/>
        </w:tcPr>
        <w:p w:rsidR="003B39F3" w:rsidRDefault="003B39F3">
          <w:pPr>
            <w:rPr>
              <w:rFonts w:ascii="Arial" w:hAnsi="Arial"/>
              <w:sz w:val="26"/>
            </w:rPr>
          </w:pPr>
        </w:p>
      </w:tc>
    </w:tr>
    <w:tr w:rsidR="003B39F3">
      <w:trPr>
        <w:cantSplit/>
        <w:trHeight w:val="49"/>
      </w:trPr>
      <w:tc>
        <w:tcPr>
          <w:tcW w:w="6550" w:type="dxa"/>
          <w:gridSpan w:val="4"/>
        </w:tcPr>
        <w:p w:rsidR="003B39F3" w:rsidRDefault="003B39F3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3B39F3" w:rsidRDefault="003B39F3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3B39F3">
      <w:trPr>
        <w:gridAfter w:val="1"/>
        <w:wAfter w:w="23" w:type="dxa"/>
        <w:cantSplit/>
      </w:trPr>
      <w:tc>
        <w:tcPr>
          <w:tcW w:w="2770" w:type="dxa"/>
        </w:tcPr>
        <w:p w:rsidR="003B39F3" w:rsidRDefault="003B39F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3B39F3" w:rsidRDefault="003B39F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3B39F3" w:rsidRDefault="003B39F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3B39F3" w:rsidRDefault="003B39F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3B39F3" w:rsidRDefault="003B39F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F463A"/>
    <w:rsid w:val="001C44D3"/>
    <w:rsid w:val="0032510E"/>
    <w:rsid w:val="003B11B4"/>
    <w:rsid w:val="003B39F3"/>
    <w:rsid w:val="003F0A02"/>
    <w:rsid w:val="00472297"/>
    <w:rsid w:val="00526352"/>
    <w:rsid w:val="005C53A2"/>
    <w:rsid w:val="00703C89"/>
    <w:rsid w:val="007714ED"/>
    <w:rsid w:val="00810069"/>
    <w:rsid w:val="00843015"/>
    <w:rsid w:val="009479A3"/>
    <w:rsid w:val="00B060D7"/>
    <w:rsid w:val="00B14706"/>
    <w:rsid w:val="00B30553"/>
    <w:rsid w:val="00BF1EC6"/>
    <w:rsid w:val="00C0224D"/>
    <w:rsid w:val="00C901D6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C44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2FBA1CC9.dotm</Template>
  <TotalTime>0</TotalTime>
  <Pages>1</Pages>
  <Words>178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2012-05-29T15:27:00Z</dcterms:created>
  <dcterms:modified xsi:type="dcterms:W3CDTF">2012-05-29T15:27:00Z</dcterms:modified>
  <cp:category>Zuma Vorlage phe</cp:category>
</cp:coreProperties>
</file>