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3257" w:rsidRPr="001A67BC" w14:paraId="4412CB90" w14:textId="77777777" w:rsidTr="001A67BC">
        <w:tc>
          <w:tcPr>
            <w:tcW w:w="9356" w:type="dxa"/>
          </w:tcPr>
          <w:p w14:paraId="79E35B0E" w14:textId="77777777" w:rsidR="001A67BC" w:rsidRDefault="00D73257" w:rsidP="001A67BC">
            <w:pPr>
              <w:rPr>
                <w:rFonts w:ascii="Arial" w:hAnsi="Arial"/>
                <w:b/>
                <w:szCs w:val="22"/>
              </w:rPr>
            </w:pPr>
            <w:r w:rsidRPr="001A67BC">
              <w:rPr>
                <w:rFonts w:ascii="Arial" w:hAnsi="Arial"/>
                <w:b/>
                <w:szCs w:val="22"/>
              </w:rPr>
              <w:t xml:space="preserve">Aufgabe </w:t>
            </w:r>
            <w:r w:rsidR="00362D94" w:rsidRPr="001A67BC">
              <w:rPr>
                <w:rFonts w:ascii="Arial" w:hAnsi="Arial"/>
                <w:b/>
                <w:szCs w:val="22"/>
              </w:rPr>
              <w:t>1</w:t>
            </w:r>
          </w:p>
          <w:p w14:paraId="22291542" w14:textId="77777777" w:rsidR="001E0753" w:rsidRPr="00A604F5" w:rsidRDefault="001E0753" w:rsidP="001E075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A604F5">
              <w:rPr>
                <w:rFonts w:ascii="Arial" w:hAnsi="Arial"/>
                <w:szCs w:val="22"/>
              </w:rPr>
              <w:t xml:space="preserve">Wer verursacht </w:t>
            </w:r>
            <w:proofErr w:type="spellStart"/>
            <w:r w:rsidRPr="00A604F5">
              <w:rPr>
                <w:rFonts w:ascii="Arial" w:hAnsi="Arial"/>
                <w:szCs w:val="22"/>
              </w:rPr>
              <w:t>Foodwaste</w:t>
            </w:r>
            <w:proofErr w:type="spellEnd"/>
            <w:r w:rsidRPr="00A604F5">
              <w:rPr>
                <w:rFonts w:ascii="Arial" w:hAnsi="Arial"/>
                <w:szCs w:val="22"/>
              </w:rPr>
              <w:t xml:space="preserve">? Zeichne in die Mülltonne ein, wie du es im Film gesehen hast. </w:t>
            </w:r>
          </w:p>
          <w:p w14:paraId="4608362A" w14:textId="4012F562" w:rsidR="001E0753" w:rsidRPr="001E0753" w:rsidRDefault="001E0753" w:rsidP="001E075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A604F5">
              <w:rPr>
                <w:rFonts w:ascii="Arial" w:hAnsi="Arial"/>
                <w:szCs w:val="22"/>
              </w:rPr>
              <w:t xml:space="preserve">Beachte dabei, wer wieviel Anteil am </w:t>
            </w:r>
            <w:proofErr w:type="spellStart"/>
            <w:r w:rsidRPr="00A604F5">
              <w:rPr>
                <w:rFonts w:ascii="Arial" w:hAnsi="Arial"/>
                <w:szCs w:val="22"/>
              </w:rPr>
              <w:t>Foodwaste</w:t>
            </w:r>
            <w:proofErr w:type="spellEnd"/>
            <w:r w:rsidRPr="00A604F5">
              <w:rPr>
                <w:rFonts w:ascii="Arial" w:hAnsi="Arial"/>
                <w:szCs w:val="22"/>
              </w:rPr>
              <w:t xml:space="preserve"> hat. Schreibe auch die Prozentsätze dazu. </w:t>
            </w:r>
          </w:p>
        </w:tc>
      </w:tr>
      <w:tr w:rsidR="001A67BC" w:rsidRPr="001A67BC" w14:paraId="2D38E933" w14:textId="77777777" w:rsidTr="001A67BC">
        <w:tc>
          <w:tcPr>
            <w:tcW w:w="9356" w:type="dxa"/>
          </w:tcPr>
          <w:p w14:paraId="07CBB705" w14:textId="77777777" w:rsidR="001A67BC" w:rsidRPr="001A67BC" w:rsidRDefault="001A67BC" w:rsidP="000B70D1">
            <w:pPr>
              <w:rPr>
                <w:rFonts w:ascii="Arial" w:hAnsi="Arial"/>
                <w:b/>
                <w:szCs w:val="22"/>
              </w:rPr>
            </w:pPr>
          </w:p>
        </w:tc>
      </w:tr>
      <w:tr w:rsidR="001E0753" w:rsidRPr="001A67BC" w14:paraId="15DB8A37" w14:textId="77777777" w:rsidTr="001A67BC">
        <w:tc>
          <w:tcPr>
            <w:tcW w:w="9356" w:type="dxa"/>
          </w:tcPr>
          <w:p w14:paraId="32ACC4B4" w14:textId="66F384C7" w:rsidR="00F026AA" w:rsidRDefault="00FB0B83" w:rsidP="002E45DC">
            <w:pPr>
              <w:keepNext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344B212" wp14:editId="03D9525A">
                      <wp:simplePos x="0" y="0"/>
                      <wp:positionH relativeFrom="column">
                        <wp:posOffset>331</wp:posOffset>
                      </wp:positionH>
                      <wp:positionV relativeFrom="paragraph">
                        <wp:posOffset>3204845</wp:posOffset>
                      </wp:positionV>
                      <wp:extent cx="1430655" cy="1404620"/>
                      <wp:effectExtent l="0" t="0" r="17145" b="20320"/>
                      <wp:wrapNone/>
                      <wp:docPr id="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95259" w14:textId="5D16D48A" w:rsidR="00FB0B83" w:rsidRPr="00FB0B83" w:rsidRDefault="00FB0B83" w:rsidP="00FB0B83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>Landwirtschaft: 13%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44B2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.05pt;margin-top:252.35pt;width:112.6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" fillcolor="white [3212]">
                      <v:textbox style="mso-fit-shape-to-text:t">
                        <w:txbxContent>
                          <w:p w14:paraId="45B95259" w14:textId="5D16D48A" w:rsidR="00FB0B83" w:rsidRPr="00FB0B83" w:rsidRDefault="00FB0B83" w:rsidP="00FB0B83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Landwirtschaft: 13%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44CC63E" wp14:editId="33E33CDB">
                      <wp:simplePos x="0" y="0"/>
                      <wp:positionH relativeFrom="column">
                        <wp:posOffset>2209</wp:posOffset>
                      </wp:positionH>
                      <wp:positionV relativeFrom="paragraph">
                        <wp:posOffset>501015</wp:posOffset>
                      </wp:positionV>
                      <wp:extent cx="1263650" cy="1404620"/>
                      <wp:effectExtent l="0" t="0" r="12700" b="2032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9F01F" w14:textId="3199D266" w:rsidR="00FB0B83" w:rsidRPr="00FB0B83" w:rsidRDefault="00FB0B83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</w:pPr>
                                  <w:r w:rsidRPr="00FB0B8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>Haushalte: 45%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4CC63E" id="_x0000_s1027" type="#_x0000_t202" style="position:absolute;left:0;text-align:left;margin-left:.15pt;margin-top:39.45pt;width:9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" fillcolor="white [3212]">
                      <v:textbox style="mso-fit-shape-to-text:t">
                        <w:txbxContent>
                          <w:p w14:paraId="6ED9F01F" w14:textId="3199D266" w:rsidR="00FB0B83" w:rsidRPr="00FB0B83" w:rsidRDefault="00FB0B83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Haushalte: 45%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38CE200" wp14:editId="2739AE12">
                      <wp:simplePos x="0" y="0"/>
                      <wp:positionH relativeFrom="column">
                        <wp:posOffset>3506</wp:posOffset>
                      </wp:positionH>
                      <wp:positionV relativeFrom="paragraph">
                        <wp:posOffset>1757680</wp:posOffset>
                      </wp:positionV>
                      <wp:extent cx="1287780" cy="1404620"/>
                      <wp:effectExtent l="0" t="0" r="26670" b="2667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523C6" w14:textId="2A92F84E" w:rsidR="00FB0B83" w:rsidRPr="00FB0B83" w:rsidRDefault="00FB0B83" w:rsidP="00FB0B83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</w:pPr>
                                  <w:r w:rsidRPr="00FB0B8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 xml:space="preserve">Läden und </w:t>
                                  </w:r>
                                  <w:r w:rsidRPr="00FB0B8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br/>
                                    <w:t>Restaurants: 12%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8CE200" id="_x0000_s1028" type="#_x0000_t202" style="position:absolute;left:0;text-align:left;margin-left:.3pt;margin-top:138.4pt;width:101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" fillcolor="white [3212]">
                      <v:textbox style="mso-fit-shape-to-text:t">
                        <w:txbxContent>
                          <w:p w14:paraId="57F523C6" w14:textId="2A92F84E" w:rsidR="00FB0B83" w:rsidRPr="00FB0B83" w:rsidRDefault="00FB0B83" w:rsidP="00FB0B83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Läden und 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br/>
                              <w:t>Restaurants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: 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12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C30558B" wp14:editId="53AA5E78">
                      <wp:simplePos x="0" y="0"/>
                      <wp:positionH relativeFrom="column">
                        <wp:posOffset>-3452</wp:posOffset>
                      </wp:positionH>
                      <wp:positionV relativeFrom="paragraph">
                        <wp:posOffset>2451873</wp:posOffset>
                      </wp:positionV>
                      <wp:extent cx="1248355" cy="1404620"/>
                      <wp:effectExtent l="0" t="0" r="28575" b="2032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83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4BF42" w14:textId="46BB4F1B" w:rsidR="00FB0B83" w:rsidRPr="00FB0B83" w:rsidRDefault="00FB0B83" w:rsidP="00FB0B83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>Transport und Fabriken</w:t>
                                  </w:r>
                                  <w:r w:rsidRPr="00FB0B8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>30</w:t>
                                  </w:r>
                                  <w:r w:rsidRPr="00FB0B83">
                                    <w:rPr>
                                      <w:rFonts w:ascii="Arial" w:hAnsi="Arial"/>
                                      <w:b/>
                                      <w:bCs/>
                                      <w:color w:val="FF0000"/>
                                      <w:sz w:val="20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30558B" id="_x0000_s1029" type="#_x0000_t202" style="position:absolute;left:0;text-align:left;margin-left:-.25pt;margin-top:193.05pt;width:98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" fillcolor="white [3212]">
                      <v:textbox style="mso-fit-shape-to-text:t">
                        <w:txbxContent>
                          <w:p w14:paraId="6BC4BF42" w14:textId="46BB4F1B" w:rsidR="00FB0B83" w:rsidRPr="00FB0B83" w:rsidRDefault="00FB0B83" w:rsidP="00FB0B83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Transport und Fabriken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30</w:t>
                            </w:r>
                            <w:r w:rsidRPr="00FB0B8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2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0753">
              <w:rPr>
                <w:noProof/>
              </w:rPr>
              <w:drawing>
                <wp:inline distT="0" distB="0" distL="0" distR="0" wp14:anchorId="4550782E" wp14:editId="7EFD1713">
                  <wp:extent cx="5760000" cy="398161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35995"/>
                          <a:stretch/>
                        </pic:blipFill>
                        <pic:spPr bwMode="auto">
                          <a:xfrm>
                            <a:off x="0" y="0"/>
                            <a:ext cx="5760000" cy="398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5ABB98" w14:textId="301D6B8D" w:rsidR="001E0753" w:rsidRPr="00F026AA" w:rsidRDefault="00F026AA" w:rsidP="00DC73BC">
            <w:pPr>
              <w:pStyle w:val="Beschriftung"/>
              <w:spacing w:after="0"/>
              <w:jc w:val="right"/>
              <w:rPr>
                <w:rFonts w:ascii="Arial" w:hAnsi="Arial"/>
                <w:b/>
                <w:i w:val="0"/>
                <w:iCs w:val="0"/>
                <w:sz w:val="12"/>
                <w:szCs w:val="12"/>
              </w:rPr>
            </w:pPr>
            <w:r w:rsidRPr="00F026AA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 xml:space="preserve">Bild: SRF </w:t>
            </w:r>
            <w:proofErr w:type="spellStart"/>
            <w:r w:rsidRPr="00F026AA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>mySchool</w:t>
            </w:r>
            <w:proofErr w:type="spellEnd"/>
          </w:p>
        </w:tc>
      </w:tr>
    </w:tbl>
    <w:p w14:paraId="56782C51" w14:textId="3D71DB8C" w:rsidR="00BE05BD" w:rsidRDefault="00BE05BD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9"/>
      </w:tblGrid>
      <w:tr w:rsidR="008B62DC" w:rsidRPr="008B62DC" w14:paraId="3E88F9A7" w14:textId="77777777" w:rsidTr="008B62DC">
        <w:tc>
          <w:tcPr>
            <w:tcW w:w="9369" w:type="dxa"/>
          </w:tcPr>
          <w:p w14:paraId="39C99EE3" w14:textId="77777777" w:rsidR="008B62DC" w:rsidRPr="00B80332" w:rsidRDefault="008B62DC" w:rsidP="003B6E2D">
            <w:pPr>
              <w:rPr>
                <w:rFonts w:ascii="Arial" w:hAnsi="Arial"/>
                <w:b/>
                <w:szCs w:val="22"/>
              </w:rPr>
            </w:pPr>
            <w:r w:rsidRPr="00B80332">
              <w:rPr>
                <w:rFonts w:ascii="Arial" w:hAnsi="Arial"/>
                <w:b/>
                <w:szCs w:val="22"/>
              </w:rPr>
              <w:lastRenderedPageBreak/>
              <w:t>Aufgabe 2</w:t>
            </w:r>
          </w:p>
          <w:p w14:paraId="78F08771" w14:textId="06FB1E54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8B62DC">
              <w:rPr>
                <w:rFonts w:ascii="Arial" w:hAnsi="Arial"/>
                <w:szCs w:val="22"/>
              </w:rPr>
              <w:t xml:space="preserve">Was kannst du tun, um </w:t>
            </w:r>
            <w:proofErr w:type="spellStart"/>
            <w:r w:rsidRPr="008B62DC">
              <w:rPr>
                <w:rFonts w:ascii="Arial" w:hAnsi="Arial"/>
                <w:szCs w:val="22"/>
              </w:rPr>
              <w:t>Foodwaste</w:t>
            </w:r>
            <w:proofErr w:type="spellEnd"/>
            <w:r w:rsidRPr="008B62DC">
              <w:rPr>
                <w:rFonts w:ascii="Arial" w:hAnsi="Arial"/>
                <w:szCs w:val="22"/>
              </w:rPr>
              <w:t xml:space="preserve"> zu vermeiden? Informiere dich auf </w:t>
            </w:r>
            <w:hyperlink r:id="rId9" w:history="1">
              <w:r w:rsidRPr="008B62DC">
                <w:rPr>
                  <w:rStyle w:val="Hyperlink"/>
                  <w:rFonts w:ascii="Arial" w:hAnsi="Arial"/>
                  <w:szCs w:val="22"/>
                </w:rPr>
                <w:t>https://savefood.ch/de/das-kannst-du-tun.html</w:t>
              </w:r>
            </w:hyperlink>
            <w:r w:rsidRPr="008B62DC">
              <w:rPr>
                <w:rFonts w:ascii="Arial" w:hAnsi="Arial"/>
                <w:szCs w:val="22"/>
              </w:rPr>
              <w:t xml:space="preserve"> über die verschiedenen Möglichkeiten. Lies alle genau durch</w:t>
            </w:r>
            <w:r>
              <w:rPr>
                <w:rFonts w:ascii="Arial" w:hAnsi="Arial"/>
                <w:szCs w:val="22"/>
              </w:rPr>
              <w:t xml:space="preserve">. </w:t>
            </w:r>
            <w:r w:rsidRPr="008B62DC">
              <w:rPr>
                <w:rFonts w:ascii="Arial" w:hAnsi="Arial"/>
                <w:szCs w:val="22"/>
              </w:rPr>
              <w:t xml:space="preserve">Notiere mindestens vier Möglichkeiten, die du interessant und wichtig findest. Auf die kurzen Linien schreibst du </w:t>
            </w:r>
            <w:r>
              <w:rPr>
                <w:rFonts w:ascii="Arial" w:hAnsi="Arial"/>
                <w:szCs w:val="22"/>
              </w:rPr>
              <w:t>die</w:t>
            </w:r>
            <w:r w:rsidRPr="008B62DC">
              <w:rPr>
                <w:rFonts w:ascii="Arial" w:hAnsi="Arial"/>
                <w:szCs w:val="22"/>
              </w:rPr>
              <w:t xml:space="preserve"> Titel. Darunter hast du Platz, um </w:t>
            </w:r>
            <w:r>
              <w:rPr>
                <w:rFonts w:ascii="Arial" w:hAnsi="Arial"/>
                <w:szCs w:val="22"/>
              </w:rPr>
              <w:t>die Möglichkeit zu erklären.</w:t>
            </w:r>
            <w:r w:rsidRPr="008B62DC">
              <w:rPr>
                <w:rFonts w:ascii="Arial" w:hAnsi="Arial"/>
                <w:szCs w:val="22"/>
              </w:rPr>
              <w:t xml:space="preserve"> </w:t>
            </w:r>
          </w:p>
        </w:tc>
      </w:tr>
      <w:tr w:rsidR="008B62DC" w:rsidRPr="008B62DC" w14:paraId="02FBF3E4" w14:textId="77777777" w:rsidTr="008B62DC">
        <w:tc>
          <w:tcPr>
            <w:tcW w:w="9369" w:type="dxa"/>
          </w:tcPr>
          <w:p w14:paraId="11FF1CAE" w14:textId="1291C194" w:rsidR="00A2588E" w:rsidRPr="008B62DC" w:rsidRDefault="00A2588E" w:rsidP="003B6E2D">
            <w:pPr>
              <w:rPr>
                <w:rFonts w:ascii="Arial" w:hAnsi="Arial"/>
                <w:b/>
                <w:szCs w:val="22"/>
              </w:rPr>
            </w:pPr>
          </w:p>
        </w:tc>
      </w:tr>
      <w:tr w:rsidR="00B80332" w:rsidRPr="008B62DC" w14:paraId="3AC36A1C" w14:textId="77777777" w:rsidTr="008B62DC">
        <w:tc>
          <w:tcPr>
            <w:tcW w:w="9369" w:type="dxa"/>
          </w:tcPr>
          <w:p w14:paraId="75CA82D8" w14:textId="025E4ED3" w:rsidR="00B80332" w:rsidRPr="0054478D" w:rsidRDefault="00B80332" w:rsidP="00B8033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 xml:space="preserve">Mögliche </w:t>
            </w:r>
            <w:r w:rsidR="00DA10AE">
              <w:rPr>
                <w:rFonts w:ascii="Arial" w:hAnsi="Arial"/>
                <w:b/>
                <w:bCs/>
                <w:color w:val="FF0000"/>
                <w:szCs w:val="22"/>
              </w:rPr>
              <w:t>Massnahmen</w:t>
            </w: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:</w:t>
            </w: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br/>
            </w:r>
          </w:p>
          <w:p w14:paraId="750A8E07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1. Einkauf planen</w:t>
            </w:r>
          </w:p>
          <w:p w14:paraId="30F7A299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27258B65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 xml:space="preserve">2. </w:t>
            </w:r>
            <w:proofErr w:type="gramStart"/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Richtig</w:t>
            </w:r>
            <w:proofErr w:type="gramEnd"/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 xml:space="preserve"> lagern</w:t>
            </w:r>
          </w:p>
          <w:p w14:paraId="666163ED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41436AD1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3. Haltbarkeitsdaten kennen</w:t>
            </w:r>
          </w:p>
          <w:p w14:paraId="5265A718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20C83563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4. Ganze Lebensmittel verwenden</w:t>
            </w:r>
          </w:p>
          <w:p w14:paraId="3BB4DF7F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24EEDE62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5. Lebensmittel kennen</w:t>
            </w:r>
          </w:p>
          <w:p w14:paraId="7AD627DF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04C480CA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6. Die Sinne nutzen</w:t>
            </w:r>
          </w:p>
          <w:p w14:paraId="018D72B8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2A76AC33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 xml:space="preserve">7. </w:t>
            </w:r>
            <w:proofErr w:type="gramStart"/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Kreativ</w:t>
            </w:r>
            <w:proofErr w:type="gramEnd"/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 xml:space="preserve"> sein</w:t>
            </w:r>
          </w:p>
          <w:p w14:paraId="25B8F294" w14:textId="77777777" w:rsidR="00B80332" w:rsidRPr="0054478D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38D9AF9E" w14:textId="77777777" w:rsidR="00B80332" w:rsidRDefault="00B80332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 w:rsidRPr="0054478D">
              <w:rPr>
                <w:rFonts w:ascii="Arial" w:hAnsi="Arial"/>
                <w:b/>
                <w:bCs/>
                <w:color w:val="FF0000"/>
                <w:szCs w:val="22"/>
              </w:rPr>
              <w:t>8. Haltbarkeit verlängern</w:t>
            </w:r>
          </w:p>
          <w:p w14:paraId="4A5D8C0B" w14:textId="77777777" w:rsidR="00DA10AE" w:rsidRDefault="00DA10AE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</w:p>
          <w:p w14:paraId="215AFDB2" w14:textId="067FFDA2" w:rsidR="00DA10AE" w:rsidRPr="00B80332" w:rsidRDefault="00DA10AE" w:rsidP="00DA10A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FF0000"/>
                <w:szCs w:val="22"/>
              </w:rPr>
            </w:pPr>
            <w:r>
              <w:rPr>
                <w:rFonts w:ascii="Arial" w:hAnsi="Arial"/>
                <w:b/>
                <w:bCs/>
                <w:color w:val="FF0000"/>
                <w:szCs w:val="22"/>
              </w:rPr>
              <w:t>9. …</w:t>
            </w:r>
          </w:p>
        </w:tc>
      </w:tr>
    </w:tbl>
    <w:p w14:paraId="3AB14AE7" w14:textId="77777777" w:rsidR="00115F4A" w:rsidRPr="002C19DA" w:rsidRDefault="00115F4A" w:rsidP="000B70D1">
      <w:pPr>
        <w:rPr>
          <w:rFonts w:ascii="Arial" w:hAnsi="Arial"/>
          <w:b/>
          <w:sz w:val="20"/>
        </w:rPr>
      </w:pPr>
    </w:p>
    <w:sectPr w:rsidR="00115F4A" w:rsidRPr="002C19DA" w:rsidSect="00D4348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02DFB" w14:textId="77777777" w:rsidR="00C50900" w:rsidRDefault="00C50900">
      <w:r>
        <w:separator/>
      </w:r>
    </w:p>
  </w:endnote>
  <w:endnote w:type="continuationSeparator" w:id="0">
    <w:p w14:paraId="4A168917" w14:textId="77777777" w:rsidR="00C50900" w:rsidRDefault="00C5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D5517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AE48831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BA607BB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B83698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B7321CD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C49AE05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2EE62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2B8B8190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99FEDF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779A1DB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0432914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21F64BFB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EE9B9" w14:textId="77777777" w:rsidR="00C50900" w:rsidRDefault="00C50900">
      <w:r>
        <w:separator/>
      </w:r>
    </w:p>
  </w:footnote>
  <w:footnote w:type="continuationSeparator" w:id="0">
    <w:p w14:paraId="6C73CAC8" w14:textId="77777777" w:rsidR="00C50900" w:rsidRDefault="00C5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3D9DE302" w14:textId="77777777" w:rsidTr="00370556">
      <w:trPr>
        <w:trHeight w:val="430"/>
      </w:trPr>
      <w:tc>
        <w:tcPr>
          <w:tcW w:w="2835" w:type="dxa"/>
        </w:tcPr>
        <w:p w14:paraId="7AB00F6A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8EF089B" wp14:editId="5529CDFE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4F4C4FCA" w14:textId="77777777"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2E165823" w14:textId="77777777" w:rsidTr="00370556">
      <w:trPr>
        <w:trHeight w:hRule="exact" w:val="227"/>
      </w:trPr>
      <w:tc>
        <w:tcPr>
          <w:tcW w:w="9356" w:type="dxa"/>
          <w:gridSpan w:val="2"/>
        </w:tcPr>
        <w:p w14:paraId="6D1A8968" w14:textId="77777777" w:rsidR="000C47C9" w:rsidRDefault="000C47C9" w:rsidP="000C47C9">
          <w:pPr>
            <w:pStyle w:val="Kopfzeile"/>
          </w:pPr>
        </w:p>
      </w:tc>
    </w:tr>
    <w:tr w:rsidR="000C47C9" w14:paraId="762130C1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2A400C36" w14:textId="65D3FEE5" w:rsidR="000C47C9" w:rsidRPr="00AF5072" w:rsidRDefault="00256E5B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56E5B">
            <w:rPr>
              <w:rFonts w:ascii="Arial" w:hAnsi="Arial"/>
              <w:b/>
              <w:sz w:val="18"/>
              <w:szCs w:val="18"/>
            </w:rPr>
            <w:t xml:space="preserve">Clip und klar! Was ist </w:t>
          </w:r>
          <w:proofErr w:type="spellStart"/>
          <w:r w:rsidR="00707D51">
            <w:rPr>
              <w:rFonts w:ascii="Arial" w:hAnsi="Arial"/>
              <w:b/>
              <w:sz w:val="18"/>
              <w:szCs w:val="18"/>
            </w:rPr>
            <w:t>Foodwaste</w:t>
          </w:r>
          <w:proofErr w:type="spellEnd"/>
          <w:r w:rsidR="00707D51">
            <w:rPr>
              <w:rFonts w:ascii="Arial" w:hAnsi="Arial"/>
              <w:b/>
              <w:sz w:val="18"/>
              <w:szCs w:val="18"/>
            </w:rPr>
            <w:t>?</w:t>
          </w:r>
        </w:p>
      </w:tc>
    </w:tr>
  </w:tbl>
  <w:p w14:paraId="725864B4" w14:textId="77777777" w:rsidR="00F70D14" w:rsidRDefault="00F70D14">
    <w:pPr>
      <w:pStyle w:val="Kopfzeile"/>
      <w:rPr>
        <w:rFonts w:ascii="Arial" w:hAnsi="Arial"/>
        <w:sz w:val="20"/>
      </w:rPr>
    </w:pPr>
  </w:p>
  <w:p w14:paraId="441C52B0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66A36DD4" w14:textId="77777777" w:rsidTr="00FB2AB5">
      <w:trPr>
        <w:trHeight w:val="426"/>
      </w:trPr>
      <w:tc>
        <w:tcPr>
          <w:tcW w:w="2761" w:type="dxa"/>
        </w:tcPr>
        <w:p w14:paraId="0238C4E7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FD05F24" wp14:editId="37DEC810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56E69308" w14:textId="5AA25FF1" w:rsidR="00A34345" w:rsidRPr="002D01FD" w:rsidRDefault="00DD6E48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A34345" w14:paraId="2AD73BC6" w14:textId="77777777" w:rsidTr="00370556">
      <w:trPr>
        <w:trHeight w:hRule="exact" w:val="227"/>
      </w:trPr>
      <w:tc>
        <w:tcPr>
          <w:tcW w:w="9356" w:type="dxa"/>
          <w:gridSpan w:val="3"/>
        </w:tcPr>
        <w:p w14:paraId="26B93948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2D4A75F9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E1CF2BF" w14:textId="4C2DF165" w:rsidR="00A34345" w:rsidRPr="005301DE" w:rsidRDefault="00092093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3A9C54A" wp14:editId="3277DCDD">
                <wp:extent cx="1656000" cy="917294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17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7995EB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31D40181" w14:textId="70EE49E9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46B1CFA4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C9CAF92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2082CE9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4EAFBB50" w14:textId="0E77737B" w:rsidR="00A34345" w:rsidRPr="006F2C9E" w:rsidRDefault="00F64B62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Clip und klar! </w:t>
          </w:r>
          <w:r w:rsidR="00362D94">
            <w:rPr>
              <w:rFonts w:ascii="Arial" w:hAnsi="Arial"/>
              <w:b/>
              <w:sz w:val="24"/>
              <w:szCs w:val="24"/>
            </w:rPr>
            <w:t xml:space="preserve">Was ist </w:t>
          </w:r>
          <w:proofErr w:type="spellStart"/>
          <w:r w:rsidR="00707D51">
            <w:rPr>
              <w:rFonts w:ascii="Arial" w:hAnsi="Arial"/>
              <w:b/>
              <w:sz w:val="24"/>
              <w:szCs w:val="24"/>
            </w:rPr>
            <w:t>Foodwaste</w:t>
          </w:r>
          <w:proofErr w:type="spellEnd"/>
          <w:r w:rsidR="00707D51">
            <w:rPr>
              <w:rFonts w:ascii="Arial" w:hAnsi="Arial"/>
              <w:b/>
              <w:sz w:val="24"/>
              <w:szCs w:val="24"/>
            </w:rPr>
            <w:t>?</w:t>
          </w:r>
        </w:p>
      </w:tc>
    </w:tr>
    <w:tr w:rsidR="00A34345" w14:paraId="69879FE2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E77AFC7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9F4008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38684B79" w14:textId="54D72174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4242F43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B35C9B2" w14:textId="47DF8A93" w:rsidR="00A34345" w:rsidRPr="0070624B" w:rsidRDefault="00362D94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 w:rsidR="00707D51">
            <w:rPr>
              <w:rFonts w:ascii="Arial" w:hAnsi="Arial"/>
              <w:sz w:val="18"/>
              <w:szCs w:val="18"/>
            </w:rPr>
            <w:t>20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130D825D" w14:textId="72D94A44" w:rsidR="00F70D14" w:rsidRDefault="00F70D14">
    <w:pPr>
      <w:pStyle w:val="Kopfzeile"/>
      <w:rPr>
        <w:rFonts w:ascii="Arial" w:hAnsi="Arial"/>
        <w:sz w:val="20"/>
      </w:rPr>
    </w:pPr>
  </w:p>
  <w:p w14:paraId="084ED46C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27DB"/>
    <w:multiLevelType w:val="hybridMultilevel"/>
    <w:tmpl w:val="A128F9E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A4F8B"/>
    <w:multiLevelType w:val="hybridMultilevel"/>
    <w:tmpl w:val="3B0472E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4DB4"/>
    <w:multiLevelType w:val="hybridMultilevel"/>
    <w:tmpl w:val="D3E0ECA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9"/>
  </w:num>
  <w:num w:numId="3">
    <w:abstractNumId w:val="10"/>
  </w:num>
  <w:num w:numId="4">
    <w:abstractNumId w:val="24"/>
  </w:num>
  <w:num w:numId="5">
    <w:abstractNumId w:val="23"/>
  </w:num>
  <w:num w:numId="6">
    <w:abstractNumId w:val="21"/>
  </w:num>
  <w:num w:numId="7">
    <w:abstractNumId w:val="13"/>
  </w:num>
  <w:num w:numId="8">
    <w:abstractNumId w:val="5"/>
  </w:num>
  <w:num w:numId="9">
    <w:abstractNumId w:val="22"/>
  </w:num>
  <w:num w:numId="10">
    <w:abstractNumId w:val="6"/>
  </w:num>
  <w:num w:numId="11">
    <w:abstractNumId w:val="18"/>
  </w:num>
  <w:num w:numId="12">
    <w:abstractNumId w:val="4"/>
  </w:num>
  <w:num w:numId="13">
    <w:abstractNumId w:val="8"/>
  </w:num>
  <w:num w:numId="14">
    <w:abstractNumId w:val="3"/>
  </w:num>
  <w:num w:numId="15">
    <w:abstractNumId w:val="20"/>
  </w:num>
  <w:num w:numId="16">
    <w:abstractNumId w:val="9"/>
  </w:num>
  <w:num w:numId="17">
    <w:abstractNumId w:val="25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7"/>
  </w:num>
  <w:num w:numId="23">
    <w:abstractNumId w:val="1"/>
  </w:num>
  <w:num w:numId="24">
    <w:abstractNumId w:val="7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94"/>
    <w:rsid w:val="000013E8"/>
    <w:rsid w:val="00012008"/>
    <w:rsid w:val="00034C0B"/>
    <w:rsid w:val="0004298A"/>
    <w:rsid w:val="00046687"/>
    <w:rsid w:val="000479AB"/>
    <w:rsid w:val="000508C4"/>
    <w:rsid w:val="00051876"/>
    <w:rsid w:val="00052927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2093"/>
    <w:rsid w:val="000965B2"/>
    <w:rsid w:val="000A65A2"/>
    <w:rsid w:val="000B40B0"/>
    <w:rsid w:val="000B70D1"/>
    <w:rsid w:val="000B73FE"/>
    <w:rsid w:val="000C21CF"/>
    <w:rsid w:val="000C47C9"/>
    <w:rsid w:val="000C578C"/>
    <w:rsid w:val="00101BE1"/>
    <w:rsid w:val="001065E3"/>
    <w:rsid w:val="001107C0"/>
    <w:rsid w:val="00114139"/>
    <w:rsid w:val="00115F4A"/>
    <w:rsid w:val="001205C5"/>
    <w:rsid w:val="00123032"/>
    <w:rsid w:val="001303BE"/>
    <w:rsid w:val="0013281A"/>
    <w:rsid w:val="00143CB8"/>
    <w:rsid w:val="001443DB"/>
    <w:rsid w:val="001467F6"/>
    <w:rsid w:val="00166279"/>
    <w:rsid w:val="0017552C"/>
    <w:rsid w:val="0018786F"/>
    <w:rsid w:val="00194162"/>
    <w:rsid w:val="001A091D"/>
    <w:rsid w:val="001A3102"/>
    <w:rsid w:val="001A67BC"/>
    <w:rsid w:val="001B22A4"/>
    <w:rsid w:val="001B3C76"/>
    <w:rsid w:val="001C544E"/>
    <w:rsid w:val="001E04EE"/>
    <w:rsid w:val="001E0753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6E5B"/>
    <w:rsid w:val="00257F9B"/>
    <w:rsid w:val="00263C4D"/>
    <w:rsid w:val="00293E12"/>
    <w:rsid w:val="002B11F1"/>
    <w:rsid w:val="002B69DF"/>
    <w:rsid w:val="002C19DA"/>
    <w:rsid w:val="002C56FA"/>
    <w:rsid w:val="002C7602"/>
    <w:rsid w:val="002D00AC"/>
    <w:rsid w:val="002E2750"/>
    <w:rsid w:val="002E45DC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2D94"/>
    <w:rsid w:val="00367A3B"/>
    <w:rsid w:val="00383231"/>
    <w:rsid w:val="00386693"/>
    <w:rsid w:val="003944BE"/>
    <w:rsid w:val="003A5A76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97B2E"/>
    <w:rsid w:val="004B6E8A"/>
    <w:rsid w:val="004C3ABC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5473E"/>
    <w:rsid w:val="00563871"/>
    <w:rsid w:val="0057131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6EA3"/>
    <w:rsid w:val="006374A2"/>
    <w:rsid w:val="0064785C"/>
    <w:rsid w:val="006559FC"/>
    <w:rsid w:val="006615B6"/>
    <w:rsid w:val="00672765"/>
    <w:rsid w:val="006769F3"/>
    <w:rsid w:val="0068286F"/>
    <w:rsid w:val="0069095A"/>
    <w:rsid w:val="00691714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C794E"/>
    <w:rsid w:val="006D6A31"/>
    <w:rsid w:val="006E2F5F"/>
    <w:rsid w:val="006E317C"/>
    <w:rsid w:val="006F0AE2"/>
    <w:rsid w:val="00701D98"/>
    <w:rsid w:val="0070285A"/>
    <w:rsid w:val="00706920"/>
    <w:rsid w:val="00707D51"/>
    <w:rsid w:val="00711A61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3DFC"/>
    <w:rsid w:val="00886FBC"/>
    <w:rsid w:val="00893107"/>
    <w:rsid w:val="00896ABB"/>
    <w:rsid w:val="008B183D"/>
    <w:rsid w:val="008B2AC2"/>
    <w:rsid w:val="008B6058"/>
    <w:rsid w:val="008B62DC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2502"/>
    <w:rsid w:val="009B548D"/>
    <w:rsid w:val="009B65BF"/>
    <w:rsid w:val="009B6AB6"/>
    <w:rsid w:val="009D4F54"/>
    <w:rsid w:val="009E3849"/>
    <w:rsid w:val="009E6C47"/>
    <w:rsid w:val="009F0855"/>
    <w:rsid w:val="00A02F03"/>
    <w:rsid w:val="00A03975"/>
    <w:rsid w:val="00A120DD"/>
    <w:rsid w:val="00A20506"/>
    <w:rsid w:val="00A2302D"/>
    <w:rsid w:val="00A24951"/>
    <w:rsid w:val="00A2588E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2929"/>
    <w:rsid w:val="00B62D9B"/>
    <w:rsid w:val="00B76D1B"/>
    <w:rsid w:val="00B80332"/>
    <w:rsid w:val="00B87E56"/>
    <w:rsid w:val="00B9111B"/>
    <w:rsid w:val="00BB2564"/>
    <w:rsid w:val="00BB4CE0"/>
    <w:rsid w:val="00BD356A"/>
    <w:rsid w:val="00BE05BD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0900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720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88B"/>
    <w:rsid w:val="00D80E9D"/>
    <w:rsid w:val="00D834DD"/>
    <w:rsid w:val="00D866C4"/>
    <w:rsid w:val="00D87799"/>
    <w:rsid w:val="00D9231C"/>
    <w:rsid w:val="00D93B37"/>
    <w:rsid w:val="00D941DA"/>
    <w:rsid w:val="00DA10AE"/>
    <w:rsid w:val="00DA47C3"/>
    <w:rsid w:val="00DB05E1"/>
    <w:rsid w:val="00DC0DD0"/>
    <w:rsid w:val="00DC1020"/>
    <w:rsid w:val="00DC565A"/>
    <w:rsid w:val="00DC58B8"/>
    <w:rsid w:val="00DC73BC"/>
    <w:rsid w:val="00DD05C2"/>
    <w:rsid w:val="00DD166A"/>
    <w:rsid w:val="00DD6E48"/>
    <w:rsid w:val="00DE47B7"/>
    <w:rsid w:val="00DE57F4"/>
    <w:rsid w:val="00E052E9"/>
    <w:rsid w:val="00E070FB"/>
    <w:rsid w:val="00E125EF"/>
    <w:rsid w:val="00E213D3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6185"/>
    <w:rsid w:val="00EC53C9"/>
    <w:rsid w:val="00EC5921"/>
    <w:rsid w:val="00ED0463"/>
    <w:rsid w:val="00ED3CAD"/>
    <w:rsid w:val="00EE3B5F"/>
    <w:rsid w:val="00EF6A64"/>
    <w:rsid w:val="00F026AA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64B62"/>
    <w:rsid w:val="00F70D14"/>
    <w:rsid w:val="00F73C5C"/>
    <w:rsid w:val="00F767B2"/>
    <w:rsid w:val="00F853DB"/>
    <w:rsid w:val="00F905C6"/>
    <w:rsid w:val="00F92083"/>
    <w:rsid w:val="00FB0B83"/>
    <w:rsid w:val="00FB1813"/>
    <w:rsid w:val="00FB2AB5"/>
    <w:rsid w:val="00FB2D13"/>
    <w:rsid w:val="00FB528C"/>
    <w:rsid w:val="00FC199E"/>
    <w:rsid w:val="00FE36C2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  <w14:docId w14:val="40C8386C"/>
  <w15:docId w15:val="{25429F35-0B43-4C37-B5A3-B1B1606D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026A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vefood.ch/de/das-kannst-du-tun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1A8BB-1303-4051-89DB-EF912E25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2</Pages>
  <Words>112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Clip und klar!</vt:lpstr>
    </vt:vector>
  </TitlesOfParts>
  <Company>SF Schweizer Fernsehen</Company>
  <LinksUpToDate>false</LinksUpToDate>
  <CharactersWithSpaces>867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Clip und klar!</dc:title>
  <dc:creator>Carole Kuhn</dc:creator>
  <cp:keywords/>
  <cp:lastModifiedBy>Marriott, Steven (SRF)</cp:lastModifiedBy>
  <cp:revision>7</cp:revision>
  <cp:lastPrinted>2013-04-15T08:53:00Z</cp:lastPrinted>
  <dcterms:created xsi:type="dcterms:W3CDTF">2021-03-02T13:24:00Z</dcterms:created>
  <dcterms:modified xsi:type="dcterms:W3CDTF">2021-03-09T09:20:00Z</dcterms:modified>
  <cp:category>Zuma Vorlage phe</cp:category>
</cp:coreProperties>
</file>