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C466F4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C466F4" w:rsidRDefault="00472297" w:rsidP="00B14706">
            <w:pPr>
              <w:pStyle w:val="berschrift4"/>
              <w:jc w:val="right"/>
            </w:pPr>
          </w:p>
        </w:tc>
      </w:tr>
      <w:tr w:rsidR="00472297" w:rsidRPr="00C466F4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C466F4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C466F4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C466F4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C466F4" w:rsidRDefault="00D5490E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C466F4">
              <w:t>sblatt</w:t>
            </w:r>
          </w:p>
        </w:tc>
      </w:tr>
      <w:tr w:rsidR="00DF5F70" w:rsidRPr="00C466F4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C466F4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C466F4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C466F4" w:rsidRDefault="00DF5F70" w:rsidP="00DF5F70">
            <w:pPr>
              <w:pStyle w:val="berschrift4"/>
              <w:spacing w:after="200"/>
            </w:pPr>
          </w:p>
        </w:tc>
      </w:tr>
      <w:tr w:rsidR="00DF5F70" w:rsidRPr="00C466F4" w:rsidTr="00472297">
        <w:trPr>
          <w:cantSplit/>
        </w:trPr>
        <w:tc>
          <w:tcPr>
            <w:tcW w:w="4388" w:type="dxa"/>
            <w:gridSpan w:val="3"/>
          </w:tcPr>
          <w:p w:rsidR="00DF5F70" w:rsidRPr="00C466F4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C466F4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C466F4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C466F4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C466F4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C466F4" w:rsidRPr="00C466F4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C466F4" w:rsidRPr="00C466F4" w:rsidRDefault="00C466F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C466F4">
              <w:rPr>
                <w:rFonts w:ascii="Arial" w:hAnsi="Arial"/>
                <w:sz w:val="10"/>
              </w:rPr>
              <w:pict>
                <v:shape id="_x0000_i1026" type="#_x0000_t75" style="width:131.25pt;height:95.25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C466F4" w:rsidRPr="00C466F4" w:rsidRDefault="00C466F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C466F4" w:rsidRPr="00C466F4" w:rsidRDefault="00C466F4" w:rsidP="004E43EF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C466F4" w:rsidRPr="00C466F4" w:rsidRDefault="00C466F4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C466F4" w:rsidRPr="00C466F4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C466F4" w:rsidRPr="00C466F4" w:rsidRDefault="00C466F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C466F4" w:rsidRPr="00C466F4" w:rsidRDefault="00C466F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C466F4" w:rsidRPr="00C466F4" w:rsidRDefault="00C466F4" w:rsidP="004E43EF">
            <w:pPr>
              <w:rPr>
                <w:rFonts w:ascii="Arial" w:hAnsi="Arial"/>
                <w:b/>
                <w:bCs/>
                <w:sz w:val="26"/>
              </w:rPr>
            </w:pPr>
          </w:p>
          <w:p w:rsidR="00C466F4" w:rsidRPr="00C466F4" w:rsidRDefault="00C466F4" w:rsidP="004E43EF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C466F4">
              <w:rPr>
                <w:color w:val="auto"/>
                <w:sz w:val="26"/>
              </w:rPr>
              <w:t xml:space="preserve">Das will ich werden: </w:t>
            </w:r>
            <w:r w:rsidR="00D5490E" w:rsidRPr="00D5490E">
              <w:rPr>
                <w:color w:val="auto"/>
                <w:sz w:val="26"/>
              </w:rPr>
              <w:t xml:space="preserve">Sanitärinstallateur </w:t>
            </w:r>
            <w:proofErr w:type="spellStart"/>
            <w:r w:rsidR="00D5490E" w:rsidRPr="00D5490E">
              <w:rPr>
                <w:color w:val="auto"/>
                <w:sz w:val="26"/>
              </w:rPr>
              <w:t>EFZ</w:t>
            </w:r>
            <w:proofErr w:type="spellEnd"/>
          </w:p>
        </w:tc>
      </w:tr>
      <w:tr w:rsidR="00C466F4" w:rsidRPr="00C466F4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C466F4" w:rsidRPr="00C466F4" w:rsidRDefault="00C466F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C466F4" w:rsidRPr="00C466F4" w:rsidRDefault="00C466F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C466F4" w:rsidRPr="00C466F4" w:rsidRDefault="00C466F4" w:rsidP="004E43EF">
            <w:pPr>
              <w:rPr>
                <w:rFonts w:ascii="Arial" w:hAnsi="Arial"/>
                <w:sz w:val="20"/>
              </w:rPr>
            </w:pPr>
            <w:r w:rsidRPr="00C466F4">
              <w:rPr>
                <w:rFonts w:ascii="Arial" w:hAnsi="Arial"/>
                <w:sz w:val="20"/>
              </w:rPr>
              <w:t>Berufsbilder aus der Schweiz (37)</w:t>
            </w:r>
          </w:p>
          <w:p w:rsidR="00C466F4" w:rsidRPr="00C466F4" w:rsidRDefault="00C466F4" w:rsidP="004E43EF">
            <w:pPr>
              <w:rPr>
                <w:rFonts w:ascii="Arial" w:hAnsi="Arial"/>
                <w:sz w:val="16"/>
                <w:szCs w:val="16"/>
              </w:rPr>
            </w:pPr>
          </w:p>
          <w:p w:rsidR="00D5490E" w:rsidRDefault="00D5490E" w:rsidP="004E43EF">
            <w:pPr>
              <w:rPr>
                <w:rFonts w:ascii="Arial" w:hAnsi="Arial"/>
                <w:sz w:val="20"/>
              </w:rPr>
            </w:pPr>
          </w:p>
          <w:p w:rsidR="00C466F4" w:rsidRPr="00C466F4" w:rsidRDefault="00C466F4" w:rsidP="004E43EF">
            <w:pPr>
              <w:rPr>
                <w:rFonts w:ascii="Arial" w:hAnsi="Arial"/>
                <w:sz w:val="20"/>
              </w:rPr>
            </w:pPr>
            <w:r w:rsidRPr="00C466F4">
              <w:rPr>
                <w:rFonts w:ascii="Arial" w:hAnsi="Arial"/>
                <w:sz w:val="20"/>
              </w:rPr>
              <w:t>15:00 Minuten</w:t>
            </w:r>
          </w:p>
        </w:tc>
      </w:tr>
      <w:tr w:rsidR="00B14706" w:rsidRPr="00C466F4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C466F4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C466F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C466F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C466F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C466F4" w:rsidRDefault="00C466F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C466F4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1. Was ist ein GIS-Profil?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Pr="00C466F4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2. Warum lernt Daniel </w:t>
            </w:r>
            <w:r w:rsidR="00D5490E" w:rsidRPr="00D5490E">
              <w:rPr>
                <w:sz w:val="20"/>
                <w:szCs w:val="20"/>
              </w:rPr>
              <w:t xml:space="preserve">Sanitärinstallateur </w:t>
            </w:r>
            <w:proofErr w:type="spellStart"/>
            <w:r w:rsidR="00D5490E" w:rsidRPr="00D5490E">
              <w:rPr>
                <w:sz w:val="20"/>
                <w:szCs w:val="20"/>
              </w:rPr>
              <w:t>EFZ</w:t>
            </w:r>
            <w:proofErr w:type="spellEnd"/>
            <w:r w:rsidRPr="00C466F4">
              <w:rPr>
                <w:sz w:val="20"/>
                <w:szCs w:val="20"/>
              </w:rPr>
              <w:t xml:space="preserve">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3. Wie viel kostet die Renovation von 68 Küchen und Badezimmern auf der Grossbaustelle in </w:t>
            </w:r>
            <w:proofErr w:type="spellStart"/>
            <w:r w:rsidRPr="00C466F4">
              <w:rPr>
                <w:sz w:val="20"/>
                <w:szCs w:val="20"/>
              </w:rPr>
              <w:t>Schwamendingen</w:t>
            </w:r>
            <w:proofErr w:type="spellEnd"/>
            <w:r w:rsidRPr="00C466F4">
              <w:rPr>
                <w:sz w:val="20"/>
                <w:szCs w:val="20"/>
              </w:rPr>
              <w:t xml:space="preserve">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4. Schule: Was lernen die angehenden </w:t>
            </w:r>
            <w:r w:rsidR="00D5490E" w:rsidRPr="00D5490E">
              <w:rPr>
                <w:sz w:val="20"/>
                <w:szCs w:val="20"/>
              </w:rPr>
              <w:t>Sanitärinstallateur</w:t>
            </w:r>
            <w:r w:rsidR="00D5490E">
              <w:rPr>
                <w:sz w:val="20"/>
                <w:szCs w:val="20"/>
              </w:rPr>
              <w:t>e</w:t>
            </w:r>
            <w:r w:rsidR="00D5490E" w:rsidRPr="00D5490E">
              <w:rPr>
                <w:sz w:val="20"/>
                <w:szCs w:val="20"/>
              </w:rPr>
              <w:t xml:space="preserve"> </w:t>
            </w:r>
            <w:proofErr w:type="spellStart"/>
            <w:r w:rsidR="00D5490E" w:rsidRPr="00D5490E">
              <w:rPr>
                <w:sz w:val="20"/>
                <w:szCs w:val="20"/>
              </w:rPr>
              <w:t>EFZ</w:t>
            </w:r>
            <w:proofErr w:type="spellEnd"/>
            <w:r w:rsidR="00D5490E" w:rsidRPr="00D5490E">
              <w:rPr>
                <w:sz w:val="20"/>
                <w:szCs w:val="20"/>
              </w:rPr>
              <w:t xml:space="preserve"> </w:t>
            </w:r>
            <w:r w:rsidRPr="00C466F4">
              <w:rPr>
                <w:sz w:val="20"/>
                <w:szCs w:val="20"/>
              </w:rPr>
              <w:t xml:space="preserve">zum Thema Befestigungstechnik?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5. Warum gibt es laut Fachlehrer Beat Hofer fast keine Frauen auf diesem Beruf?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6. Was muss Daniel im Badezimmer alles demontieren?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7. Wozu erhitzt Daniel Polyäthylen?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8. Welche Arbeiten muss Daniel beim Küchenumbau erledigen? </w:t>
            </w:r>
          </w:p>
          <w:p w:rsidR="00C466F4" w:rsidRDefault="00C466F4" w:rsidP="00C466F4">
            <w:pPr>
              <w:pStyle w:val="Default"/>
              <w:rPr>
                <w:sz w:val="20"/>
                <w:szCs w:val="20"/>
              </w:rPr>
            </w:pPr>
          </w:p>
          <w:p w:rsidR="00D5490E" w:rsidRDefault="00D5490E" w:rsidP="00C466F4">
            <w:pPr>
              <w:pStyle w:val="Default"/>
              <w:rPr>
                <w:sz w:val="20"/>
                <w:szCs w:val="20"/>
              </w:rPr>
            </w:pPr>
          </w:p>
          <w:p w:rsidR="00C466F4" w:rsidRPr="00C466F4" w:rsidRDefault="00C466F4" w:rsidP="00C466F4">
            <w:pPr>
              <w:pStyle w:val="Default"/>
              <w:rPr>
                <w:sz w:val="20"/>
                <w:szCs w:val="20"/>
              </w:rPr>
            </w:pPr>
            <w:r w:rsidRPr="00C466F4">
              <w:rPr>
                <w:sz w:val="20"/>
                <w:szCs w:val="20"/>
              </w:rPr>
              <w:t xml:space="preserve">9. Wie viel verdient Daniel im dritten Lehrjahr? </w:t>
            </w:r>
          </w:p>
          <w:p w:rsidR="00C466F4" w:rsidRDefault="00C466F4" w:rsidP="00C466F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5490E" w:rsidRDefault="00D5490E" w:rsidP="00C466F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C466F4" w:rsidRDefault="00C466F4" w:rsidP="00C466F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466F4">
              <w:rPr>
                <w:rFonts w:ascii="Arial" w:hAnsi="Arial"/>
                <w:sz w:val="20"/>
              </w:rPr>
              <w:t xml:space="preserve">10. Wie würde dir der Beruf gefallen? </w:t>
            </w:r>
          </w:p>
        </w:tc>
      </w:tr>
      <w:tr w:rsidR="00810069" w:rsidRPr="00C466F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C466F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C466F4" w:rsidRDefault="00C466F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C466F4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C466F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C466F4" w:rsidRDefault="00C466F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C466F4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C466F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C466F4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C466F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C466F4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C466F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C466F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C466F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C466F4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C466F4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  <w:bookmarkStart w:id="0" w:name="_GoBack"/>
            <w:bookmarkEnd w:id="0"/>
          </w:p>
        </w:tc>
        <w:tc>
          <w:tcPr>
            <w:tcW w:w="180" w:type="dxa"/>
          </w:tcPr>
          <w:p w:rsidR="00B14706" w:rsidRPr="00C466F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C466F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C466F4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C466F4" w:rsidSect="00B30553">
      <w:headerReference w:type="default" r:id="rId11"/>
      <w:footerReference w:type="default" r:id="rId12"/>
      <w:footerReference w:type="first" r:id="rId13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A36" w:rsidRDefault="00D23A36">
      <w:r>
        <w:separator/>
      </w:r>
    </w:p>
  </w:endnote>
  <w:endnote w:type="continuationSeparator" w:id="0">
    <w:p w:rsidR="00D23A36" w:rsidRDefault="00D2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DB0357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DB0357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5490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5490E" w:rsidRPr="00D5490E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A36" w:rsidRDefault="00D23A36">
      <w:r>
        <w:separator/>
      </w:r>
    </w:p>
  </w:footnote>
  <w:footnote w:type="continuationSeparator" w:id="0">
    <w:p w:rsidR="00D23A36" w:rsidRDefault="00D23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0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C466F4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C466F4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B11B4"/>
    <w:rsid w:val="003F0A02"/>
    <w:rsid w:val="00472297"/>
    <w:rsid w:val="004E43EF"/>
    <w:rsid w:val="00526352"/>
    <w:rsid w:val="005C53A2"/>
    <w:rsid w:val="00810069"/>
    <w:rsid w:val="00B060D7"/>
    <w:rsid w:val="00B14706"/>
    <w:rsid w:val="00B30553"/>
    <w:rsid w:val="00BF1EC6"/>
    <w:rsid w:val="00C0224D"/>
    <w:rsid w:val="00C466F4"/>
    <w:rsid w:val="00D23A36"/>
    <w:rsid w:val="00D5490E"/>
    <w:rsid w:val="00DA4C6D"/>
    <w:rsid w:val="00DB0357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C466F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18AE2D78.dotm</Template>
  <TotalTime>0</TotalTime>
  <Pages>1</Pages>
  <Words>128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2012-05-31T09:01:00Z</dcterms:created>
  <dcterms:modified xsi:type="dcterms:W3CDTF">2012-05-31T09:01:00Z</dcterms:modified>
  <cp:category>Zuma Vorlage phe</cp:category>
</cp:coreProperties>
</file>