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424585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424585" w:rsidRDefault="00472297" w:rsidP="00B14706">
            <w:pPr>
              <w:pStyle w:val="berschrift4"/>
              <w:jc w:val="right"/>
            </w:pPr>
          </w:p>
        </w:tc>
      </w:tr>
      <w:tr w:rsidR="00472297" w:rsidRPr="00424585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424585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424585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5.9pt;height:55.2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424585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424585" w:rsidRDefault="007E0CF0" w:rsidP="007E0CF0">
            <w:pPr>
              <w:pStyle w:val="berschrift4"/>
              <w:spacing w:after="40"/>
              <w:jc w:val="right"/>
            </w:pPr>
            <w:r>
              <w:t>Arbeits</w:t>
            </w:r>
            <w:r w:rsidR="00472297" w:rsidRPr="00424585">
              <w:t>blatt</w:t>
            </w:r>
          </w:p>
        </w:tc>
      </w:tr>
      <w:tr w:rsidR="00DF5F70" w:rsidRPr="00424585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424585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424585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424585" w:rsidRDefault="00DF5F70" w:rsidP="00DF5F70">
            <w:pPr>
              <w:pStyle w:val="berschrift4"/>
              <w:spacing w:after="200"/>
            </w:pPr>
            <w:r w:rsidRPr="00424585">
              <w:rPr>
                <w:sz w:val="20"/>
              </w:rPr>
              <w:t>:</w:t>
            </w:r>
          </w:p>
        </w:tc>
      </w:tr>
      <w:tr w:rsidR="00DF5F70" w:rsidRPr="00424585" w:rsidTr="00472297">
        <w:trPr>
          <w:cantSplit/>
        </w:trPr>
        <w:tc>
          <w:tcPr>
            <w:tcW w:w="4388" w:type="dxa"/>
            <w:gridSpan w:val="3"/>
          </w:tcPr>
          <w:p w:rsidR="00DF5F70" w:rsidRPr="00424585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424585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424585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424585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424585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424585" w:rsidRPr="00424585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424585" w:rsidRPr="00424585" w:rsidRDefault="00424585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424585">
              <w:rPr>
                <w:rFonts w:ascii="Arial" w:hAnsi="Arial"/>
                <w:sz w:val="10"/>
              </w:rPr>
              <w:pict>
                <v:shape id="_x0000_i1026" type="#_x0000_t75" style="width:131.45pt;height:94.6pt">
                  <v:imagedata r:id="rId7" o:title="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424585" w:rsidRPr="00424585" w:rsidRDefault="00424585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424585" w:rsidRPr="00424585" w:rsidRDefault="00424585" w:rsidP="00C52542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424585" w:rsidRPr="00424585" w:rsidRDefault="00424585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424585" w:rsidRPr="00424585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424585" w:rsidRPr="00424585" w:rsidRDefault="00424585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424585" w:rsidRPr="00424585" w:rsidRDefault="00424585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424585" w:rsidRPr="00424585" w:rsidRDefault="00424585" w:rsidP="00C52542">
            <w:pPr>
              <w:rPr>
                <w:rFonts w:ascii="Arial" w:hAnsi="Arial"/>
                <w:b/>
                <w:bCs/>
                <w:sz w:val="26"/>
              </w:rPr>
            </w:pPr>
          </w:p>
          <w:p w:rsidR="00424585" w:rsidRPr="00424585" w:rsidRDefault="00424585" w:rsidP="00C52542">
            <w:pPr>
              <w:pStyle w:val="berschrift4"/>
              <w:rPr>
                <w:highlight w:val="lightGray"/>
              </w:rPr>
            </w:pPr>
            <w:r w:rsidRPr="00424585">
              <w:rPr>
                <w:sz w:val="26"/>
              </w:rPr>
              <w:t>Das will ich werden: Koch EFZ</w:t>
            </w:r>
          </w:p>
        </w:tc>
      </w:tr>
      <w:tr w:rsidR="00424585" w:rsidRPr="00424585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424585" w:rsidRPr="00424585" w:rsidRDefault="00424585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424585" w:rsidRPr="00424585" w:rsidRDefault="00424585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424585" w:rsidRPr="00424585" w:rsidRDefault="00424585" w:rsidP="00C52542">
            <w:pPr>
              <w:rPr>
                <w:rFonts w:ascii="Arial" w:hAnsi="Arial"/>
                <w:sz w:val="20"/>
              </w:rPr>
            </w:pPr>
            <w:r w:rsidRPr="00424585">
              <w:rPr>
                <w:rFonts w:ascii="Arial" w:hAnsi="Arial"/>
                <w:sz w:val="20"/>
              </w:rPr>
              <w:t>Berufsbilder aus der Schweiz (47)</w:t>
            </w:r>
          </w:p>
          <w:p w:rsidR="00424585" w:rsidRPr="00424585" w:rsidRDefault="00424585" w:rsidP="00C52542">
            <w:pPr>
              <w:rPr>
                <w:rFonts w:ascii="Arial" w:hAnsi="Arial"/>
                <w:sz w:val="20"/>
              </w:rPr>
            </w:pPr>
          </w:p>
          <w:p w:rsidR="00424585" w:rsidRPr="00424585" w:rsidRDefault="00424585" w:rsidP="00C52542">
            <w:pPr>
              <w:rPr>
                <w:rFonts w:ascii="Arial" w:hAnsi="Arial"/>
                <w:sz w:val="20"/>
              </w:rPr>
            </w:pPr>
          </w:p>
          <w:p w:rsidR="00424585" w:rsidRPr="00424585" w:rsidRDefault="00424585" w:rsidP="00C52542">
            <w:pPr>
              <w:rPr>
                <w:rFonts w:ascii="Arial" w:hAnsi="Arial"/>
                <w:highlight w:val="lightGray"/>
              </w:rPr>
            </w:pPr>
            <w:r w:rsidRPr="00424585">
              <w:rPr>
                <w:rFonts w:ascii="Arial" w:hAnsi="Arial"/>
                <w:sz w:val="20"/>
              </w:rPr>
              <w:t>14:45 Minuten</w:t>
            </w:r>
          </w:p>
        </w:tc>
      </w:tr>
      <w:tr w:rsidR="00B14706" w:rsidRPr="00424585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B14706" w:rsidRPr="00424585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424585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424585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424585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424585" w:rsidRDefault="00424585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424585">
              <w:rPr>
                <w:rFonts w:ascii="Arial" w:hAnsi="Arial"/>
                <w:sz w:val="10"/>
              </w:rPr>
              <w:pict>
                <v:shape id="_x0000_i1027" type="#_x0000_t75" style="width:131.45pt;height:94.6pt">
                  <v:imagedata r:id="rId8" o:title=""/>
                </v:shape>
              </w:pict>
            </w:r>
          </w:p>
        </w:tc>
        <w:tc>
          <w:tcPr>
            <w:tcW w:w="180" w:type="dxa"/>
          </w:tcPr>
          <w:p w:rsidR="005C53A2" w:rsidRPr="00424585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5C53A2" w:rsidRPr="00424585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5C53A2" w:rsidRPr="00424585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5C53A2" w:rsidRPr="00424585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424585" w:rsidRPr="00424585" w:rsidRDefault="00424585" w:rsidP="00424585">
            <w:pPr>
              <w:pStyle w:val="Default"/>
              <w:rPr>
                <w:color w:val="auto"/>
                <w:sz w:val="20"/>
                <w:szCs w:val="20"/>
              </w:rPr>
            </w:pPr>
            <w:r w:rsidRPr="00424585">
              <w:rPr>
                <w:color w:val="auto"/>
                <w:sz w:val="20"/>
                <w:szCs w:val="20"/>
              </w:rPr>
              <w:t xml:space="preserve">1. Wie nennt man die verschiedenen Tätigkeitsbereiche in einer grossen Restaurantküche? Nenne mindestens ein Beispiel und erläutere dieses kurz. </w:t>
            </w:r>
          </w:p>
          <w:p w:rsidR="00424585" w:rsidRDefault="00424585" w:rsidP="00424585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7E0CF0" w:rsidRPr="00424585" w:rsidRDefault="007E0CF0" w:rsidP="00424585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424585" w:rsidRPr="00424585" w:rsidRDefault="00424585" w:rsidP="00424585">
            <w:pPr>
              <w:pStyle w:val="Default"/>
              <w:rPr>
                <w:color w:val="auto"/>
                <w:sz w:val="20"/>
                <w:szCs w:val="20"/>
              </w:rPr>
            </w:pPr>
            <w:r w:rsidRPr="00424585">
              <w:rPr>
                <w:color w:val="auto"/>
                <w:sz w:val="20"/>
                <w:szCs w:val="20"/>
              </w:rPr>
              <w:t xml:space="preserve">2. Auf welche zwei persönlichen Eigenschaften legt der Lehrmeister bei der Lehrlingsauswahl besonders viel Wert? </w:t>
            </w:r>
          </w:p>
          <w:p w:rsidR="00424585" w:rsidRDefault="00424585" w:rsidP="00424585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7E0CF0" w:rsidRPr="00424585" w:rsidRDefault="007E0CF0" w:rsidP="00424585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424585" w:rsidRPr="00424585" w:rsidRDefault="00424585" w:rsidP="00424585">
            <w:pPr>
              <w:pStyle w:val="Default"/>
              <w:rPr>
                <w:color w:val="auto"/>
                <w:sz w:val="20"/>
                <w:szCs w:val="20"/>
              </w:rPr>
            </w:pPr>
            <w:r w:rsidRPr="00424585">
              <w:rPr>
                <w:color w:val="auto"/>
                <w:sz w:val="20"/>
                <w:szCs w:val="20"/>
              </w:rPr>
              <w:t xml:space="preserve">3. Erkläre folgende französischen Fachbegriffe: Menu, </w:t>
            </w:r>
            <w:proofErr w:type="spellStart"/>
            <w:r w:rsidRPr="00424585">
              <w:rPr>
                <w:color w:val="auto"/>
                <w:sz w:val="20"/>
                <w:szCs w:val="20"/>
              </w:rPr>
              <w:t>emincieren</w:t>
            </w:r>
            <w:proofErr w:type="spellEnd"/>
            <w:r w:rsidRPr="00424585">
              <w:rPr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424585">
              <w:rPr>
                <w:color w:val="auto"/>
                <w:sz w:val="20"/>
                <w:szCs w:val="20"/>
              </w:rPr>
              <w:t>purieren</w:t>
            </w:r>
            <w:proofErr w:type="spellEnd"/>
            <w:r w:rsidRPr="00424585">
              <w:rPr>
                <w:color w:val="auto"/>
                <w:sz w:val="20"/>
                <w:szCs w:val="20"/>
              </w:rPr>
              <w:t xml:space="preserve">, glacieren. </w:t>
            </w:r>
          </w:p>
          <w:p w:rsidR="00424585" w:rsidRDefault="00424585" w:rsidP="00424585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7E0CF0" w:rsidRPr="00424585" w:rsidRDefault="007E0CF0" w:rsidP="00424585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424585" w:rsidRPr="00424585" w:rsidRDefault="00424585" w:rsidP="00424585">
            <w:pPr>
              <w:pStyle w:val="Default"/>
              <w:rPr>
                <w:color w:val="auto"/>
                <w:sz w:val="20"/>
                <w:szCs w:val="20"/>
              </w:rPr>
            </w:pPr>
            <w:r w:rsidRPr="00424585">
              <w:rPr>
                <w:color w:val="auto"/>
                <w:sz w:val="20"/>
                <w:szCs w:val="20"/>
              </w:rPr>
              <w:t xml:space="preserve">4. Welche Weiterbildung plant David für die Zeit nach seiner Lehre? </w:t>
            </w:r>
          </w:p>
          <w:p w:rsidR="00424585" w:rsidRDefault="00424585" w:rsidP="00424585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7E0CF0" w:rsidRPr="00424585" w:rsidRDefault="007E0CF0" w:rsidP="00424585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424585" w:rsidRPr="00424585" w:rsidRDefault="00424585" w:rsidP="00424585">
            <w:pPr>
              <w:pStyle w:val="Default"/>
              <w:rPr>
                <w:color w:val="auto"/>
                <w:sz w:val="20"/>
                <w:szCs w:val="20"/>
              </w:rPr>
            </w:pPr>
            <w:r w:rsidRPr="00424585">
              <w:rPr>
                <w:color w:val="auto"/>
                <w:sz w:val="20"/>
                <w:szCs w:val="20"/>
              </w:rPr>
              <w:t xml:space="preserve">5. Die Minustemperaturen der Tiefkühlgeräte reduzieren teilweise wichtige Nahrungsbestandteile. Welche? </w:t>
            </w:r>
          </w:p>
          <w:p w:rsidR="00424585" w:rsidRDefault="00424585" w:rsidP="00424585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7E0CF0" w:rsidRPr="00424585" w:rsidRDefault="007E0CF0" w:rsidP="00424585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424585" w:rsidRPr="00424585" w:rsidRDefault="00424585" w:rsidP="00424585">
            <w:pPr>
              <w:pStyle w:val="Default"/>
              <w:rPr>
                <w:color w:val="auto"/>
                <w:sz w:val="20"/>
                <w:szCs w:val="20"/>
              </w:rPr>
            </w:pPr>
            <w:r w:rsidRPr="00424585">
              <w:rPr>
                <w:color w:val="auto"/>
                <w:sz w:val="20"/>
                <w:szCs w:val="20"/>
              </w:rPr>
              <w:t xml:space="preserve">6. Zähle zwei Ausbildungsmöglichkeiten nach erfolgter Lehrabschlussprüfung auf. </w:t>
            </w:r>
          </w:p>
          <w:p w:rsidR="00424585" w:rsidRDefault="00424585" w:rsidP="00424585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7E0CF0" w:rsidRPr="00424585" w:rsidRDefault="007E0CF0" w:rsidP="00424585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424585" w:rsidRPr="00424585" w:rsidRDefault="00424585" w:rsidP="00424585">
            <w:pPr>
              <w:pStyle w:val="Default"/>
              <w:rPr>
                <w:color w:val="auto"/>
                <w:sz w:val="20"/>
                <w:szCs w:val="20"/>
              </w:rPr>
            </w:pPr>
            <w:r w:rsidRPr="00424585">
              <w:rPr>
                <w:color w:val="auto"/>
                <w:sz w:val="20"/>
                <w:szCs w:val="20"/>
              </w:rPr>
              <w:t xml:space="preserve">7. Weshalb erreichen die Griechen unter allen Europäern das </w:t>
            </w:r>
          </w:p>
          <w:p w:rsidR="00424585" w:rsidRPr="00424585" w:rsidRDefault="00424585" w:rsidP="00424585">
            <w:pPr>
              <w:pStyle w:val="Default"/>
              <w:rPr>
                <w:color w:val="auto"/>
                <w:sz w:val="20"/>
                <w:szCs w:val="20"/>
              </w:rPr>
            </w:pPr>
            <w:r w:rsidRPr="00424585">
              <w:rPr>
                <w:color w:val="auto"/>
                <w:sz w:val="20"/>
                <w:szCs w:val="20"/>
              </w:rPr>
              <w:t xml:space="preserve">höchste Durchschnittsalter. </w:t>
            </w:r>
          </w:p>
          <w:p w:rsidR="00424585" w:rsidRDefault="00424585" w:rsidP="00424585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7E0CF0" w:rsidRPr="00424585" w:rsidRDefault="007E0CF0" w:rsidP="00424585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424585" w:rsidRPr="00424585" w:rsidRDefault="00424585" w:rsidP="00424585">
            <w:pPr>
              <w:pStyle w:val="Default"/>
              <w:rPr>
                <w:color w:val="auto"/>
                <w:sz w:val="20"/>
                <w:szCs w:val="20"/>
              </w:rPr>
            </w:pPr>
            <w:r w:rsidRPr="00424585">
              <w:rPr>
                <w:color w:val="auto"/>
                <w:sz w:val="20"/>
                <w:szCs w:val="20"/>
              </w:rPr>
              <w:t xml:space="preserve">8. David hat ein grosses Vorbild. Wie heisst dieser englische Starkoch und warum ist er so berühmt? </w:t>
            </w:r>
          </w:p>
          <w:p w:rsidR="00424585" w:rsidRDefault="00424585" w:rsidP="00424585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7E0CF0" w:rsidRPr="00424585" w:rsidRDefault="007E0CF0" w:rsidP="00424585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424585" w:rsidRPr="00424585" w:rsidRDefault="00424585" w:rsidP="00424585">
            <w:pPr>
              <w:pStyle w:val="Default"/>
              <w:rPr>
                <w:color w:val="auto"/>
                <w:sz w:val="20"/>
                <w:szCs w:val="20"/>
              </w:rPr>
            </w:pPr>
            <w:r w:rsidRPr="00424585">
              <w:rPr>
                <w:color w:val="auto"/>
                <w:sz w:val="20"/>
                <w:szCs w:val="20"/>
              </w:rPr>
              <w:t xml:space="preserve">9. Was gefällt dir am Kochberuf? Was findest du reizvoll? </w:t>
            </w:r>
          </w:p>
          <w:p w:rsidR="00424585" w:rsidRDefault="00424585" w:rsidP="0042458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7E0CF0" w:rsidRPr="00424585" w:rsidRDefault="007E0CF0" w:rsidP="0042458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810069" w:rsidRPr="00424585" w:rsidRDefault="00424585" w:rsidP="0042458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424585">
              <w:rPr>
                <w:rFonts w:ascii="Arial" w:hAnsi="Arial"/>
                <w:sz w:val="20"/>
              </w:rPr>
              <w:t xml:space="preserve">10. Gibt es Gründe, weshalb du diese Lehre nicht absolvieren möchtest? </w:t>
            </w:r>
          </w:p>
        </w:tc>
      </w:tr>
      <w:tr w:rsidR="00810069" w:rsidRPr="00424585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424585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424585" w:rsidRDefault="00424585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424585">
              <w:rPr>
                <w:rFonts w:ascii="Arial" w:hAnsi="Arial"/>
                <w:sz w:val="10"/>
              </w:rPr>
              <w:pict>
                <v:shape id="_x0000_i1028" type="#_x0000_t75" style="width:131.45pt;height:94.6pt">
                  <v:imagedata r:id="rId9" o:title=""/>
                </v:shape>
              </w:pict>
            </w:r>
          </w:p>
        </w:tc>
        <w:tc>
          <w:tcPr>
            <w:tcW w:w="180" w:type="dxa"/>
          </w:tcPr>
          <w:p w:rsidR="005C53A2" w:rsidRPr="00424585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424585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424585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424585" w:rsidRDefault="00424585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424585">
              <w:rPr>
                <w:rFonts w:ascii="Arial" w:hAnsi="Arial"/>
                <w:sz w:val="10"/>
              </w:rPr>
              <w:pict>
                <v:shape id="_x0000_i1029" type="#_x0000_t75" style="width:131.45pt;height:94.6pt">
                  <v:imagedata r:id="rId10" o:title=""/>
                </v:shape>
              </w:pict>
            </w:r>
          </w:p>
        </w:tc>
        <w:tc>
          <w:tcPr>
            <w:tcW w:w="180" w:type="dxa"/>
          </w:tcPr>
          <w:p w:rsidR="005C53A2" w:rsidRPr="00424585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424585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424585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424585" w:rsidRDefault="00424585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424585">
              <w:rPr>
                <w:rFonts w:ascii="Arial" w:hAnsi="Arial"/>
                <w:sz w:val="10"/>
              </w:rPr>
              <w:pict>
                <v:shape id="_x0000_i1030" type="#_x0000_t75" style="width:131.45pt;height:94.6pt">
                  <v:imagedata r:id="rId11" o:title=""/>
                </v:shape>
              </w:pict>
            </w:r>
          </w:p>
        </w:tc>
        <w:tc>
          <w:tcPr>
            <w:tcW w:w="180" w:type="dxa"/>
          </w:tcPr>
          <w:p w:rsidR="005C53A2" w:rsidRPr="00424585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424585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424585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424585" w:rsidRDefault="00424585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424585">
              <w:rPr>
                <w:rFonts w:ascii="Arial" w:hAnsi="Arial"/>
                <w:sz w:val="10"/>
              </w:rPr>
              <w:pict>
                <v:shape id="_x0000_i1031" type="#_x0000_t75" style="width:131.45pt;height:94.6pt">
                  <v:imagedata r:id="rId12" o:title=""/>
                </v:shape>
              </w:pict>
            </w:r>
          </w:p>
        </w:tc>
        <w:tc>
          <w:tcPr>
            <w:tcW w:w="180" w:type="dxa"/>
          </w:tcPr>
          <w:p w:rsidR="005C53A2" w:rsidRPr="00424585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424585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2458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42458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Pr="00424585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424585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424585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B14706" w:rsidRPr="00424585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Pr="00424585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Pr="00424585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Pr="00424585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424585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424585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B85" w:rsidRDefault="00CA0B85">
      <w:r>
        <w:separator/>
      </w:r>
    </w:p>
  </w:endnote>
  <w:endnote w:type="continuationSeparator" w:id="0">
    <w:p w:rsidR="00CA0B85" w:rsidRDefault="00CA0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642"/>
      <w:gridCol w:w="1791"/>
      <w:gridCol w:w="1825"/>
    </w:tblGrid>
    <w:tr w:rsidR="00810069" w:rsidRPr="003B11B4" w:rsidTr="00DA7A78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642" w:type="dxa"/>
          <w:shd w:val="clear" w:color="auto" w:fill="C7C0B9"/>
          <w:vAlign w:val="center"/>
        </w:tcPr>
        <w:p w:rsidR="00810069" w:rsidRPr="003B11B4" w:rsidRDefault="00DA7A78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791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E0CF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E0CF0" w:rsidRPr="007E0CF0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B85" w:rsidRDefault="00CA0B85">
      <w:r>
        <w:separator/>
      </w:r>
    </w:p>
  </w:footnote>
  <w:footnote w:type="continuationSeparator" w:id="0">
    <w:p w:rsidR="00CA0B85" w:rsidRDefault="00CA0B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6pt;height:52.7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7C17"/>
    <w:rsid w:val="003B11B4"/>
    <w:rsid w:val="003F0A02"/>
    <w:rsid w:val="00424585"/>
    <w:rsid w:val="00472297"/>
    <w:rsid w:val="00526352"/>
    <w:rsid w:val="005C53A2"/>
    <w:rsid w:val="007E0CF0"/>
    <w:rsid w:val="00810069"/>
    <w:rsid w:val="00B060D7"/>
    <w:rsid w:val="00B14706"/>
    <w:rsid w:val="00B30553"/>
    <w:rsid w:val="00BF1EC6"/>
    <w:rsid w:val="00C0224D"/>
    <w:rsid w:val="00C52542"/>
    <w:rsid w:val="00CA0B85"/>
    <w:rsid w:val="00DA4C6D"/>
    <w:rsid w:val="00DA7A78"/>
    <w:rsid w:val="00DF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  <w:style w:type="character" w:customStyle="1" w:styleId="berschrift4Zchn">
    <w:name w:val="Überschrift 4 Zchn"/>
    <w:basedOn w:val="Absatz-Standardschriftart"/>
    <w:link w:val="berschrift4"/>
    <w:rsid w:val="00424585"/>
    <w:rPr>
      <w:rFonts w:ascii="Arial" w:hAnsi="Arial" w:cs="Arial"/>
      <w:b/>
      <w:bCs/>
      <w:sz w:val="24"/>
      <w:lang w:eastAsia="en-US"/>
    </w:rPr>
  </w:style>
  <w:style w:type="paragraph" w:customStyle="1" w:styleId="Default">
    <w:name w:val="Default"/>
    <w:rsid w:val="0042458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55DB9789.dotm</Template>
  <TotalTime>0</TotalTime>
  <Pages>1</Pages>
  <Words>172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2012-05-25T14:37:00Z</dcterms:created>
  <dcterms:modified xsi:type="dcterms:W3CDTF">2012-05-25T14:37:00Z</dcterms:modified>
  <cp:category>Zuma Vorlage phe</cp:category>
</cp:coreProperties>
</file>