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2546C0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2546C0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895D0E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Default="002546C0" w:rsidP="006B69F0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2546C0">
              <w:rPr>
                <w:rFonts w:ascii="Arial" w:hAnsi="Arial"/>
                <w:noProof/>
                <w:sz w:val="10"/>
                <w:lang w:eastAsia="de-CH"/>
              </w:rPr>
              <w:pict>
                <v:shape id="Grafik 12" o:spid="_x0000_i1026" type="#_x0000_t75" alt="3576_img_bn_f6_anstossen.jpg" style="width:131.25pt;height:94.5pt;visibility:visible">
                  <v:imagedata r:id="rId7" o:title="3576_img_bn_f6_anstossen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9019C" w:rsidRPr="007B3D66" w:rsidRDefault="007B3D66" w:rsidP="007B3D66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  <w:r w:rsidRPr="007B3D66">
              <w:rPr>
                <w:rFonts w:ascii="Arial" w:hAnsi="Arial"/>
                <w:sz w:val="18"/>
              </w:rPr>
              <w:t>Sachkunde, Lebenskunde</w:t>
            </w:r>
            <w:r w:rsidR="00895D0E">
              <w:rPr>
                <w:rFonts w:ascii="Arial" w:hAnsi="Arial"/>
                <w:sz w:val="18"/>
              </w:rPr>
              <w:t xml:space="preserve"> für Sek I, Sek II</w:t>
            </w:r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7B3D66" w:rsidRDefault="0049019C" w:rsidP="006B69F0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019C" w:rsidRPr="007B3D66" w:rsidRDefault="0049019C" w:rsidP="006B69F0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7B3D66" w:rsidRDefault="007B3D66" w:rsidP="006B69F0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Grosshaushalt</w:t>
            </w:r>
          </w:p>
        </w:tc>
      </w:tr>
      <w:tr w:rsidR="0049019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9019C" w:rsidRPr="007B3D66" w:rsidRDefault="007B3D66" w:rsidP="006B69F0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Bauen und Wohnen (5)</w:t>
            </w:r>
          </w:p>
          <w:p w:rsidR="0049019C" w:rsidRPr="007B3D66" w:rsidRDefault="0049019C" w:rsidP="006B69F0">
            <w:pPr>
              <w:rPr>
                <w:rFonts w:ascii="Arial" w:hAnsi="Arial"/>
                <w:sz w:val="20"/>
              </w:rPr>
            </w:pPr>
          </w:p>
          <w:p w:rsidR="0049019C" w:rsidRPr="007B3D66" w:rsidRDefault="0049019C" w:rsidP="006B69F0">
            <w:pPr>
              <w:rPr>
                <w:rFonts w:ascii="Arial" w:hAnsi="Arial"/>
                <w:sz w:val="20"/>
              </w:rPr>
            </w:pPr>
          </w:p>
          <w:p w:rsidR="0049019C" w:rsidRPr="007B3D66" w:rsidRDefault="007B3D66" w:rsidP="006B69F0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14:3</w:t>
            </w:r>
            <w:r w:rsidR="0049019C" w:rsidRPr="007B3D66">
              <w:rPr>
                <w:rFonts w:ascii="Arial" w:hAnsi="Arial"/>
                <w:sz w:val="20"/>
              </w:rPr>
              <w:t>0 Minuten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6B69F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2546C0" w:rsidP="006B69F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2546C0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17" o:spid="_x0000_i1027" type="#_x0000_t75" alt="3576_img_bn_f1_susanne.jpg" style="width:131.25pt;height:94.5pt;visibility:visible">
                  <v:imagedata r:id="rId8" o:title="3576_img_bn_f1_susanne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6B69F0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Nenne einige Zahlen zum Haus Karthago in Zürich. </w:t>
            </w: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</w:p>
          <w:p w:rsidR="00895D0E" w:rsidRDefault="00895D0E" w:rsidP="002546C0">
            <w:pPr>
              <w:pStyle w:val="Default"/>
              <w:rPr>
                <w:sz w:val="20"/>
                <w:szCs w:val="20"/>
              </w:rPr>
            </w:pP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Welche drei Raumkategorien gibt es in einem Altersheim? </w:t>
            </w: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</w:p>
          <w:p w:rsidR="00895D0E" w:rsidRDefault="00895D0E" w:rsidP="002546C0">
            <w:pPr>
              <w:pStyle w:val="Default"/>
              <w:rPr>
                <w:sz w:val="20"/>
                <w:szCs w:val="20"/>
              </w:rPr>
            </w:pP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Welche Ausbildung hat Susanne </w:t>
            </w:r>
            <w:proofErr w:type="spellStart"/>
            <w:r>
              <w:rPr>
                <w:sz w:val="20"/>
                <w:szCs w:val="20"/>
              </w:rPr>
              <w:t>Graber</w:t>
            </w:r>
            <w:proofErr w:type="spellEnd"/>
            <w:r>
              <w:rPr>
                <w:sz w:val="20"/>
                <w:szCs w:val="20"/>
              </w:rPr>
              <w:t xml:space="preserve"> bereits gemacht, und was möchte sie werden? </w:t>
            </w: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</w:p>
          <w:p w:rsidR="00895D0E" w:rsidRDefault="00895D0E" w:rsidP="002546C0">
            <w:pPr>
              <w:pStyle w:val="Default"/>
              <w:rPr>
                <w:sz w:val="20"/>
                <w:szCs w:val="20"/>
              </w:rPr>
            </w:pP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Warum wohnt Susanne im Karthago? </w:t>
            </w: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</w:p>
          <w:p w:rsidR="00895D0E" w:rsidRDefault="00895D0E" w:rsidP="002546C0">
            <w:pPr>
              <w:pStyle w:val="Default"/>
              <w:rPr>
                <w:sz w:val="20"/>
                <w:szCs w:val="20"/>
              </w:rPr>
            </w:pP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Was ist speziell am Abendessen im Karthago? </w:t>
            </w: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</w:p>
          <w:p w:rsidR="00895D0E" w:rsidRDefault="00895D0E" w:rsidP="002546C0">
            <w:pPr>
              <w:pStyle w:val="Default"/>
              <w:rPr>
                <w:sz w:val="20"/>
                <w:szCs w:val="20"/>
              </w:rPr>
            </w:pP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Gibt es andere Beispiele für Grosshaushalte? </w:t>
            </w: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</w:p>
          <w:p w:rsidR="00895D0E" w:rsidRDefault="00895D0E" w:rsidP="002546C0">
            <w:pPr>
              <w:pStyle w:val="Default"/>
              <w:rPr>
                <w:sz w:val="20"/>
                <w:szCs w:val="20"/>
              </w:rPr>
            </w:pP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Warum gehen ältere Leute ins Altersheim? </w:t>
            </w: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</w:p>
          <w:p w:rsidR="00895D0E" w:rsidRDefault="00895D0E" w:rsidP="002546C0">
            <w:pPr>
              <w:pStyle w:val="Default"/>
              <w:rPr>
                <w:sz w:val="20"/>
                <w:szCs w:val="20"/>
              </w:rPr>
            </w:pP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Warum ist das Wohnen im Altersheim </w:t>
            </w:r>
            <w:proofErr w:type="spellStart"/>
            <w:r>
              <w:rPr>
                <w:sz w:val="20"/>
                <w:szCs w:val="20"/>
              </w:rPr>
              <w:t>Jenaz</w:t>
            </w:r>
            <w:proofErr w:type="spellEnd"/>
            <w:r>
              <w:rPr>
                <w:sz w:val="20"/>
                <w:szCs w:val="20"/>
              </w:rPr>
              <w:t xml:space="preserve"> nicht besonders günstig? </w:t>
            </w: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</w:p>
          <w:p w:rsidR="00895D0E" w:rsidRDefault="00895D0E" w:rsidP="002546C0">
            <w:pPr>
              <w:pStyle w:val="Default"/>
              <w:rPr>
                <w:sz w:val="20"/>
                <w:szCs w:val="20"/>
              </w:rPr>
            </w:pP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Wie viel zahlt Susanne für das Wohnen im Karthago? </w:t>
            </w: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</w:p>
          <w:p w:rsidR="00895D0E" w:rsidRDefault="00895D0E" w:rsidP="002546C0">
            <w:pPr>
              <w:pStyle w:val="Default"/>
              <w:rPr>
                <w:sz w:val="20"/>
                <w:szCs w:val="20"/>
              </w:rPr>
            </w:pP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Welche Aufgaben hat Susanne innerhalb ihrer WG im Karthago?</w:t>
            </w:r>
          </w:p>
          <w:p w:rsidR="00895D0E" w:rsidRDefault="00895D0E" w:rsidP="002546C0">
            <w:pPr>
              <w:pStyle w:val="Default"/>
              <w:rPr>
                <w:sz w:val="20"/>
                <w:szCs w:val="20"/>
              </w:rPr>
            </w:pP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Was unterscheidet die Mitbewohner der eigenen Wohngemein-</w:t>
            </w:r>
            <w:proofErr w:type="spellStart"/>
            <w:r>
              <w:rPr>
                <w:sz w:val="20"/>
                <w:szCs w:val="20"/>
              </w:rPr>
              <w:t>schaft</w:t>
            </w:r>
            <w:proofErr w:type="spellEnd"/>
            <w:r>
              <w:rPr>
                <w:sz w:val="20"/>
                <w:szCs w:val="20"/>
              </w:rPr>
              <w:t xml:space="preserve"> von jenen im restlichen Karthago? </w:t>
            </w: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</w:p>
          <w:p w:rsidR="00895D0E" w:rsidRDefault="00895D0E" w:rsidP="002546C0">
            <w:pPr>
              <w:pStyle w:val="Default"/>
              <w:rPr>
                <w:sz w:val="20"/>
                <w:szCs w:val="20"/>
              </w:rPr>
            </w:pPr>
          </w:p>
          <w:p w:rsidR="002546C0" w:rsidRDefault="002546C0" w:rsidP="002546C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 Was hat die Musikgruppe «The Basics» mit dem Karthago zu tun? </w:t>
            </w:r>
          </w:p>
          <w:p w:rsidR="00074F87" w:rsidRDefault="00074F87" w:rsidP="0049019C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74F87" w:rsidTr="006B69F0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6B69F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2546C0" w:rsidP="006B69F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2546C0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7" o:spid="_x0000_i1028" type="#_x0000_t75" alt="3576_img_bn_f2_kind_am_essen.jpg" style="width:131.25pt;height:94.5pt;visibility:visible">
                  <v:imagedata r:id="rId9" o:title="3576_img_bn_f2_kind_am_essen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6B69F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2546C0" w:rsidP="006B69F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2546C0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8" o:spid="_x0000_i1029" type="#_x0000_t75" alt="3576_img_bn_f3_hausfront.jpg" style="width:131.25pt;height:94.5pt;visibility:visible">
                  <v:imagedata r:id="rId10" o:title="3576_img_bn_f3_hausfront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6B69F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2546C0" w:rsidP="006B69F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2546C0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9" o:spid="_x0000_i1030" type="#_x0000_t75" alt="3576_img_bn_f4_abwasch.jpg" style="width:131.25pt;height:94.5pt;visibility:visible">
                  <v:imagedata r:id="rId11" o:title="3576_img_bn_f4_abwasch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6B69F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2546C0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 w:rsidRPr="002546C0">
              <w:rPr>
                <w:rFonts w:ascii="Arial" w:hAnsi="Arial"/>
                <w:noProof/>
                <w:sz w:val="10"/>
                <w:lang w:eastAsia="de-CH"/>
              </w:rPr>
              <w:pict>
                <v:shape id="Grafik 4" o:spid="_x0000_i1031" type="#_x0000_t75" alt="3576_img_bn_f5_spielen.jpg" style="width:131.25pt;height:94.5pt;visibility:visible">
                  <v:imagedata r:id="rId12" o:title="3576_img_bn_f5_spielen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9F0" w:rsidRDefault="006B69F0">
      <w:r>
        <w:separator/>
      </w:r>
    </w:p>
  </w:endnote>
  <w:endnote w:type="continuationSeparator" w:id="0">
    <w:p w:rsidR="006B69F0" w:rsidRDefault="006B6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6B69F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6B69F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6B69F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6B69F0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B91074" w:rsidP="006B69F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95D0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95D0E" w:rsidRPr="00895D0E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9F0" w:rsidRDefault="006B69F0">
      <w:r>
        <w:separator/>
      </w:r>
    </w:p>
  </w:footnote>
  <w:footnote w:type="continuationSeparator" w:id="0">
    <w:p w:rsidR="006B69F0" w:rsidRDefault="006B69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2546C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2546C0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B9107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7B3D66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7B3D66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NotTrackMoves/>
  <w:defaultTabStop w:val="360"/>
  <w:hyphenationZone w:val="425"/>
  <w:doNotShadeFormData/>
  <w:noPunctuationKerning/>
  <w:characterSpacingControl w:val="doNotCompress"/>
  <w:hdrShapeDefaults>
    <o:shapedefaults v:ext="edit" spidmax="16386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46C0"/>
    <w:rsid w:val="00074F87"/>
    <w:rsid w:val="002546C0"/>
    <w:rsid w:val="003B11B4"/>
    <w:rsid w:val="003F0A02"/>
    <w:rsid w:val="00472297"/>
    <w:rsid w:val="0049019C"/>
    <w:rsid w:val="0055752A"/>
    <w:rsid w:val="005C53A2"/>
    <w:rsid w:val="006B69F0"/>
    <w:rsid w:val="00726547"/>
    <w:rsid w:val="007B3D66"/>
    <w:rsid w:val="00810069"/>
    <w:rsid w:val="00895D0E"/>
    <w:rsid w:val="009D6E2D"/>
    <w:rsid w:val="00B060D7"/>
    <w:rsid w:val="00B14706"/>
    <w:rsid w:val="00B30553"/>
    <w:rsid w:val="00B91074"/>
    <w:rsid w:val="00BF1EC6"/>
    <w:rsid w:val="00C0224D"/>
    <w:rsid w:val="00DF5F70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2546C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2%20Lehrer-Info\Vorlagen%20Word\Vorlage_3_webdokus_bb_120120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Vorlage_3_webdokus_bb_120120.dotx</Template>
  <TotalTime>0</TotalTime>
  <Pages>1</Pages>
  <Words>148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A.Winkler</dc:creator>
  <cp:lastModifiedBy>Bargetze, Sandra</cp:lastModifiedBy>
  <cp:revision>2</cp:revision>
  <cp:lastPrinted>2010-07-26T13:39:00Z</cp:lastPrinted>
  <dcterms:created xsi:type="dcterms:W3CDTF">2012-06-11T07:52:00Z</dcterms:created>
  <dcterms:modified xsi:type="dcterms:W3CDTF">2012-06-11T07:52:00Z</dcterms:modified>
  <cp:category>Zuma Vorlage phe</cp:category>
</cp:coreProperties>
</file>