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3917B9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3917B9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2A5196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49019C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49019C" w:rsidRDefault="003917B9" w:rsidP="0074029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3917B9">
              <w:rPr>
                <w:rFonts w:ascii="Arial" w:hAnsi="Arial"/>
                <w:noProof/>
                <w:sz w:val="10"/>
                <w:lang w:eastAsia="de-CH"/>
              </w:rPr>
              <w:pict>
                <v:shape id="Grafik 2" o:spid="_x0000_i1026" type="#_x0000_t75" alt="3617_img_bn_f1_wg_am_tisch.jpg" style="width:131.25pt;height:94.5pt;visibility:visible">
                  <v:imagedata r:id="rId7" o:title="3617_img_bn_f1_wg_am_tisch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49019C" w:rsidRPr="003917B9" w:rsidRDefault="0049019C" w:rsidP="003917B9">
            <w:pPr>
              <w:pStyle w:val="Default"/>
              <w:rPr>
                <w:color w:val="auto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49019C" w:rsidRPr="003917B9" w:rsidRDefault="0049019C" w:rsidP="00740294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49019C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49019C" w:rsidRPr="003917B9" w:rsidRDefault="0049019C" w:rsidP="00740294">
            <w:pPr>
              <w:rPr>
                <w:rFonts w:ascii="Arial" w:hAnsi="Arial"/>
                <w:b/>
                <w:bCs/>
                <w:sz w:val="26"/>
              </w:rPr>
            </w:pPr>
          </w:p>
          <w:p w:rsidR="0049019C" w:rsidRPr="003917B9" w:rsidRDefault="003917B9" w:rsidP="00740294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WG-Leben</w:t>
            </w:r>
          </w:p>
        </w:tc>
      </w:tr>
      <w:tr w:rsidR="0049019C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49019C" w:rsidRPr="003917B9" w:rsidRDefault="003917B9" w:rsidP="0074029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Bauen und Wohnen (6)</w:t>
            </w:r>
          </w:p>
          <w:p w:rsidR="0049019C" w:rsidRPr="003917B9" w:rsidRDefault="0049019C" w:rsidP="00740294">
            <w:pPr>
              <w:rPr>
                <w:rFonts w:ascii="Arial" w:hAnsi="Arial"/>
                <w:sz w:val="20"/>
              </w:rPr>
            </w:pPr>
          </w:p>
          <w:p w:rsidR="0049019C" w:rsidRPr="003917B9" w:rsidRDefault="0049019C" w:rsidP="00740294">
            <w:pPr>
              <w:rPr>
                <w:rFonts w:ascii="Arial" w:hAnsi="Arial"/>
                <w:sz w:val="20"/>
              </w:rPr>
            </w:pPr>
          </w:p>
          <w:p w:rsidR="0049019C" w:rsidRPr="003917B9" w:rsidRDefault="003917B9" w:rsidP="00740294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14:15</w:t>
            </w:r>
            <w:r w:rsidR="0049019C" w:rsidRPr="003917B9">
              <w:rPr>
                <w:rFonts w:ascii="Arial" w:hAnsi="Arial"/>
                <w:sz w:val="20"/>
              </w:rPr>
              <w:t xml:space="preserve"> Minuten</w:t>
            </w:r>
          </w:p>
        </w:tc>
      </w:tr>
      <w:tr w:rsidR="00074F8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74029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3917B9" w:rsidP="0074029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3917B9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3" o:spid="_x0000_i1027" type="#_x0000_t75" alt="3617_img_bn_f2_kueche_putzen.jpg" style="width:131.25pt;height:94.5pt;visibility:visible">
                  <v:imagedata r:id="rId8" o:title="3617_img_bn_f2_kueche_putzen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740294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3917B9" w:rsidRDefault="003917B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Was ist Yves von Beruf? </w:t>
            </w:r>
          </w:p>
          <w:p w:rsidR="003917B9" w:rsidRDefault="003917B9">
            <w:pPr>
              <w:pStyle w:val="Default"/>
              <w:rPr>
                <w:sz w:val="20"/>
                <w:szCs w:val="20"/>
              </w:rPr>
            </w:pPr>
          </w:p>
          <w:p w:rsidR="002A5196" w:rsidRDefault="002A5196">
            <w:pPr>
              <w:pStyle w:val="Default"/>
              <w:rPr>
                <w:sz w:val="20"/>
                <w:szCs w:val="20"/>
              </w:rPr>
            </w:pPr>
          </w:p>
          <w:p w:rsidR="003917B9" w:rsidRDefault="003917B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Wie teuer ist eine Wohnung in der WG, und was ist im Preis alles inbegriffen? </w:t>
            </w:r>
          </w:p>
          <w:p w:rsidR="003917B9" w:rsidRDefault="003917B9">
            <w:pPr>
              <w:pStyle w:val="Default"/>
              <w:rPr>
                <w:sz w:val="20"/>
                <w:szCs w:val="20"/>
              </w:rPr>
            </w:pPr>
          </w:p>
          <w:p w:rsidR="002A5196" w:rsidRDefault="002A5196">
            <w:pPr>
              <w:pStyle w:val="Default"/>
              <w:rPr>
                <w:sz w:val="20"/>
                <w:szCs w:val="20"/>
              </w:rPr>
            </w:pPr>
          </w:p>
          <w:p w:rsidR="003917B9" w:rsidRDefault="003917B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Was wären im Vergleich zu deiner jetzigen Situation Vorteile, was Nachteile des Wohnens in einer WG? </w:t>
            </w:r>
          </w:p>
          <w:p w:rsidR="003917B9" w:rsidRDefault="003917B9">
            <w:pPr>
              <w:pStyle w:val="Default"/>
              <w:rPr>
                <w:sz w:val="20"/>
                <w:szCs w:val="20"/>
              </w:rPr>
            </w:pPr>
          </w:p>
          <w:p w:rsidR="002A5196" w:rsidRDefault="002A5196">
            <w:pPr>
              <w:pStyle w:val="Default"/>
              <w:rPr>
                <w:sz w:val="20"/>
                <w:szCs w:val="20"/>
              </w:rPr>
            </w:pPr>
          </w:p>
          <w:p w:rsidR="003917B9" w:rsidRDefault="003917B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Was erfährst du über Céline? </w:t>
            </w:r>
          </w:p>
          <w:p w:rsidR="003917B9" w:rsidRDefault="003917B9">
            <w:pPr>
              <w:pStyle w:val="Default"/>
              <w:rPr>
                <w:sz w:val="20"/>
                <w:szCs w:val="20"/>
              </w:rPr>
            </w:pPr>
          </w:p>
          <w:p w:rsidR="002A5196" w:rsidRDefault="002A5196">
            <w:pPr>
              <w:pStyle w:val="Default"/>
              <w:rPr>
                <w:sz w:val="20"/>
                <w:szCs w:val="20"/>
              </w:rPr>
            </w:pPr>
          </w:p>
          <w:p w:rsidR="003917B9" w:rsidRDefault="003917B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Warum werden wenige Bauten speziell für WGs erstellt? </w:t>
            </w:r>
          </w:p>
          <w:p w:rsidR="003917B9" w:rsidRDefault="003917B9">
            <w:pPr>
              <w:pStyle w:val="Default"/>
              <w:rPr>
                <w:sz w:val="20"/>
                <w:szCs w:val="20"/>
              </w:rPr>
            </w:pPr>
          </w:p>
          <w:p w:rsidR="002A5196" w:rsidRDefault="002A5196">
            <w:pPr>
              <w:pStyle w:val="Default"/>
              <w:rPr>
                <w:sz w:val="20"/>
                <w:szCs w:val="20"/>
              </w:rPr>
            </w:pPr>
          </w:p>
          <w:p w:rsidR="003917B9" w:rsidRDefault="003917B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Ist die WG im Film eine Kommune? Finde und notiere Gemeinsamkeiten und Unterschiede. </w:t>
            </w:r>
          </w:p>
          <w:p w:rsidR="003917B9" w:rsidRDefault="003917B9">
            <w:pPr>
              <w:pStyle w:val="Default"/>
              <w:rPr>
                <w:sz w:val="20"/>
                <w:szCs w:val="20"/>
              </w:rPr>
            </w:pPr>
          </w:p>
          <w:p w:rsidR="002A5196" w:rsidRDefault="002A5196">
            <w:pPr>
              <w:pStyle w:val="Default"/>
              <w:rPr>
                <w:sz w:val="20"/>
                <w:szCs w:val="20"/>
              </w:rPr>
            </w:pPr>
          </w:p>
          <w:p w:rsidR="003917B9" w:rsidRDefault="003917B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 Was gehört zu einem luxuriösen Haus? </w:t>
            </w:r>
          </w:p>
          <w:p w:rsidR="003917B9" w:rsidRDefault="003917B9">
            <w:pPr>
              <w:pStyle w:val="Default"/>
              <w:rPr>
                <w:sz w:val="20"/>
                <w:szCs w:val="20"/>
              </w:rPr>
            </w:pPr>
          </w:p>
          <w:p w:rsidR="002A5196" w:rsidRDefault="002A5196">
            <w:pPr>
              <w:pStyle w:val="Default"/>
              <w:rPr>
                <w:sz w:val="20"/>
                <w:szCs w:val="20"/>
              </w:rPr>
            </w:pPr>
          </w:p>
          <w:p w:rsidR="003917B9" w:rsidRDefault="003917B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 Nenne einige Konfliktpunkte in der WG? </w:t>
            </w:r>
          </w:p>
          <w:p w:rsidR="003917B9" w:rsidRDefault="003917B9">
            <w:pPr>
              <w:pStyle w:val="Default"/>
              <w:rPr>
                <w:sz w:val="20"/>
                <w:szCs w:val="20"/>
              </w:rPr>
            </w:pPr>
          </w:p>
          <w:p w:rsidR="002A5196" w:rsidRDefault="002A5196">
            <w:pPr>
              <w:pStyle w:val="Default"/>
              <w:rPr>
                <w:sz w:val="20"/>
                <w:szCs w:val="20"/>
              </w:rPr>
            </w:pPr>
          </w:p>
          <w:p w:rsidR="003917B9" w:rsidRDefault="003917B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 Kleingruppen schotten sich nach aussen oft ab. Wie machen sie das? Was meinst du dazu? </w:t>
            </w:r>
          </w:p>
          <w:p w:rsidR="003917B9" w:rsidRDefault="003917B9">
            <w:pPr>
              <w:pStyle w:val="Default"/>
              <w:rPr>
                <w:sz w:val="20"/>
                <w:szCs w:val="20"/>
              </w:rPr>
            </w:pPr>
          </w:p>
          <w:p w:rsidR="002A5196" w:rsidRDefault="002A5196">
            <w:pPr>
              <w:pStyle w:val="Default"/>
              <w:rPr>
                <w:sz w:val="20"/>
                <w:szCs w:val="20"/>
              </w:rPr>
            </w:pPr>
          </w:p>
          <w:p w:rsidR="003917B9" w:rsidRDefault="003917B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 Mit wem in der Klasse würdest du gerne in einer WG wohnen? Mit wem nicht? Begründe. </w:t>
            </w:r>
          </w:p>
          <w:p w:rsidR="003917B9" w:rsidRDefault="003917B9">
            <w:pPr>
              <w:pStyle w:val="Default"/>
              <w:rPr>
                <w:sz w:val="20"/>
                <w:szCs w:val="20"/>
              </w:rPr>
            </w:pPr>
          </w:p>
          <w:p w:rsidR="002A5196" w:rsidRDefault="002A5196">
            <w:pPr>
              <w:pStyle w:val="Default"/>
              <w:rPr>
                <w:sz w:val="20"/>
                <w:szCs w:val="20"/>
              </w:rPr>
            </w:pPr>
          </w:p>
          <w:p w:rsidR="003917B9" w:rsidRDefault="003917B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 Nenne die Vornamen der WG-Bewohner. </w:t>
            </w:r>
          </w:p>
          <w:p w:rsidR="00074F87" w:rsidRDefault="00074F87" w:rsidP="0049019C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074F87" w:rsidTr="00740294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74029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3917B9" w:rsidP="0074029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3917B9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4" o:spid="_x0000_i1028" type="#_x0000_t75" alt="3617_img_bn_f3_wg_bewohner.jpg" style="width:131.25pt;height:94.5pt;visibility:visible">
                  <v:imagedata r:id="rId9" o:title="3617_img_bn_f3_wg_bewohner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74029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3917B9" w:rsidP="0074029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3917B9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5" o:spid="_x0000_i1029" type="#_x0000_t75" alt="3617_img_bn_f4_gamen.jpg" style="width:131.25pt;height:94.5pt;visibility:visible">
                  <v:imagedata r:id="rId10" o:title="3617_img_bn_f4_gamen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74029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3917B9" w:rsidP="0074029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3917B9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6" o:spid="_x0000_i1030" type="#_x0000_t75" alt="3617_img_bn_f5_aemtli.jpg" style="width:131.25pt;height:94.5pt;visibility:visible">
                  <v:imagedata r:id="rId11" o:title="3617_img_bn_f5_aemtli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74029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3917B9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 w:rsidRPr="003917B9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7" o:spid="_x0000_i1031" type="#_x0000_t75" alt="3617_img_bn_f6_wg_inseratewand.jpg" style="width:131.25pt;height:94.5pt;visibility:visible">
                  <v:imagedata r:id="rId12" o:title="3617_img_bn_f6_wg_inseratewand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294" w:rsidRDefault="00740294">
      <w:r>
        <w:separator/>
      </w:r>
    </w:p>
  </w:endnote>
  <w:endnote w:type="continuationSeparator" w:id="0">
    <w:p w:rsidR="00740294" w:rsidRDefault="00740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74029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74029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74029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740294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485D06" w:rsidP="0074029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A519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2A5196" w:rsidRPr="002A5196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294" w:rsidRDefault="00740294">
      <w:r>
        <w:separator/>
      </w:r>
    </w:p>
  </w:footnote>
  <w:footnote w:type="continuationSeparator" w:id="0">
    <w:p w:rsidR="00740294" w:rsidRDefault="007402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3917B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3917B9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485D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3917B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3917B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NotTrackMoves/>
  <w:defaultTabStop w:val="360"/>
  <w:hyphenationZone w:val="425"/>
  <w:doNotShadeFormData/>
  <w:noPunctuationKerning/>
  <w:characterSpacingControl w:val="doNotCompress"/>
  <w:hdrShapeDefaults>
    <o:shapedefaults v:ext="edit" spidmax="16386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0294"/>
    <w:rsid w:val="00074F87"/>
    <w:rsid w:val="002A5196"/>
    <w:rsid w:val="003917B9"/>
    <w:rsid w:val="003B11B4"/>
    <w:rsid w:val="003F0A02"/>
    <w:rsid w:val="00472297"/>
    <w:rsid w:val="00485D06"/>
    <w:rsid w:val="0049019C"/>
    <w:rsid w:val="0055752A"/>
    <w:rsid w:val="005C53A2"/>
    <w:rsid w:val="00726547"/>
    <w:rsid w:val="00740294"/>
    <w:rsid w:val="00810069"/>
    <w:rsid w:val="009D6E2D"/>
    <w:rsid w:val="00B060D7"/>
    <w:rsid w:val="00B14706"/>
    <w:rsid w:val="00B30553"/>
    <w:rsid w:val="00BF1EC6"/>
    <w:rsid w:val="00C0224D"/>
    <w:rsid w:val="00DF5F70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3917B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2%20Lehrer-Info\Vorlagen%20Word\Vorlage_3_webdokus_bb_120120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Vorlage_3_webdokus_bb_120120.dotx</Template>
  <TotalTime>0</TotalTime>
  <Pages>1</Pages>
  <Words>136</Words>
  <Characters>864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A.Winkler</dc:creator>
  <cp:lastModifiedBy>Bargetze, Sandra</cp:lastModifiedBy>
  <cp:revision>2</cp:revision>
  <cp:lastPrinted>2010-07-26T13:39:00Z</cp:lastPrinted>
  <dcterms:created xsi:type="dcterms:W3CDTF">2012-06-11T07:43:00Z</dcterms:created>
  <dcterms:modified xsi:type="dcterms:W3CDTF">2012-06-11T07:43:00Z</dcterms:modified>
  <cp:category>Zuma Vorlage phe</cp:category>
</cp:coreProperties>
</file>