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B93B8D" w:rsidRPr="0039240D" w14:paraId="6437D0E8" w14:textId="20A2C467" w:rsidTr="00B93B8D">
        <w:tc>
          <w:tcPr>
            <w:tcW w:w="9356" w:type="dxa"/>
          </w:tcPr>
          <w:p w14:paraId="44A0B475" w14:textId="1DE8A3F8" w:rsidR="00B93B8D" w:rsidRPr="00C841C7" w:rsidRDefault="00B93B8D" w:rsidP="000B70D1">
            <w:pPr>
              <w:rPr>
                <w:rFonts w:ascii="Arial" w:hAnsi="Arial"/>
                <w:b/>
                <w:szCs w:val="22"/>
              </w:rPr>
            </w:pPr>
            <w:r w:rsidRPr="00C841C7">
              <w:rPr>
                <w:rFonts w:ascii="Arial" w:hAnsi="Arial"/>
                <w:b/>
                <w:szCs w:val="22"/>
              </w:rPr>
              <w:t xml:space="preserve">Aufgabe </w:t>
            </w:r>
            <w:r>
              <w:rPr>
                <w:rFonts w:ascii="Arial" w:hAnsi="Arial"/>
                <w:b/>
                <w:szCs w:val="22"/>
              </w:rPr>
              <w:t>1</w:t>
            </w:r>
          </w:p>
        </w:tc>
      </w:tr>
      <w:tr w:rsidR="00B93B8D" w:rsidRPr="0039240D" w14:paraId="21010DF1" w14:textId="2D1505C3" w:rsidTr="00B93B8D">
        <w:tc>
          <w:tcPr>
            <w:tcW w:w="9356" w:type="dxa"/>
          </w:tcPr>
          <w:p w14:paraId="2736DA4A" w14:textId="77777777" w:rsidR="00B93B8D" w:rsidRDefault="00B93B8D" w:rsidP="000B70D1">
            <w:pPr>
              <w:rPr>
                <w:rFonts w:ascii="Arial" w:hAnsi="Arial"/>
                <w:bCs/>
                <w:szCs w:val="22"/>
              </w:rPr>
            </w:pPr>
            <w:r w:rsidRPr="00C841C7">
              <w:rPr>
                <w:rFonts w:ascii="Arial" w:hAnsi="Arial"/>
                <w:bCs/>
                <w:szCs w:val="22"/>
              </w:rPr>
              <w:t>Schneidet die Kärtchen au</w:t>
            </w:r>
            <w:r>
              <w:rPr>
                <w:rFonts w:ascii="Arial" w:hAnsi="Arial"/>
                <w:bCs/>
                <w:szCs w:val="22"/>
              </w:rPr>
              <w:t xml:space="preserve">s und teilt die verschiedenen Arten von Medien in passende </w:t>
            </w:r>
          </w:p>
          <w:p w14:paraId="65C3BB9B" w14:textId="3729A217" w:rsidR="00B93B8D" w:rsidRPr="00C841C7" w:rsidRDefault="00B93B8D" w:rsidP="000B70D1">
            <w:pPr>
              <w:rPr>
                <w:rFonts w:ascii="Arial" w:hAnsi="Arial"/>
                <w:b/>
                <w:szCs w:val="22"/>
              </w:rPr>
            </w:pPr>
            <w:r>
              <w:rPr>
                <w:rFonts w:ascii="Arial" w:hAnsi="Arial"/>
                <w:bCs/>
                <w:szCs w:val="22"/>
              </w:rPr>
              <w:t>Gruppen ein.</w:t>
            </w:r>
            <w:r w:rsidRPr="00C841C7">
              <w:rPr>
                <w:rFonts w:ascii="Arial" w:hAnsi="Arial"/>
                <w:bCs/>
                <w:szCs w:val="22"/>
              </w:rPr>
              <w:t xml:space="preserve"> Stellt eure Ordnung der Klasse vor. Begründet</w:t>
            </w:r>
            <w:r w:rsidR="009A4842">
              <w:rPr>
                <w:rFonts w:ascii="Arial" w:hAnsi="Arial"/>
                <w:bCs/>
                <w:szCs w:val="22"/>
              </w:rPr>
              <w:t>,</w:t>
            </w:r>
            <w:r w:rsidRPr="00C841C7">
              <w:rPr>
                <w:rFonts w:ascii="Arial" w:hAnsi="Arial"/>
                <w:bCs/>
                <w:szCs w:val="22"/>
              </w:rPr>
              <w:t xml:space="preserve"> warum ihr die Medien in genau diese Gruppen eingeteilt habt.</w:t>
            </w:r>
          </w:p>
        </w:tc>
      </w:tr>
    </w:tbl>
    <w:p w14:paraId="6D4057B7" w14:textId="4409A04D" w:rsidR="00D73257" w:rsidRDefault="00D73257" w:rsidP="000B70D1">
      <w:pPr>
        <w:rPr>
          <w:rFonts w:ascii="Arial" w:hAnsi="Arial"/>
          <w:b/>
          <w:sz w:val="20"/>
        </w:rPr>
      </w:pPr>
    </w:p>
    <w:tbl>
      <w:tblPr>
        <w:tblStyle w:val="Tabellenraster"/>
        <w:tblW w:w="9356" w:type="dxa"/>
        <w:tblLayout w:type="fixed"/>
        <w:tblLook w:val="04A0" w:firstRow="1" w:lastRow="0" w:firstColumn="1" w:lastColumn="0" w:noHBand="0" w:noVBand="1"/>
      </w:tblPr>
      <w:tblGrid>
        <w:gridCol w:w="4678"/>
        <w:gridCol w:w="4678"/>
      </w:tblGrid>
      <w:tr w:rsidR="003D4B6D" w14:paraId="42397507" w14:textId="77777777" w:rsidTr="00884CC5">
        <w:trPr>
          <w:trHeight w:val="3515"/>
        </w:trPr>
        <w:tc>
          <w:tcPr>
            <w:tcW w:w="46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2E3FCF5" w14:textId="77777777" w:rsidR="003D4B6D" w:rsidRPr="003306FC" w:rsidRDefault="003D4B6D" w:rsidP="00884CC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Segoe Print" w:hAnsi="Segoe Print"/>
                <w:b/>
                <w:bCs/>
                <w:color w:val="191B26"/>
                <w:sz w:val="66"/>
                <w:szCs w:val="66"/>
              </w:rPr>
            </w:pPr>
            <w:r w:rsidRPr="003306FC">
              <w:rPr>
                <w:rFonts w:ascii="Segoe Print" w:hAnsi="Segoe Print"/>
                <w:b/>
                <w:bCs/>
                <w:color w:val="191B26"/>
                <w:sz w:val="66"/>
                <w:szCs w:val="66"/>
              </w:rPr>
              <w:t>Bücher</w:t>
            </w:r>
          </w:p>
        </w:tc>
        <w:tc>
          <w:tcPr>
            <w:tcW w:w="46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F6C20F8" w14:textId="77777777" w:rsidR="003D4B6D" w:rsidRPr="003306FC" w:rsidRDefault="003D4B6D" w:rsidP="00884CC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Segoe Print" w:hAnsi="Segoe Print"/>
                <w:b/>
                <w:bCs/>
                <w:color w:val="191B26"/>
                <w:sz w:val="66"/>
                <w:szCs w:val="66"/>
              </w:rPr>
            </w:pPr>
            <w:r w:rsidRPr="003306FC">
              <w:rPr>
                <w:rFonts w:ascii="Segoe Print" w:hAnsi="Segoe Print"/>
                <w:b/>
                <w:bCs/>
                <w:color w:val="191B26"/>
                <w:sz w:val="66"/>
                <w:szCs w:val="66"/>
              </w:rPr>
              <w:t>Fernseher</w:t>
            </w:r>
          </w:p>
        </w:tc>
      </w:tr>
      <w:tr w:rsidR="003D4B6D" w:rsidRPr="00270505" w14:paraId="6AC10856" w14:textId="77777777" w:rsidTr="00884CC5">
        <w:trPr>
          <w:trHeight w:val="3515"/>
        </w:trPr>
        <w:tc>
          <w:tcPr>
            <w:tcW w:w="46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14B6A75" w14:textId="77777777" w:rsidR="003D4B6D" w:rsidRPr="003306FC" w:rsidRDefault="003D4B6D" w:rsidP="00884CC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Segoe Print" w:hAnsi="Segoe Print"/>
                <w:b/>
                <w:bCs/>
                <w:sz w:val="66"/>
                <w:szCs w:val="66"/>
              </w:rPr>
            </w:pPr>
            <w:r w:rsidRPr="003306FC">
              <w:rPr>
                <w:rFonts w:ascii="Segoe Print" w:hAnsi="Segoe Print"/>
                <w:b/>
                <w:bCs/>
                <w:sz w:val="66"/>
                <w:szCs w:val="66"/>
              </w:rPr>
              <w:t>Tablet</w:t>
            </w:r>
          </w:p>
        </w:tc>
        <w:tc>
          <w:tcPr>
            <w:tcW w:w="46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53FC6F9" w14:textId="77777777" w:rsidR="003D4B6D" w:rsidRPr="003306FC" w:rsidRDefault="003D4B6D" w:rsidP="00884CC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Segoe Print" w:hAnsi="Segoe Print"/>
                <w:b/>
                <w:bCs/>
                <w:sz w:val="66"/>
                <w:szCs w:val="66"/>
              </w:rPr>
            </w:pPr>
            <w:r w:rsidRPr="003306FC">
              <w:rPr>
                <w:rFonts w:ascii="Segoe Print" w:hAnsi="Segoe Print"/>
                <w:b/>
                <w:bCs/>
                <w:sz w:val="66"/>
                <w:szCs w:val="66"/>
              </w:rPr>
              <w:t>Magazin</w:t>
            </w:r>
          </w:p>
        </w:tc>
      </w:tr>
      <w:tr w:rsidR="003D4B6D" w:rsidRPr="00270505" w14:paraId="1F1359E6" w14:textId="77777777" w:rsidTr="00884CC5">
        <w:trPr>
          <w:trHeight w:val="3515"/>
        </w:trPr>
        <w:tc>
          <w:tcPr>
            <w:tcW w:w="46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A69A8D5" w14:textId="77777777" w:rsidR="003D4B6D" w:rsidRPr="003306FC" w:rsidRDefault="003D4B6D" w:rsidP="00884CC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Segoe Print" w:hAnsi="Segoe Print"/>
                <w:b/>
                <w:bCs/>
                <w:sz w:val="66"/>
                <w:szCs w:val="66"/>
              </w:rPr>
            </w:pPr>
            <w:r w:rsidRPr="003306FC">
              <w:rPr>
                <w:rFonts w:ascii="Segoe Print" w:hAnsi="Segoe Print"/>
                <w:b/>
                <w:bCs/>
                <w:sz w:val="66"/>
                <w:szCs w:val="66"/>
              </w:rPr>
              <w:t>Computer</w:t>
            </w:r>
          </w:p>
        </w:tc>
        <w:tc>
          <w:tcPr>
            <w:tcW w:w="46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27EA1D6" w14:textId="77777777" w:rsidR="003D4B6D" w:rsidRPr="003306FC" w:rsidRDefault="003D4B6D" w:rsidP="00884CC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Segoe Print" w:hAnsi="Segoe Print"/>
                <w:b/>
                <w:bCs/>
                <w:sz w:val="66"/>
                <w:szCs w:val="66"/>
              </w:rPr>
            </w:pPr>
            <w:r w:rsidRPr="003306FC">
              <w:rPr>
                <w:rFonts w:ascii="Segoe Print" w:hAnsi="Segoe Print"/>
                <w:b/>
                <w:bCs/>
                <w:sz w:val="66"/>
                <w:szCs w:val="66"/>
              </w:rPr>
              <w:t>Laptop</w:t>
            </w:r>
          </w:p>
        </w:tc>
      </w:tr>
    </w:tbl>
    <w:p w14:paraId="18E13877" w14:textId="261BE11D" w:rsidR="000803DF" w:rsidRPr="00B93B8D" w:rsidRDefault="000803DF" w:rsidP="000B70D1">
      <w:pPr>
        <w:rPr>
          <w:rFonts w:ascii="Arial" w:hAnsi="Arial"/>
          <w:bCs/>
          <w:i/>
          <w:iCs/>
          <w:sz w:val="12"/>
          <w:szCs w:val="12"/>
        </w:rPr>
      </w:pPr>
    </w:p>
    <w:tbl>
      <w:tblPr>
        <w:tblStyle w:val="Tabellenraster"/>
        <w:tblW w:w="9356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678"/>
      </w:tblGrid>
      <w:tr w:rsidR="003D4B6D" w:rsidRPr="000803DF" w14:paraId="33796DB4" w14:textId="77777777" w:rsidTr="00884CC5">
        <w:trPr>
          <w:trHeight w:val="3572"/>
        </w:trPr>
        <w:tc>
          <w:tcPr>
            <w:tcW w:w="4678" w:type="dxa"/>
            <w:vAlign w:val="center"/>
          </w:tcPr>
          <w:p w14:paraId="078F5041" w14:textId="77777777" w:rsidR="003D4B6D" w:rsidRPr="003306FC" w:rsidRDefault="003D4B6D" w:rsidP="00884CC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Segoe Print" w:hAnsi="Segoe Print"/>
                <w:b/>
                <w:bCs/>
                <w:color w:val="191B26"/>
                <w:sz w:val="66"/>
                <w:szCs w:val="66"/>
              </w:rPr>
            </w:pPr>
            <w:r w:rsidRPr="003306FC">
              <w:rPr>
                <w:rFonts w:ascii="Segoe Print" w:hAnsi="Segoe Print"/>
                <w:b/>
                <w:bCs/>
                <w:color w:val="191B26"/>
                <w:sz w:val="66"/>
                <w:szCs w:val="66"/>
              </w:rPr>
              <w:lastRenderedPageBreak/>
              <w:t>Smartphone</w:t>
            </w:r>
          </w:p>
        </w:tc>
        <w:tc>
          <w:tcPr>
            <w:tcW w:w="4678" w:type="dxa"/>
            <w:vAlign w:val="center"/>
          </w:tcPr>
          <w:p w14:paraId="200679C0" w14:textId="77777777" w:rsidR="003D4B6D" w:rsidRPr="003306FC" w:rsidRDefault="003D4B6D" w:rsidP="00884CC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Segoe Print" w:hAnsi="Segoe Print"/>
                <w:b/>
                <w:bCs/>
                <w:color w:val="191B26"/>
                <w:sz w:val="66"/>
                <w:szCs w:val="66"/>
              </w:rPr>
            </w:pPr>
            <w:r w:rsidRPr="003306FC">
              <w:rPr>
                <w:rFonts w:ascii="Segoe Print" w:hAnsi="Segoe Print"/>
                <w:b/>
                <w:bCs/>
                <w:color w:val="191B26"/>
                <w:sz w:val="66"/>
                <w:szCs w:val="66"/>
              </w:rPr>
              <w:t>Radio</w:t>
            </w:r>
          </w:p>
        </w:tc>
      </w:tr>
      <w:tr w:rsidR="003D4B6D" w:rsidRPr="000803DF" w14:paraId="30618151" w14:textId="77777777" w:rsidTr="00884CC5">
        <w:trPr>
          <w:trHeight w:val="3572"/>
        </w:trPr>
        <w:tc>
          <w:tcPr>
            <w:tcW w:w="4678" w:type="dxa"/>
            <w:vAlign w:val="center"/>
          </w:tcPr>
          <w:p w14:paraId="547259A6" w14:textId="77777777" w:rsidR="003D4B6D" w:rsidRPr="003306FC" w:rsidRDefault="003D4B6D" w:rsidP="00884CC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Segoe Print" w:hAnsi="Segoe Print"/>
                <w:b/>
                <w:bCs/>
                <w:sz w:val="66"/>
                <w:szCs w:val="66"/>
              </w:rPr>
            </w:pPr>
            <w:r w:rsidRPr="003306FC">
              <w:rPr>
                <w:rFonts w:ascii="Segoe Print" w:hAnsi="Segoe Print"/>
                <w:b/>
                <w:bCs/>
                <w:sz w:val="66"/>
                <w:szCs w:val="66"/>
              </w:rPr>
              <w:t>Zeitung</w:t>
            </w:r>
          </w:p>
        </w:tc>
        <w:tc>
          <w:tcPr>
            <w:tcW w:w="4678" w:type="dxa"/>
            <w:vAlign w:val="center"/>
          </w:tcPr>
          <w:p w14:paraId="41E6052E" w14:textId="77777777" w:rsidR="003D4B6D" w:rsidRPr="003306FC" w:rsidRDefault="003D4B6D" w:rsidP="00884CC5">
            <w:pPr>
              <w:pStyle w:val="Kopfzeile"/>
              <w:tabs>
                <w:tab w:val="clear" w:pos="4536"/>
                <w:tab w:val="clear" w:pos="9072"/>
              </w:tabs>
              <w:rPr>
                <w:rFonts w:ascii="Segoe Print" w:hAnsi="Segoe Print"/>
                <w:sz w:val="66"/>
                <w:szCs w:val="66"/>
              </w:rPr>
            </w:pPr>
          </w:p>
        </w:tc>
      </w:tr>
    </w:tbl>
    <w:p w14:paraId="26D39A22" w14:textId="507C0F1A" w:rsidR="009A4842" w:rsidRDefault="009A4842" w:rsidP="000B70D1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977"/>
        <w:gridCol w:w="6379"/>
      </w:tblGrid>
      <w:tr w:rsidR="009A4842" w:rsidRPr="0039240D" w14:paraId="6AF522B8" w14:textId="77777777" w:rsidTr="00ED720F">
        <w:tc>
          <w:tcPr>
            <w:tcW w:w="9356" w:type="dxa"/>
            <w:gridSpan w:val="2"/>
          </w:tcPr>
          <w:p w14:paraId="65D9AE00" w14:textId="0041FFE1" w:rsidR="009A4842" w:rsidRPr="00C841C7" w:rsidRDefault="009A4842" w:rsidP="00ED720F">
            <w:pPr>
              <w:rPr>
                <w:rFonts w:ascii="Arial" w:hAnsi="Arial"/>
                <w:b/>
                <w:szCs w:val="22"/>
              </w:rPr>
            </w:pPr>
            <w:r w:rsidRPr="00C841C7">
              <w:rPr>
                <w:rFonts w:ascii="Arial" w:hAnsi="Arial"/>
                <w:b/>
                <w:szCs w:val="22"/>
              </w:rPr>
              <w:lastRenderedPageBreak/>
              <w:t xml:space="preserve">Aufgabe </w:t>
            </w:r>
            <w:r>
              <w:rPr>
                <w:rFonts w:ascii="Arial" w:hAnsi="Arial"/>
                <w:b/>
                <w:szCs w:val="22"/>
              </w:rPr>
              <w:t>2</w:t>
            </w:r>
          </w:p>
        </w:tc>
      </w:tr>
      <w:tr w:rsidR="009A4842" w:rsidRPr="0039240D" w14:paraId="42B035A3" w14:textId="77777777" w:rsidTr="00ED720F">
        <w:tc>
          <w:tcPr>
            <w:tcW w:w="9356" w:type="dxa"/>
            <w:gridSpan w:val="2"/>
          </w:tcPr>
          <w:p w14:paraId="6DECB32B" w14:textId="77777777" w:rsidR="009A4842" w:rsidRPr="009A4842" w:rsidRDefault="009A4842" w:rsidP="009A484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  <w:r w:rsidRPr="009A4842">
              <w:rPr>
                <w:rFonts w:ascii="Arial" w:hAnsi="Arial"/>
                <w:szCs w:val="22"/>
              </w:rPr>
              <w:t xml:space="preserve">Medien haben verschiedene Aufgaben. In freien und demokratischen Ländern, wie der Schweiz, tragen Massenmedien dazu bei, dass das Zusammenleben funktioniert. </w:t>
            </w:r>
          </w:p>
          <w:p w14:paraId="2CA26E43" w14:textId="77777777" w:rsidR="009A4842" w:rsidRPr="009A4842" w:rsidRDefault="009A4842" w:rsidP="009A484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</w:p>
          <w:p w14:paraId="4EA8F447" w14:textId="1255A51C" w:rsidR="009A4842" w:rsidRPr="009A4842" w:rsidRDefault="009A4842" w:rsidP="009A484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9A4842">
              <w:rPr>
                <w:rFonts w:ascii="Arial" w:hAnsi="Arial"/>
                <w:szCs w:val="22"/>
              </w:rPr>
              <w:t xml:space="preserve">Notiere was dir zu </w:t>
            </w:r>
            <w:r w:rsidR="00DF0D93">
              <w:rPr>
                <w:rFonts w:ascii="Arial" w:hAnsi="Arial"/>
                <w:szCs w:val="22"/>
              </w:rPr>
              <w:t>diesen drei</w:t>
            </w:r>
            <w:r w:rsidRPr="009A4842">
              <w:rPr>
                <w:rFonts w:ascii="Arial" w:hAnsi="Arial"/>
                <w:szCs w:val="22"/>
              </w:rPr>
              <w:t xml:space="preserve"> Stichworten einfällt.</w:t>
            </w:r>
            <w:r>
              <w:rPr>
                <w:rFonts w:ascii="Arial" w:hAnsi="Arial"/>
                <w:sz w:val="20"/>
              </w:rPr>
              <w:t xml:space="preserve"> </w:t>
            </w:r>
          </w:p>
        </w:tc>
      </w:tr>
      <w:tr w:rsidR="009A4842" w:rsidRPr="0039240D" w14:paraId="06D6249C" w14:textId="77777777" w:rsidTr="00ED720F">
        <w:tc>
          <w:tcPr>
            <w:tcW w:w="9356" w:type="dxa"/>
            <w:gridSpan w:val="2"/>
          </w:tcPr>
          <w:p w14:paraId="4072954B" w14:textId="77777777" w:rsidR="009A4842" w:rsidRPr="009A4842" w:rsidRDefault="009A4842" w:rsidP="009A484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</w:p>
        </w:tc>
      </w:tr>
      <w:tr w:rsidR="009A4842" w:rsidRPr="0039240D" w14:paraId="3CCE0F50" w14:textId="77777777" w:rsidTr="00ED720F">
        <w:tc>
          <w:tcPr>
            <w:tcW w:w="9356" w:type="dxa"/>
            <w:gridSpan w:val="2"/>
          </w:tcPr>
          <w:p w14:paraId="22554894" w14:textId="77777777" w:rsidR="009A4842" w:rsidRPr="009A4842" w:rsidRDefault="009A4842" w:rsidP="009A484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</w:p>
        </w:tc>
      </w:tr>
      <w:tr w:rsidR="009A4842" w:rsidRPr="0039240D" w14:paraId="5213191B" w14:textId="77777777" w:rsidTr="00930322">
        <w:tc>
          <w:tcPr>
            <w:tcW w:w="2977" w:type="dxa"/>
            <w:vAlign w:val="center"/>
          </w:tcPr>
          <w:p w14:paraId="79CEE873" w14:textId="6BAA8736" w:rsidR="009A4842" w:rsidRPr="009A4842" w:rsidRDefault="009A4842" w:rsidP="009A484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08120CCB" wp14:editId="52EF9762">
                      <wp:extent cx="1692000" cy="612000"/>
                      <wp:effectExtent l="0" t="0" r="22860" b="17145"/>
                      <wp:docPr id="21" name="Rechteck: abgerundete Ecken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2000" cy="612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F9884D" w14:textId="60536C11" w:rsidR="009A4842" w:rsidRPr="00394577" w:rsidRDefault="009A4842" w:rsidP="009A4842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</w:pPr>
                                  <w:r w:rsidRPr="00394577"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Information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8120CCB" id="Rechteck: abgerundete Ecken 21" o:spid="_x0000_s1026" style="width:133.2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" fillcolor="#00b0f0" strokecolor="#243f60 [1604]" strokeweight="2pt">
                      <v:textbox>
                        <w:txbxContent>
                          <w:p w14:paraId="30F9884D" w14:textId="60536C11" w:rsidR="009A4842" w:rsidRPr="00394577" w:rsidRDefault="009A4842" w:rsidP="009A4842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394577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Information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6379" w:type="dxa"/>
          </w:tcPr>
          <w:p w14:paraId="43A2A7FB" w14:textId="3C050702" w:rsidR="009A4842" w:rsidRPr="009A4842" w:rsidRDefault="009A4842" w:rsidP="009A4842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_________________________________________________________________________________________________________________________________________________________</w:t>
            </w:r>
          </w:p>
        </w:tc>
      </w:tr>
      <w:tr w:rsidR="009A4842" w:rsidRPr="0039240D" w14:paraId="2414C0A9" w14:textId="77777777" w:rsidTr="00930322">
        <w:tc>
          <w:tcPr>
            <w:tcW w:w="2977" w:type="dxa"/>
          </w:tcPr>
          <w:p w14:paraId="2E2A30CD" w14:textId="77777777" w:rsidR="009A4842" w:rsidRDefault="009A4842" w:rsidP="009A484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Cs w:val="22"/>
              </w:rPr>
            </w:pPr>
          </w:p>
        </w:tc>
        <w:tc>
          <w:tcPr>
            <w:tcW w:w="6379" w:type="dxa"/>
          </w:tcPr>
          <w:p w14:paraId="239EF474" w14:textId="77777777" w:rsidR="009A4842" w:rsidRPr="009A4842" w:rsidRDefault="009A4842" w:rsidP="009A484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</w:p>
        </w:tc>
      </w:tr>
      <w:tr w:rsidR="009A4842" w:rsidRPr="0039240D" w14:paraId="59CC657B" w14:textId="77777777" w:rsidTr="00930322">
        <w:tc>
          <w:tcPr>
            <w:tcW w:w="2977" w:type="dxa"/>
            <w:vAlign w:val="center"/>
          </w:tcPr>
          <w:p w14:paraId="56D7BEBF" w14:textId="2BC6332C" w:rsidR="009A4842" w:rsidRDefault="009A4842" w:rsidP="009A484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Cs w:val="22"/>
              </w:rPr>
            </w:pPr>
            <w:r>
              <w:rPr>
                <w:rFonts w:ascii="Arial" w:hAnsi="Arial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6DA5E065" wp14:editId="38BC241C">
                      <wp:extent cx="1692000" cy="612000"/>
                      <wp:effectExtent l="0" t="0" r="22860" b="17145"/>
                      <wp:docPr id="22" name="Rechteck: abgerundete Ecken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2000" cy="612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BE2BF2" w14:textId="6075FA1F" w:rsidR="009A4842" w:rsidRPr="009A4842" w:rsidRDefault="009A4842" w:rsidP="009A4842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</w:pPr>
                                  <w:r w:rsidRPr="009A4842"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Meinungsbildung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DA5E065" id="Rechteck: abgerundete Ecken 22" o:spid="_x0000_s1027" style="width:133.2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" fillcolor="#00b0f0" strokecolor="#243f60 [1604]" strokeweight="2pt">
                      <v:textbox>
                        <w:txbxContent>
                          <w:p w14:paraId="11BE2BF2" w14:textId="6075FA1F" w:rsidR="009A4842" w:rsidRPr="009A4842" w:rsidRDefault="009A4842" w:rsidP="009A4842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9A4842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Meinungsbildung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6379" w:type="dxa"/>
          </w:tcPr>
          <w:p w14:paraId="2DBD7F61" w14:textId="61A9117D" w:rsidR="009A4842" w:rsidRPr="009A4842" w:rsidRDefault="009A4842" w:rsidP="009A4842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_________________________________________________________________________________________________________________________________________________________</w:t>
            </w:r>
          </w:p>
        </w:tc>
      </w:tr>
      <w:tr w:rsidR="009A4842" w:rsidRPr="0039240D" w14:paraId="61FF1537" w14:textId="77777777" w:rsidTr="00930322">
        <w:tc>
          <w:tcPr>
            <w:tcW w:w="2977" w:type="dxa"/>
          </w:tcPr>
          <w:p w14:paraId="37BB31CA" w14:textId="77777777" w:rsidR="009A4842" w:rsidRDefault="009A4842" w:rsidP="009A484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Cs w:val="22"/>
              </w:rPr>
            </w:pPr>
          </w:p>
        </w:tc>
        <w:tc>
          <w:tcPr>
            <w:tcW w:w="6379" w:type="dxa"/>
          </w:tcPr>
          <w:p w14:paraId="2371DB84" w14:textId="77777777" w:rsidR="009A4842" w:rsidRPr="009A4842" w:rsidRDefault="009A4842" w:rsidP="009A484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</w:p>
        </w:tc>
      </w:tr>
      <w:tr w:rsidR="009A4842" w:rsidRPr="0039240D" w14:paraId="206B075F" w14:textId="77777777" w:rsidTr="00930322">
        <w:tc>
          <w:tcPr>
            <w:tcW w:w="2977" w:type="dxa"/>
            <w:vAlign w:val="center"/>
          </w:tcPr>
          <w:p w14:paraId="1BE57CF3" w14:textId="1D26E8AD" w:rsidR="009A4842" w:rsidRDefault="009A4842" w:rsidP="009A484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Cs w:val="22"/>
              </w:rPr>
            </w:pPr>
            <w:r>
              <w:rPr>
                <w:rFonts w:ascii="Arial" w:hAnsi="Arial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78B8F73B" wp14:editId="63E1C48C">
                      <wp:extent cx="1692000" cy="612000"/>
                      <wp:effectExtent l="0" t="0" r="22860" b="17145"/>
                      <wp:docPr id="23" name="Rechteck: abgerundete Ecken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2000" cy="612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EF10EB" w14:textId="69DDD3C4" w:rsidR="009A4842" w:rsidRPr="00394577" w:rsidRDefault="009A4842" w:rsidP="009A4842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</w:pPr>
                                  <w:r w:rsidRPr="00394577"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Kontrolle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8B8F73B" id="Rechteck: abgerundete Ecken 23" o:spid="_x0000_s1028" style="width:133.2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" fillcolor="#00b0f0" strokecolor="#243f60 [1604]" strokeweight="2pt">
                      <v:textbox>
                        <w:txbxContent>
                          <w:p w14:paraId="42EF10EB" w14:textId="69DDD3C4" w:rsidR="009A4842" w:rsidRPr="00394577" w:rsidRDefault="009A4842" w:rsidP="009A4842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394577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Kontrolle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6379" w:type="dxa"/>
          </w:tcPr>
          <w:p w14:paraId="4DF739A3" w14:textId="427947B4" w:rsidR="009A4842" w:rsidRPr="009A4842" w:rsidRDefault="009A4842" w:rsidP="009A4842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_________________________________________________________________________________________________________________________________________________________</w:t>
            </w:r>
          </w:p>
        </w:tc>
      </w:tr>
      <w:tr w:rsidR="005A5161" w:rsidRPr="0039240D" w14:paraId="5163084F" w14:textId="77777777" w:rsidTr="00930322">
        <w:tc>
          <w:tcPr>
            <w:tcW w:w="2977" w:type="dxa"/>
            <w:vAlign w:val="center"/>
          </w:tcPr>
          <w:p w14:paraId="72E805E8" w14:textId="77777777" w:rsidR="005A5161" w:rsidRDefault="005A5161" w:rsidP="005A51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Cs w:val="22"/>
              </w:rPr>
            </w:pPr>
          </w:p>
        </w:tc>
        <w:tc>
          <w:tcPr>
            <w:tcW w:w="6379" w:type="dxa"/>
          </w:tcPr>
          <w:p w14:paraId="4A37952F" w14:textId="77777777" w:rsidR="005A5161" w:rsidRDefault="005A5161" w:rsidP="005A51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</w:p>
        </w:tc>
      </w:tr>
      <w:tr w:rsidR="005A5161" w:rsidRPr="0039240D" w14:paraId="6A34A3A4" w14:textId="77777777" w:rsidTr="00EF4857">
        <w:tc>
          <w:tcPr>
            <w:tcW w:w="9356" w:type="dxa"/>
            <w:gridSpan w:val="2"/>
            <w:vAlign w:val="center"/>
          </w:tcPr>
          <w:p w14:paraId="5FE8348B" w14:textId="77777777" w:rsidR="005A5161" w:rsidRDefault="005A5161" w:rsidP="005A51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</w:p>
        </w:tc>
      </w:tr>
      <w:tr w:rsidR="005A5161" w:rsidRPr="0039240D" w14:paraId="063161A0" w14:textId="77777777" w:rsidTr="00EF4857">
        <w:tc>
          <w:tcPr>
            <w:tcW w:w="9356" w:type="dxa"/>
            <w:gridSpan w:val="2"/>
            <w:vAlign w:val="center"/>
          </w:tcPr>
          <w:p w14:paraId="2816C8CA" w14:textId="77777777" w:rsidR="005A5161" w:rsidRDefault="005A5161" w:rsidP="005A516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noProof/>
                <w:szCs w:val="22"/>
              </w:rPr>
              <w:drawing>
                <wp:inline distT="0" distB="0" distL="0" distR="0" wp14:anchorId="504069B3" wp14:editId="5196065A">
                  <wp:extent cx="3924000" cy="3285097"/>
                  <wp:effectExtent l="0" t="0" r="635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fik 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000" cy="3285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FD22EB" w14:textId="15E7FF1E" w:rsidR="005A5161" w:rsidRPr="005A5161" w:rsidRDefault="005A5161" w:rsidP="005A516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i/>
                <w:iCs/>
                <w:sz w:val="12"/>
                <w:szCs w:val="12"/>
              </w:rPr>
            </w:pPr>
            <w:r w:rsidRPr="005A5161">
              <w:rPr>
                <w:rFonts w:ascii="Arial" w:hAnsi="Arial"/>
                <w:i/>
                <w:iCs/>
                <w:sz w:val="12"/>
                <w:szCs w:val="12"/>
              </w:rPr>
              <w:t>Bild: SRF</w:t>
            </w:r>
          </w:p>
        </w:tc>
      </w:tr>
    </w:tbl>
    <w:p w14:paraId="425C313C" w14:textId="6515077C" w:rsidR="008B3091" w:rsidRDefault="008B3091" w:rsidP="000B70D1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118"/>
        <w:gridCol w:w="3119"/>
        <w:gridCol w:w="3119"/>
      </w:tblGrid>
      <w:tr w:rsidR="00DF58F5" w:rsidRPr="00C841C7" w14:paraId="3FEC5E45" w14:textId="77777777" w:rsidTr="00ED720F">
        <w:tc>
          <w:tcPr>
            <w:tcW w:w="9356" w:type="dxa"/>
            <w:gridSpan w:val="3"/>
          </w:tcPr>
          <w:p w14:paraId="3FD094E1" w14:textId="406D970D" w:rsidR="00DF58F5" w:rsidRPr="00C841C7" w:rsidRDefault="00DF58F5" w:rsidP="00ED720F">
            <w:pPr>
              <w:rPr>
                <w:rFonts w:ascii="Arial" w:hAnsi="Arial"/>
                <w:b/>
                <w:szCs w:val="22"/>
              </w:rPr>
            </w:pPr>
            <w:r w:rsidRPr="00C841C7">
              <w:rPr>
                <w:rFonts w:ascii="Arial" w:hAnsi="Arial"/>
                <w:b/>
                <w:szCs w:val="22"/>
              </w:rPr>
              <w:lastRenderedPageBreak/>
              <w:t xml:space="preserve">Aufgabe </w:t>
            </w:r>
            <w:r>
              <w:rPr>
                <w:rFonts w:ascii="Arial" w:hAnsi="Arial"/>
                <w:b/>
                <w:szCs w:val="22"/>
              </w:rPr>
              <w:t>3</w:t>
            </w:r>
          </w:p>
        </w:tc>
      </w:tr>
      <w:tr w:rsidR="00DF58F5" w:rsidRPr="009A4842" w14:paraId="44164F54" w14:textId="77777777" w:rsidTr="00ED720F">
        <w:tc>
          <w:tcPr>
            <w:tcW w:w="9356" w:type="dxa"/>
            <w:gridSpan w:val="3"/>
          </w:tcPr>
          <w:p w14:paraId="696CD7A9" w14:textId="226B9ECD" w:rsidR="00EE46FD" w:rsidRPr="00EE46FD" w:rsidRDefault="00EE46FD" w:rsidP="00EE46FD">
            <w:pPr>
              <w:rPr>
                <w:rFonts w:ascii="Arial" w:hAnsi="Arial"/>
                <w:bCs/>
                <w:szCs w:val="22"/>
              </w:rPr>
            </w:pPr>
            <w:r w:rsidRPr="00EE46FD">
              <w:rPr>
                <w:rFonts w:ascii="Arial" w:hAnsi="Arial"/>
                <w:bCs/>
                <w:szCs w:val="22"/>
              </w:rPr>
              <w:t>Informiere dich</w:t>
            </w:r>
            <w:r>
              <w:rPr>
                <w:rFonts w:ascii="Arial" w:hAnsi="Arial"/>
                <w:bCs/>
                <w:szCs w:val="22"/>
              </w:rPr>
              <w:t xml:space="preserve"> auf der unten aufgeführten Webseite</w:t>
            </w:r>
            <w:r w:rsidRPr="00EE46FD">
              <w:rPr>
                <w:rFonts w:ascii="Arial" w:hAnsi="Arial"/>
                <w:bCs/>
                <w:szCs w:val="22"/>
              </w:rPr>
              <w:t xml:space="preserve"> über die Gewaltenteilung in der Schweiz. </w:t>
            </w:r>
          </w:p>
          <w:p w14:paraId="0F9A5127" w14:textId="77777777" w:rsidR="00EE46FD" w:rsidRPr="00EE46FD" w:rsidRDefault="00EE46FD" w:rsidP="00EE46FD">
            <w:pPr>
              <w:rPr>
                <w:rFonts w:ascii="Arial" w:hAnsi="Arial"/>
                <w:bCs/>
                <w:szCs w:val="22"/>
              </w:rPr>
            </w:pPr>
          </w:p>
          <w:p w14:paraId="2E280815" w14:textId="77777777" w:rsidR="00EE46FD" w:rsidRPr="00EE46FD" w:rsidRDefault="007E6083" w:rsidP="00EE46FD">
            <w:pPr>
              <w:rPr>
                <w:rFonts w:ascii="Arial" w:hAnsi="Arial"/>
                <w:bCs/>
                <w:szCs w:val="22"/>
              </w:rPr>
            </w:pPr>
            <w:hyperlink r:id="rId9" w:history="1">
              <w:r w:rsidR="00EE46FD" w:rsidRPr="00EE46FD">
                <w:rPr>
                  <w:rStyle w:val="Hyperlink"/>
                  <w:rFonts w:ascii="Arial" w:hAnsi="Arial"/>
                  <w:bCs/>
                  <w:szCs w:val="22"/>
                </w:rPr>
                <w:t>https://www.ch.ch/de/politisches-system/funktionsweise-und-organisation/gewaltenteilung/</w:t>
              </w:r>
            </w:hyperlink>
          </w:p>
          <w:p w14:paraId="50CAC8F9" w14:textId="77777777" w:rsidR="00EE46FD" w:rsidRPr="00EE46FD" w:rsidRDefault="00EE46FD" w:rsidP="00EE46FD">
            <w:pPr>
              <w:rPr>
                <w:rFonts w:ascii="Arial" w:hAnsi="Arial"/>
                <w:bCs/>
                <w:szCs w:val="22"/>
              </w:rPr>
            </w:pPr>
          </w:p>
          <w:p w14:paraId="3036DF03" w14:textId="75D725D7" w:rsidR="00DF58F5" w:rsidRPr="00EE46FD" w:rsidRDefault="00EE46FD" w:rsidP="00EE46FD">
            <w:pPr>
              <w:rPr>
                <w:rFonts w:ascii="Arial" w:hAnsi="Arial"/>
                <w:b/>
                <w:sz w:val="20"/>
              </w:rPr>
            </w:pPr>
            <w:r w:rsidRPr="00EE46FD">
              <w:rPr>
                <w:rFonts w:ascii="Arial" w:hAnsi="Arial"/>
                <w:bCs/>
                <w:szCs w:val="22"/>
              </w:rPr>
              <w:t>Schneide</w:t>
            </w:r>
            <w:r>
              <w:rPr>
                <w:rFonts w:ascii="Arial" w:hAnsi="Arial"/>
                <w:bCs/>
                <w:szCs w:val="22"/>
              </w:rPr>
              <w:t xml:space="preserve"> danach</w:t>
            </w:r>
            <w:r w:rsidRPr="00EE46FD">
              <w:rPr>
                <w:rFonts w:ascii="Arial" w:hAnsi="Arial"/>
                <w:bCs/>
                <w:szCs w:val="22"/>
              </w:rPr>
              <w:t xml:space="preserve"> die Kästchen</w:t>
            </w:r>
            <w:r w:rsidR="00094FAA">
              <w:rPr>
                <w:rFonts w:ascii="Arial" w:hAnsi="Arial"/>
                <w:bCs/>
                <w:szCs w:val="22"/>
              </w:rPr>
              <w:t xml:space="preserve"> auf der nächsten Seite</w:t>
            </w:r>
            <w:r w:rsidRPr="00EE46FD">
              <w:rPr>
                <w:rFonts w:ascii="Arial" w:hAnsi="Arial"/>
                <w:bCs/>
                <w:szCs w:val="22"/>
              </w:rPr>
              <w:t xml:space="preserve"> aus und klebe sie am richtigen Ort ein.</w:t>
            </w:r>
            <w:r w:rsidRPr="00E837FE">
              <w:rPr>
                <w:rFonts w:ascii="Arial" w:hAnsi="Arial"/>
                <w:b/>
                <w:sz w:val="20"/>
              </w:rPr>
              <w:t xml:space="preserve"> </w:t>
            </w:r>
          </w:p>
        </w:tc>
      </w:tr>
      <w:tr w:rsidR="002A0E4E" w:rsidRPr="009A4842" w14:paraId="02680A74" w14:textId="77777777" w:rsidTr="00ED720F">
        <w:tc>
          <w:tcPr>
            <w:tcW w:w="9356" w:type="dxa"/>
            <w:gridSpan w:val="3"/>
          </w:tcPr>
          <w:p w14:paraId="620F5CCD" w14:textId="77777777" w:rsidR="002A0E4E" w:rsidRPr="009A4842" w:rsidRDefault="002A0E4E" w:rsidP="00ED720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</w:p>
        </w:tc>
      </w:tr>
      <w:tr w:rsidR="003B2C31" w:rsidRPr="009A4842" w14:paraId="58E8FB4F" w14:textId="77777777" w:rsidTr="00ED720F">
        <w:tc>
          <w:tcPr>
            <w:tcW w:w="9356" w:type="dxa"/>
            <w:gridSpan w:val="3"/>
          </w:tcPr>
          <w:p w14:paraId="581280ED" w14:textId="77777777" w:rsidR="003B2C31" w:rsidRPr="009A4842" w:rsidRDefault="003B2C31" w:rsidP="00ED720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</w:p>
        </w:tc>
      </w:tr>
      <w:tr w:rsidR="002A0E4E" w:rsidRPr="009A4842" w14:paraId="131E8B04" w14:textId="77777777" w:rsidTr="00ED720F">
        <w:tc>
          <w:tcPr>
            <w:tcW w:w="9356" w:type="dxa"/>
            <w:gridSpan w:val="3"/>
          </w:tcPr>
          <w:p w14:paraId="167B4BFB" w14:textId="537213C5" w:rsidR="002A0E4E" w:rsidRPr="009A4842" w:rsidRDefault="002A0E4E" w:rsidP="002A0E4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5A6D601B" wp14:editId="32BF4819">
                      <wp:extent cx="5724000" cy="756000"/>
                      <wp:effectExtent l="0" t="0" r="10160" b="25400"/>
                      <wp:docPr id="42" name="Gleichschenkliges Dreieck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24000" cy="756000"/>
                              </a:xfrm>
                              <a:prstGeom prst="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C418EC" w14:textId="79786F72" w:rsidR="002A0E4E" w:rsidRPr="005720D3" w:rsidRDefault="002A0E4E" w:rsidP="002A0E4E">
                                  <w:r w:rsidRPr="005720D3">
                                    <w:rPr>
                                      <w:rFonts w:ascii="Arial" w:hAnsi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Gewaltenteilung in der Schweiz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A6D601B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Gleichschenkliges Dreieck 42" o:spid="_x0000_s1029" type="#_x0000_t5" style="width:450.7pt;height:5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" filled="f" strokecolor="black [3213]" strokeweight="2pt">
                      <v:textbox>
                        <w:txbxContent>
                          <w:p w14:paraId="00C418EC" w14:textId="79786F72" w:rsidR="002A0E4E" w:rsidRPr="005720D3" w:rsidRDefault="002A0E4E" w:rsidP="002A0E4E">
                            <w:r w:rsidRPr="005720D3">
                              <w:rPr>
                                <w:rFonts w:ascii="Arial" w:hAnsi="Arial"/>
                                <w:color w:val="000000" w:themeColor="text1"/>
                                <w:sz w:val="28"/>
                                <w:szCs w:val="28"/>
                              </w:rPr>
                              <w:t>Gewaltenteilung in der Schweiz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DF58F5" w:rsidRPr="009A4842" w14:paraId="1ABAB59E" w14:textId="77777777" w:rsidTr="00ED720F">
        <w:tc>
          <w:tcPr>
            <w:tcW w:w="9356" w:type="dxa"/>
            <w:gridSpan w:val="3"/>
          </w:tcPr>
          <w:p w14:paraId="26EE302B" w14:textId="77777777" w:rsidR="00DF58F5" w:rsidRPr="009A4842" w:rsidRDefault="00DF58F5" w:rsidP="00ED720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</w:p>
        </w:tc>
      </w:tr>
      <w:tr w:rsidR="00EE46FD" w:rsidRPr="009A4842" w14:paraId="19412A86" w14:textId="77777777" w:rsidTr="005B6DA5">
        <w:tc>
          <w:tcPr>
            <w:tcW w:w="3118" w:type="dxa"/>
          </w:tcPr>
          <w:p w14:paraId="34B965C6" w14:textId="61A606BE" w:rsidR="00EE46FD" w:rsidRPr="009A4842" w:rsidRDefault="00EE46FD" w:rsidP="002A0E4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395D9C49" wp14:editId="1AC1AC81">
                      <wp:extent cx="1800000" cy="1368000"/>
                      <wp:effectExtent l="0" t="0" r="10160" b="22860"/>
                      <wp:docPr id="25" name="Rechtec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0" cy="136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9E3F64" w14:textId="6264326B" w:rsidR="009E0096" w:rsidRPr="009E0096" w:rsidRDefault="009E0096" w:rsidP="009E0096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</w:pPr>
                                  <w:r w:rsidRPr="009E0096"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Exekutive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5D9C49" id="Rechteck 25" o:spid="_x0000_s1030" style="width:141.75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" fillcolor="white [3201]" strokecolor="#ffc000" strokeweight="2pt">
                      <v:textbox>
                        <w:txbxContent>
                          <w:p w14:paraId="359E3F64" w14:textId="6264326B" w:rsidR="009E0096" w:rsidRPr="009E0096" w:rsidRDefault="009E0096" w:rsidP="009E0096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9E0096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Exekutive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119" w:type="dxa"/>
          </w:tcPr>
          <w:p w14:paraId="4782278F" w14:textId="06DEC71E" w:rsidR="00EE46FD" w:rsidRPr="009A4842" w:rsidRDefault="00EE46FD" w:rsidP="002A0E4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2B897DC0" wp14:editId="515AC0F6">
                      <wp:extent cx="1800000" cy="1368000"/>
                      <wp:effectExtent l="0" t="0" r="10160" b="22860"/>
                      <wp:docPr id="26" name="Rechtec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0" cy="136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530033" w14:textId="13039760" w:rsidR="003E7788" w:rsidRPr="002A0E4E" w:rsidRDefault="003E7788" w:rsidP="002A0E4E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</w:pPr>
                                  <w:r w:rsidRPr="009E0096"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Legislative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897DC0" id="Rechteck 26" o:spid="_x0000_s1031" style="width:141.75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" fillcolor="white [3201]" strokecolor="red" strokeweight="2pt">
                      <v:textbox>
                        <w:txbxContent>
                          <w:p w14:paraId="62530033" w14:textId="13039760" w:rsidR="003E7788" w:rsidRPr="002A0E4E" w:rsidRDefault="003E7788" w:rsidP="002A0E4E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9E0096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Legislative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119" w:type="dxa"/>
          </w:tcPr>
          <w:p w14:paraId="3D3AF120" w14:textId="7A297EEA" w:rsidR="00EE46FD" w:rsidRPr="009A4842" w:rsidRDefault="00EE46FD" w:rsidP="002A0E4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24F6D56A" wp14:editId="75691752">
                      <wp:extent cx="1800000" cy="1368000"/>
                      <wp:effectExtent l="0" t="0" r="10160" b="22860"/>
                      <wp:docPr id="27" name="Rechteck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0" cy="136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D6CB14" w14:textId="0BD2EE6F" w:rsidR="003E7788" w:rsidRPr="002A0E4E" w:rsidRDefault="003E7788" w:rsidP="002A0E4E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</w:pPr>
                                  <w:r w:rsidRPr="009E0096"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Judikative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4F6D56A" id="Rechteck 27" o:spid="_x0000_s1032" style="width:141.75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" fillcolor="white [3201]" strokecolor="#92d050" strokeweight="2pt">
                      <v:textbox>
                        <w:txbxContent>
                          <w:p w14:paraId="4BD6CB14" w14:textId="0BD2EE6F" w:rsidR="003E7788" w:rsidRPr="002A0E4E" w:rsidRDefault="003E7788" w:rsidP="002A0E4E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9E0096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Judikative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A32727" w:rsidRPr="009A4842" w14:paraId="653B72A3" w14:textId="77777777" w:rsidTr="005B6DA5">
        <w:tc>
          <w:tcPr>
            <w:tcW w:w="3118" w:type="dxa"/>
          </w:tcPr>
          <w:p w14:paraId="3B0806BD" w14:textId="77777777" w:rsidR="00A32727" w:rsidRDefault="00A32727" w:rsidP="00ED720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Cs w:val="22"/>
              </w:rPr>
            </w:pPr>
          </w:p>
        </w:tc>
        <w:tc>
          <w:tcPr>
            <w:tcW w:w="3119" w:type="dxa"/>
          </w:tcPr>
          <w:p w14:paraId="3DF75C5F" w14:textId="77777777" w:rsidR="00A32727" w:rsidRDefault="00A32727" w:rsidP="00ED720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Cs w:val="22"/>
              </w:rPr>
            </w:pPr>
          </w:p>
        </w:tc>
        <w:tc>
          <w:tcPr>
            <w:tcW w:w="3119" w:type="dxa"/>
          </w:tcPr>
          <w:p w14:paraId="559F8EF0" w14:textId="77777777" w:rsidR="00A32727" w:rsidRDefault="00A32727" w:rsidP="00ED720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Cs w:val="22"/>
              </w:rPr>
            </w:pPr>
          </w:p>
        </w:tc>
      </w:tr>
      <w:tr w:rsidR="00A32727" w:rsidRPr="009A4842" w14:paraId="032B3729" w14:textId="77777777" w:rsidTr="005B6DA5">
        <w:tc>
          <w:tcPr>
            <w:tcW w:w="3118" w:type="dxa"/>
          </w:tcPr>
          <w:p w14:paraId="3C09A2AF" w14:textId="79A75A2B" w:rsidR="00A32727" w:rsidRDefault="00A32727" w:rsidP="002A0E4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noProof/>
                <w:szCs w:val="22"/>
              </w:rPr>
            </w:pPr>
            <w:r>
              <w:rPr>
                <w:rFonts w:ascii="Arial" w:hAnsi="Arial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243B124B" wp14:editId="15F386D0">
                      <wp:extent cx="1800000" cy="1368000"/>
                      <wp:effectExtent l="0" t="0" r="10160" b="22860"/>
                      <wp:docPr id="28" name="Rechtec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0" cy="136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0C19AA" w14:textId="49A64D1C" w:rsidR="009E0096" w:rsidRPr="009E0096" w:rsidRDefault="009E0096" w:rsidP="009E0096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43B124B" id="Rechteck 28" o:spid="_x0000_s1033" style="width:141.75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" fillcolor="white [3201]" strokecolor="#ffc000" strokeweight="2pt">
                      <v:textbox>
                        <w:txbxContent>
                          <w:p w14:paraId="480C19AA" w14:textId="49A64D1C" w:rsidR="009E0096" w:rsidRPr="009E0096" w:rsidRDefault="009E0096" w:rsidP="009E0096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119" w:type="dxa"/>
          </w:tcPr>
          <w:p w14:paraId="58B2DCEE" w14:textId="202DE6E5" w:rsidR="00A32727" w:rsidRDefault="00A32727" w:rsidP="002A0E4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noProof/>
                <w:szCs w:val="22"/>
              </w:rPr>
            </w:pPr>
            <w:r>
              <w:rPr>
                <w:rFonts w:ascii="Arial" w:hAnsi="Arial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1BFFA27B" wp14:editId="3A78E289">
                      <wp:extent cx="1800000" cy="1368000"/>
                      <wp:effectExtent l="0" t="0" r="10160" b="22860"/>
                      <wp:docPr id="29" name="Rechtec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0" cy="136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4BC608" id="Rechteck 29" o:spid="_x0000_s1026" style="width:141.75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" fillcolor="white [3201]" strokecolor="red" strokeweight="2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119" w:type="dxa"/>
          </w:tcPr>
          <w:p w14:paraId="60D269A1" w14:textId="796F5C28" w:rsidR="00A32727" w:rsidRDefault="00A32727" w:rsidP="002A0E4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noProof/>
                <w:szCs w:val="22"/>
              </w:rPr>
            </w:pPr>
            <w:r>
              <w:rPr>
                <w:rFonts w:ascii="Arial" w:hAnsi="Arial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402F7693" wp14:editId="0889A045">
                      <wp:extent cx="1800000" cy="1368000"/>
                      <wp:effectExtent l="0" t="0" r="10160" b="22860"/>
                      <wp:docPr id="30" name="Rechtec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0" cy="136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50BF981" id="Rechteck 30" o:spid="_x0000_s1026" style="width:141.75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" fillcolor="white [3201]" strokecolor="#92d050" strokeweight="2pt">
                      <w10:anchorlock/>
                    </v:rect>
                  </w:pict>
                </mc:Fallback>
              </mc:AlternateContent>
            </w:r>
          </w:p>
        </w:tc>
      </w:tr>
      <w:tr w:rsidR="00A32727" w:rsidRPr="009A4842" w14:paraId="397FBF20" w14:textId="77777777" w:rsidTr="005B6DA5">
        <w:tc>
          <w:tcPr>
            <w:tcW w:w="3118" w:type="dxa"/>
          </w:tcPr>
          <w:p w14:paraId="43E1ADEA" w14:textId="77777777" w:rsidR="00A32727" w:rsidRDefault="00A32727" w:rsidP="00ED720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Cs w:val="22"/>
              </w:rPr>
            </w:pPr>
          </w:p>
        </w:tc>
        <w:tc>
          <w:tcPr>
            <w:tcW w:w="3119" w:type="dxa"/>
          </w:tcPr>
          <w:p w14:paraId="43D9BE74" w14:textId="77777777" w:rsidR="00A32727" w:rsidRDefault="00A32727" w:rsidP="00ED720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Cs w:val="22"/>
              </w:rPr>
            </w:pPr>
          </w:p>
        </w:tc>
        <w:tc>
          <w:tcPr>
            <w:tcW w:w="3119" w:type="dxa"/>
          </w:tcPr>
          <w:p w14:paraId="136C36D2" w14:textId="77777777" w:rsidR="00A32727" w:rsidRDefault="00A32727" w:rsidP="00ED720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Cs w:val="22"/>
              </w:rPr>
            </w:pPr>
          </w:p>
        </w:tc>
      </w:tr>
      <w:tr w:rsidR="00A32727" w:rsidRPr="009A4842" w14:paraId="072AF68F" w14:textId="77777777" w:rsidTr="005B6DA5">
        <w:tc>
          <w:tcPr>
            <w:tcW w:w="3118" w:type="dxa"/>
          </w:tcPr>
          <w:p w14:paraId="49214D30" w14:textId="0E99C316" w:rsidR="00A32727" w:rsidRDefault="00A32727" w:rsidP="002A0E4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noProof/>
                <w:szCs w:val="22"/>
              </w:rPr>
            </w:pPr>
            <w:r>
              <w:rPr>
                <w:rFonts w:ascii="Arial" w:hAnsi="Arial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3BDDEEE5" wp14:editId="3A8798BA">
                      <wp:extent cx="1800000" cy="1368000"/>
                      <wp:effectExtent l="0" t="0" r="10160" b="22860"/>
                      <wp:docPr id="31" name="Rechtec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0" cy="136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810BE5" w14:textId="0BE909BC" w:rsidR="009E0096" w:rsidRPr="009E0096" w:rsidRDefault="009E0096" w:rsidP="009E0096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DDEEE5" id="Rechteck 31" o:spid="_x0000_s1034" style="width:141.75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" fillcolor="white [3201]" strokecolor="#ffc000" strokeweight="2pt">
                      <v:textbox>
                        <w:txbxContent>
                          <w:p w14:paraId="34810BE5" w14:textId="0BE909BC" w:rsidR="009E0096" w:rsidRPr="009E0096" w:rsidRDefault="009E0096" w:rsidP="009E0096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119" w:type="dxa"/>
          </w:tcPr>
          <w:p w14:paraId="1D9AFCC9" w14:textId="7D8CF0F5" w:rsidR="00A32727" w:rsidRDefault="00A32727" w:rsidP="002A0E4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noProof/>
                <w:szCs w:val="22"/>
              </w:rPr>
            </w:pPr>
            <w:r>
              <w:rPr>
                <w:rFonts w:ascii="Arial" w:hAnsi="Arial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2304D59A" wp14:editId="21A98359">
                      <wp:extent cx="1800000" cy="1368000"/>
                      <wp:effectExtent l="0" t="0" r="10160" b="22860"/>
                      <wp:docPr id="32" name="Rechtec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0" cy="136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CD66AE" id="Rechteck 32" o:spid="_x0000_s1026" style="width:141.75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" fillcolor="white [3201]" strokecolor="red" strokeweight="2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119" w:type="dxa"/>
          </w:tcPr>
          <w:p w14:paraId="5DE07665" w14:textId="13D5B042" w:rsidR="00A32727" w:rsidRDefault="00A32727" w:rsidP="002A0E4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noProof/>
                <w:szCs w:val="22"/>
              </w:rPr>
            </w:pPr>
            <w:r>
              <w:rPr>
                <w:rFonts w:ascii="Arial" w:hAnsi="Arial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07D78210" wp14:editId="22D626A6">
                      <wp:extent cx="1800000" cy="1368000"/>
                      <wp:effectExtent l="0" t="0" r="10160" b="22860"/>
                      <wp:docPr id="33" name="Rechtec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0" cy="136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6B172C4" id="Rechteck 33" o:spid="_x0000_s1026" style="width:141.75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" fillcolor="white [3201]" strokecolor="#92d050" strokeweight="2pt">
                      <w10:anchorlock/>
                    </v:rect>
                  </w:pict>
                </mc:Fallback>
              </mc:AlternateContent>
            </w:r>
          </w:p>
        </w:tc>
      </w:tr>
    </w:tbl>
    <w:p w14:paraId="72CD0A71" w14:textId="43415E10" w:rsidR="002F71A7" w:rsidRDefault="002F71A7" w:rsidP="000B70D1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118"/>
        <w:gridCol w:w="3119"/>
        <w:gridCol w:w="3119"/>
      </w:tblGrid>
      <w:tr w:rsidR="002F71A7" w14:paraId="1E07C8D6" w14:textId="77777777" w:rsidTr="00ED720F">
        <w:tc>
          <w:tcPr>
            <w:tcW w:w="3118" w:type="dxa"/>
          </w:tcPr>
          <w:p w14:paraId="0EAECBDD" w14:textId="77777777" w:rsidR="002F71A7" w:rsidRDefault="002F71A7" w:rsidP="001E7A8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noProof/>
                <w:szCs w:val="22"/>
              </w:rPr>
            </w:pPr>
            <w:r>
              <w:rPr>
                <w:rFonts w:ascii="Arial" w:hAnsi="Arial"/>
                <w:noProof/>
                <w:szCs w:val="22"/>
              </w:rPr>
              <w:lastRenderedPageBreak/>
              <mc:AlternateContent>
                <mc:Choice Requires="wps">
                  <w:drawing>
                    <wp:inline distT="0" distB="0" distL="0" distR="0" wp14:anchorId="3CD08C38" wp14:editId="4609CD3E">
                      <wp:extent cx="1692000" cy="1316736"/>
                      <wp:effectExtent l="0" t="0" r="22860" b="17145"/>
                      <wp:docPr id="34" name="Rechteck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2000" cy="1316736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D9884E" w14:textId="2BC4982A" w:rsidR="002F71A7" w:rsidRPr="00D43675" w:rsidRDefault="007E6083" w:rsidP="002F71A7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 w:rsidR="00D43675" w:rsidRPr="00D43675"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etzt Gesetze um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D08C38" id="Rechteck 34" o:spid="_x0000_s1035" style="width:133.25pt;height:10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" fillcolor="white [3201]" strokecolor="black [3213]" strokeweight="1pt">
                      <v:stroke dashstyle="3 1"/>
                      <v:textbox>
                        <w:txbxContent>
                          <w:p w14:paraId="65D9884E" w14:textId="2BC4982A" w:rsidR="002F71A7" w:rsidRPr="00D43675" w:rsidRDefault="007E6083" w:rsidP="002F71A7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s</w:t>
                            </w:r>
                            <w:r w:rsidR="00D43675" w:rsidRPr="00D43675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etzt Gesetze um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119" w:type="dxa"/>
          </w:tcPr>
          <w:p w14:paraId="62CFA6CA" w14:textId="28010EBD" w:rsidR="002F71A7" w:rsidRDefault="00D43675" w:rsidP="001E7A8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noProof/>
                <w:szCs w:val="22"/>
              </w:rPr>
            </w:pPr>
            <w:r>
              <w:rPr>
                <w:rFonts w:ascii="Arial" w:hAnsi="Arial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4B9F3BE8" wp14:editId="36CA058E">
                      <wp:extent cx="1692000" cy="1316736"/>
                      <wp:effectExtent l="0" t="0" r="22860" b="17145"/>
                      <wp:docPr id="40" name="Rechteck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2000" cy="1316736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412367" w14:textId="311C4502" w:rsidR="00D43675" w:rsidRPr="00D43675" w:rsidRDefault="007E6083" w:rsidP="00D43675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 w:rsidR="00D43675" w:rsidRPr="00D43675"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etzt Gesetze durch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9F3BE8" id="Rechteck 40" o:spid="_x0000_s1036" style="width:133.25pt;height:10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" fillcolor="white [3201]" strokecolor="black [3213]" strokeweight="1pt">
                      <v:stroke dashstyle="3 1"/>
                      <v:textbox>
                        <w:txbxContent>
                          <w:p w14:paraId="3C412367" w14:textId="311C4502" w:rsidR="00D43675" w:rsidRPr="00D43675" w:rsidRDefault="007E6083" w:rsidP="00D43675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s</w:t>
                            </w:r>
                            <w:r w:rsidR="00D43675" w:rsidRPr="00D43675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etzt Gesetze durch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119" w:type="dxa"/>
          </w:tcPr>
          <w:p w14:paraId="533E747D" w14:textId="1EE1C529" w:rsidR="002F71A7" w:rsidRDefault="001E7A81" w:rsidP="001E7A8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noProof/>
                <w:szCs w:val="22"/>
              </w:rPr>
            </w:pPr>
            <w:r>
              <w:rPr>
                <w:rFonts w:ascii="Arial" w:hAnsi="Arial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56557EB9" wp14:editId="28EB6E54">
                      <wp:extent cx="1692000" cy="1316736"/>
                      <wp:effectExtent l="0" t="0" r="22860" b="17145"/>
                      <wp:docPr id="14" name="Rechtec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2000" cy="1316736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A7F153" w14:textId="47DC5373" w:rsidR="001E7A81" w:rsidRPr="009E0096" w:rsidRDefault="007E6083" w:rsidP="001E7A81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 w:rsidR="00D43675"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rlässt Gesetze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6557EB9" id="Rechteck 14" o:spid="_x0000_s1037" style="width:133.25pt;height:10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" fillcolor="white [3201]" strokecolor="black [3213]" strokeweight="1pt">
                      <v:stroke dashstyle="3 1"/>
                      <v:textbox>
                        <w:txbxContent>
                          <w:p w14:paraId="2DA7F153" w14:textId="47DC5373" w:rsidR="001E7A81" w:rsidRPr="009E0096" w:rsidRDefault="007E6083" w:rsidP="001E7A81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e</w:t>
                            </w:r>
                            <w:r w:rsidR="00D43675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rlässt Gesetze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F71A7" w14:paraId="6ADA48B2" w14:textId="77777777" w:rsidTr="00ED720F">
        <w:tc>
          <w:tcPr>
            <w:tcW w:w="3118" w:type="dxa"/>
          </w:tcPr>
          <w:p w14:paraId="2BB08306" w14:textId="77777777" w:rsidR="002F71A7" w:rsidRDefault="002F71A7" w:rsidP="001E7A8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noProof/>
                <w:szCs w:val="22"/>
              </w:rPr>
            </w:pPr>
          </w:p>
        </w:tc>
        <w:tc>
          <w:tcPr>
            <w:tcW w:w="3119" w:type="dxa"/>
          </w:tcPr>
          <w:p w14:paraId="2D9F4962" w14:textId="77777777" w:rsidR="002F71A7" w:rsidRDefault="002F71A7" w:rsidP="001E7A8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noProof/>
                <w:szCs w:val="22"/>
              </w:rPr>
            </w:pPr>
          </w:p>
        </w:tc>
        <w:tc>
          <w:tcPr>
            <w:tcW w:w="3119" w:type="dxa"/>
          </w:tcPr>
          <w:p w14:paraId="52CF0406" w14:textId="77777777" w:rsidR="002F71A7" w:rsidRDefault="002F71A7" w:rsidP="001E7A8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noProof/>
                <w:szCs w:val="22"/>
              </w:rPr>
            </w:pPr>
          </w:p>
        </w:tc>
      </w:tr>
      <w:tr w:rsidR="002F71A7" w14:paraId="247BCF68" w14:textId="77777777" w:rsidTr="00ED720F">
        <w:tc>
          <w:tcPr>
            <w:tcW w:w="3118" w:type="dxa"/>
          </w:tcPr>
          <w:p w14:paraId="5323D1CB" w14:textId="6682D86F" w:rsidR="002F71A7" w:rsidRDefault="001E7A81" w:rsidP="001E7A8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noProof/>
                <w:szCs w:val="22"/>
              </w:rPr>
            </w:pPr>
            <w:r>
              <w:rPr>
                <w:rFonts w:ascii="Arial" w:hAnsi="Arial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44B5F67C" wp14:editId="13BDDCEC">
                      <wp:extent cx="1692000" cy="1316736"/>
                      <wp:effectExtent l="0" t="0" r="22860" b="17145"/>
                      <wp:docPr id="15" name="Rechtec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2000" cy="1316736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E4527F" w14:textId="346DAFFF" w:rsidR="001E7A81" w:rsidRPr="009E0096" w:rsidRDefault="00D43675" w:rsidP="001E7A81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Nationalrat und Ständerat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B5F67C" id="Rechteck 15" o:spid="_x0000_s1038" style="width:133.25pt;height:10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" fillcolor="white [3201]" strokecolor="black [3213]" strokeweight="1pt">
                      <v:stroke dashstyle="3 1"/>
                      <v:textbox>
                        <w:txbxContent>
                          <w:p w14:paraId="1DE4527F" w14:textId="346DAFFF" w:rsidR="001E7A81" w:rsidRPr="009E0096" w:rsidRDefault="00D43675" w:rsidP="001E7A81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Nationalrat und Ständerat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119" w:type="dxa"/>
          </w:tcPr>
          <w:p w14:paraId="20343FC6" w14:textId="5F988EE5" w:rsidR="002F71A7" w:rsidRDefault="001E7A81" w:rsidP="001E7A8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noProof/>
                <w:szCs w:val="22"/>
              </w:rPr>
            </w:pPr>
            <w:r>
              <w:rPr>
                <w:rFonts w:ascii="Arial" w:hAnsi="Arial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7AAED5B5" wp14:editId="20497DE3">
                      <wp:extent cx="1692000" cy="1316736"/>
                      <wp:effectExtent l="0" t="0" r="22860" b="17145"/>
                      <wp:docPr id="16" name="Rechtec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2000" cy="1316736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D79F80" w14:textId="334B1039" w:rsidR="001E7A81" w:rsidRPr="009E0096" w:rsidRDefault="00D43675" w:rsidP="001E7A81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Bundesrat und Verwaltung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AAED5B5" id="Rechteck 16" o:spid="_x0000_s1039" style="width:133.25pt;height:10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" fillcolor="white [3201]" strokecolor="black [3213]" strokeweight="1pt">
                      <v:stroke dashstyle="3 1"/>
                      <v:textbox>
                        <w:txbxContent>
                          <w:p w14:paraId="45D79F80" w14:textId="334B1039" w:rsidR="001E7A81" w:rsidRPr="009E0096" w:rsidRDefault="00D43675" w:rsidP="001E7A81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Bundesrat und Verwaltung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119" w:type="dxa"/>
          </w:tcPr>
          <w:p w14:paraId="0F7F5F68" w14:textId="0C833B66" w:rsidR="002F71A7" w:rsidRDefault="001E7A81" w:rsidP="001E7A8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noProof/>
                <w:szCs w:val="22"/>
              </w:rPr>
            </w:pPr>
            <w:r>
              <w:rPr>
                <w:rFonts w:ascii="Arial" w:hAnsi="Arial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218A6FA7" wp14:editId="56EA2AF7">
                      <wp:extent cx="1692000" cy="1316736"/>
                      <wp:effectExtent l="0" t="0" r="22860" b="17145"/>
                      <wp:docPr id="17" name="Rechtec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2000" cy="1316736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9F23DA" w14:textId="5E5676A0" w:rsidR="001E7A81" w:rsidRPr="009E0096" w:rsidRDefault="00D43675" w:rsidP="001E7A81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Gerichte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8A6FA7" id="Rechteck 17" o:spid="_x0000_s1040" style="width:133.25pt;height:10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" fillcolor="white [3201]" strokecolor="black [3213]" strokeweight="1pt">
                      <v:stroke dashstyle="3 1"/>
                      <v:textbox>
                        <w:txbxContent>
                          <w:p w14:paraId="7F9F23DA" w14:textId="5E5676A0" w:rsidR="001E7A81" w:rsidRPr="009E0096" w:rsidRDefault="00D43675" w:rsidP="001E7A81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Gerichte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3DC26640" w14:textId="36A1B8FD" w:rsidR="003E7788" w:rsidRDefault="003E7788" w:rsidP="000B70D1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6379"/>
        <w:gridCol w:w="2977"/>
      </w:tblGrid>
      <w:tr w:rsidR="003B2C31" w:rsidRPr="00C841C7" w14:paraId="7E6B03C1" w14:textId="77777777" w:rsidTr="00884CC5">
        <w:tc>
          <w:tcPr>
            <w:tcW w:w="9356" w:type="dxa"/>
            <w:gridSpan w:val="2"/>
          </w:tcPr>
          <w:p w14:paraId="5C4C83D9" w14:textId="59D7A9E2" w:rsidR="003B2C31" w:rsidRPr="003B2C31" w:rsidRDefault="003B2C31" w:rsidP="00884CC5">
            <w:pPr>
              <w:rPr>
                <w:rFonts w:ascii="Arial" w:hAnsi="Arial"/>
                <w:b/>
                <w:szCs w:val="22"/>
              </w:rPr>
            </w:pPr>
            <w:r w:rsidRPr="003B2C31">
              <w:rPr>
                <w:rFonts w:ascii="Arial" w:hAnsi="Arial"/>
                <w:b/>
                <w:szCs w:val="22"/>
              </w:rPr>
              <w:lastRenderedPageBreak/>
              <w:t>Aufgabe 4</w:t>
            </w:r>
          </w:p>
        </w:tc>
      </w:tr>
      <w:tr w:rsidR="003B2C31" w:rsidRPr="00EE46FD" w14:paraId="0EBB91D2" w14:textId="77777777" w:rsidTr="00884CC5">
        <w:tc>
          <w:tcPr>
            <w:tcW w:w="9356" w:type="dxa"/>
            <w:gridSpan w:val="2"/>
          </w:tcPr>
          <w:p w14:paraId="0E81DF5A" w14:textId="6AEFEA80" w:rsidR="003A1BF7" w:rsidRDefault="003B2C31" w:rsidP="00884CC5">
            <w:pPr>
              <w:rPr>
                <w:rFonts w:ascii="Arial" w:hAnsi="Arial"/>
                <w:bCs/>
                <w:szCs w:val="22"/>
              </w:rPr>
            </w:pPr>
            <w:r w:rsidRPr="003B2C31">
              <w:rPr>
                <w:rFonts w:ascii="Arial" w:hAnsi="Arial"/>
                <w:bCs/>
                <w:szCs w:val="22"/>
              </w:rPr>
              <w:t xml:space="preserve">Warum werden die Medien als vierte Gewalt bezeichnet? Informiere dich im Internet und formuliere selbst eine Antwort. </w:t>
            </w:r>
            <w:r w:rsidR="003A1BF7">
              <w:rPr>
                <w:rFonts w:ascii="Arial" w:hAnsi="Arial"/>
                <w:bCs/>
                <w:szCs w:val="22"/>
              </w:rPr>
              <w:t>Du kannst zum Beispiel auf folgenden Webseiten recherchieren:</w:t>
            </w:r>
          </w:p>
          <w:p w14:paraId="11042E88" w14:textId="77777777" w:rsidR="005B5E98" w:rsidRDefault="005B5E98" w:rsidP="00884CC5">
            <w:pPr>
              <w:rPr>
                <w:rFonts w:ascii="Arial" w:hAnsi="Arial"/>
                <w:bCs/>
                <w:szCs w:val="22"/>
              </w:rPr>
            </w:pPr>
          </w:p>
          <w:p w14:paraId="329A631F" w14:textId="5F836EDA" w:rsidR="003A1BF7" w:rsidRDefault="007E6083" w:rsidP="003A1BF7">
            <w:pPr>
              <w:pStyle w:val="Listenabsatz"/>
              <w:numPr>
                <w:ilvl w:val="0"/>
                <w:numId w:val="24"/>
              </w:numPr>
              <w:rPr>
                <w:rFonts w:ascii="Arial" w:hAnsi="Arial"/>
                <w:bCs/>
                <w:szCs w:val="22"/>
              </w:rPr>
            </w:pPr>
            <w:hyperlink r:id="rId10" w:history="1">
              <w:r w:rsidR="003A1BF7" w:rsidRPr="003A1BF7">
                <w:rPr>
                  <w:rStyle w:val="Hyperlink"/>
                  <w:rFonts w:ascii="Arial" w:hAnsi="Arial"/>
                  <w:bCs/>
                  <w:szCs w:val="22"/>
                </w:rPr>
                <w:t>https://de.wikipedia.org/wiki/Vierte_</w:t>
              </w:r>
              <w:r w:rsidR="003A1BF7" w:rsidRPr="003A1BF7">
                <w:rPr>
                  <w:rStyle w:val="Hyperlink"/>
                  <w:rFonts w:ascii="Arial" w:hAnsi="Arial"/>
                  <w:bCs/>
                  <w:szCs w:val="22"/>
                </w:rPr>
                <w:t>G</w:t>
              </w:r>
              <w:r w:rsidR="003A1BF7" w:rsidRPr="003A1BF7">
                <w:rPr>
                  <w:rStyle w:val="Hyperlink"/>
                  <w:rFonts w:ascii="Arial" w:hAnsi="Arial"/>
                  <w:bCs/>
                  <w:szCs w:val="22"/>
                </w:rPr>
                <w:t>ewalt</w:t>
              </w:r>
            </w:hyperlink>
          </w:p>
          <w:p w14:paraId="4B65780E" w14:textId="45A3DAA7" w:rsidR="003A1BF7" w:rsidRPr="003A1BF7" w:rsidRDefault="007E6083" w:rsidP="00884CC5">
            <w:pPr>
              <w:pStyle w:val="Listenabsatz"/>
              <w:numPr>
                <w:ilvl w:val="0"/>
                <w:numId w:val="24"/>
              </w:numPr>
              <w:rPr>
                <w:rFonts w:ascii="Arial" w:hAnsi="Arial"/>
                <w:bCs/>
                <w:szCs w:val="22"/>
              </w:rPr>
            </w:pPr>
            <w:hyperlink r:id="rId11" w:history="1">
              <w:r w:rsidR="003A1BF7" w:rsidRPr="00B31A57">
                <w:rPr>
                  <w:rStyle w:val="Hyperlink"/>
                  <w:rFonts w:ascii="Arial" w:hAnsi="Arial"/>
                  <w:bCs/>
                  <w:szCs w:val="22"/>
                </w:rPr>
                <w:t>https://www.hanisauland.de/node/</w:t>
              </w:r>
              <w:r w:rsidR="003A1BF7" w:rsidRPr="00B31A57">
                <w:rPr>
                  <w:rStyle w:val="Hyperlink"/>
                  <w:rFonts w:ascii="Arial" w:hAnsi="Arial"/>
                  <w:bCs/>
                  <w:szCs w:val="22"/>
                </w:rPr>
                <w:t>1</w:t>
              </w:r>
              <w:r w:rsidR="003A1BF7" w:rsidRPr="00B31A57">
                <w:rPr>
                  <w:rStyle w:val="Hyperlink"/>
                  <w:rFonts w:ascii="Arial" w:hAnsi="Arial"/>
                  <w:bCs/>
                  <w:szCs w:val="22"/>
                </w:rPr>
                <w:t>17168</w:t>
              </w:r>
            </w:hyperlink>
          </w:p>
        </w:tc>
      </w:tr>
      <w:tr w:rsidR="003B2C31" w:rsidRPr="009A4842" w14:paraId="45C6A7E6" w14:textId="77777777" w:rsidTr="00884CC5">
        <w:tc>
          <w:tcPr>
            <w:tcW w:w="9356" w:type="dxa"/>
            <w:gridSpan w:val="2"/>
          </w:tcPr>
          <w:p w14:paraId="4CD5EBDF" w14:textId="77777777" w:rsidR="003B2C31" w:rsidRPr="009A4842" w:rsidRDefault="003B2C31" w:rsidP="00884CC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</w:p>
        </w:tc>
      </w:tr>
      <w:tr w:rsidR="005B3DC7" w:rsidRPr="009A4842" w14:paraId="421195FA" w14:textId="77777777" w:rsidTr="00E66E38">
        <w:tc>
          <w:tcPr>
            <w:tcW w:w="6379" w:type="dxa"/>
          </w:tcPr>
          <w:p w14:paraId="4D170855" w14:textId="6F384880" w:rsidR="005B3DC7" w:rsidRPr="009A4842" w:rsidRDefault="005B3DC7" w:rsidP="00256B08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E66E38">
              <w:rPr>
                <w:rFonts w:ascii="Arial" w:hAnsi="Arial"/>
                <w:szCs w:val="22"/>
              </w:rPr>
              <w:t>___________________________________________</w:t>
            </w:r>
          </w:p>
        </w:tc>
        <w:tc>
          <w:tcPr>
            <w:tcW w:w="2977" w:type="dxa"/>
          </w:tcPr>
          <w:p w14:paraId="2B60F7DD" w14:textId="6B0C39C7" w:rsidR="005B3DC7" w:rsidRPr="00BF6E0D" w:rsidRDefault="005B3DC7" w:rsidP="00BF6E0D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</w:pPr>
            <w:r>
              <w:rPr>
                <w:rFonts w:ascii="Arial" w:hAnsi="Arial"/>
                <w:noProof/>
                <w:szCs w:val="22"/>
              </w:rPr>
              <w:drawing>
                <wp:inline distT="0" distB="0" distL="0" distR="0" wp14:anchorId="31E00085" wp14:editId="1979B266">
                  <wp:extent cx="1872000" cy="1918120"/>
                  <wp:effectExtent l="0" t="0" r="0" b="635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Grafik 44"/>
                          <pic:cNvPicPr/>
                        </pic:nvPicPr>
                        <pic:blipFill rotWithShape="1">
                          <a:blip r:embed="rId12"/>
                          <a:srcRect t="6415" b="10210"/>
                          <a:stretch/>
                        </pic:blipFill>
                        <pic:spPr bwMode="auto">
                          <a:xfrm>
                            <a:off x="0" y="0"/>
                            <a:ext cx="1872000" cy="191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BF6E0D" w:rsidRPr="00BF6E0D">
              <w:rPr>
                <w:rFonts w:ascii="Arial" w:hAnsi="Arial"/>
                <w:i/>
                <w:iCs/>
                <w:sz w:val="12"/>
                <w:szCs w:val="12"/>
              </w:rPr>
              <w:t>Bild:SRF</w:t>
            </w:r>
            <w:proofErr w:type="spellEnd"/>
          </w:p>
        </w:tc>
      </w:tr>
      <w:tr w:rsidR="005B3DC7" w:rsidRPr="009A4842" w14:paraId="4E7AB852" w14:textId="77777777" w:rsidTr="001E40FD">
        <w:tc>
          <w:tcPr>
            <w:tcW w:w="9356" w:type="dxa"/>
            <w:gridSpan w:val="2"/>
          </w:tcPr>
          <w:p w14:paraId="5DE5A869" w14:textId="5BEAFC76" w:rsidR="005B3DC7" w:rsidRDefault="005B3DC7" w:rsidP="00256B08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noProof/>
                <w:szCs w:val="22"/>
              </w:rPr>
            </w:pPr>
            <w:r>
              <w:rPr>
                <w:rFonts w:ascii="Arial" w:hAnsi="Arial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3011CD">
              <w:rPr>
                <w:rFonts w:ascii="Arial" w:hAnsi="Arial"/>
                <w:szCs w:val="22"/>
              </w:rPr>
              <w:t>______________________________________________________________________________________________________________________________________________________</w:t>
            </w:r>
          </w:p>
        </w:tc>
      </w:tr>
    </w:tbl>
    <w:p w14:paraId="7542809F" w14:textId="485CEB2A" w:rsidR="00121D6E" w:rsidRDefault="00121D6E" w:rsidP="000B70D1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121D6E" w:rsidRPr="003B2C31" w14:paraId="6B974CE0" w14:textId="77777777" w:rsidTr="00884CC5">
        <w:tc>
          <w:tcPr>
            <w:tcW w:w="9356" w:type="dxa"/>
          </w:tcPr>
          <w:p w14:paraId="0A61F8ED" w14:textId="6E37CA41" w:rsidR="00121D6E" w:rsidRPr="003B2C31" w:rsidRDefault="00121D6E" w:rsidP="00884CC5">
            <w:pPr>
              <w:rPr>
                <w:rFonts w:ascii="Arial" w:hAnsi="Arial"/>
                <w:b/>
                <w:szCs w:val="22"/>
              </w:rPr>
            </w:pPr>
            <w:r w:rsidRPr="003B2C31">
              <w:rPr>
                <w:rFonts w:ascii="Arial" w:hAnsi="Arial"/>
                <w:b/>
                <w:szCs w:val="22"/>
              </w:rPr>
              <w:lastRenderedPageBreak/>
              <w:t xml:space="preserve">Aufgabe </w:t>
            </w:r>
            <w:r>
              <w:rPr>
                <w:rFonts w:ascii="Arial" w:hAnsi="Arial"/>
                <w:b/>
                <w:szCs w:val="22"/>
              </w:rPr>
              <w:t>5</w:t>
            </w:r>
          </w:p>
        </w:tc>
      </w:tr>
    </w:tbl>
    <w:p w14:paraId="2FB6943F" w14:textId="6F1A43A7" w:rsidR="00B93B8D" w:rsidRDefault="00B93B8D" w:rsidP="000B70D1">
      <w:pPr>
        <w:rPr>
          <w:rFonts w:ascii="Arial" w:hAnsi="Arial"/>
          <w:b/>
          <w:sz w:val="20"/>
        </w:rPr>
      </w:pPr>
    </w:p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4678"/>
        <w:gridCol w:w="4678"/>
      </w:tblGrid>
      <w:tr w:rsidR="00C75C37" w:rsidRPr="00841B98" w14:paraId="0575A1B9" w14:textId="77777777" w:rsidTr="003F3961">
        <w:trPr>
          <w:trHeight w:val="3005"/>
        </w:trPr>
        <w:tc>
          <w:tcPr>
            <w:tcW w:w="46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3E2894B" w14:textId="77777777" w:rsidR="00C75C37" w:rsidRPr="003F3961" w:rsidRDefault="00C75C37" w:rsidP="00884CC5">
            <w:pPr>
              <w:jc w:val="center"/>
              <w:rPr>
                <w:rFonts w:ascii="Arial" w:hAnsi="Arial"/>
                <w:bCs/>
                <w:sz w:val="32"/>
                <w:szCs w:val="32"/>
              </w:rPr>
            </w:pPr>
            <w:r w:rsidRPr="003F3961">
              <w:rPr>
                <w:rFonts w:ascii="Arial" w:hAnsi="Arial"/>
                <w:bCs/>
                <w:sz w:val="32"/>
                <w:szCs w:val="32"/>
              </w:rPr>
              <w:t xml:space="preserve">Welche Medien nutzt du </w:t>
            </w:r>
          </w:p>
          <w:p w14:paraId="396B0096" w14:textId="032B016E" w:rsidR="00C75C37" w:rsidRPr="003F3961" w:rsidRDefault="00C75C37" w:rsidP="00884CC5">
            <w:pPr>
              <w:jc w:val="center"/>
              <w:rPr>
                <w:rFonts w:ascii="Arial" w:hAnsi="Arial"/>
                <w:bCs/>
                <w:sz w:val="32"/>
                <w:szCs w:val="32"/>
              </w:rPr>
            </w:pPr>
            <w:r w:rsidRPr="003F3961">
              <w:rPr>
                <w:rFonts w:ascii="Arial" w:hAnsi="Arial"/>
                <w:bCs/>
                <w:sz w:val="32"/>
                <w:szCs w:val="32"/>
              </w:rPr>
              <w:t>in der Freizeit?</w:t>
            </w:r>
          </w:p>
        </w:tc>
        <w:tc>
          <w:tcPr>
            <w:tcW w:w="46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4663869" w14:textId="77777777" w:rsidR="00C75C37" w:rsidRPr="003F3961" w:rsidRDefault="00C75C37" w:rsidP="00884CC5">
            <w:pPr>
              <w:jc w:val="center"/>
              <w:rPr>
                <w:rFonts w:ascii="Arial" w:hAnsi="Arial"/>
                <w:bCs/>
                <w:sz w:val="32"/>
                <w:szCs w:val="32"/>
              </w:rPr>
            </w:pPr>
            <w:r w:rsidRPr="003F3961">
              <w:rPr>
                <w:rFonts w:ascii="Arial" w:hAnsi="Arial"/>
                <w:bCs/>
                <w:sz w:val="32"/>
                <w:szCs w:val="32"/>
              </w:rPr>
              <w:t xml:space="preserve">Welche Medien nutzt du </w:t>
            </w:r>
          </w:p>
          <w:p w14:paraId="59024F76" w14:textId="44B9BBCB" w:rsidR="00C75C37" w:rsidRPr="003F3961" w:rsidRDefault="00C75C37" w:rsidP="00884CC5">
            <w:pPr>
              <w:jc w:val="center"/>
              <w:rPr>
                <w:rFonts w:ascii="Arial" w:hAnsi="Arial"/>
                <w:bCs/>
                <w:sz w:val="32"/>
                <w:szCs w:val="32"/>
              </w:rPr>
            </w:pPr>
            <w:r w:rsidRPr="003F3961">
              <w:rPr>
                <w:rFonts w:ascii="Arial" w:hAnsi="Arial"/>
                <w:bCs/>
                <w:sz w:val="32"/>
                <w:szCs w:val="32"/>
              </w:rPr>
              <w:t>in der Schule?</w:t>
            </w:r>
          </w:p>
        </w:tc>
      </w:tr>
      <w:tr w:rsidR="00C75C37" w:rsidRPr="00841B98" w14:paraId="0D768A83" w14:textId="77777777" w:rsidTr="003F3961">
        <w:trPr>
          <w:trHeight w:val="3005"/>
        </w:trPr>
        <w:tc>
          <w:tcPr>
            <w:tcW w:w="46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0D7AD13" w14:textId="77777777" w:rsidR="00C75C37" w:rsidRPr="003F3961" w:rsidRDefault="00C75C37" w:rsidP="00884CC5">
            <w:pPr>
              <w:jc w:val="center"/>
              <w:rPr>
                <w:rFonts w:ascii="Arial" w:hAnsi="Arial"/>
                <w:bCs/>
                <w:sz w:val="32"/>
                <w:szCs w:val="32"/>
              </w:rPr>
            </w:pPr>
            <w:r w:rsidRPr="003F3961">
              <w:rPr>
                <w:rFonts w:ascii="Arial" w:hAnsi="Arial"/>
                <w:bCs/>
                <w:sz w:val="32"/>
                <w:szCs w:val="32"/>
              </w:rPr>
              <w:t xml:space="preserve">Welche Medien nutzt du </w:t>
            </w:r>
          </w:p>
          <w:p w14:paraId="0CC9EC15" w14:textId="008EC993" w:rsidR="00C75C37" w:rsidRPr="003F3961" w:rsidRDefault="00C75C37" w:rsidP="00884CC5">
            <w:pPr>
              <w:jc w:val="center"/>
              <w:rPr>
                <w:rFonts w:ascii="Arial" w:hAnsi="Arial"/>
                <w:bCs/>
                <w:sz w:val="32"/>
                <w:szCs w:val="32"/>
              </w:rPr>
            </w:pPr>
            <w:r w:rsidRPr="003F3961">
              <w:rPr>
                <w:rFonts w:ascii="Arial" w:hAnsi="Arial"/>
                <w:bCs/>
                <w:sz w:val="32"/>
                <w:szCs w:val="32"/>
              </w:rPr>
              <w:t>am meisten?</w:t>
            </w:r>
          </w:p>
        </w:tc>
        <w:tc>
          <w:tcPr>
            <w:tcW w:w="46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6B88A7A" w14:textId="77777777" w:rsidR="00C75C37" w:rsidRPr="003F3961" w:rsidRDefault="00C75C37" w:rsidP="00884CC5">
            <w:pPr>
              <w:jc w:val="center"/>
              <w:rPr>
                <w:rFonts w:ascii="Arial" w:hAnsi="Arial"/>
                <w:bCs/>
                <w:sz w:val="32"/>
                <w:szCs w:val="32"/>
              </w:rPr>
            </w:pPr>
            <w:r w:rsidRPr="003F3961">
              <w:rPr>
                <w:rFonts w:ascii="Arial" w:hAnsi="Arial"/>
                <w:bCs/>
                <w:sz w:val="32"/>
                <w:szCs w:val="32"/>
              </w:rPr>
              <w:t xml:space="preserve">Welche Medien nutzt du </w:t>
            </w:r>
          </w:p>
          <w:p w14:paraId="3972AC1C" w14:textId="6D176CDF" w:rsidR="00C75C37" w:rsidRPr="003F3961" w:rsidRDefault="00C75C37" w:rsidP="00884CC5">
            <w:pPr>
              <w:jc w:val="center"/>
              <w:rPr>
                <w:rFonts w:ascii="Arial" w:hAnsi="Arial"/>
                <w:bCs/>
                <w:sz w:val="32"/>
                <w:szCs w:val="32"/>
              </w:rPr>
            </w:pPr>
            <w:r w:rsidRPr="003F3961">
              <w:rPr>
                <w:rFonts w:ascii="Arial" w:hAnsi="Arial"/>
                <w:bCs/>
                <w:sz w:val="32"/>
                <w:szCs w:val="32"/>
              </w:rPr>
              <w:t>am wenigsten?</w:t>
            </w:r>
          </w:p>
        </w:tc>
      </w:tr>
      <w:tr w:rsidR="00C75C37" w:rsidRPr="00841B98" w14:paraId="7612F74C" w14:textId="77777777" w:rsidTr="003F3961">
        <w:trPr>
          <w:trHeight w:val="3005"/>
        </w:trPr>
        <w:tc>
          <w:tcPr>
            <w:tcW w:w="46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F62A87F" w14:textId="77777777" w:rsidR="00C75C37" w:rsidRPr="003F3961" w:rsidRDefault="00C75C37" w:rsidP="00884CC5">
            <w:pPr>
              <w:jc w:val="center"/>
              <w:rPr>
                <w:rFonts w:ascii="Arial" w:hAnsi="Arial"/>
                <w:bCs/>
                <w:sz w:val="32"/>
                <w:szCs w:val="32"/>
              </w:rPr>
            </w:pPr>
            <w:r w:rsidRPr="003F3961">
              <w:rPr>
                <w:rFonts w:ascii="Arial" w:hAnsi="Arial"/>
                <w:bCs/>
                <w:sz w:val="32"/>
                <w:szCs w:val="32"/>
              </w:rPr>
              <w:t xml:space="preserve">Welche Medien nutzt du </w:t>
            </w:r>
          </w:p>
          <w:p w14:paraId="17AC6B61" w14:textId="60A5455B" w:rsidR="00C75C37" w:rsidRPr="003F3961" w:rsidRDefault="00C75C37" w:rsidP="00884CC5">
            <w:pPr>
              <w:jc w:val="center"/>
              <w:rPr>
                <w:rFonts w:ascii="Arial" w:hAnsi="Arial"/>
                <w:bCs/>
                <w:sz w:val="32"/>
                <w:szCs w:val="32"/>
              </w:rPr>
            </w:pPr>
            <w:r w:rsidRPr="003F3961">
              <w:rPr>
                <w:rFonts w:ascii="Arial" w:hAnsi="Arial"/>
                <w:bCs/>
                <w:sz w:val="32"/>
                <w:szCs w:val="32"/>
              </w:rPr>
              <w:t>zur Unterhaltung?</w:t>
            </w:r>
          </w:p>
        </w:tc>
        <w:tc>
          <w:tcPr>
            <w:tcW w:w="46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5379BA6" w14:textId="77777777" w:rsidR="00C75C37" w:rsidRPr="003F3961" w:rsidRDefault="00C75C37" w:rsidP="00884CC5">
            <w:pPr>
              <w:jc w:val="center"/>
              <w:rPr>
                <w:rFonts w:ascii="Arial" w:hAnsi="Arial"/>
                <w:bCs/>
                <w:sz w:val="32"/>
                <w:szCs w:val="32"/>
              </w:rPr>
            </w:pPr>
            <w:r w:rsidRPr="003F3961">
              <w:rPr>
                <w:rFonts w:ascii="Arial" w:hAnsi="Arial"/>
                <w:bCs/>
                <w:sz w:val="32"/>
                <w:szCs w:val="32"/>
              </w:rPr>
              <w:t xml:space="preserve">Welche Medien nutzt deine </w:t>
            </w:r>
          </w:p>
          <w:p w14:paraId="4CA02D06" w14:textId="46E6F451" w:rsidR="00C75C37" w:rsidRPr="003F3961" w:rsidRDefault="00C75C37" w:rsidP="00884CC5">
            <w:pPr>
              <w:jc w:val="center"/>
              <w:rPr>
                <w:rFonts w:ascii="Arial" w:hAnsi="Arial"/>
                <w:bCs/>
                <w:sz w:val="32"/>
                <w:szCs w:val="32"/>
              </w:rPr>
            </w:pPr>
            <w:r w:rsidRPr="003F3961">
              <w:rPr>
                <w:rFonts w:ascii="Arial" w:hAnsi="Arial"/>
                <w:bCs/>
                <w:sz w:val="32"/>
                <w:szCs w:val="32"/>
              </w:rPr>
              <w:t>Familie am meisten?</w:t>
            </w:r>
          </w:p>
        </w:tc>
      </w:tr>
      <w:tr w:rsidR="003F3961" w:rsidRPr="00841B98" w14:paraId="6D2A941B" w14:textId="77777777" w:rsidTr="003F3961">
        <w:trPr>
          <w:trHeight w:val="3005"/>
        </w:trPr>
        <w:tc>
          <w:tcPr>
            <w:tcW w:w="46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352E16F" w14:textId="77777777" w:rsidR="003F3961" w:rsidRDefault="003F3961" w:rsidP="00884CC5">
            <w:pPr>
              <w:jc w:val="center"/>
              <w:rPr>
                <w:rFonts w:ascii="Arial" w:hAnsi="Arial"/>
                <w:bCs/>
                <w:sz w:val="32"/>
                <w:szCs w:val="32"/>
              </w:rPr>
            </w:pPr>
            <w:r w:rsidRPr="003F3961">
              <w:rPr>
                <w:rFonts w:ascii="Arial" w:hAnsi="Arial"/>
                <w:bCs/>
                <w:sz w:val="32"/>
                <w:szCs w:val="32"/>
              </w:rPr>
              <w:t xml:space="preserve">Welche Medien informieren </w:t>
            </w:r>
          </w:p>
          <w:p w14:paraId="5188E49C" w14:textId="77777777" w:rsidR="003F3961" w:rsidRDefault="003F3961" w:rsidP="00884CC5">
            <w:pPr>
              <w:jc w:val="center"/>
              <w:rPr>
                <w:rFonts w:ascii="Arial" w:hAnsi="Arial"/>
                <w:bCs/>
                <w:sz w:val="32"/>
                <w:szCs w:val="32"/>
              </w:rPr>
            </w:pPr>
            <w:r w:rsidRPr="003F3961">
              <w:rPr>
                <w:rFonts w:ascii="Arial" w:hAnsi="Arial"/>
                <w:bCs/>
                <w:sz w:val="32"/>
                <w:szCs w:val="32"/>
              </w:rPr>
              <w:t xml:space="preserve">am ausführlichsten über </w:t>
            </w:r>
          </w:p>
          <w:p w14:paraId="7BB44275" w14:textId="2D9F40E2" w:rsidR="003F3961" w:rsidRPr="003F3961" w:rsidRDefault="003F3961" w:rsidP="00884CC5">
            <w:pPr>
              <w:jc w:val="center"/>
              <w:rPr>
                <w:rFonts w:ascii="Arial" w:hAnsi="Arial"/>
                <w:bCs/>
                <w:sz w:val="32"/>
                <w:szCs w:val="32"/>
              </w:rPr>
            </w:pPr>
            <w:r w:rsidRPr="003F3961">
              <w:rPr>
                <w:rFonts w:ascii="Arial" w:hAnsi="Arial"/>
                <w:bCs/>
                <w:sz w:val="32"/>
                <w:szCs w:val="32"/>
              </w:rPr>
              <w:t>aktuelle Themen?</w:t>
            </w:r>
          </w:p>
        </w:tc>
        <w:tc>
          <w:tcPr>
            <w:tcW w:w="46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D666B2E" w14:textId="0BB70B98" w:rsidR="003F3961" w:rsidRPr="003F3961" w:rsidRDefault="003F3961" w:rsidP="00884CC5">
            <w:pPr>
              <w:jc w:val="center"/>
              <w:rPr>
                <w:rFonts w:ascii="Arial" w:hAnsi="Arial"/>
                <w:bCs/>
                <w:sz w:val="32"/>
                <w:szCs w:val="32"/>
              </w:rPr>
            </w:pPr>
            <w:r w:rsidRPr="003F3961">
              <w:rPr>
                <w:rFonts w:ascii="Arial" w:hAnsi="Arial"/>
                <w:bCs/>
                <w:sz w:val="32"/>
                <w:szCs w:val="32"/>
              </w:rPr>
              <w:t>Wie oft nutzt du Medien</w:t>
            </w:r>
            <w:r>
              <w:rPr>
                <w:rFonts w:ascii="Arial" w:hAnsi="Arial"/>
                <w:bCs/>
                <w:sz w:val="32"/>
                <w:szCs w:val="32"/>
              </w:rPr>
              <w:t>,</w:t>
            </w:r>
            <w:r w:rsidRPr="003F3961">
              <w:rPr>
                <w:rFonts w:ascii="Arial" w:hAnsi="Arial"/>
                <w:bCs/>
                <w:sz w:val="32"/>
                <w:szCs w:val="32"/>
              </w:rPr>
              <w:t xml:space="preserve"> um dich über aktuelle Themen zu informieren?</w:t>
            </w:r>
          </w:p>
        </w:tc>
      </w:tr>
    </w:tbl>
    <w:p w14:paraId="25377F9B" w14:textId="77777777" w:rsidR="003F3961" w:rsidRDefault="003F3961" w:rsidP="000B70D1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page"/>
      </w:r>
    </w:p>
    <w:p w14:paraId="280BEE13" w14:textId="3989CE88" w:rsidR="003F3961" w:rsidRDefault="003F3961" w:rsidP="000B70D1">
      <w:pPr>
        <w:rPr>
          <w:rFonts w:ascii="Arial" w:hAnsi="Arial"/>
          <w:b/>
          <w:sz w:val="20"/>
        </w:rPr>
      </w:pPr>
    </w:p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4678"/>
        <w:gridCol w:w="4678"/>
      </w:tblGrid>
      <w:tr w:rsidR="003F3961" w:rsidRPr="00841B98" w14:paraId="6B133533" w14:textId="77777777" w:rsidTr="00884CC5">
        <w:trPr>
          <w:trHeight w:val="3119"/>
        </w:trPr>
        <w:tc>
          <w:tcPr>
            <w:tcW w:w="46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A8B2AE5" w14:textId="77777777" w:rsidR="003F3961" w:rsidRDefault="003F3961" w:rsidP="00884CC5">
            <w:pPr>
              <w:jc w:val="center"/>
              <w:rPr>
                <w:rFonts w:ascii="Arial" w:hAnsi="Arial"/>
                <w:bCs/>
                <w:sz w:val="32"/>
                <w:szCs w:val="32"/>
              </w:rPr>
            </w:pPr>
            <w:r w:rsidRPr="003F3961">
              <w:rPr>
                <w:rFonts w:ascii="Arial" w:hAnsi="Arial"/>
                <w:bCs/>
                <w:sz w:val="32"/>
                <w:szCs w:val="32"/>
              </w:rPr>
              <w:t xml:space="preserve">Welche Medien nutzt du </w:t>
            </w:r>
          </w:p>
          <w:p w14:paraId="5507CB35" w14:textId="1B983DE5" w:rsidR="003F3961" w:rsidRPr="003F3961" w:rsidRDefault="003F3961" w:rsidP="00884CC5">
            <w:pPr>
              <w:jc w:val="center"/>
              <w:rPr>
                <w:rFonts w:ascii="Arial" w:hAnsi="Arial"/>
                <w:bCs/>
                <w:sz w:val="32"/>
                <w:szCs w:val="32"/>
              </w:rPr>
            </w:pPr>
            <w:r w:rsidRPr="003F3961">
              <w:rPr>
                <w:rFonts w:ascii="Arial" w:hAnsi="Arial"/>
                <w:bCs/>
                <w:sz w:val="32"/>
                <w:szCs w:val="32"/>
              </w:rPr>
              <w:t>am liebsten?</w:t>
            </w:r>
          </w:p>
        </w:tc>
        <w:tc>
          <w:tcPr>
            <w:tcW w:w="46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73A592F" w14:textId="77777777" w:rsidR="003F3961" w:rsidRDefault="003F3961" w:rsidP="00884CC5">
            <w:pPr>
              <w:jc w:val="center"/>
              <w:rPr>
                <w:rFonts w:ascii="Arial" w:hAnsi="Arial"/>
                <w:bCs/>
                <w:sz w:val="32"/>
                <w:szCs w:val="32"/>
              </w:rPr>
            </w:pPr>
            <w:r w:rsidRPr="003F3961">
              <w:rPr>
                <w:rFonts w:ascii="Arial" w:hAnsi="Arial"/>
                <w:bCs/>
                <w:sz w:val="32"/>
                <w:szCs w:val="32"/>
              </w:rPr>
              <w:t xml:space="preserve">Worüber informierst du </w:t>
            </w:r>
          </w:p>
          <w:p w14:paraId="00FFA96C" w14:textId="07F96F95" w:rsidR="003F3961" w:rsidRPr="003F3961" w:rsidRDefault="003F3961" w:rsidP="00884CC5">
            <w:pPr>
              <w:jc w:val="center"/>
              <w:rPr>
                <w:rFonts w:ascii="Arial" w:hAnsi="Arial"/>
                <w:bCs/>
                <w:sz w:val="32"/>
                <w:szCs w:val="32"/>
              </w:rPr>
            </w:pPr>
            <w:r w:rsidRPr="003F3961">
              <w:rPr>
                <w:rFonts w:ascii="Arial" w:hAnsi="Arial"/>
                <w:bCs/>
                <w:sz w:val="32"/>
                <w:szCs w:val="32"/>
              </w:rPr>
              <w:t>dich gerne?</w:t>
            </w:r>
          </w:p>
        </w:tc>
      </w:tr>
      <w:tr w:rsidR="003F3961" w:rsidRPr="00841B98" w14:paraId="3F1D021C" w14:textId="77777777" w:rsidTr="00884CC5">
        <w:trPr>
          <w:trHeight w:val="3119"/>
        </w:trPr>
        <w:tc>
          <w:tcPr>
            <w:tcW w:w="46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CC31964" w14:textId="679F92CF" w:rsidR="003F3961" w:rsidRPr="003F3961" w:rsidRDefault="003F3961" w:rsidP="00884CC5">
            <w:pPr>
              <w:jc w:val="center"/>
              <w:rPr>
                <w:rFonts w:ascii="Arial" w:hAnsi="Arial"/>
                <w:bCs/>
                <w:sz w:val="32"/>
                <w:szCs w:val="32"/>
              </w:rPr>
            </w:pPr>
            <w:r w:rsidRPr="003F3961">
              <w:rPr>
                <w:rFonts w:ascii="Arial" w:hAnsi="Arial"/>
                <w:bCs/>
                <w:sz w:val="32"/>
                <w:szCs w:val="32"/>
              </w:rPr>
              <w:t>Wofür nutzt du Medien?</w:t>
            </w:r>
          </w:p>
        </w:tc>
        <w:tc>
          <w:tcPr>
            <w:tcW w:w="46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8F543A7" w14:textId="77777777" w:rsidR="003F3961" w:rsidRDefault="003F3961" w:rsidP="00884CC5">
            <w:pPr>
              <w:jc w:val="center"/>
              <w:rPr>
                <w:rFonts w:ascii="Arial" w:hAnsi="Arial"/>
                <w:bCs/>
                <w:sz w:val="32"/>
                <w:szCs w:val="32"/>
              </w:rPr>
            </w:pPr>
            <w:r w:rsidRPr="003F3961">
              <w:rPr>
                <w:rFonts w:ascii="Arial" w:hAnsi="Arial"/>
                <w:bCs/>
                <w:sz w:val="32"/>
                <w:szCs w:val="32"/>
              </w:rPr>
              <w:t xml:space="preserve">Welche Medien nutzt du, </w:t>
            </w:r>
          </w:p>
          <w:p w14:paraId="0E1E6533" w14:textId="647C2070" w:rsidR="003F3961" w:rsidRPr="003F3961" w:rsidRDefault="003F3961" w:rsidP="00884CC5">
            <w:pPr>
              <w:jc w:val="center"/>
              <w:rPr>
                <w:rFonts w:ascii="Arial" w:hAnsi="Arial"/>
                <w:bCs/>
                <w:sz w:val="32"/>
                <w:szCs w:val="32"/>
              </w:rPr>
            </w:pPr>
            <w:r w:rsidRPr="003F3961">
              <w:rPr>
                <w:rFonts w:ascii="Arial" w:hAnsi="Arial"/>
                <w:bCs/>
                <w:sz w:val="32"/>
                <w:szCs w:val="32"/>
              </w:rPr>
              <w:t>um dich zu informieren?</w:t>
            </w:r>
          </w:p>
        </w:tc>
      </w:tr>
      <w:tr w:rsidR="003F3961" w:rsidRPr="00841B98" w14:paraId="3A639D04" w14:textId="77777777" w:rsidTr="00884CC5">
        <w:trPr>
          <w:trHeight w:val="3119"/>
        </w:trPr>
        <w:tc>
          <w:tcPr>
            <w:tcW w:w="46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C5CA83B" w14:textId="77777777" w:rsidR="003F3961" w:rsidRDefault="003F3961" w:rsidP="00884CC5">
            <w:pPr>
              <w:jc w:val="center"/>
              <w:rPr>
                <w:rFonts w:ascii="Arial" w:hAnsi="Arial"/>
                <w:bCs/>
                <w:sz w:val="32"/>
                <w:szCs w:val="32"/>
              </w:rPr>
            </w:pPr>
            <w:r w:rsidRPr="003F3961">
              <w:rPr>
                <w:rFonts w:ascii="Arial" w:hAnsi="Arial"/>
                <w:bCs/>
                <w:sz w:val="32"/>
                <w:szCs w:val="32"/>
              </w:rPr>
              <w:t>Welche Medien nutzt deine</w:t>
            </w:r>
          </w:p>
          <w:p w14:paraId="2EFD0D42" w14:textId="443124C6" w:rsidR="003F3961" w:rsidRPr="003F3961" w:rsidRDefault="003F3961" w:rsidP="00884CC5">
            <w:pPr>
              <w:jc w:val="center"/>
              <w:rPr>
                <w:rFonts w:ascii="Arial" w:hAnsi="Arial"/>
                <w:bCs/>
                <w:sz w:val="32"/>
                <w:szCs w:val="32"/>
              </w:rPr>
            </w:pPr>
            <w:r w:rsidRPr="003F3961">
              <w:rPr>
                <w:rFonts w:ascii="Arial" w:hAnsi="Arial"/>
                <w:bCs/>
                <w:sz w:val="32"/>
                <w:szCs w:val="32"/>
              </w:rPr>
              <w:t xml:space="preserve"> Familie am wenigsten?</w:t>
            </w:r>
          </w:p>
        </w:tc>
        <w:tc>
          <w:tcPr>
            <w:tcW w:w="46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E208E73" w14:textId="77777777" w:rsidR="003F3961" w:rsidRDefault="003F3961" w:rsidP="00884CC5">
            <w:pPr>
              <w:jc w:val="center"/>
              <w:rPr>
                <w:rFonts w:ascii="Arial" w:hAnsi="Arial"/>
                <w:bCs/>
                <w:sz w:val="32"/>
                <w:szCs w:val="32"/>
              </w:rPr>
            </w:pPr>
            <w:r w:rsidRPr="003F3961">
              <w:rPr>
                <w:rFonts w:ascii="Arial" w:hAnsi="Arial"/>
                <w:bCs/>
                <w:sz w:val="32"/>
                <w:szCs w:val="32"/>
              </w:rPr>
              <w:t xml:space="preserve">Wie oft nutzt du Medien </w:t>
            </w:r>
          </w:p>
          <w:p w14:paraId="3CF266EE" w14:textId="79AEB346" w:rsidR="003F3961" w:rsidRPr="003F3961" w:rsidRDefault="003F3961" w:rsidP="00884CC5">
            <w:pPr>
              <w:jc w:val="center"/>
              <w:rPr>
                <w:rFonts w:ascii="Arial" w:hAnsi="Arial"/>
                <w:bCs/>
                <w:sz w:val="32"/>
                <w:szCs w:val="32"/>
              </w:rPr>
            </w:pPr>
            <w:r w:rsidRPr="003F3961">
              <w:rPr>
                <w:rFonts w:ascii="Arial" w:hAnsi="Arial"/>
                <w:bCs/>
                <w:sz w:val="32"/>
                <w:szCs w:val="32"/>
              </w:rPr>
              <w:t>zur Unterhaltung?</w:t>
            </w:r>
          </w:p>
        </w:tc>
      </w:tr>
      <w:tr w:rsidR="003F3961" w:rsidRPr="00841B98" w14:paraId="797331C7" w14:textId="77777777" w:rsidTr="00884CC5">
        <w:trPr>
          <w:trHeight w:val="3119"/>
        </w:trPr>
        <w:tc>
          <w:tcPr>
            <w:tcW w:w="46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C34397D" w14:textId="77777777" w:rsidR="003F3961" w:rsidRDefault="003F3961" w:rsidP="00884CC5">
            <w:pPr>
              <w:jc w:val="center"/>
              <w:rPr>
                <w:rFonts w:ascii="Arial" w:hAnsi="Arial"/>
                <w:bCs/>
                <w:sz w:val="32"/>
                <w:szCs w:val="32"/>
              </w:rPr>
            </w:pPr>
            <w:r w:rsidRPr="003F3961">
              <w:rPr>
                <w:rFonts w:ascii="Arial" w:hAnsi="Arial"/>
                <w:bCs/>
                <w:sz w:val="32"/>
                <w:szCs w:val="32"/>
              </w:rPr>
              <w:t xml:space="preserve">Welche Medien informieren dich am schnellsten über </w:t>
            </w:r>
          </w:p>
          <w:p w14:paraId="4D830C19" w14:textId="02059BBC" w:rsidR="003F3961" w:rsidRPr="003F3961" w:rsidRDefault="003F3961" w:rsidP="00884CC5">
            <w:pPr>
              <w:jc w:val="center"/>
              <w:rPr>
                <w:rFonts w:ascii="Arial" w:hAnsi="Arial"/>
                <w:bCs/>
                <w:sz w:val="32"/>
                <w:szCs w:val="32"/>
              </w:rPr>
            </w:pPr>
            <w:r w:rsidRPr="003F3961">
              <w:rPr>
                <w:rFonts w:ascii="Arial" w:hAnsi="Arial"/>
                <w:bCs/>
                <w:sz w:val="32"/>
                <w:szCs w:val="32"/>
              </w:rPr>
              <w:t>aktuelle Themen?</w:t>
            </w:r>
          </w:p>
        </w:tc>
        <w:tc>
          <w:tcPr>
            <w:tcW w:w="46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7740867" w14:textId="77777777" w:rsidR="003F3961" w:rsidRPr="003F3961" w:rsidRDefault="003F3961" w:rsidP="00884CC5">
            <w:pPr>
              <w:jc w:val="center"/>
              <w:rPr>
                <w:rFonts w:ascii="Arial" w:hAnsi="Arial"/>
                <w:bCs/>
                <w:sz w:val="32"/>
                <w:szCs w:val="32"/>
              </w:rPr>
            </w:pPr>
          </w:p>
        </w:tc>
      </w:tr>
    </w:tbl>
    <w:p w14:paraId="457B1777" w14:textId="77777777" w:rsidR="00D4759D" w:rsidRDefault="00D4759D" w:rsidP="000B70D1">
      <w:pPr>
        <w:rPr>
          <w:rFonts w:ascii="Arial" w:hAnsi="Arial"/>
          <w:b/>
          <w:sz w:val="20"/>
        </w:rPr>
        <w:sectPr w:rsidR="00D4759D" w:rsidSect="00D4348B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1000" w:right="1417" w:bottom="1134" w:left="1417" w:header="708" w:footer="652" w:gutter="0"/>
          <w:cols w:space="708"/>
          <w:titlePg/>
          <w:docGrid w:linePitch="360"/>
        </w:sectPr>
      </w:pPr>
    </w:p>
    <w:tbl>
      <w:tblPr>
        <w:tblStyle w:val="Tabellenraster"/>
        <w:tblW w:w="15167" w:type="dxa"/>
        <w:tblInd w:w="-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67"/>
      </w:tblGrid>
      <w:tr w:rsidR="004A57BF" w14:paraId="149BA28D" w14:textId="77777777" w:rsidTr="004A57BF">
        <w:tc>
          <w:tcPr>
            <w:tcW w:w="14694" w:type="dxa"/>
          </w:tcPr>
          <w:p w14:paraId="1F72DD2C" w14:textId="05A17CDD" w:rsidR="004A57BF" w:rsidRPr="004A57BF" w:rsidRDefault="004A57BF" w:rsidP="000B70D1">
            <w:pPr>
              <w:rPr>
                <w:rFonts w:ascii="Arial" w:hAnsi="Arial"/>
                <w:b/>
                <w:szCs w:val="22"/>
              </w:rPr>
            </w:pPr>
            <w:r w:rsidRPr="004A57BF">
              <w:rPr>
                <w:rFonts w:ascii="Arial" w:hAnsi="Arial"/>
                <w:b/>
                <w:szCs w:val="22"/>
              </w:rPr>
              <w:lastRenderedPageBreak/>
              <w:t>Aufgabe 6</w:t>
            </w:r>
          </w:p>
        </w:tc>
      </w:tr>
      <w:tr w:rsidR="004A57BF" w14:paraId="6E56FEF7" w14:textId="77777777" w:rsidTr="004A57BF">
        <w:tc>
          <w:tcPr>
            <w:tcW w:w="14694" w:type="dxa"/>
          </w:tcPr>
          <w:p w14:paraId="31B7AC3A" w14:textId="5844F2A8" w:rsidR="004A57BF" w:rsidRPr="004A57BF" w:rsidRDefault="004A57BF" w:rsidP="004A57BF">
            <w:pPr>
              <w:tabs>
                <w:tab w:val="left" w:pos="12073"/>
              </w:tabs>
              <w:rPr>
                <w:rFonts w:ascii="Arial" w:hAnsi="Arial"/>
                <w:szCs w:val="22"/>
              </w:rPr>
            </w:pPr>
            <w:r w:rsidRPr="004A57BF">
              <w:rPr>
                <w:rFonts w:ascii="Arial" w:hAnsi="Arial"/>
                <w:szCs w:val="22"/>
              </w:rPr>
              <w:t>Informiere dich eine Woche lang über das aktuelle Weltgeschehen oder über Themen, die dich besonders interessieren. Dokumentiere</w:t>
            </w:r>
            <w:r w:rsidR="007E6083">
              <w:rPr>
                <w:rFonts w:ascii="Arial" w:hAnsi="Arial"/>
                <w:szCs w:val="22"/>
              </w:rPr>
              <w:t>,</w:t>
            </w:r>
            <w:r w:rsidRPr="004A57BF">
              <w:rPr>
                <w:rFonts w:ascii="Arial" w:hAnsi="Arial"/>
                <w:szCs w:val="22"/>
              </w:rPr>
              <w:t xml:space="preserve"> welche Medien du dafür </w:t>
            </w:r>
            <w:r>
              <w:rPr>
                <w:rFonts w:ascii="Arial" w:hAnsi="Arial"/>
                <w:szCs w:val="22"/>
              </w:rPr>
              <w:t>nutzt</w:t>
            </w:r>
            <w:r w:rsidRPr="004A57BF">
              <w:rPr>
                <w:rFonts w:ascii="Arial" w:hAnsi="Arial"/>
                <w:szCs w:val="22"/>
              </w:rPr>
              <w:t xml:space="preserve"> und wie </w:t>
            </w:r>
            <w:r>
              <w:rPr>
                <w:rFonts w:ascii="Arial" w:hAnsi="Arial"/>
                <w:szCs w:val="22"/>
              </w:rPr>
              <w:t>viel</w:t>
            </w:r>
            <w:r w:rsidRPr="004A57BF">
              <w:rPr>
                <w:rFonts w:ascii="Arial" w:hAnsi="Arial"/>
                <w:szCs w:val="22"/>
              </w:rPr>
              <w:t xml:space="preserve"> Zeit</w:t>
            </w:r>
            <w:r>
              <w:rPr>
                <w:rFonts w:ascii="Arial" w:hAnsi="Arial"/>
                <w:szCs w:val="22"/>
              </w:rPr>
              <w:t xml:space="preserve"> du </w:t>
            </w:r>
            <w:r w:rsidRPr="004A57BF">
              <w:rPr>
                <w:rFonts w:ascii="Arial" w:hAnsi="Arial"/>
                <w:szCs w:val="22"/>
              </w:rPr>
              <w:t>damit verbringst. Vielleicht nutzt du noch andere Medien. Schreibe diese in die freien Felder.</w:t>
            </w:r>
          </w:p>
        </w:tc>
      </w:tr>
    </w:tbl>
    <w:p w14:paraId="58CE03E3" w14:textId="0EB1C121" w:rsidR="00121D6E" w:rsidRPr="00194572" w:rsidRDefault="00121D6E" w:rsidP="000B70D1">
      <w:pPr>
        <w:rPr>
          <w:rFonts w:ascii="Arial" w:hAnsi="Arial"/>
          <w:b/>
          <w:szCs w:val="22"/>
        </w:rPr>
      </w:pPr>
    </w:p>
    <w:tbl>
      <w:tblPr>
        <w:tblStyle w:val="Tabellenraster"/>
        <w:tblW w:w="15167" w:type="dxa"/>
        <w:tblInd w:w="-170" w:type="dxa"/>
        <w:tblLook w:val="04A0" w:firstRow="1" w:lastRow="0" w:firstColumn="1" w:lastColumn="0" w:noHBand="0" w:noVBand="1"/>
      </w:tblPr>
      <w:tblGrid>
        <w:gridCol w:w="1561"/>
        <w:gridCol w:w="1119"/>
        <w:gridCol w:w="1336"/>
        <w:gridCol w:w="1224"/>
        <w:gridCol w:w="1480"/>
        <w:gridCol w:w="1285"/>
        <w:gridCol w:w="1720"/>
        <w:gridCol w:w="1284"/>
        <w:gridCol w:w="1579"/>
        <w:gridCol w:w="1143"/>
        <w:gridCol w:w="1436"/>
      </w:tblGrid>
      <w:tr w:rsidR="004A57BF" w14:paraId="03109EE2" w14:textId="77777777" w:rsidTr="009E2E17">
        <w:trPr>
          <w:trHeight w:val="624"/>
        </w:trPr>
        <w:tc>
          <w:tcPr>
            <w:tcW w:w="1539" w:type="dxa"/>
            <w:vAlign w:val="center"/>
          </w:tcPr>
          <w:p w14:paraId="549A0F50" w14:textId="77777777" w:rsidR="004A57BF" w:rsidRPr="00840BC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419" w:type="dxa"/>
            <w:gridSpan w:val="2"/>
            <w:vAlign w:val="center"/>
          </w:tcPr>
          <w:p w14:paraId="354A5870" w14:textId="77777777" w:rsidR="004A57BF" w:rsidRPr="00840BC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840BCF">
              <w:rPr>
                <w:rFonts w:ascii="Arial" w:hAnsi="Arial"/>
                <w:b/>
                <w:bCs/>
                <w:sz w:val="20"/>
              </w:rPr>
              <w:t>Montag</w:t>
            </w:r>
          </w:p>
        </w:tc>
        <w:tc>
          <w:tcPr>
            <w:tcW w:w="2664" w:type="dxa"/>
            <w:gridSpan w:val="2"/>
            <w:vAlign w:val="center"/>
          </w:tcPr>
          <w:p w14:paraId="002F9B81" w14:textId="77777777" w:rsidR="004A57BF" w:rsidRPr="00840BC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840BCF">
              <w:rPr>
                <w:rFonts w:ascii="Arial" w:hAnsi="Arial"/>
                <w:b/>
                <w:bCs/>
                <w:sz w:val="20"/>
              </w:rPr>
              <w:t>Dienstag</w:t>
            </w:r>
          </w:p>
        </w:tc>
        <w:tc>
          <w:tcPr>
            <w:tcW w:w="2961" w:type="dxa"/>
            <w:gridSpan w:val="2"/>
            <w:vAlign w:val="center"/>
          </w:tcPr>
          <w:p w14:paraId="3D6D5D09" w14:textId="77777777" w:rsidR="004A57BF" w:rsidRPr="00840BC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840BCF">
              <w:rPr>
                <w:rFonts w:ascii="Arial" w:hAnsi="Arial"/>
                <w:b/>
                <w:bCs/>
                <w:sz w:val="20"/>
              </w:rPr>
              <w:t>Mittwoch</w:t>
            </w:r>
          </w:p>
        </w:tc>
        <w:tc>
          <w:tcPr>
            <w:tcW w:w="2821" w:type="dxa"/>
            <w:gridSpan w:val="2"/>
            <w:vAlign w:val="center"/>
          </w:tcPr>
          <w:p w14:paraId="2796EC74" w14:textId="77777777" w:rsidR="004A57BF" w:rsidRPr="00840BC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840BCF">
              <w:rPr>
                <w:rFonts w:ascii="Arial" w:hAnsi="Arial"/>
                <w:b/>
                <w:bCs/>
                <w:sz w:val="20"/>
              </w:rPr>
              <w:t>Donnerstag</w:t>
            </w:r>
          </w:p>
        </w:tc>
        <w:tc>
          <w:tcPr>
            <w:tcW w:w="2541" w:type="dxa"/>
            <w:gridSpan w:val="2"/>
            <w:vAlign w:val="center"/>
          </w:tcPr>
          <w:p w14:paraId="63F9D942" w14:textId="77777777" w:rsidR="004A57BF" w:rsidRPr="00840BC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>Freitag</w:t>
            </w:r>
          </w:p>
        </w:tc>
      </w:tr>
      <w:tr w:rsidR="004A57BF" w14:paraId="0DAAEE04" w14:textId="77777777" w:rsidTr="009E2E17">
        <w:trPr>
          <w:trHeight w:val="624"/>
        </w:trPr>
        <w:tc>
          <w:tcPr>
            <w:tcW w:w="1539" w:type="dxa"/>
            <w:vAlign w:val="center"/>
          </w:tcPr>
          <w:p w14:paraId="2FABF8C7" w14:textId="77777777" w:rsidR="004A57BF" w:rsidRPr="00840BC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103" w:type="dxa"/>
            <w:vAlign w:val="center"/>
          </w:tcPr>
          <w:p w14:paraId="7373B85E" w14:textId="77777777" w:rsidR="004A57BF" w:rsidRPr="00840BC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>Zeit</w:t>
            </w:r>
          </w:p>
        </w:tc>
        <w:tc>
          <w:tcPr>
            <w:tcW w:w="1316" w:type="dxa"/>
            <w:vAlign w:val="center"/>
          </w:tcPr>
          <w:p w14:paraId="3974E955" w14:textId="77777777" w:rsidR="004A57BF" w:rsidRPr="00840BC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>Information</w:t>
            </w:r>
          </w:p>
        </w:tc>
        <w:tc>
          <w:tcPr>
            <w:tcW w:w="1206" w:type="dxa"/>
            <w:vAlign w:val="center"/>
          </w:tcPr>
          <w:p w14:paraId="55282D08" w14:textId="77777777" w:rsidR="004A57BF" w:rsidRPr="00840BC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>Zeit</w:t>
            </w:r>
          </w:p>
        </w:tc>
        <w:tc>
          <w:tcPr>
            <w:tcW w:w="1458" w:type="dxa"/>
            <w:vAlign w:val="center"/>
          </w:tcPr>
          <w:p w14:paraId="01546CDE" w14:textId="77777777" w:rsidR="004A57B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>Information</w:t>
            </w:r>
          </w:p>
        </w:tc>
        <w:tc>
          <w:tcPr>
            <w:tcW w:w="1266" w:type="dxa"/>
            <w:vAlign w:val="center"/>
          </w:tcPr>
          <w:p w14:paraId="1EE135C6" w14:textId="77777777" w:rsidR="004A57BF" w:rsidRPr="00840BC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>Zeit</w:t>
            </w:r>
          </w:p>
        </w:tc>
        <w:tc>
          <w:tcPr>
            <w:tcW w:w="1695" w:type="dxa"/>
            <w:vAlign w:val="center"/>
          </w:tcPr>
          <w:p w14:paraId="40D8BE74" w14:textId="77777777" w:rsidR="004A57BF" w:rsidRPr="00840BC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>Information</w:t>
            </w:r>
          </w:p>
        </w:tc>
        <w:tc>
          <w:tcPr>
            <w:tcW w:w="1265" w:type="dxa"/>
            <w:vAlign w:val="center"/>
          </w:tcPr>
          <w:p w14:paraId="560F3F18" w14:textId="77777777" w:rsidR="004A57BF" w:rsidRPr="00840BC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>Zeit</w:t>
            </w:r>
          </w:p>
        </w:tc>
        <w:tc>
          <w:tcPr>
            <w:tcW w:w="1556" w:type="dxa"/>
            <w:vAlign w:val="center"/>
          </w:tcPr>
          <w:p w14:paraId="21F460E0" w14:textId="77777777" w:rsidR="004A57B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>Information</w:t>
            </w:r>
          </w:p>
        </w:tc>
        <w:tc>
          <w:tcPr>
            <w:tcW w:w="1126" w:type="dxa"/>
            <w:vAlign w:val="center"/>
          </w:tcPr>
          <w:p w14:paraId="37352D18" w14:textId="77777777" w:rsidR="004A57B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>Zeit</w:t>
            </w:r>
          </w:p>
        </w:tc>
        <w:tc>
          <w:tcPr>
            <w:tcW w:w="1415" w:type="dxa"/>
            <w:vAlign w:val="center"/>
          </w:tcPr>
          <w:p w14:paraId="0E0FC2A5" w14:textId="77777777" w:rsidR="004A57B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>Information</w:t>
            </w:r>
          </w:p>
        </w:tc>
      </w:tr>
      <w:tr w:rsidR="004A57BF" w14:paraId="7D567B64" w14:textId="77777777" w:rsidTr="009E2E17">
        <w:trPr>
          <w:trHeight w:val="624"/>
        </w:trPr>
        <w:tc>
          <w:tcPr>
            <w:tcW w:w="1539" w:type="dxa"/>
            <w:vAlign w:val="center"/>
          </w:tcPr>
          <w:p w14:paraId="7179BA29" w14:textId="77777777" w:rsidR="004A57BF" w:rsidRPr="00D65692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D65692">
              <w:rPr>
                <w:rFonts w:ascii="Arial" w:hAnsi="Arial"/>
                <w:b/>
                <w:bCs/>
                <w:sz w:val="20"/>
              </w:rPr>
              <w:t>Zeitung</w:t>
            </w:r>
            <w:r>
              <w:rPr>
                <w:rFonts w:ascii="Arial" w:hAnsi="Arial"/>
                <w:b/>
                <w:bCs/>
                <w:sz w:val="20"/>
              </w:rPr>
              <w:t xml:space="preserve"> aus Papier</w:t>
            </w:r>
          </w:p>
        </w:tc>
        <w:tc>
          <w:tcPr>
            <w:tcW w:w="1103" w:type="dxa"/>
            <w:vAlign w:val="center"/>
          </w:tcPr>
          <w:p w14:paraId="65E7A543" w14:textId="77777777" w:rsidR="004A57B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16" w:type="dxa"/>
            <w:vAlign w:val="center"/>
          </w:tcPr>
          <w:p w14:paraId="02BBEA9D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206" w:type="dxa"/>
            <w:vAlign w:val="center"/>
          </w:tcPr>
          <w:p w14:paraId="7E243264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458" w:type="dxa"/>
            <w:vAlign w:val="center"/>
          </w:tcPr>
          <w:p w14:paraId="4DAE30B9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266" w:type="dxa"/>
            <w:vAlign w:val="center"/>
          </w:tcPr>
          <w:p w14:paraId="2E90067F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695" w:type="dxa"/>
            <w:vAlign w:val="center"/>
          </w:tcPr>
          <w:p w14:paraId="6655EF15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265" w:type="dxa"/>
            <w:vAlign w:val="center"/>
          </w:tcPr>
          <w:p w14:paraId="09C1D445" w14:textId="77777777" w:rsidR="004A57B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556" w:type="dxa"/>
            <w:vAlign w:val="center"/>
          </w:tcPr>
          <w:p w14:paraId="6BF91429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126" w:type="dxa"/>
            <w:vAlign w:val="center"/>
          </w:tcPr>
          <w:p w14:paraId="4D875278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415" w:type="dxa"/>
            <w:vAlign w:val="center"/>
          </w:tcPr>
          <w:p w14:paraId="5B739CE2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</w:tr>
      <w:tr w:rsidR="004A57BF" w14:paraId="1AC8C8C6" w14:textId="77777777" w:rsidTr="009E2E17">
        <w:trPr>
          <w:trHeight w:val="624"/>
        </w:trPr>
        <w:tc>
          <w:tcPr>
            <w:tcW w:w="1539" w:type="dxa"/>
            <w:vAlign w:val="center"/>
          </w:tcPr>
          <w:p w14:paraId="79C89DBE" w14:textId="77777777" w:rsidR="004A57BF" w:rsidRPr="00D65692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D65692">
              <w:rPr>
                <w:rFonts w:ascii="Arial" w:hAnsi="Arial"/>
                <w:b/>
                <w:bCs/>
                <w:sz w:val="20"/>
              </w:rPr>
              <w:t>Fernsehen</w:t>
            </w:r>
          </w:p>
        </w:tc>
        <w:tc>
          <w:tcPr>
            <w:tcW w:w="1103" w:type="dxa"/>
            <w:vAlign w:val="center"/>
          </w:tcPr>
          <w:p w14:paraId="205869F4" w14:textId="77777777" w:rsidR="004A57B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16" w:type="dxa"/>
            <w:vAlign w:val="center"/>
          </w:tcPr>
          <w:p w14:paraId="7AE566B7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206" w:type="dxa"/>
            <w:vAlign w:val="center"/>
          </w:tcPr>
          <w:p w14:paraId="4DA279B5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458" w:type="dxa"/>
            <w:vAlign w:val="center"/>
          </w:tcPr>
          <w:p w14:paraId="6D23FF13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266" w:type="dxa"/>
            <w:vAlign w:val="center"/>
          </w:tcPr>
          <w:p w14:paraId="18FD7271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695" w:type="dxa"/>
            <w:vAlign w:val="center"/>
          </w:tcPr>
          <w:p w14:paraId="4E1C1A50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265" w:type="dxa"/>
            <w:vAlign w:val="center"/>
          </w:tcPr>
          <w:p w14:paraId="272A50EC" w14:textId="77777777" w:rsidR="004A57B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556" w:type="dxa"/>
            <w:vAlign w:val="center"/>
          </w:tcPr>
          <w:p w14:paraId="1D6F29C1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126" w:type="dxa"/>
            <w:vAlign w:val="center"/>
          </w:tcPr>
          <w:p w14:paraId="4CA1978C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415" w:type="dxa"/>
            <w:vAlign w:val="center"/>
          </w:tcPr>
          <w:p w14:paraId="6E3FA5CE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</w:tr>
      <w:tr w:rsidR="004A57BF" w14:paraId="1603E8D3" w14:textId="77777777" w:rsidTr="009E2E17">
        <w:trPr>
          <w:trHeight w:val="624"/>
        </w:trPr>
        <w:tc>
          <w:tcPr>
            <w:tcW w:w="1539" w:type="dxa"/>
            <w:vAlign w:val="center"/>
          </w:tcPr>
          <w:p w14:paraId="23CB0E00" w14:textId="77777777" w:rsidR="004A57BF" w:rsidRPr="00D65692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D65692">
              <w:rPr>
                <w:rFonts w:ascii="Arial" w:hAnsi="Arial"/>
                <w:b/>
                <w:bCs/>
                <w:sz w:val="20"/>
              </w:rPr>
              <w:t>Radio</w:t>
            </w:r>
          </w:p>
        </w:tc>
        <w:tc>
          <w:tcPr>
            <w:tcW w:w="1103" w:type="dxa"/>
            <w:vAlign w:val="center"/>
          </w:tcPr>
          <w:p w14:paraId="3FE4E713" w14:textId="77777777" w:rsidR="004A57B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16" w:type="dxa"/>
            <w:vAlign w:val="center"/>
          </w:tcPr>
          <w:p w14:paraId="4B818BE8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206" w:type="dxa"/>
            <w:vAlign w:val="center"/>
          </w:tcPr>
          <w:p w14:paraId="43E1327A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458" w:type="dxa"/>
            <w:vAlign w:val="center"/>
          </w:tcPr>
          <w:p w14:paraId="315A3B14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266" w:type="dxa"/>
            <w:vAlign w:val="center"/>
          </w:tcPr>
          <w:p w14:paraId="6D99300D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695" w:type="dxa"/>
            <w:vAlign w:val="center"/>
          </w:tcPr>
          <w:p w14:paraId="28D54EFF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265" w:type="dxa"/>
            <w:vAlign w:val="center"/>
          </w:tcPr>
          <w:p w14:paraId="1A44523F" w14:textId="77777777" w:rsidR="004A57B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556" w:type="dxa"/>
            <w:vAlign w:val="center"/>
          </w:tcPr>
          <w:p w14:paraId="4A140AE9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126" w:type="dxa"/>
            <w:vAlign w:val="center"/>
          </w:tcPr>
          <w:p w14:paraId="7DF3662E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415" w:type="dxa"/>
            <w:vAlign w:val="center"/>
          </w:tcPr>
          <w:p w14:paraId="7DA3F53C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</w:tr>
      <w:tr w:rsidR="004A57BF" w14:paraId="08CC0D3C" w14:textId="77777777" w:rsidTr="009E2E17">
        <w:trPr>
          <w:trHeight w:val="624"/>
        </w:trPr>
        <w:tc>
          <w:tcPr>
            <w:tcW w:w="1539" w:type="dxa"/>
            <w:vAlign w:val="center"/>
          </w:tcPr>
          <w:p w14:paraId="2F079B07" w14:textId="77777777" w:rsidR="004A57BF" w:rsidRPr="00D65692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>Onlinezeitung</w:t>
            </w:r>
          </w:p>
        </w:tc>
        <w:tc>
          <w:tcPr>
            <w:tcW w:w="1103" w:type="dxa"/>
            <w:vAlign w:val="center"/>
          </w:tcPr>
          <w:p w14:paraId="51D3341C" w14:textId="77777777" w:rsidR="004A57B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16" w:type="dxa"/>
            <w:vAlign w:val="center"/>
          </w:tcPr>
          <w:p w14:paraId="2E82E479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206" w:type="dxa"/>
            <w:vAlign w:val="center"/>
          </w:tcPr>
          <w:p w14:paraId="6E83C8AD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458" w:type="dxa"/>
            <w:vAlign w:val="center"/>
          </w:tcPr>
          <w:p w14:paraId="50B68311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266" w:type="dxa"/>
            <w:vAlign w:val="center"/>
          </w:tcPr>
          <w:p w14:paraId="04CF0483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695" w:type="dxa"/>
            <w:vAlign w:val="center"/>
          </w:tcPr>
          <w:p w14:paraId="14ECC732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265" w:type="dxa"/>
            <w:vAlign w:val="center"/>
          </w:tcPr>
          <w:p w14:paraId="5AA28614" w14:textId="77777777" w:rsidR="004A57B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556" w:type="dxa"/>
            <w:vAlign w:val="center"/>
          </w:tcPr>
          <w:p w14:paraId="27FEA0F5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126" w:type="dxa"/>
            <w:vAlign w:val="center"/>
          </w:tcPr>
          <w:p w14:paraId="6E719BDC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415" w:type="dxa"/>
            <w:vAlign w:val="center"/>
          </w:tcPr>
          <w:p w14:paraId="1775445B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</w:tr>
      <w:tr w:rsidR="004A57BF" w14:paraId="7E0F002F" w14:textId="77777777" w:rsidTr="009E2E17">
        <w:trPr>
          <w:trHeight w:val="624"/>
        </w:trPr>
        <w:tc>
          <w:tcPr>
            <w:tcW w:w="1539" w:type="dxa"/>
            <w:vAlign w:val="center"/>
          </w:tcPr>
          <w:p w14:paraId="172476CA" w14:textId="77777777" w:rsidR="004A57BF" w:rsidRPr="00D65692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>Internetradio</w:t>
            </w:r>
          </w:p>
        </w:tc>
        <w:tc>
          <w:tcPr>
            <w:tcW w:w="1103" w:type="dxa"/>
            <w:vAlign w:val="center"/>
          </w:tcPr>
          <w:p w14:paraId="6CEDDB80" w14:textId="77777777" w:rsidR="004A57B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16" w:type="dxa"/>
            <w:vAlign w:val="center"/>
          </w:tcPr>
          <w:p w14:paraId="7C0ABF92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206" w:type="dxa"/>
            <w:vAlign w:val="center"/>
          </w:tcPr>
          <w:p w14:paraId="436450D4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458" w:type="dxa"/>
            <w:vAlign w:val="center"/>
          </w:tcPr>
          <w:p w14:paraId="7A7DBA8A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266" w:type="dxa"/>
            <w:vAlign w:val="center"/>
          </w:tcPr>
          <w:p w14:paraId="446A450E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695" w:type="dxa"/>
            <w:vAlign w:val="center"/>
          </w:tcPr>
          <w:p w14:paraId="3BE80CEB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265" w:type="dxa"/>
            <w:vAlign w:val="center"/>
          </w:tcPr>
          <w:p w14:paraId="50445D40" w14:textId="77777777" w:rsidR="004A57B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556" w:type="dxa"/>
            <w:vAlign w:val="center"/>
          </w:tcPr>
          <w:p w14:paraId="69BA3DD5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126" w:type="dxa"/>
            <w:vAlign w:val="center"/>
          </w:tcPr>
          <w:p w14:paraId="28E30F90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415" w:type="dxa"/>
            <w:vAlign w:val="center"/>
          </w:tcPr>
          <w:p w14:paraId="29D8D278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</w:tr>
      <w:tr w:rsidR="004A57BF" w14:paraId="0BBD1F9A" w14:textId="77777777" w:rsidTr="009E2E17">
        <w:trPr>
          <w:trHeight w:val="624"/>
        </w:trPr>
        <w:tc>
          <w:tcPr>
            <w:tcW w:w="1539" w:type="dxa"/>
            <w:vAlign w:val="center"/>
          </w:tcPr>
          <w:p w14:paraId="20870CED" w14:textId="77777777" w:rsidR="004A57BF" w:rsidRPr="00D65692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103" w:type="dxa"/>
            <w:vAlign w:val="center"/>
          </w:tcPr>
          <w:p w14:paraId="7807B1B1" w14:textId="77777777" w:rsidR="004A57B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16" w:type="dxa"/>
            <w:vAlign w:val="center"/>
          </w:tcPr>
          <w:p w14:paraId="5A38CC15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206" w:type="dxa"/>
            <w:vAlign w:val="center"/>
          </w:tcPr>
          <w:p w14:paraId="4FFA3A56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458" w:type="dxa"/>
            <w:vAlign w:val="center"/>
          </w:tcPr>
          <w:p w14:paraId="4D9CE6FC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266" w:type="dxa"/>
            <w:vAlign w:val="center"/>
          </w:tcPr>
          <w:p w14:paraId="1756210C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695" w:type="dxa"/>
            <w:vAlign w:val="center"/>
          </w:tcPr>
          <w:p w14:paraId="5E3E987B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265" w:type="dxa"/>
            <w:vAlign w:val="center"/>
          </w:tcPr>
          <w:p w14:paraId="226C9FB2" w14:textId="77777777" w:rsidR="004A57B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556" w:type="dxa"/>
            <w:vAlign w:val="center"/>
          </w:tcPr>
          <w:p w14:paraId="3C37308D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126" w:type="dxa"/>
            <w:vAlign w:val="center"/>
          </w:tcPr>
          <w:p w14:paraId="2C4E769A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415" w:type="dxa"/>
            <w:vAlign w:val="center"/>
          </w:tcPr>
          <w:p w14:paraId="5928C291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</w:tr>
      <w:tr w:rsidR="004A57BF" w14:paraId="03349CDC" w14:textId="77777777" w:rsidTr="009E2E17">
        <w:trPr>
          <w:trHeight w:val="624"/>
        </w:trPr>
        <w:tc>
          <w:tcPr>
            <w:tcW w:w="1539" w:type="dxa"/>
            <w:vAlign w:val="center"/>
          </w:tcPr>
          <w:p w14:paraId="71721223" w14:textId="77777777" w:rsidR="004A57BF" w:rsidRPr="00D65692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103" w:type="dxa"/>
            <w:vAlign w:val="center"/>
          </w:tcPr>
          <w:p w14:paraId="402EB596" w14:textId="77777777" w:rsidR="004A57B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16" w:type="dxa"/>
            <w:vAlign w:val="center"/>
          </w:tcPr>
          <w:p w14:paraId="5AF9127C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206" w:type="dxa"/>
            <w:vAlign w:val="center"/>
          </w:tcPr>
          <w:p w14:paraId="2046F478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458" w:type="dxa"/>
            <w:vAlign w:val="center"/>
          </w:tcPr>
          <w:p w14:paraId="5D1D55C4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266" w:type="dxa"/>
            <w:vAlign w:val="center"/>
          </w:tcPr>
          <w:p w14:paraId="4970268E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695" w:type="dxa"/>
            <w:vAlign w:val="center"/>
          </w:tcPr>
          <w:p w14:paraId="6E83F411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265" w:type="dxa"/>
            <w:vAlign w:val="center"/>
          </w:tcPr>
          <w:p w14:paraId="57373240" w14:textId="77777777" w:rsidR="004A57B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556" w:type="dxa"/>
            <w:vAlign w:val="center"/>
          </w:tcPr>
          <w:p w14:paraId="7B8FA7AC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126" w:type="dxa"/>
            <w:vAlign w:val="center"/>
          </w:tcPr>
          <w:p w14:paraId="51207D4D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415" w:type="dxa"/>
            <w:vAlign w:val="center"/>
          </w:tcPr>
          <w:p w14:paraId="6673CAB6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</w:tr>
      <w:tr w:rsidR="004A57BF" w14:paraId="05CB6167" w14:textId="77777777" w:rsidTr="009E2E17">
        <w:trPr>
          <w:trHeight w:val="624"/>
        </w:trPr>
        <w:tc>
          <w:tcPr>
            <w:tcW w:w="1539" w:type="dxa"/>
            <w:vAlign w:val="center"/>
          </w:tcPr>
          <w:p w14:paraId="14725740" w14:textId="77777777" w:rsidR="004A57BF" w:rsidRPr="00D65692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103" w:type="dxa"/>
            <w:vAlign w:val="center"/>
          </w:tcPr>
          <w:p w14:paraId="0189F5FE" w14:textId="77777777" w:rsidR="004A57B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16" w:type="dxa"/>
            <w:vAlign w:val="center"/>
          </w:tcPr>
          <w:p w14:paraId="24AEBD2F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206" w:type="dxa"/>
            <w:vAlign w:val="center"/>
          </w:tcPr>
          <w:p w14:paraId="5E9C787C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458" w:type="dxa"/>
            <w:vAlign w:val="center"/>
          </w:tcPr>
          <w:p w14:paraId="33C70C2B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266" w:type="dxa"/>
            <w:vAlign w:val="center"/>
          </w:tcPr>
          <w:p w14:paraId="762AAAFB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695" w:type="dxa"/>
            <w:vAlign w:val="center"/>
          </w:tcPr>
          <w:p w14:paraId="5DEE4576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265" w:type="dxa"/>
            <w:vAlign w:val="center"/>
          </w:tcPr>
          <w:p w14:paraId="18EB9776" w14:textId="77777777" w:rsidR="004A57B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556" w:type="dxa"/>
            <w:vAlign w:val="center"/>
          </w:tcPr>
          <w:p w14:paraId="211E4A4F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126" w:type="dxa"/>
            <w:vAlign w:val="center"/>
          </w:tcPr>
          <w:p w14:paraId="22157445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415" w:type="dxa"/>
            <w:vAlign w:val="center"/>
          </w:tcPr>
          <w:p w14:paraId="2C1A3E0E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</w:tr>
      <w:tr w:rsidR="004A57BF" w14:paraId="55B7975B" w14:textId="77777777" w:rsidTr="009E2E17">
        <w:trPr>
          <w:trHeight w:val="624"/>
        </w:trPr>
        <w:tc>
          <w:tcPr>
            <w:tcW w:w="1539" w:type="dxa"/>
            <w:vAlign w:val="center"/>
          </w:tcPr>
          <w:p w14:paraId="66645660" w14:textId="77777777" w:rsidR="004A57BF" w:rsidRPr="00D65692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103" w:type="dxa"/>
            <w:vAlign w:val="center"/>
          </w:tcPr>
          <w:p w14:paraId="3252964A" w14:textId="77777777" w:rsidR="004A57B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16" w:type="dxa"/>
            <w:vAlign w:val="center"/>
          </w:tcPr>
          <w:p w14:paraId="255C6090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206" w:type="dxa"/>
            <w:vAlign w:val="center"/>
          </w:tcPr>
          <w:p w14:paraId="63F13952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458" w:type="dxa"/>
            <w:vAlign w:val="center"/>
          </w:tcPr>
          <w:p w14:paraId="3830E3CB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266" w:type="dxa"/>
            <w:vAlign w:val="center"/>
          </w:tcPr>
          <w:p w14:paraId="469FB6E4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695" w:type="dxa"/>
            <w:vAlign w:val="center"/>
          </w:tcPr>
          <w:p w14:paraId="783821FD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265" w:type="dxa"/>
            <w:vAlign w:val="center"/>
          </w:tcPr>
          <w:p w14:paraId="1C7CECF6" w14:textId="77777777" w:rsidR="004A57B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556" w:type="dxa"/>
            <w:vAlign w:val="center"/>
          </w:tcPr>
          <w:p w14:paraId="7F9B4B31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126" w:type="dxa"/>
            <w:vAlign w:val="center"/>
          </w:tcPr>
          <w:p w14:paraId="03A08EFD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415" w:type="dxa"/>
            <w:vAlign w:val="center"/>
          </w:tcPr>
          <w:p w14:paraId="419A40E0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</w:tr>
      <w:tr w:rsidR="004A57BF" w14:paraId="705CD18F" w14:textId="77777777" w:rsidTr="009E2E17">
        <w:trPr>
          <w:trHeight w:val="624"/>
        </w:trPr>
        <w:tc>
          <w:tcPr>
            <w:tcW w:w="1539" w:type="dxa"/>
            <w:vAlign w:val="center"/>
          </w:tcPr>
          <w:p w14:paraId="7F3670EC" w14:textId="77777777" w:rsidR="004A57BF" w:rsidRPr="00D65692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103" w:type="dxa"/>
            <w:vAlign w:val="center"/>
          </w:tcPr>
          <w:p w14:paraId="6696F908" w14:textId="77777777" w:rsidR="004A57B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316" w:type="dxa"/>
            <w:vAlign w:val="center"/>
          </w:tcPr>
          <w:p w14:paraId="48DC85F1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206" w:type="dxa"/>
            <w:vAlign w:val="center"/>
          </w:tcPr>
          <w:p w14:paraId="4F0B46D1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458" w:type="dxa"/>
            <w:vAlign w:val="center"/>
          </w:tcPr>
          <w:p w14:paraId="7EA898B6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266" w:type="dxa"/>
            <w:vAlign w:val="center"/>
          </w:tcPr>
          <w:p w14:paraId="24F787B0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695" w:type="dxa"/>
            <w:vAlign w:val="center"/>
          </w:tcPr>
          <w:p w14:paraId="471D314C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265" w:type="dxa"/>
            <w:vAlign w:val="center"/>
          </w:tcPr>
          <w:p w14:paraId="45F8F997" w14:textId="77777777" w:rsidR="004A57BF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556" w:type="dxa"/>
            <w:vAlign w:val="center"/>
          </w:tcPr>
          <w:p w14:paraId="7B8BEC8B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  <w:tc>
          <w:tcPr>
            <w:tcW w:w="1126" w:type="dxa"/>
            <w:vAlign w:val="center"/>
          </w:tcPr>
          <w:p w14:paraId="41FE96C5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415" w:type="dxa"/>
            <w:vAlign w:val="center"/>
          </w:tcPr>
          <w:p w14:paraId="5EEACA39" w14:textId="77777777" w:rsidR="004A57BF" w:rsidRPr="00CD5DB5" w:rsidRDefault="004A57BF" w:rsidP="00884CC5">
            <w:pPr>
              <w:tabs>
                <w:tab w:val="left" w:pos="12073"/>
              </w:tabs>
              <w:jc w:val="center"/>
              <w:rPr>
                <w:rFonts w:ascii="Arial" w:hAnsi="Arial"/>
                <w:sz w:val="32"/>
                <w:szCs w:val="32"/>
              </w:rPr>
            </w:pPr>
            <w:r w:rsidRPr="00CD5DB5">
              <w:rPr>
                <w:rFonts w:ascii="Arial" w:hAnsi="Arial"/>
                <w:sz w:val="32"/>
                <w:szCs w:val="32"/>
              </w:rPr>
              <w:sym w:font="Wingdings" w:char="F04A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B"/>
            </w:r>
            <w:r w:rsidRPr="00CD5DB5">
              <w:rPr>
                <w:rFonts w:ascii="Arial" w:hAnsi="Arial"/>
                <w:sz w:val="32"/>
                <w:szCs w:val="32"/>
              </w:rPr>
              <w:t xml:space="preserve"> </w:t>
            </w:r>
            <w:r w:rsidRPr="00CD5DB5">
              <w:rPr>
                <w:rFonts w:ascii="Arial" w:hAnsi="Arial"/>
                <w:sz w:val="32"/>
                <w:szCs w:val="32"/>
              </w:rPr>
              <w:sym w:font="Wingdings" w:char="F04C"/>
            </w:r>
          </w:p>
        </w:tc>
      </w:tr>
    </w:tbl>
    <w:p w14:paraId="53771FD4" w14:textId="77777777" w:rsidR="008B44DD" w:rsidRDefault="008B44DD" w:rsidP="000B70D1">
      <w:pPr>
        <w:rPr>
          <w:rFonts w:ascii="Arial" w:hAnsi="Arial"/>
          <w:b/>
          <w:sz w:val="20"/>
        </w:rPr>
        <w:sectPr w:rsidR="008B44DD" w:rsidSect="00D4759D">
          <w:headerReference w:type="default" r:id="rId17"/>
          <w:footerReference w:type="default" r:id="rId18"/>
          <w:headerReference w:type="first" r:id="rId19"/>
          <w:pgSz w:w="16838" w:h="11906" w:orient="landscape" w:code="9"/>
          <w:pgMar w:top="1417" w:right="1000" w:bottom="1417" w:left="1134" w:header="708" w:footer="652" w:gutter="0"/>
          <w:cols w:space="708"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6096"/>
        <w:gridCol w:w="3260"/>
      </w:tblGrid>
      <w:tr w:rsidR="00EB005D" w:rsidRPr="00C841C7" w14:paraId="191680E8" w14:textId="77777777" w:rsidTr="00884CC5">
        <w:tc>
          <w:tcPr>
            <w:tcW w:w="9356" w:type="dxa"/>
            <w:gridSpan w:val="2"/>
          </w:tcPr>
          <w:p w14:paraId="3F64CCED" w14:textId="19F7ACBD" w:rsidR="00EB005D" w:rsidRPr="00B62E65" w:rsidRDefault="00EB005D" w:rsidP="00884CC5">
            <w:pPr>
              <w:rPr>
                <w:rFonts w:ascii="Arial" w:hAnsi="Arial"/>
                <w:b/>
                <w:szCs w:val="22"/>
              </w:rPr>
            </w:pPr>
            <w:r w:rsidRPr="00B62E65">
              <w:rPr>
                <w:rFonts w:ascii="Arial" w:hAnsi="Arial"/>
                <w:b/>
                <w:szCs w:val="22"/>
              </w:rPr>
              <w:lastRenderedPageBreak/>
              <w:t>Aufgabe 7</w:t>
            </w:r>
          </w:p>
        </w:tc>
      </w:tr>
      <w:tr w:rsidR="00B62E65" w:rsidRPr="009A4842" w14:paraId="12227640" w14:textId="77777777" w:rsidTr="00884CC5">
        <w:tc>
          <w:tcPr>
            <w:tcW w:w="9356" w:type="dxa"/>
            <w:gridSpan w:val="2"/>
          </w:tcPr>
          <w:p w14:paraId="4943910B" w14:textId="4C4E2D9B" w:rsidR="00D23014" w:rsidRDefault="006274D2" w:rsidP="00B62E65">
            <w:pPr>
              <w:rPr>
                <w:rFonts w:ascii="Arial" w:hAnsi="Arial"/>
                <w:bCs/>
                <w:szCs w:val="22"/>
              </w:rPr>
            </w:pPr>
            <w:r>
              <w:rPr>
                <w:rFonts w:ascii="Arial" w:hAnsi="Arial"/>
                <w:bCs/>
                <w:szCs w:val="22"/>
              </w:rPr>
              <w:t>Ihr habt den Auftrag, eine Umfrage zum Thema «Mediennutzung» zu machen</w:t>
            </w:r>
            <w:r w:rsidR="00B62E65" w:rsidRPr="00B62E65">
              <w:rPr>
                <w:rFonts w:ascii="Arial" w:hAnsi="Arial"/>
                <w:bCs/>
                <w:szCs w:val="22"/>
              </w:rPr>
              <w:t xml:space="preserve">. Dabei sollt ihr herausfinden, welche Medien die Leute </w:t>
            </w:r>
            <w:r w:rsidR="007E6083">
              <w:rPr>
                <w:rFonts w:ascii="Arial" w:hAnsi="Arial"/>
                <w:bCs/>
                <w:szCs w:val="22"/>
              </w:rPr>
              <w:t>lesen oder hören</w:t>
            </w:r>
            <w:r w:rsidR="00D23014">
              <w:rPr>
                <w:rFonts w:ascii="Arial" w:hAnsi="Arial"/>
                <w:bCs/>
                <w:szCs w:val="22"/>
              </w:rPr>
              <w:t xml:space="preserve"> und </w:t>
            </w:r>
            <w:r w:rsidR="00B62E65" w:rsidRPr="00B62E65">
              <w:rPr>
                <w:rFonts w:ascii="Arial" w:hAnsi="Arial"/>
                <w:bCs/>
                <w:szCs w:val="22"/>
              </w:rPr>
              <w:t xml:space="preserve">warum und wie oft sie diese nutzen. </w:t>
            </w:r>
          </w:p>
          <w:p w14:paraId="7BE247A7" w14:textId="0F444624" w:rsidR="00B62E65" w:rsidRPr="00B62E65" w:rsidRDefault="00B62E65" w:rsidP="00B62E65">
            <w:pPr>
              <w:rPr>
                <w:rFonts w:ascii="Arial" w:hAnsi="Arial"/>
                <w:bCs/>
                <w:szCs w:val="22"/>
              </w:rPr>
            </w:pPr>
            <w:r w:rsidRPr="00B62E65">
              <w:rPr>
                <w:rFonts w:ascii="Arial" w:hAnsi="Arial"/>
                <w:bCs/>
                <w:szCs w:val="22"/>
              </w:rPr>
              <w:t>Natürlich dürft ihr euch noch weitere spannende Fragen zum Thema überlegen.</w:t>
            </w:r>
          </w:p>
          <w:p w14:paraId="32E3C326" w14:textId="77777777" w:rsidR="00B62E65" w:rsidRPr="00B62E65" w:rsidRDefault="00B62E65" w:rsidP="00B62E65">
            <w:pPr>
              <w:rPr>
                <w:rFonts w:ascii="Arial" w:hAnsi="Arial"/>
                <w:bCs/>
                <w:szCs w:val="22"/>
              </w:rPr>
            </w:pPr>
          </w:p>
          <w:p w14:paraId="66C25335" w14:textId="08DF30F7" w:rsidR="00B62E65" w:rsidRPr="00B62E65" w:rsidRDefault="00097327" w:rsidP="00B62E65">
            <w:pPr>
              <w:rPr>
                <w:rFonts w:ascii="Arial" w:hAnsi="Arial"/>
                <w:bCs/>
                <w:szCs w:val="22"/>
              </w:rPr>
            </w:pPr>
            <w:r>
              <w:rPr>
                <w:rFonts w:ascii="Arial" w:hAnsi="Arial"/>
                <w:bCs/>
                <w:szCs w:val="22"/>
              </w:rPr>
              <w:t>Anleitung für das Erstellen der Umfrage</w:t>
            </w:r>
            <w:r w:rsidR="00B62E65" w:rsidRPr="00B62E65">
              <w:rPr>
                <w:rFonts w:ascii="Arial" w:hAnsi="Arial"/>
                <w:bCs/>
                <w:szCs w:val="22"/>
              </w:rPr>
              <w:t>:</w:t>
            </w:r>
          </w:p>
          <w:p w14:paraId="47FF0041" w14:textId="77777777" w:rsidR="00B62E65" w:rsidRPr="00B62E65" w:rsidRDefault="00B62E65" w:rsidP="00B62E65">
            <w:pPr>
              <w:rPr>
                <w:rFonts w:ascii="Arial" w:hAnsi="Arial"/>
                <w:b/>
                <w:szCs w:val="22"/>
              </w:rPr>
            </w:pPr>
          </w:p>
          <w:p w14:paraId="1CB99BF3" w14:textId="77777777" w:rsidR="00B62E65" w:rsidRPr="00B62E65" w:rsidRDefault="00B62E65" w:rsidP="00B62E65">
            <w:pPr>
              <w:pStyle w:val="Listenabsatz"/>
              <w:numPr>
                <w:ilvl w:val="0"/>
                <w:numId w:val="25"/>
              </w:numPr>
              <w:rPr>
                <w:rFonts w:ascii="Arial" w:hAnsi="Arial"/>
                <w:bCs/>
                <w:szCs w:val="22"/>
              </w:rPr>
            </w:pPr>
            <w:r w:rsidRPr="00B62E65">
              <w:rPr>
                <w:rFonts w:ascii="Arial" w:hAnsi="Arial"/>
                <w:bCs/>
                <w:szCs w:val="22"/>
              </w:rPr>
              <w:t>Überlegt euch Fragen, die ihr stellen könntet und schreibt sie auf.</w:t>
            </w:r>
            <w:r w:rsidRPr="00B62E65">
              <w:rPr>
                <w:rFonts w:ascii="Arial" w:hAnsi="Arial"/>
                <w:bCs/>
                <w:szCs w:val="22"/>
              </w:rPr>
              <w:br/>
            </w:r>
          </w:p>
          <w:p w14:paraId="17A0870E" w14:textId="05755FD8" w:rsidR="00B62E65" w:rsidRPr="00B62E65" w:rsidRDefault="00B62E65" w:rsidP="00B62E65">
            <w:pPr>
              <w:pStyle w:val="Listenabsatz"/>
              <w:numPr>
                <w:ilvl w:val="0"/>
                <w:numId w:val="25"/>
              </w:numPr>
              <w:rPr>
                <w:rFonts w:ascii="Arial" w:hAnsi="Arial"/>
                <w:bCs/>
                <w:szCs w:val="22"/>
              </w:rPr>
            </w:pPr>
            <w:r w:rsidRPr="00B62E65">
              <w:rPr>
                <w:rFonts w:ascii="Arial" w:hAnsi="Arial"/>
                <w:bCs/>
                <w:szCs w:val="22"/>
              </w:rPr>
              <w:t>Überle</w:t>
            </w:r>
            <w:r w:rsidR="007E6083">
              <w:rPr>
                <w:rFonts w:ascii="Arial" w:hAnsi="Arial"/>
                <w:bCs/>
                <w:szCs w:val="22"/>
              </w:rPr>
              <w:t>g</w:t>
            </w:r>
            <w:r w:rsidRPr="00B62E65">
              <w:rPr>
                <w:rFonts w:ascii="Arial" w:hAnsi="Arial"/>
                <w:bCs/>
                <w:szCs w:val="22"/>
              </w:rPr>
              <w:t>t euch verschiedene</w:t>
            </w:r>
            <w:r w:rsidR="00097327">
              <w:rPr>
                <w:rFonts w:ascii="Arial" w:hAnsi="Arial"/>
                <w:bCs/>
                <w:szCs w:val="22"/>
              </w:rPr>
              <w:t xml:space="preserve"> vorgegebene</w:t>
            </w:r>
            <w:r w:rsidRPr="00B62E65">
              <w:rPr>
                <w:rFonts w:ascii="Arial" w:hAnsi="Arial"/>
                <w:bCs/>
                <w:szCs w:val="22"/>
              </w:rPr>
              <w:t xml:space="preserve"> Antwortmöglichkeiten, so kann die Umfrage einfacher ausgewertet werden. </w:t>
            </w:r>
          </w:p>
          <w:p w14:paraId="0469EC65" w14:textId="77777777" w:rsidR="00B62E65" w:rsidRPr="00B62E65" w:rsidRDefault="00B62E65" w:rsidP="00B62E65">
            <w:pPr>
              <w:pStyle w:val="Listenabsatz"/>
              <w:rPr>
                <w:rFonts w:ascii="Arial" w:hAnsi="Arial"/>
                <w:bCs/>
                <w:szCs w:val="22"/>
              </w:rPr>
            </w:pPr>
          </w:p>
          <w:p w14:paraId="6E9E9D07" w14:textId="77777777" w:rsidR="00B62E65" w:rsidRPr="00B62E65" w:rsidRDefault="00B62E65" w:rsidP="00B62E65">
            <w:pPr>
              <w:pStyle w:val="Listenabsatz"/>
              <w:numPr>
                <w:ilvl w:val="0"/>
                <w:numId w:val="25"/>
              </w:numPr>
              <w:rPr>
                <w:rFonts w:ascii="Arial" w:hAnsi="Arial"/>
                <w:bCs/>
                <w:szCs w:val="22"/>
              </w:rPr>
            </w:pPr>
            <w:r w:rsidRPr="00B62E65">
              <w:rPr>
                <w:rFonts w:ascii="Arial" w:hAnsi="Arial"/>
                <w:bCs/>
                <w:szCs w:val="22"/>
              </w:rPr>
              <w:t xml:space="preserve">Überlegt euch einen Begrüssungs-/Informationstext, den ihr zu Beginn der Umfrage vorlesen könnt. </w:t>
            </w:r>
          </w:p>
          <w:p w14:paraId="55FB1A8A" w14:textId="77777777" w:rsidR="00B62E65" w:rsidRPr="00B62E65" w:rsidRDefault="00B62E65" w:rsidP="00B62E65">
            <w:pPr>
              <w:pStyle w:val="Listenabsatz"/>
              <w:rPr>
                <w:rFonts w:ascii="Arial" w:hAnsi="Arial"/>
                <w:bCs/>
                <w:szCs w:val="22"/>
              </w:rPr>
            </w:pPr>
          </w:p>
          <w:p w14:paraId="1D3609DC" w14:textId="02EA8C8E" w:rsidR="00B62E65" w:rsidRPr="00B776A7" w:rsidRDefault="00B62E65" w:rsidP="00B776A7">
            <w:pPr>
              <w:pStyle w:val="Listenabsatz"/>
              <w:numPr>
                <w:ilvl w:val="0"/>
                <w:numId w:val="25"/>
              </w:numPr>
              <w:rPr>
                <w:rFonts w:ascii="Arial" w:hAnsi="Arial"/>
                <w:bCs/>
                <w:szCs w:val="22"/>
              </w:rPr>
            </w:pPr>
            <w:r w:rsidRPr="00B62E65">
              <w:rPr>
                <w:rFonts w:ascii="Arial" w:hAnsi="Arial"/>
                <w:bCs/>
                <w:szCs w:val="22"/>
              </w:rPr>
              <w:t xml:space="preserve">Notiert Personen, die ihr befragen könntet und fragt sie, ob sie an der Umfrage </w:t>
            </w:r>
            <w:r w:rsidR="00D81FFB">
              <w:rPr>
                <w:rFonts w:ascii="Arial" w:hAnsi="Arial"/>
                <w:bCs/>
                <w:szCs w:val="22"/>
              </w:rPr>
              <w:t>teil</w:t>
            </w:r>
            <w:r w:rsidR="00D81FFB" w:rsidRPr="00B776A7">
              <w:rPr>
                <w:rFonts w:ascii="Arial" w:hAnsi="Arial"/>
                <w:bCs/>
                <w:szCs w:val="22"/>
              </w:rPr>
              <w:t>nehmen</w:t>
            </w:r>
            <w:r w:rsidRPr="00B776A7">
              <w:rPr>
                <w:rFonts w:ascii="Arial" w:hAnsi="Arial"/>
                <w:bCs/>
                <w:szCs w:val="22"/>
              </w:rPr>
              <w:t xml:space="preserve"> möchten. </w:t>
            </w:r>
          </w:p>
          <w:p w14:paraId="3D24FBB6" w14:textId="77777777" w:rsidR="00B62E65" w:rsidRPr="00B62E65" w:rsidRDefault="00B62E65" w:rsidP="00B62E65">
            <w:pPr>
              <w:pStyle w:val="Listenabsatz"/>
              <w:rPr>
                <w:rFonts w:ascii="Arial" w:hAnsi="Arial"/>
                <w:bCs/>
                <w:szCs w:val="22"/>
              </w:rPr>
            </w:pPr>
          </w:p>
          <w:p w14:paraId="4ED95733" w14:textId="77777777" w:rsidR="00B62E65" w:rsidRPr="00B62E65" w:rsidRDefault="00B62E65" w:rsidP="00B62E65">
            <w:pPr>
              <w:pStyle w:val="Listenabsatz"/>
              <w:numPr>
                <w:ilvl w:val="0"/>
                <w:numId w:val="25"/>
              </w:numPr>
              <w:rPr>
                <w:rFonts w:ascii="Arial" w:hAnsi="Arial"/>
                <w:bCs/>
                <w:szCs w:val="22"/>
              </w:rPr>
            </w:pPr>
            <w:r w:rsidRPr="00B62E65">
              <w:rPr>
                <w:rFonts w:ascii="Arial" w:hAnsi="Arial"/>
                <w:bCs/>
                <w:szCs w:val="22"/>
              </w:rPr>
              <w:t>Gebt die Umfrage der Lehrperson zum Korrigieren ab.</w:t>
            </w:r>
            <w:r w:rsidRPr="00B62E65">
              <w:rPr>
                <w:rFonts w:ascii="Arial" w:hAnsi="Arial"/>
                <w:bCs/>
                <w:szCs w:val="22"/>
              </w:rPr>
              <w:br/>
            </w:r>
          </w:p>
          <w:p w14:paraId="02F31074" w14:textId="77777777" w:rsidR="00B62E65" w:rsidRPr="00B62E65" w:rsidRDefault="00B62E65" w:rsidP="00B62E65">
            <w:pPr>
              <w:pStyle w:val="Listenabsatz"/>
              <w:numPr>
                <w:ilvl w:val="0"/>
                <w:numId w:val="25"/>
              </w:numPr>
              <w:rPr>
                <w:rFonts w:ascii="Arial" w:hAnsi="Arial"/>
                <w:bCs/>
                <w:szCs w:val="22"/>
              </w:rPr>
            </w:pPr>
            <w:r w:rsidRPr="00B62E65">
              <w:rPr>
                <w:rFonts w:ascii="Arial" w:hAnsi="Arial"/>
                <w:bCs/>
                <w:szCs w:val="22"/>
              </w:rPr>
              <w:t xml:space="preserve">Befragt verschiedene Personen und schreibt die Antworten auf oder nehmt sie auf. </w:t>
            </w:r>
            <w:r w:rsidRPr="00B62E65">
              <w:rPr>
                <w:rFonts w:ascii="Arial" w:hAnsi="Arial"/>
                <w:bCs/>
                <w:szCs w:val="22"/>
              </w:rPr>
              <w:br/>
            </w:r>
          </w:p>
          <w:p w14:paraId="41CAEC36" w14:textId="77777777" w:rsidR="00B62E65" w:rsidRPr="00B62E65" w:rsidRDefault="00B62E65" w:rsidP="00B62E65">
            <w:pPr>
              <w:pStyle w:val="Listenabsatz"/>
              <w:numPr>
                <w:ilvl w:val="0"/>
                <w:numId w:val="25"/>
              </w:numPr>
              <w:rPr>
                <w:rFonts w:ascii="Arial" w:hAnsi="Arial"/>
                <w:bCs/>
                <w:szCs w:val="22"/>
              </w:rPr>
            </w:pPr>
            <w:r w:rsidRPr="00B62E65">
              <w:rPr>
                <w:rFonts w:ascii="Arial" w:hAnsi="Arial"/>
                <w:bCs/>
                <w:szCs w:val="22"/>
              </w:rPr>
              <w:t xml:space="preserve">Erstellt mit den Ergebnissen Diagramme und beschriftet sie. </w:t>
            </w:r>
            <w:r w:rsidRPr="00B62E65">
              <w:rPr>
                <w:rFonts w:ascii="Arial" w:hAnsi="Arial"/>
                <w:bCs/>
                <w:szCs w:val="22"/>
              </w:rPr>
              <w:br/>
            </w:r>
          </w:p>
          <w:p w14:paraId="20D4A4B2" w14:textId="77777777" w:rsidR="00B62E65" w:rsidRPr="00B62E65" w:rsidRDefault="00B62E65" w:rsidP="00B62E65">
            <w:pPr>
              <w:pStyle w:val="Listenabsatz"/>
              <w:numPr>
                <w:ilvl w:val="0"/>
                <w:numId w:val="25"/>
              </w:numPr>
              <w:rPr>
                <w:rFonts w:ascii="Arial" w:hAnsi="Arial"/>
                <w:bCs/>
                <w:szCs w:val="22"/>
              </w:rPr>
            </w:pPr>
            <w:r w:rsidRPr="00B62E65">
              <w:rPr>
                <w:rFonts w:ascii="Arial" w:hAnsi="Arial"/>
                <w:bCs/>
                <w:szCs w:val="22"/>
              </w:rPr>
              <w:t>Druckt die Diagramme aus und gestaltet damit ein Plakat.</w:t>
            </w:r>
            <w:r w:rsidRPr="00B62E65">
              <w:rPr>
                <w:rFonts w:ascii="Arial" w:hAnsi="Arial"/>
                <w:bCs/>
                <w:szCs w:val="22"/>
              </w:rPr>
              <w:br/>
            </w:r>
          </w:p>
          <w:p w14:paraId="61F5148E" w14:textId="1A18D0A9" w:rsidR="00B62E65" w:rsidRPr="00B62E65" w:rsidRDefault="00B62E65" w:rsidP="00B62E65">
            <w:pPr>
              <w:pStyle w:val="Listenabsatz"/>
              <w:numPr>
                <w:ilvl w:val="0"/>
                <w:numId w:val="25"/>
              </w:numPr>
              <w:rPr>
                <w:rFonts w:ascii="Arial" w:hAnsi="Arial"/>
                <w:bCs/>
                <w:szCs w:val="22"/>
              </w:rPr>
            </w:pPr>
            <w:r w:rsidRPr="00B62E65">
              <w:rPr>
                <w:rFonts w:ascii="Arial" w:hAnsi="Arial"/>
                <w:bCs/>
                <w:szCs w:val="22"/>
              </w:rPr>
              <w:t xml:space="preserve">Stellt eure Ergebnisse der Klasse vor. </w:t>
            </w:r>
          </w:p>
        </w:tc>
      </w:tr>
      <w:tr w:rsidR="00943E61" w:rsidRPr="009A4842" w14:paraId="23C9338E" w14:textId="77777777" w:rsidTr="00943E61">
        <w:tc>
          <w:tcPr>
            <w:tcW w:w="6096" w:type="dxa"/>
          </w:tcPr>
          <w:p w14:paraId="5DC833A4" w14:textId="1D005A08" w:rsidR="00943E61" w:rsidRDefault="00943E61" w:rsidP="00943E61">
            <w:pPr>
              <w:keepNext/>
              <w:jc w:val="right"/>
            </w:pPr>
          </w:p>
        </w:tc>
        <w:tc>
          <w:tcPr>
            <w:tcW w:w="3260" w:type="dxa"/>
          </w:tcPr>
          <w:p w14:paraId="04C0EBF1" w14:textId="77777777" w:rsidR="00943E61" w:rsidRDefault="00943E61" w:rsidP="00943E61">
            <w:pPr>
              <w:pStyle w:val="Beschriftung"/>
              <w:spacing w:after="0"/>
              <w:jc w:val="right"/>
              <w:rPr>
                <w:rFonts w:ascii="Arial" w:hAnsi="Arial"/>
                <w:color w:val="auto"/>
                <w:sz w:val="12"/>
                <w:szCs w:val="12"/>
              </w:rPr>
            </w:pPr>
            <w:r>
              <w:rPr>
                <w:rFonts w:ascii="Arial" w:hAnsi="Arial"/>
                <w:bCs/>
                <w:noProof/>
                <w:szCs w:val="22"/>
              </w:rPr>
              <w:drawing>
                <wp:inline distT="0" distB="0" distL="0" distR="0" wp14:anchorId="7834D4AD" wp14:editId="1DCFD913">
                  <wp:extent cx="2015490" cy="2679590"/>
                  <wp:effectExtent l="0" t="0" r="3810" b="6985"/>
                  <wp:docPr id="54" name="Grafik 54" descr="Ein Bild, das Text, Clip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Grafik 54" descr="Ein Bild, das Text, ClipArt enthält.&#10;&#10;Automatisch generierte Beschreibung"/>
                          <pic:cNvPicPr/>
                        </pic:nvPicPr>
                        <pic:blipFill rotWithShape="1">
                          <a:blip r:embed="rId20"/>
                          <a:srcRect b="3215"/>
                          <a:stretch/>
                        </pic:blipFill>
                        <pic:spPr bwMode="auto">
                          <a:xfrm>
                            <a:off x="0" y="0"/>
                            <a:ext cx="2016000" cy="2680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197C7B" w14:textId="49C77ADA" w:rsidR="00943E61" w:rsidRPr="00943E61" w:rsidRDefault="00943E61" w:rsidP="00943E61">
            <w:pPr>
              <w:pStyle w:val="Beschriftung"/>
              <w:spacing w:after="0"/>
              <w:jc w:val="center"/>
              <w:rPr>
                <w:rFonts w:ascii="Arial" w:hAnsi="Arial"/>
                <w:bCs/>
                <w:sz w:val="12"/>
                <w:szCs w:val="12"/>
              </w:rPr>
            </w:pPr>
            <w:r w:rsidRPr="00943E61">
              <w:rPr>
                <w:rFonts w:ascii="Arial" w:hAnsi="Arial"/>
                <w:color w:val="auto"/>
                <w:sz w:val="12"/>
                <w:szCs w:val="12"/>
              </w:rPr>
              <w:t>Bild: SRF</w:t>
            </w:r>
          </w:p>
        </w:tc>
      </w:tr>
    </w:tbl>
    <w:p w14:paraId="544ACCA7" w14:textId="5C522C03" w:rsidR="00E66E38" w:rsidRDefault="00E66E38" w:rsidP="000B70D1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E66E38" w:rsidRPr="009A4842" w14:paraId="1EAB62F2" w14:textId="77777777" w:rsidTr="00884CC5">
        <w:tc>
          <w:tcPr>
            <w:tcW w:w="9356" w:type="dxa"/>
          </w:tcPr>
          <w:p w14:paraId="689F2EE4" w14:textId="47CA7298" w:rsidR="005268DB" w:rsidRPr="005268DB" w:rsidRDefault="005268DB" w:rsidP="005268DB">
            <w:pPr>
              <w:rPr>
                <w:rFonts w:ascii="Arial" w:hAnsi="Arial"/>
                <w:b/>
                <w:szCs w:val="22"/>
              </w:rPr>
            </w:pPr>
            <w:r w:rsidRPr="005268DB">
              <w:rPr>
                <w:rFonts w:ascii="Arial" w:hAnsi="Arial"/>
                <w:b/>
                <w:szCs w:val="22"/>
              </w:rPr>
              <w:lastRenderedPageBreak/>
              <w:t>Diagramme erstellen in Word</w:t>
            </w:r>
          </w:p>
          <w:p w14:paraId="74F73EEF" w14:textId="5CD54068" w:rsidR="005268DB" w:rsidRPr="005268DB" w:rsidRDefault="005268DB" w:rsidP="00240E1D">
            <w:pPr>
              <w:rPr>
                <w:rFonts w:ascii="Arial" w:hAnsi="Arial"/>
                <w:bCs/>
                <w:szCs w:val="22"/>
              </w:rPr>
            </w:pPr>
            <w:r w:rsidRPr="005268DB">
              <w:rPr>
                <w:rFonts w:ascii="Arial" w:hAnsi="Arial"/>
                <w:bCs/>
                <w:szCs w:val="22"/>
              </w:rPr>
              <w:t>Ihr habt genug Personen befragt und eure Umfrage ist bereit zur Auswertung.</w:t>
            </w:r>
          </w:p>
          <w:p w14:paraId="4C363EF9" w14:textId="77777777" w:rsidR="005268DB" w:rsidRPr="005268DB" w:rsidRDefault="005268DB" w:rsidP="005268DB">
            <w:pPr>
              <w:rPr>
                <w:rFonts w:ascii="Arial" w:hAnsi="Arial"/>
                <w:bCs/>
                <w:szCs w:val="22"/>
              </w:rPr>
            </w:pPr>
          </w:p>
          <w:p w14:paraId="581AC2E1" w14:textId="77777777" w:rsidR="005268DB" w:rsidRPr="005268DB" w:rsidRDefault="005268DB" w:rsidP="005268DB">
            <w:pPr>
              <w:rPr>
                <w:rFonts w:ascii="Arial" w:hAnsi="Arial"/>
                <w:b/>
                <w:szCs w:val="22"/>
                <w:u w:val="single"/>
              </w:rPr>
            </w:pPr>
            <w:r w:rsidRPr="005268DB">
              <w:rPr>
                <w:rFonts w:ascii="Arial" w:hAnsi="Arial"/>
                <w:b/>
                <w:szCs w:val="22"/>
                <w:u w:val="single"/>
              </w:rPr>
              <w:t>Beispiel</w:t>
            </w:r>
          </w:p>
          <w:p w14:paraId="15B30536" w14:textId="77777777" w:rsidR="005268DB" w:rsidRPr="005268DB" w:rsidRDefault="005268DB" w:rsidP="005268DB">
            <w:pPr>
              <w:rPr>
                <w:rFonts w:ascii="Arial" w:hAnsi="Arial"/>
                <w:bCs/>
                <w:szCs w:val="22"/>
              </w:rPr>
            </w:pPr>
          </w:p>
          <w:p w14:paraId="0FDBA96F" w14:textId="6EC99E4A" w:rsidR="005268DB" w:rsidRPr="005268DB" w:rsidRDefault="005268DB" w:rsidP="005268DB">
            <w:pPr>
              <w:rPr>
                <w:rFonts w:ascii="Arial" w:hAnsi="Arial"/>
                <w:bCs/>
                <w:szCs w:val="22"/>
              </w:rPr>
            </w:pPr>
            <w:r w:rsidRPr="005268DB">
              <w:rPr>
                <w:rFonts w:ascii="Arial" w:hAnsi="Arial"/>
                <w:bCs/>
                <w:szCs w:val="22"/>
              </w:rPr>
              <w:t>Frage: Welche Medien nutzen Sie am liebsten</w:t>
            </w:r>
            <w:r w:rsidR="00C95006">
              <w:rPr>
                <w:rFonts w:ascii="Arial" w:hAnsi="Arial"/>
                <w:bCs/>
                <w:szCs w:val="22"/>
              </w:rPr>
              <w:t>,</w:t>
            </w:r>
            <w:r w:rsidRPr="005268DB">
              <w:rPr>
                <w:rFonts w:ascii="Arial" w:hAnsi="Arial"/>
                <w:bCs/>
                <w:szCs w:val="22"/>
              </w:rPr>
              <w:t xml:space="preserve"> um sich über aktuelle Themen zu informieren?</w:t>
            </w:r>
          </w:p>
          <w:p w14:paraId="78FFBF5E" w14:textId="77777777" w:rsidR="005268DB" w:rsidRPr="005268DB" w:rsidRDefault="005268DB" w:rsidP="005268DB">
            <w:pPr>
              <w:rPr>
                <w:rFonts w:ascii="Arial" w:hAnsi="Arial"/>
                <w:bCs/>
                <w:szCs w:val="22"/>
              </w:rPr>
            </w:pPr>
          </w:p>
          <w:p w14:paraId="065D7442" w14:textId="77777777" w:rsidR="005268DB" w:rsidRPr="005268DB" w:rsidRDefault="005268DB" w:rsidP="005268DB">
            <w:pPr>
              <w:pStyle w:val="Listenabsatz"/>
              <w:numPr>
                <w:ilvl w:val="0"/>
                <w:numId w:val="26"/>
              </w:numPr>
              <w:rPr>
                <w:rFonts w:ascii="Arial" w:hAnsi="Arial"/>
                <w:bCs/>
                <w:szCs w:val="22"/>
              </w:rPr>
            </w:pPr>
            <w:r w:rsidRPr="005268DB">
              <w:rPr>
                <w:rFonts w:ascii="Arial" w:hAnsi="Arial"/>
                <w:bCs/>
                <w:szCs w:val="22"/>
              </w:rPr>
              <w:t>Internet</w:t>
            </w:r>
          </w:p>
          <w:p w14:paraId="4A41CC3C" w14:textId="77777777" w:rsidR="005268DB" w:rsidRPr="005268DB" w:rsidRDefault="005268DB" w:rsidP="005268DB">
            <w:pPr>
              <w:pStyle w:val="Listenabsatz"/>
              <w:numPr>
                <w:ilvl w:val="0"/>
                <w:numId w:val="26"/>
              </w:numPr>
              <w:rPr>
                <w:rFonts w:ascii="Arial" w:hAnsi="Arial"/>
                <w:bCs/>
                <w:szCs w:val="22"/>
              </w:rPr>
            </w:pPr>
            <w:r w:rsidRPr="005268DB">
              <w:rPr>
                <w:rFonts w:ascii="Arial" w:hAnsi="Arial"/>
                <w:bCs/>
                <w:szCs w:val="22"/>
              </w:rPr>
              <w:t>Radio</w:t>
            </w:r>
          </w:p>
          <w:p w14:paraId="594505D8" w14:textId="77777777" w:rsidR="005268DB" w:rsidRPr="005268DB" w:rsidRDefault="005268DB" w:rsidP="005268DB">
            <w:pPr>
              <w:pStyle w:val="Listenabsatz"/>
              <w:numPr>
                <w:ilvl w:val="0"/>
                <w:numId w:val="26"/>
              </w:numPr>
              <w:rPr>
                <w:rFonts w:ascii="Arial" w:hAnsi="Arial"/>
                <w:bCs/>
                <w:szCs w:val="22"/>
              </w:rPr>
            </w:pPr>
            <w:r w:rsidRPr="005268DB">
              <w:rPr>
                <w:rFonts w:ascii="Arial" w:hAnsi="Arial"/>
                <w:bCs/>
                <w:szCs w:val="22"/>
              </w:rPr>
              <w:t>Fernsehen</w:t>
            </w:r>
          </w:p>
          <w:p w14:paraId="47FE0676" w14:textId="77777777" w:rsidR="005268DB" w:rsidRPr="005268DB" w:rsidRDefault="005268DB" w:rsidP="005268DB">
            <w:pPr>
              <w:pStyle w:val="Listenabsatz"/>
              <w:numPr>
                <w:ilvl w:val="0"/>
                <w:numId w:val="26"/>
              </w:numPr>
              <w:rPr>
                <w:rFonts w:ascii="Arial" w:hAnsi="Arial"/>
                <w:bCs/>
                <w:szCs w:val="22"/>
              </w:rPr>
            </w:pPr>
            <w:r w:rsidRPr="005268DB">
              <w:rPr>
                <w:rFonts w:ascii="Arial" w:hAnsi="Arial"/>
                <w:bCs/>
                <w:szCs w:val="22"/>
              </w:rPr>
              <w:t>Andere: _________</w:t>
            </w:r>
          </w:p>
          <w:p w14:paraId="362D454B" w14:textId="77777777" w:rsidR="00F72F8B" w:rsidRDefault="00F72F8B" w:rsidP="005268DB">
            <w:pPr>
              <w:rPr>
                <w:rFonts w:ascii="Arial" w:hAnsi="Arial"/>
                <w:bCs/>
                <w:szCs w:val="22"/>
              </w:rPr>
            </w:pPr>
          </w:p>
          <w:p w14:paraId="07A6770F" w14:textId="409508B1" w:rsidR="005268DB" w:rsidRPr="005268DB" w:rsidRDefault="005268DB" w:rsidP="005268DB">
            <w:pPr>
              <w:rPr>
                <w:rFonts w:ascii="Arial" w:hAnsi="Arial"/>
                <w:bCs/>
                <w:szCs w:val="22"/>
              </w:rPr>
            </w:pPr>
            <w:r w:rsidRPr="005268DB">
              <w:rPr>
                <w:rFonts w:ascii="Arial" w:hAnsi="Arial"/>
                <w:bCs/>
                <w:szCs w:val="22"/>
              </w:rPr>
              <w:t>Ihr habt</w:t>
            </w:r>
            <w:r w:rsidR="00F72F8B">
              <w:rPr>
                <w:rFonts w:ascii="Arial" w:hAnsi="Arial"/>
                <w:bCs/>
                <w:szCs w:val="22"/>
              </w:rPr>
              <w:t xml:space="preserve"> </w:t>
            </w:r>
            <w:r w:rsidRPr="005268DB">
              <w:rPr>
                <w:rFonts w:ascii="Arial" w:hAnsi="Arial"/>
                <w:bCs/>
                <w:szCs w:val="22"/>
              </w:rPr>
              <w:t>folgende Antworten erhalten</w:t>
            </w:r>
            <w:r w:rsidR="00F72F8B">
              <w:rPr>
                <w:rFonts w:ascii="Arial" w:hAnsi="Arial"/>
                <w:bCs/>
                <w:szCs w:val="22"/>
              </w:rPr>
              <w:t>.</w:t>
            </w:r>
            <w:r w:rsidRPr="005268DB">
              <w:rPr>
                <w:rFonts w:ascii="Arial" w:hAnsi="Arial"/>
                <w:bCs/>
                <w:szCs w:val="22"/>
              </w:rPr>
              <w:t xml:space="preserve"> </w:t>
            </w:r>
          </w:p>
          <w:p w14:paraId="18323A84" w14:textId="77777777" w:rsidR="005268DB" w:rsidRPr="005268DB" w:rsidRDefault="005268DB" w:rsidP="005268DB">
            <w:pPr>
              <w:rPr>
                <w:rFonts w:ascii="Arial" w:hAnsi="Arial"/>
                <w:bCs/>
                <w:szCs w:val="22"/>
              </w:rPr>
            </w:pPr>
          </w:p>
          <w:p w14:paraId="59FB990B" w14:textId="77777777" w:rsidR="005268DB" w:rsidRPr="005268DB" w:rsidRDefault="005268DB" w:rsidP="005268DB">
            <w:pPr>
              <w:pStyle w:val="Listenabsatz"/>
              <w:numPr>
                <w:ilvl w:val="0"/>
                <w:numId w:val="27"/>
              </w:numPr>
              <w:rPr>
                <w:rFonts w:ascii="Arial" w:hAnsi="Arial"/>
                <w:bCs/>
                <w:szCs w:val="22"/>
              </w:rPr>
            </w:pPr>
            <w:r w:rsidRPr="005268DB">
              <w:rPr>
                <w:rFonts w:ascii="Arial" w:hAnsi="Arial"/>
                <w:bCs/>
                <w:szCs w:val="22"/>
              </w:rPr>
              <w:t>Internet 5</w:t>
            </w:r>
          </w:p>
          <w:p w14:paraId="242B1297" w14:textId="77777777" w:rsidR="005268DB" w:rsidRPr="005268DB" w:rsidRDefault="005268DB" w:rsidP="005268DB">
            <w:pPr>
              <w:pStyle w:val="Listenabsatz"/>
              <w:numPr>
                <w:ilvl w:val="0"/>
                <w:numId w:val="27"/>
              </w:numPr>
              <w:rPr>
                <w:rFonts w:ascii="Arial" w:hAnsi="Arial"/>
                <w:bCs/>
                <w:szCs w:val="22"/>
              </w:rPr>
            </w:pPr>
            <w:r w:rsidRPr="005268DB">
              <w:rPr>
                <w:rFonts w:ascii="Arial" w:hAnsi="Arial"/>
                <w:bCs/>
                <w:szCs w:val="22"/>
              </w:rPr>
              <w:t>Radio 1</w:t>
            </w:r>
          </w:p>
          <w:p w14:paraId="2374EB4C" w14:textId="77777777" w:rsidR="005268DB" w:rsidRPr="005268DB" w:rsidRDefault="005268DB" w:rsidP="005268DB">
            <w:pPr>
              <w:pStyle w:val="Listenabsatz"/>
              <w:numPr>
                <w:ilvl w:val="0"/>
                <w:numId w:val="27"/>
              </w:numPr>
              <w:rPr>
                <w:rFonts w:ascii="Arial" w:hAnsi="Arial"/>
                <w:bCs/>
                <w:szCs w:val="22"/>
              </w:rPr>
            </w:pPr>
            <w:r w:rsidRPr="005268DB">
              <w:rPr>
                <w:rFonts w:ascii="Arial" w:hAnsi="Arial"/>
                <w:bCs/>
                <w:szCs w:val="22"/>
              </w:rPr>
              <w:t>Fernsehen 3</w:t>
            </w:r>
          </w:p>
          <w:p w14:paraId="752717A3" w14:textId="2B155C91" w:rsidR="00F72F8B" w:rsidRPr="00F72F8B" w:rsidRDefault="005268DB" w:rsidP="00F72F8B">
            <w:pPr>
              <w:pStyle w:val="Listenabsatz"/>
              <w:numPr>
                <w:ilvl w:val="0"/>
                <w:numId w:val="27"/>
              </w:numPr>
              <w:rPr>
                <w:rFonts w:ascii="Arial" w:hAnsi="Arial"/>
                <w:bCs/>
                <w:szCs w:val="22"/>
              </w:rPr>
            </w:pPr>
            <w:r w:rsidRPr="005268DB">
              <w:rPr>
                <w:rFonts w:ascii="Arial" w:hAnsi="Arial"/>
                <w:bCs/>
                <w:szCs w:val="22"/>
              </w:rPr>
              <w:t>Andere: _____ 0</w:t>
            </w:r>
          </w:p>
          <w:p w14:paraId="6F9D1AEA" w14:textId="791E63D0" w:rsidR="00F72F8B" w:rsidRDefault="00F72F8B" w:rsidP="00F72F8B">
            <w:pPr>
              <w:rPr>
                <w:rFonts w:ascii="Arial" w:hAnsi="Arial"/>
                <w:bCs/>
                <w:szCs w:val="22"/>
              </w:rPr>
            </w:pPr>
          </w:p>
          <w:p w14:paraId="1DE8167B" w14:textId="0133CCEA" w:rsidR="00F72F8B" w:rsidRPr="00F72F8B" w:rsidRDefault="00F72F8B" w:rsidP="00F72F8B">
            <w:pPr>
              <w:rPr>
                <w:rFonts w:ascii="Arial" w:hAnsi="Arial"/>
                <w:bCs/>
                <w:szCs w:val="22"/>
              </w:rPr>
            </w:pPr>
            <w:r>
              <w:rPr>
                <w:rFonts w:ascii="Arial" w:hAnsi="Arial"/>
                <w:bCs/>
                <w:szCs w:val="22"/>
              </w:rPr>
              <w:t>Nun könnt ihr die Antworten mit Word auswerten.</w:t>
            </w:r>
          </w:p>
          <w:p w14:paraId="04BC6DB3" w14:textId="77777777" w:rsidR="005268DB" w:rsidRPr="005268DB" w:rsidRDefault="005268DB" w:rsidP="005268DB">
            <w:pPr>
              <w:rPr>
                <w:rFonts w:ascii="Arial" w:hAnsi="Arial"/>
                <w:bCs/>
                <w:szCs w:val="22"/>
              </w:rPr>
            </w:pPr>
          </w:p>
          <w:p w14:paraId="4BC92E57" w14:textId="691F67C9" w:rsidR="005268DB" w:rsidRPr="00C95006" w:rsidRDefault="005268DB" w:rsidP="00C95006">
            <w:pPr>
              <w:pStyle w:val="Listenabsatz"/>
              <w:numPr>
                <w:ilvl w:val="0"/>
                <w:numId w:val="28"/>
              </w:numPr>
              <w:rPr>
                <w:rFonts w:ascii="Arial" w:hAnsi="Arial"/>
                <w:bCs/>
                <w:szCs w:val="22"/>
              </w:rPr>
            </w:pPr>
            <w:r w:rsidRPr="00C95006">
              <w:rPr>
                <w:rFonts w:ascii="Arial" w:hAnsi="Arial"/>
                <w:bCs/>
                <w:szCs w:val="22"/>
              </w:rPr>
              <w:t>Öffnet ein neues Dokument.</w:t>
            </w:r>
          </w:p>
          <w:p w14:paraId="00038FEF" w14:textId="77777777" w:rsidR="005268DB" w:rsidRPr="005268DB" w:rsidRDefault="005268DB" w:rsidP="005268DB">
            <w:pPr>
              <w:rPr>
                <w:rFonts w:ascii="Arial" w:hAnsi="Arial"/>
                <w:bCs/>
                <w:szCs w:val="22"/>
              </w:rPr>
            </w:pPr>
          </w:p>
          <w:p w14:paraId="543A8EE6" w14:textId="5BE017F5" w:rsidR="005268DB" w:rsidRPr="00F72F8B" w:rsidRDefault="005268DB" w:rsidP="00F72F8B">
            <w:pPr>
              <w:pStyle w:val="Listenabsatz"/>
              <w:numPr>
                <w:ilvl w:val="0"/>
                <w:numId w:val="28"/>
              </w:numPr>
              <w:rPr>
                <w:rFonts w:ascii="Arial" w:hAnsi="Arial"/>
                <w:bCs/>
                <w:szCs w:val="22"/>
              </w:rPr>
            </w:pPr>
            <w:r w:rsidRPr="00C95006">
              <w:rPr>
                <w:rFonts w:ascii="Arial" w:hAnsi="Arial"/>
                <w:bCs/>
                <w:szCs w:val="22"/>
              </w:rPr>
              <w:t xml:space="preserve">Klickt oben auf </w:t>
            </w:r>
            <w:r w:rsidR="00F72F8B">
              <w:rPr>
                <w:rFonts w:ascii="Arial" w:hAnsi="Arial"/>
                <w:bCs/>
                <w:szCs w:val="22"/>
              </w:rPr>
              <w:t>«</w:t>
            </w:r>
            <w:r w:rsidRPr="00C95006">
              <w:rPr>
                <w:rFonts w:ascii="Arial" w:hAnsi="Arial"/>
                <w:bCs/>
                <w:szCs w:val="22"/>
              </w:rPr>
              <w:t>Einfügen</w:t>
            </w:r>
            <w:r w:rsidR="00F72F8B">
              <w:rPr>
                <w:rFonts w:ascii="Arial" w:hAnsi="Arial"/>
                <w:bCs/>
                <w:szCs w:val="22"/>
              </w:rPr>
              <w:t>» und w</w:t>
            </w:r>
            <w:r w:rsidRPr="00F72F8B">
              <w:rPr>
                <w:rFonts w:ascii="Arial" w:hAnsi="Arial"/>
                <w:bCs/>
                <w:szCs w:val="22"/>
              </w:rPr>
              <w:t xml:space="preserve">ählt </w:t>
            </w:r>
            <w:r w:rsidR="00F72F8B" w:rsidRPr="00F72F8B">
              <w:rPr>
                <w:rFonts w:ascii="Arial" w:hAnsi="Arial"/>
                <w:bCs/>
                <w:szCs w:val="22"/>
              </w:rPr>
              <w:t>«</w:t>
            </w:r>
            <w:r w:rsidRPr="00F72F8B">
              <w:rPr>
                <w:rFonts w:ascii="Arial" w:hAnsi="Arial"/>
                <w:bCs/>
                <w:szCs w:val="22"/>
              </w:rPr>
              <w:t>Diagramm</w:t>
            </w:r>
            <w:r w:rsidR="00240E1D">
              <w:rPr>
                <w:rFonts w:ascii="Arial" w:hAnsi="Arial"/>
                <w:bCs/>
                <w:szCs w:val="22"/>
              </w:rPr>
              <w:t>»</w:t>
            </w:r>
            <w:r w:rsidRPr="00F72F8B">
              <w:rPr>
                <w:rFonts w:ascii="Arial" w:hAnsi="Arial"/>
                <w:bCs/>
                <w:szCs w:val="22"/>
              </w:rPr>
              <w:t xml:space="preserve">. </w:t>
            </w:r>
          </w:p>
          <w:p w14:paraId="6588F30C" w14:textId="77777777" w:rsidR="005268DB" w:rsidRPr="005268DB" w:rsidRDefault="005268DB" w:rsidP="005268DB">
            <w:pPr>
              <w:rPr>
                <w:rFonts w:ascii="Arial" w:hAnsi="Arial"/>
                <w:bCs/>
                <w:szCs w:val="22"/>
              </w:rPr>
            </w:pPr>
          </w:p>
          <w:p w14:paraId="13BA466F" w14:textId="77777777" w:rsidR="00240E1D" w:rsidRDefault="005268DB" w:rsidP="00C95006">
            <w:pPr>
              <w:pStyle w:val="Listenabsatz"/>
              <w:numPr>
                <w:ilvl w:val="0"/>
                <w:numId w:val="28"/>
              </w:numPr>
              <w:rPr>
                <w:rFonts w:ascii="Arial" w:hAnsi="Arial"/>
                <w:bCs/>
                <w:szCs w:val="22"/>
              </w:rPr>
            </w:pPr>
            <w:r w:rsidRPr="00C95006">
              <w:rPr>
                <w:rFonts w:ascii="Arial" w:hAnsi="Arial"/>
                <w:bCs/>
                <w:szCs w:val="22"/>
              </w:rPr>
              <w:t>Entscheidet euch für ein Diagramm</w:t>
            </w:r>
            <w:r w:rsidR="00240E1D">
              <w:rPr>
                <w:rFonts w:ascii="Arial" w:hAnsi="Arial"/>
                <w:bCs/>
                <w:szCs w:val="22"/>
              </w:rPr>
              <w:t xml:space="preserve">. </w:t>
            </w:r>
            <w:r w:rsidRPr="00C95006">
              <w:rPr>
                <w:rFonts w:ascii="Arial" w:hAnsi="Arial"/>
                <w:bCs/>
                <w:szCs w:val="22"/>
              </w:rPr>
              <w:t xml:space="preserve">Am besten eignen sich die Diagrammarten: </w:t>
            </w:r>
          </w:p>
          <w:p w14:paraId="51E0F238" w14:textId="6BB9D521" w:rsidR="005268DB" w:rsidRPr="00C95006" w:rsidRDefault="007E6083" w:rsidP="00240E1D">
            <w:pPr>
              <w:pStyle w:val="Listenabsatz"/>
              <w:rPr>
                <w:rFonts w:ascii="Arial" w:hAnsi="Arial"/>
                <w:bCs/>
                <w:szCs w:val="22"/>
              </w:rPr>
            </w:pPr>
            <w:r>
              <w:rPr>
                <w:rFonts w:ascii="Arial" w:hAnsi="Arial"/>
                <w:bCs/>
                <w:szCs w:val="22"/>
              </w:rPr>
              <w:t>g</w:t>
            </w:r>
            <w:r w:rsidR="005268DB" w:rsidRPr="00C95006">
              <w:rPr>
                <w:rFonts w:ascii="Arial" w:hAnsi="Arial"/>
                <w:bCs/>
                <w:szCs w:val="22"/>
              </w:rPr>
              <w:t xml:space="preserve">ruppierte Säulen, gruppierte Balken, Kreis. </w:t>
            </w:r>
          </w:p>
          <w:p w14:paraId="3DB92689" w14:textId="77777777" w:rsidR="005268DB" w:rsidRPr="005268DB" w:rsidRDefault="005268DB" w:rsidP="005268DB">
            <w:pPr>
              <w:rPr>
                <w:rFonts w:ascii="Arial" w:hAnsi="Arial"/>
                <w:bCs/>
                <w:szCs w:val="22"/>
              </w:rPr>
            </w:pPr>
          </w:p>
          <w:p w14:paraId="03082798" w14:textId="7C4A38CB" w:rsidR="005268DB" w:rsidRPr="00C95006" w:rsidRDefault="005268DB" w:rsidP="00C95006">
            <w:pPr>
              <w:pStyle w:val="Listenabsatz"/>
              <w:numPr>
                <w:ilvl w:val="0"/>
                <w:numId w:val="28"/>
              </w:numPr>
              <w:rPr>
                <w:rFonts w:ascii="Arial" w:hAnsi="Arial"/>
                <w:bCs/>
                <w:szCs w:val="22"/>
              </w:rPr>
            </w:pPr>
            <w:r w:rsidRPr="00C95006">
              <w:rPr>
                <w:rFonts w:ascii="Arial" w:hAnsi="Arial"/>
                <w:bCs/>
                <w:szCs w:val="22"/>
              </w:rPr>
              <w:t>Gebt eure Daten in der Tabelle ein.</w:t>
            </w:r>
          </w:p>
          <w:p w14:paraId="6AE3B32E" w14:textId="77777777" w:rsidR="005268DB" w:rsidRPr="005268DB" w:rsidRDefault="005268DB" w:rsidP="005268DB">
            <w:pPr>
              <w:rPr>
                <w:rFonts w:ascii="Arial" w:hAnsi="Arial"/>
                <w:bCs/>
                <w:szCs w:val="22"/>
              </w:rPr>
            </w:pPr>
          </w:p>
          <w:p w14:paraId="3C5DD80F" w14:textId="31C3F054" w:rsidR="005268DB" w:rsidRPr="00C95006" w:rsidRDefault="005268DB" w:rsidP="00C95006">
            <w:pPr>
              <w:pStyle w:val="Listenabsatz"/>
              <w:numPr>
                <w:ilvl w:val="0"/>
                <w:numId w:val="28"/>
              </w:numPr>
              <w:rPr>
                <w:rFonts w:ascii="Arial" w:hAnsi="Arial"/>
                <w:bCs/>
                <w:szCs w:val="22"/>
              </w:rPr>
            </w:pPr>
            <w:r w:rsidRPr="00C95006">
              <w:rPr>
                <w:rFonts w:ascii="Arial" w:hAnsi="Arial"/>
                <w:bCs/>
                <w:szCs w:val="22"/>
              </w:rPr>
              <w:t xml:space="preserve">Dann könnt ihr die Tabelle schliessen und euer Diagramm ist fast fertig. </w:t>
            </w:r>
          </w:p>
          <w:p w14:paraId="77369B07" w14:textId="77777777" w:rsidR="005268DB" w:rsidRPr="005268DB" w:rsidRDefault="005268DB" w:rsidP="005268DB">
            <w:pPr>
              <w:rPr>
                <w:rFonts w:ascii="Arial" w:hAnsi="Arial"/>
                <w:bCs/>
                <w:szCs w:val="22"/>
              </w:rPr>
            </w:pPr>
          </w:p>
          <w:p w14:paraId="04E644BF" w14:textId="5606BCEB" w:rsidR="005268DB" w:rsidRPr="00C95006" w:rsidRDefault="005268DB" w:rsidP="00C95006">
            <w:pPr>
              <w:pStyle w:val="Listenabsatz"/>
              <w:numPr>
                <w:ilvl w:val="0"/>
                <w:numId w:val="28"/>
              </w:numPr>
              <w:rPr>
                <w:rFonts w:ascii="Arial" w:hAnsi="Arial"/>
                <w:bCs/>
                <w:szCs w:val="22"/>
              </w:rPr>
            </w:pPr>
            <w:r w:rsidRPr="00C95006">
              <w:rPr>
                <w:rFonts w:ascii="Arial" w:hAnsi="Arial"/>
                <w:bCs/>
                <w:szCs w:val="22"/>
              </w:rPr>
              <w:t xml:space="preserve">Passt den Titel an, indem ihr draufklickt. Den Kasten unten (Datenreihe 1) könnt ihr löschen. </w:t>
            </w:r>
          </w:p>
          <w:p w14:paraId="10E807C4" w14:textId="77777777" w:rsidR="005268DB" w:rsidRPr="005268DB" w:rsidRDefault="005268DB" w:rsidP="005268DB">
            <w:pPr>
              <w:rPr>
                <w:rFonts w:ascii="Arial" w:hAnsi="Arial"/>
                <w:bCs/>
                <w:szCs w:val="22"/>
              </w:rPr>
            </w:pPr>
          </w:p>
          <w:p w14:paraId="5CAE1D6A" w14:textId="6D7BA698" w:rsidR="00E66E38" w:rsidRPr="00C95006" w:rsidRDefault="005268DB" w:rsidP="00C95006">
            <w:pPr>
              <w:pStyle w:val="Listenabsatz"/>
              <w:numPr>
                <w:ilvl w:val="0"/>
                <w:numId w:val="28"/>
              </w:numPr>
              <w:rPr>
                <w:rFonts w:ascii="Arial" w:hAnsi="Arial"/>
                <w:bCs/>
                <w:szCs w:val="22"/>
              </w:rPr>
            </w:pPr>
            <w:r w:rsidRPr="00C95006">
              <w:rPr>
                <w:rFonts w:ascii="Arial" w:hAnsi="Arial"/>
                <w:bCs/>
                <w:szCs w:val="22"/>
              </w:rPr>
              <w:t xml:space="preserve">Schreibt zu jedem Diagramm einen kurzen Begleittext, </w:t>
            </w:r>
            <w:r w:rsidR="00240E1D">
              <w:rPr>
                <w:rFonts w:ascii="Arial" w:hAnsi="Arial"/>
                <w:bCs/>
                <w:szCs w:val="22"/>
              </w:rPr>
              <w:t>damit andere Personen verstehen, welche Frage hier ausgewertet wurde.</w:t>
            </w:r>
            <w:r w:rsidRPr="00C95006">
              <w:rPr>
                <w:rFonts w:ascii="Arial" w:hAnsi="Arial"/>
                <w:bCs/>
                <w:szCs w:val="22"/>
              </w:rPr>
              <w:t xml:space="preserve"> </w:t>
            </w:r>
          </w:p>
        </w:tc>
      </w:tr>
      <w:tr w:rsidR="00C95006" w:rsidRPr="009A4842" w14:paraId="4AAE9D55" w14:textId="77777777" w:rsidTr="00884CC5">
        <w:tc>
          <w:tcPr>
            <w:tcW w:w="9356" w:type="dxa"/>
          </w:tcPr>
          <w:p w14:paraId="4427ECA7" w14:textId="77777777" w:rsidR="00C95006" w:rsidRPr="005268DB" w:rsidRDefault="00C95006" w:rsidP="005268DB">
            <w:pPr>
              <w:rPr>
                <w:rFonts w:ascii="Arial" w:hAnsi="Arial"/>
                <w:b/>
                <w:szCs w:val="22"/>
              </w:rPr>
            </w:pPr>
          </w:p>
        </w:tc>
      </w:tr>
      <w:tr w:rsidR="00C95006" w:rsidRPr="009A4842" w14:paraId="71494C5E" w14:textId="77777777" w:rsidTr="00884CC5">
        <w:tc>
          <w:tcPr>
            <w:tcW w:w="9356" w:type="dxa"/>
          </w:tcPr>
          <w:p w14:paraId="6E7DF5BD" w14:textId="2403A3F7" w:rsidR="00C95006" w:rsidRPr="005268DB" w:rsidRDefault="00C95006" w:rsidP="00C95006">
            <w:pPr>
              <w:jc w:val="center"/>
              <w:rPr>
                <w:rFonts w:ascii="Arial" w:hAnsi="Arial"/>
                <w:b/>
                <w:szCs w:val="22"/>
              </w:rPr>
            </w:pPr>
            <w:r w:rsidRPr="00EF3B20">
              <w:rPr>
                <w:rFonts w:ascii="Arial" w:hAnsi="Arial"/>
                <w:bCs/>
                <w:noProof/>
                <w:sz w:val="20"/>
              </w:rPr>
              <w:drawing>
                <wp:inline distT="0" distB="0" distL="0" distR="0" wp14:anchorId="3AB61146" wp14:editId="29A290C5">
                  <wp:extent cx="4587875" cy="1940119"/>
                  <wp:effectExtent l="0" t="0" r="3175" b="3175"/>
                  <wp:docPr id="5" name="Diagramm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</w:tr>
    </w:tbl>
    <w:p w14:paraId="576F4FAC" w14:textId="77777777" w:rsidR="004A57BF" w:rsidRPr="0039240D" w:rsidRDefault="004A57BF" w:rsidP="000B70D1">
      <w:pPr>
        <w:rPr>
          <w:rFonts w:ascii="Arial" w:hAnsi="Arial"/>
          <w:b/>
          <w:sz w:val="20"/>
        </w:rPr>
      </w:pPr>
    </w:p>
    <w:sectPr w:rsidR="004A57BF" w:rsidRPr="0039240D" w:rsidSect="008B44DD">
      <w:headerReference w:type="default" r:id="rId22"/>
      <w:footerReference w:type="default" r:id="rId23"/>
      <w:pgSz w:w="11906" w:h="16838" w:code="9"/>
      <w:pgMar w:top="1000" w:right="1417" w:bottom="1134" w:left="1417" w:header="708" w:footer="6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537482" w14:textId="77777777" w:rsidR="00CA4241" w:rsidRDefault="00CA4241">
      <w:r>
        <w:separator/>
      </w:r>
    </w:p>
  </w:endnote>
  <w:endnote w:type="continuationSeparator" w:id="0">
    <w:p w14:paraId="0E3A2B7B" w14:textId="77777777" w:rsidR="00CA4241" w:rsidRDefault="00CA4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71535B" w14:textId="77777777"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5AAFED7B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2F97B163" w14:textId="77777777"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</w:t>
          </w:r>
          <w:proofErr w:type="spellStart"/>
          <w:r w:rsidRPr="00FB2AB5">
            <w:rPr>
              <w:rFonts w:ascii="Arial" w:hAnsi="Arial"/>
              <w:b/>
              <w:bCs/>
              <w:sz w:val="18"/>
              <w:szCs w:val="18"/>
            </w:rPr>
            <w:t>myschool</w:t>
          </w:r>
          <w:proofErr w:type="spellEnd"/>
        </w:p>
      </w:tc>
      <w:tc>
        <w:tcPr>
          <w:tcW w:w="4633" w:type="dxa"/>
          <w:shd w:val="clear" w:color="auto" w:fill="C7C0B9"/>
          <w:vAlign w:val="center"/>
        </w:tcPr>
        <w:p w14:paraId="697CE905" w14:textId="77777777"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78045EA6" w14:textId="77777777"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="005D6A8A"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="005D6A8A"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14:paraId="2A36662B" w14:textId="77777777"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696FB" w14:textId="77777777" w:rsidR="00F70D14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0C47C9" w:rsidRPr="002D00AC" w14:paraId="3A6723F1" w14:textId="77777777" w:rsidTr="00370556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6F2AE8F5" w14:textId="77777777"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</w:t>
          </w:r>
          <w:proofErr w:type="spellStart"/>
          <w:r w:rsidRPr="00FB2AB5">
            <w:rPr>
              <w:rFonts w:ascii="Arial" w:hAnsi="Arial"/>
              <w:b/>
              <w:bCs/>
              <w:sz w:val="18"/>
              <w:szCs w:val="18"/>
            </w:rPr>
            <w:t>myschool</w:t>
          </w:r>
          <w:proofErr w:type="spellEnd"/>
        </w:p>
      </w:tc>
      <w:tc>
        <w:tcPr>
          <w:tcW w:w="4633" w:type="dxa"/>
          <w:shd w:val="clear" w:color="auto" w:fill="C7C0B9"/>
          <w:vAlign w:val="center"/>
        </w:tcPr>
        <w:p w14:paraId="5C37EDAC" w14:textId="77777777"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68A5C443" w14:textId="77777777"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14:paraId="21DABA15" w14:textId="77777777" w:rsidR="000C47C9" w:rsidRPr="00DC0DD0" w:rsidRDefault="000C47C9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5168" w:type="dxa"/>
      <w:tblInd w:w="-171" w:type="dxa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948"/>
      <w:gridCol w:w="4613"/>
      <w:gridCol w:w="7607"/>
    </w:tblGrid>
    <w:tr w:rsidR="00D4759D" w:rsidRPr="00E231F5" w14:paraId="0E5F0A9A" w14:textId="77777777" w:rsidTr="00884CC5">
      <w:tc>
        <w:tcPr>
          <w:tcW w:w="2948" w:type="dxa"/>
          <w:shd w:val="clear" w:color="auto" w:fill="C7C0B9"/>
          <w:vAlign w:val="bottom"/>
        </w:tcPr>
        <w:p w14:paraId="33FF0C59" w14:textId="77777777" w:rsidR="00D4759D" w:rsidRPr="00AB673A" w:rsidRDefault="00D4759D" w:rsidP="00D4759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AB673A">
            <w:rPr>
              <w:rFonts w:ascii="Arial" w:hAnsi="Arial"/>
              <w:b/>
              <w:sz w:val="18"/>
              <w:szCs w:val="18"/>
            </w:rPr>
            <w:t>srf.ch/</w:t>
          </w:r>
          <w:proofErr w:type="spellStart"/>
          <w:r w:rsidRPr="00AB673A">
            <w:rPr>
              <w:rFonts w:ascii="Arial" w:hAnsi="Arial"/>
              <w:b/>
              <w:sz w:val="18"/>
              <w:szCs w:val="18"/>
            </w:rPr>
            <w:t>myschool</w:t>
          </w:r>
          <w:proofErr w:type="spellEnd"/>
        </w:p>
      </w:tc>
      <w:tc>
        <w:tcPr>
          <w:tcW w:w="4613" w:type="dxa"/>
          <w:shd w:val="clear" w:color="auto" w:fill="C7C0B9"/>
        </w:tcPr>
        <w:p w14:paraId="5A899396" w14:textId="77777777" w:rsidR="00D4759D" w:rsidRPr="00AB673A" w:rsidRDefault="00D4759D" w:rsidP="00D4759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7607" w:type="dxa"/>
          <w:shd w:val="clear" w:color="auto" w:fill="C7C0B9"/>
          <w:vAlign w:val="bottom"/>
        </w:tcPr>
        <w:p w14:paraId="6AEFD8DA" w14:textId="77777777" w:rsidR="00D4759D" w:rsidRPr="00AB673A" w:rsidRDefault="00D4759D" w:rsidP="00D4759D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AB673A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AB673A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AB673A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Pr="00AB673A">
            <w:rPr>
              <w:rFonts w:ascii="Arial" w:hAnsi="Arial"/>
              <w:b/>
              <w:noProof/>
              <w:sz w:val="18"/>
              <w:szCs w:val="18"/>
            </w:rPr>
            <w:t>1</w:t>
          </w:r>
          <w:r w:rsidRPr="00AB673A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AB673A">
            <w:rPr>
              <w:rFonts w:ascii="Arial" w:hAnsi="Arial"/>
              <w:b/>
              <w:sz w:val="18"/>
              <w:szCs w:val="18"/>
            </w:rPr>
            <w:t>/</w:t>
          </w:r>
          <w:r w:rsidRPr="00AB673A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AB673A">
            <w:rPr>
              <w:rFonts w:ascii="Arial" w:hAnsi="Arial"/>
              <w:b/>
              <w:sz w:val="18"/>
              <w:szCs w:val="18"/>
            </w:rPr>
            <w:instrText xml:space="preserve"> NUMPAGES   \* MERGEFORMAT </w:instrText>
          </w:r>
          <w:r w:rsidRPr="00AB673A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Pr="00AB673A">
            <w:rPr>
              <w:rFonts w:ascii="Arial" w:hAnsi="Arial"/>
              <w:b/>
              <w:noProof/>
              <w:sz w:val="18"/>
              <w:szCs w:val="18"/>
            </w:rPr>
            <w:t>1</w:t>
          </w:r>
          <w:r w:rsidRPr="00AB673A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14:paraId="387689EE" w14:textId="77777777" w:rsidR="00D4759D" w:rsidRPr="00362BEB" w:rsidRDefault="00D4759D" w:rsidP="00D4759D">
    <w:pPr>
      <w:pStyle w:val="Fuzeile"/>
      <w:rPr>
        <w:rFonts w:ascii="Arial" w:hAnsi="Arial"/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E9A0D8" w14:textId="7C96E5FB" w:rsidR="008B44DD" w:rsidRDefault="008B44DD" w:rsidP="00D4759D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8B44DD" w:rsidRPr="002D00AC" w14:paraId="7D1EDE87" w14:textId="77777777" w:rsidTr="00884CC5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14B37993" w14:textId="77777777" w:rsidR="008B44DD" w:rsidRPr="00FB2AB5" w:rsidRDefault="008B44DD" w:rsidP="008B44D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</w:t>
          </w:r>
          <w:proofErr w:type="spellStart"/>
          <w:r w:rsidRPr="00FB2AB5">
            <w:rPr>
              <w:rFonts w:ascii="Arial" w:hAnsi="Arial"/>
              <w:b/>
              <w:bCs/>
              <w:sz w:val="18"/>
              <w:szCs w:val="18"/>
            </w:rPr>
            <w:t>myschool</w:t>
          </w:r>
          <w:proofErr w:type="spellEnd"/>
        </w:p>
      </w:tc>
      <w:tc>
        <w:tcPr>
          <w:tcW w:w="4633" w:type="dxa"/>
          <w:shd w:val="clear" w:color="auto" w:fill="C7C0B9"/>
          <w:vAlign w:val="center"/>
        </w:tcPr>
        <w:p w14:paraId="444BCBFA" w14:textId="77777777" w:rsidR="008B44DD" w:rsidRPr="00FB2AB5" w:rsidRDefault="008B44DD" w:rsidP="008B44D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2ADD0BEA" w14:textId="77777777" w:rsidR="008B44DD" w:rsidRPr="00FB2AB5" w:rsidRDefault="008B44DD" w:rsidP="008B44DD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14:paraId="4401D0C9" w14:textId="77777777" w:rsidR="008B44DD" w:rsidRPr="00362BEB" w:rsidRDefault="008B44DD" w:rsidP="00D4759D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B44CFE" w14:textId="77777777" w:rsidR="00CA4241" w:rsidRDefault="00CA4241">
      <w:r>
        <w:separator/>
      </w:r>
    </w:p>
  </w:footnote>
  <w:footnote w:type="continuationSeparator" w:id="0">
    <w:p w14:paraId="4B69F97C" w14:textId="77777777" w:rsidR="00CA4241" w:rsidRDefault="00CA42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835"/>
      <w:gridCol w:w="6521"/>
    </w:tblGrid>
    <w:tr w:rsidR="000C47C9" w14:paraId="31D5E206" w14:textId="77777777" w:rsidTr="00370556">
      <w:trPr>
        <w:trHeight w:val="430"/>
      </w:trPr>
      <w:tc>
        <w:tcPr>
          <w:tcW w:w="2835" w:type="dxa"/>
        </w:tcPr>
        <w:p w14:paraId="250A1629" w14:textId="77777777" w:rsidR="000C47C9" w:rsidRDefault="000C47C9" w:rsidP="000C47C9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469DA32F" wp14:editId="288A27E7">
                <wp:extent cx="1656000" cy="421052"/>
                <wp:effectExtent l="0" t="0" r="1905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bottom"/>
        </w:tcPr>
        <w:p w14:paraId="0F00EECD" w14:textId="27C307C4" w:rsidR="000C47C9" w:rsidRPr="002D01FD" w:rsidRDefault="00835E8F" w:rsidP="000C47C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0C47C9" w14:paraId="2026C58F" w14:textId="77777777" w:rsidTr="00370556">
      <w:trPr>
        <w:trHeight w:hRule="exact" w:val="227"/>
      </w:trPr>
      <w:tc>
        <w:tcPr>
          <w:tcW w:w="9356" w:type="dxa"/>
          <w:gridSpan w:val="2"/>
        </w:tcPr>
        <w:p w14:paraId="754CD8D1" w14:textId="77777777" w:rsidR="000C47C9" w:rsidRDefault="000C47C9" w:rsidP="000C47C9">
          <w:pPr>
            <w:pStyle w:val="Kopfzeile"/>
          </w:pPr>
        </w:p>
      </w:tc>
    </w:tr>
    <w:tr w:rsidR="000C47C9" w14:paraId="64612231" w14:textId="77777777" w:rsidTr="00370556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0A75CDB4" w14:textId="2A3644FB" w:rsidR="000C47C9" w:rsidRPr="00AF5072" w:rsidRDefault="00715AB9" w:rsidP="00ED0F25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 xml:space="preserve">Clip und klar! </w:t>
          </w:r>
          <w:r w:rsidR="00ED0F25">
            <w:rPr>
              <w:rFonts w:ascii="Arial" w:hAnsi="Arial"/>
              <w:b/>
              <w:sz w:val="18"/>
              <w:szCs w:val="18"/>
            </w:rPr>
            <w:t>Warum braucht es Medien?</w:t>
          </w:r>
        </w:p>
      </w:tc>
    </w:tr>
  </w:tbl>
  <w:p w14:paraId="7D69ADA7" w14:textId="77777777" w:rsidR="00F70D14" w:rsidRDefault="00F70D14">
    <w:pPr>
      <w:pStyle w:val="Kopfzeile"/>
      <w:rPr>
        <w:rFonts w:ascii="Arial" w:hAnsi="Arial"/>
        <w:sz w:val="20"/>
      </w:rPr>
    </w:pPr>
  </w:p>
  <w:p w14:paraId="5A37E989" w14:textId="77777777" w:rsidR="00FB2AB5" w:rsidRPr="00DC0DD0" w:rsidRDefault="00FB2AB5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4865"/>
      <w:gridCol w:w="1559"/>
    </w:tblGrid>
    <w:tr w:rsidR="001A1720" w14:paraId="6E23B560" w14:textId="77777777" w:rsidTr="00884CC5">
      <w:trPr>
        <w:trHeight w:val="426"/>
      </w:trPr>
      <w:tc>
        <w:tcPr>
          <w:tcW w:w="2762" w:type="dxa"/>
        </w:tcPr>
        <w:p w14:paraId="3685A4D4" w14:textId="77777777" w:rsidR="001A1720" w:rsidRPr="0008046F" w:rsidRDefault="001A1720" w:rsidP="001A1720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5ECC9288" wp14:editId="691E54E7">
                <wp:extent cx="1656000" cy="421052"/>
                <wp:effectExtent l="0" t="0" r="1905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94" w:type="dxa"/>
          <w:gridSpan w:val="3"/>
          <w:vAlign w:val="bottom"/>
        </w:tcPr>
        <w:p w14:paraId="40112E22" w14:textId="77777777" w:rsidR="001A1720" w:rsidRPr="002D01FD" w:rsidRDefault="001A1720" w:rsidP="001A1720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1A1720" w14:paraId="64F79540" w14:textId="77777777" w:rsidTr="00884CC5">
      <w:trPr>
        <w:trHeight w:hRule="exact" w:val="227"/>
      </w:trPr>
      <w:tc>
        <w:tcPr>
          <w:tcW w:w="9356" w:type="dxa"/>
          <w:gridSpan w:val="4"/>
        </w:tcPr>
        <w:p w14:paraId="6AF21AB6" w14:textId="77777777" w:rsidR="001A1720" w:rsidRPr="00092BCF" w:rsidRDefault="001A1720" w:rsidP="001A1720">
          <w:pPr>
            <w:pStyle w:val="Kopfzeile"/>
            <w:rPr>
              <w:rFonts w:ascii="Arial" w:hAnsi="Arial"/>
              <w:sz w:val="20"/>
            </w:rPr>
          </w:pPr>
        </w:p>
      </w:tc>
    </w:tr>
    <w:tr w:rsidR="001A1720" w14:paraId="07785814" w14:textId="77777777" w:rsidTr="00884CC5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0925B010" w14:textId="3FD5F572" w:rsidR="001A1720" w:rsidRPr="005301DE" w:rsidRDefault="001A1720" w:rsidP="001A1720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</w:rPr>
            <w:drawing>
              <wp:inline distT="0" distB="0" distL="0" distR="0" wp14:anchorId="0E35F6C6" wp14:editId="4748D409">
                <wp:extent cx="1656000" cy="917294"/>
                <wp:effectExtent l="0" t="0" r="1905" b="0"/>
                <wp:docPr id="12" name="Grafi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6000" cy="917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05E01A4D" w14:textId="77777777" w:rsidR="001A1720" w:rsidRDefault="001A1720" w:rsidP="001A1720">
          <w:pPr>
            <w:pStyle w:val="Kopfzeile"/>
          </w:pPr>
        </w:p>
      </w:tc>
      <w:tc>
        <w:tcPr>
          <w:tcW w:w="4865" w:type="dxa"/>
          <w:shd w:val="clear" w:color="auto" w:fill="C7C0B9"/>
          <w:vAlign w:val="center"/>
        </w:tcPr>
        <w:p w14:paraId="015DB034" w14:textId="77777777" w:rsidR="001A1720" w:rsidRPr="002D01FD" w:rsidRDefault="001A1720" w:rsidP="001A1720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  <w:tc>
        <w:tcPr>
          <w:tcW w:w="1559" w:type="dxa"/>
          <w:vMerge w:val="restart"/>
          <w:shd w:val="clear" w:color="auto" w:fill="auto"/>
          <w:vAlign w:val="center"/>
        </w:tcPr>
        <w:p w14:paraId="023D5F29" w14:textId="06F9B3A6" w:rsidR="001A1720" w:rsidRPr="002D01FD" w:rsidRDefault="00386330" w:rsidP="001A1720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noProof/>
              <w:sz w:val="18"/>
              <w:szCs w:val="18"/>
            </w:rPr>
            <w:drawing>
              <wp:inline distT="0" distB="0" distL="0" distR="0" wp14:anchorId="346D9E61" wp14:editId="334E6C05">
                <wp:extent cx="936000" cy="936000"/>
                <wp:effectExtent l="0" t="0" r="0" b="0"/>
                <wp:docPr id="13" name="Grafi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fik 1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6000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A1720" w14:paraId="3A6E81C0" w14:textId="77777777" w:rsidTr="00884CC5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2ED7AE60" w14:textId="77777777" w:rsidR="001A1720" w:rsidRDefault="001A1720" w:rsidP="001A1720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23495F6E" w14:textId="77777777" w:rsidR="001A1720" w:rsidRDefault="001A1720" w:rsidP="001A1720">
          <w:pPr>
            <w:pStyle w:val="Kopfzeile"/>
          </w:pPr>
        </w:p>
      </w:tc>
      <w:tc>
        <w:tcPr>
          <w:tcW w:w="4865" w:type="dxa"/>
          <w:shd w:val="clear" w:color="auto" w:fill="EAEAEA"/>
          <w:vAlign w:val="bottom"/>
        </w:tcPr>
        <w:p w14:paraId="61E6B8B7" w14:textId="77777777" w:rsidR="001A1720" w:rsidRDefault="001A1720" w:rsidP="001A1720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Clip und klar! </w:t>
          </w:r>
        </w:p>
        <w:p w14:paraId="50DED56D" w14:textId="02B7D804" w:rsidR="001A1720" w:rsidRPr="006F2C9E" w:rsidRDefault="001A1720" w:rsidP="001A1720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Warum braucht es Medien?</w:t>
          </w:r>
        </w:p>
      </w:tc>
      <w:tc>
        <w:tcPr>
          <w:tcW w:w="1559" w:type="dxa"/>
          <w:vMerge/>
          <w:shd w:val="clear" w:color="auto" w:fill="auto"/>
          <w:vAlign w:val="bottom"/>
        </w:tcPr>
        <w:p w14:paraId="0FAEA7F8" w14:textId="77777777" w:rsidR="001A1720" w:rsidRPr="006F2C9E" w:rsidRDefault="001A1720" w:rsidP="001A1720">
          <w:pPr>
            <w:pStyle w:val="Kopfzeile"/>
            <w:rPr>
              <w:rFonts w:ascii="Arial" w:hAnsi="Arial"/>
              <w:b/>
              <w:sz w:val="24"/>
              <w:szCs w:val="24"/>
            </w:rPr>
          </w:pPr>
        </w:p>
      </w:tc>
    </w:tr>
    <w:tr w:rsidR="001A1720" w14:paraId="3D96D740" w14:textId="77777777" w:rsidTr="00884CC5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3C74867B" w14:textId="77777777" w:rsidR="001A1720" w:rsidRDefault="001A1720" w:rsidP="001A1720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5D57ED74" w14:textId="77777777" w:rsidR="001A1720" w:rsidRDefault="001A1720" w:rsidP="001A1720">
          <w:pPr>
            <w:pStyle w:val="Kopfzeile"/>
          </w:pPr>
        </w:p>
      </w:tc>
      <w:tc>
        <w:tcPr>
          <w:tcW w:w="4865" w:type="dxa"/>
          <w:shd w:val="clear" w:color="auto" w:fill="EAEAEA"/>
          <w:vAlign w:val="center"/>
        </w:tcPr>
        <w:p w14:paraId="7D97FD50" w14:textId="25DE76DD" w:rsidR="001A1720" w:rsidRDefault="001A1720" w:rsidP="001A1720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6282B0F5" w14:textId="77777777" w:rsidR="001A1720" w:rsidRDefault="001A1720" w:rsidP="001A1720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4ADDD3AF" w14:textId="1B083B7A" w:rsidR="001A1720" w:rsidRDefault="001A1720" w:rsidP="001A1720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04:40 Minuten</w:t>
          </w:r>
        </w:p>
      </w:tc>
      <w:tc>
        <w:tcPr>
          <w:tcW w:w="1559" w:type="dxa"/>
          <w:vMerge/>
          <w:shd w:val="clear" w:color="auto" w:fill="auto"/>
          <w:vAlign w:val="center"/>
        </w:tcPr>
        <w:p w14:paraId="3B0EB086" w14:textId="77777777" w:rsidR="001A1720" w:rsidRPr="0070624B" w:rsidRDefault="001A1720" w:rsidP="001A1720">
          <w:pPr>
            <w:pStyle w:val="Kopfzeile"/>
            <w:rPr>
              <w:sz w:val="18"/>
              <w:szCs w:val="18"/>
            </w:rPr>
          </w:pPr>
        </w:p>
      </w:tc>
    </w:tr>
  </w:tbl>
  <w:p w14:paraId="645CB9FD" w14:textId="545818D1" w:rsidR="001A1720" w:rsidRDefault="001A1720">
    <w:pPr>
      <w:pStyle w:val="Kopfzeile"/>
      <w:rPr>
        <w:rFonts w:ascii="Arial" w:hAnsi="Arial"/>
        <w:sz w:val="20"/>
      </w:rPr>
    </w:pPr>
  </w:p>
  <w:p w14:paraId="4FFBA6C1" w14:textId="77777777" w:rsidR="00A34345" w:rsidRPr="00DC0DD0" w:rsidRDefault="00A34345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1516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161"/>
      <w:gridCol w:w="13007"/>
    </w:tblGrid>
    <w:tr w:rsidR="00D4759D" w:rsidRPr="00A67ADC" w14:paraId="50D459DE" w14:textId="77777777" w:rsidTr="00884CC5">
      <w:tc>
        <w:tcPr>
          <w:tcW w:w="2161" w:type="dxa"/>
        </w:tcPr>
        <w:p w14:paraId="72CC2764" w14:textId="77777777" w:rsidR="00D4759D" w:rsidRDefault="00D4759D" w:rsidP="00D4759D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val="de-DE" w:eastAsia="de-DE"/>
            </w:rPr>
            <w:drawing>
              <wp:inline distT="0" distB="0" distL="0" distR="0" wp14:anchorId="7D888C5C" wp14:editId="7A7DA925">
                <wp:extent cx="1368000" cy="347836"/>
                <wp:effectExtent l="0" t="0" r="3810" b="0"/>
                <wp:docPr id="50" name="Grafik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8000" cy="3478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07" w:type="dxa"/>
        </w:tcPr>
        <w:p w14:paraId="1D1027FC" w14:textId="558CB4BC" w:rsidR="00D4759D" w:rsidRPr="001A51B3" w:rsidRDefault="00D4759D" w:rsidP="00D4759D">
          <w:pPr>
            <w:pStyle w:val="Kopfzeile"/>
            <w:tabs>
              <w:tab w:val="left" w:pos="7680"/>
              <w:tab w:val="right" w:pos="12899"/>
            </w:tabs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ab/>
          </w:r>
          <w:r>
            <w:rPr>
              <w:rFonts w:ascii="Arial" w:hAnsi="Arial"/>
              <w:b/>
              <w:sz w:val="24"/>
              <w:szCs w:val="24"/>
            </w:rPr>
            <w:tab/>
          </w:r>
          <w:r>
            <w:rPr>
              <w:rFonts w:ascii="Arial" w:hAnsi="Arial"/>
              <w:b/>
              <w:sz w:val="24"/>
              <w:szCs w:val="24"/>
            </w:rPr>
            <w:tab/>
            <w:t xml:space="preserve">Clip und klar! </w:t>
          </w:r>
          <w:r w:rsidR="00627B04">
            <w:rPr>
              <w:rFonts w:ascii="Arial" w:hAnsi="Arial"/>
              <w:b/>
              <w:sz w:val="24"/>
              <w:szCs w:val="24"/>
            </w:rPr>
            <w:t>Warum braucht es Medien?</w:t>
          </w:r>
        </w:p>
        <w:p w14:paraId="0FDA9D61" w14:textId="77777777" w:rsidR="00D4759D" w:rsidRPr="00D479D9" w:rsidRDefault="00D4759D" w:rsidP="00D4759D">
          <w:pPr>
            <w:pStyle w:val="Kopfzeile"/>
            <w:ind w:right="-108"/>
            <w:jc w:val="right"/>
            <w:rPr>
              <w:rFonts w:ascii="Arial" w:hAnsi="Arial"/>
              <w:b/>
              <w:szCs w:val="22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 Aufgaben </w:t>
          </w:r>
        </w:p>
      </w:tc>
    </w:tr>
  </w:tbl>
  <w:p w14:paraId="58CA2920" w14:textId="77777777" w:rsidR="00D4759D" w:rsidRPr="00DC0DD0" w:rsidRDefault="00D4759D">
    <w:pPr>
      <w:pStyle w:val="Kopfzeile"/>
      <w:rPr>
        <w:rFonts w:ascii="Arial" w:hAnsi="Arial"/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9D95C" w14:textId="77777777" w:rsidR="00D4759D" w:rsidRDefault="00D4759D">
    <w:pPr>
      <w:pStyle w:val="Kopfzeile"/>
      <w:rPr>
        <w:rFonts w:ascii="Arial" w:hAnsi="Arial"/>
        <w:sz w:val="20"/>
      </w:rPr>
    </w:pPr>
  </w:p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4865"/>
      <w:gridCol w:w="1559"/>
    </w:tblGrid>
    <w:tr w:rsidR="00D4759D" w14:paraId="6F4A70AE" w14:textId="77777777" w:rsidTr="00884CC5">
      <w:trPr>
        <w:trHeight w:val="426"/>
      </w:trPr>
      <w:tc>
        <w:tcPr>
          <w:tcW w:w="2762" w:type="dxa"/>
        </w:tcPr>
        <w:p w14:paraId="773467C6" w14:textId="77777777" w:rsidR="00D4759D" w:rsidRPr="0008046F" w:rsidRDefault="00D4759D" w:rsidP="001A1720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E0784CF" wp14:editId="217EBB96">
                <wp:extent cx="1656000" cy="421052"/>
                <wp:effectExtent l="0" t="0" r="1905" b="0"/>
                <wp:docPr id="45" name="Grafik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94" w:type="dxa"/>
          <w:gridSpan w:val="3"/>
          <w:vAlign w:val="bottom"/>
        </w:tcPr>
        <w:p w14:paraId="307E1077" w14:textId="77777777" w:rsidR="00D4759D" w:rsidRPr="002D01FD" w:rsidRDefault="00D4759D" w:rsidP="001A1720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D4759D" w14:paraId="2AC13127" w14:textId="77777777" w:rsidTr="00884CC5">
      <w:trPr>
        <w:trHeight w:hRule="exact" w:val="227"/>
      </w:trPr>
      <w:tc>
        <w:tcPr>
          <w:tcW w:w="9356" w:type="dxa"/>
          <w:gridSpan w:val="4"/>
        </w:tcPr>
        <w:p w14:paraId="15D1C00B" w14:textId="77777777" w:rsidR="00D4759D" w:rsidRPr="00092BCF" w:rsidRDefault="00D4759D" w:rsidP="001A1720">
          <w:pPr>
            <w:pStyle w:val="Kopfzeile"/>
            <w:rPr>
              <w:rFonts w:ascii="Arial" w:hAnsi="Arial"/>
              <w:sz w:val="20"/>
            </w:rPr>
          </w:pPr>
        </w:p>
      </w:tc>
    </w:tr>
    <w:tr w:rsidR="00D4759D" w14:paraId="284DFC76" w14:textId="77777777" w:rsidTr="00884CC5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50875FC3" w14:textId="77777777" w:rsidR="00D4759D" w:rsidRPr="005301DE" w:rsidRDefault="00D4759D" w:rsidP="001A1720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</w:rPr>
            <w:drawing>
              <wp:inline distT="0" distB="0" distL="0" distR="0" wp14:anchorId="15EF40C9" wp14:editId="169529F3">
                <wp:extent cx="1656000" cy="917294"/>
                <wp:effectExtent l="0" t="0" r="1905" b="0"/>
                <wp:docPr id="46" name="Grafik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6000" cy="917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74719753" w14:textId="77777777" w:rsidR="00D4759D" w:rsidRDefault="00D4759D" w:rsidP="001A1720">
          <w:pPr>
            <w:pStyle w:val="Kopfzeile"/>
          </w:pPr>
        </w:p>
      </w:tc>
      <w:tc>
        <w:tcPr>
          <w:tcW w:w="4865" w:type="dxa"/>
          <w:shd w:val="clear" w:color="auto" w:fill="C7C0B9"/>
          <w:vAlign w:val="center"/>
        </w:tcPr>
        <w:p w14:paraId="44C7430A" w14:textId="77777777" w:rsidR="00D4759D" w:rsidRPr="002D01FD" w:rsidRDefault="00D4759D" w:rsidP="001A1720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  <w:tc>
        <w:tcPr>
          <w:tcW w:w="1559" w:type="dxa"/>
          <w:vMerge w:val="restart"/>
          <w:shd w:val="clear" w:color="auto" w:fill="auto"/>
          <w:vAlign w:val="center"/>
        </w:tcPr>
        <w:p w14:paraId="2B63A216" w14:textId="77777777" w:rsidR="00D4759D" w:rsidRPr="002D01FD" w:rsidRDefault="00D4759D" w:rsidP="001A1720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noProof/>
              <w:sz w:val="18"/>
              <w:szCs w:val="18"/>
            </w:rPr>
            <w:drawing>
              <wp:inline distT="0" distB="0" distL="0" distR="0" wp14:anchorId="73771B54" wp14:editId="3B604D5E">
                <wp:extent cx="936000" cy="936000"/>
                <wp:effectExtent l="0" t="0" r="0" b="0"/>
                <wp:docPr id="47" name="Grafik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fik 1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6000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4759D" w14:paraId="7E514D18" w14:textId="77777777" w:rsidTr="00884CC5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52DB05DF" w14:textId="77777777" w:rsidR="00D4759D" w:rsidRDefault="00D4759D" w:rsidP="001A1720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377D0F08" w14:textId="77777777" w:rsidR="00D4759D" w:rsidRDefault="00D4759D" w:rsidP="001A1720">
          <w:pPr>
            <w:pStyle w:val="Kopfzeile"/>
          </w:pPr>
        </w:p>
      </w:tc>
      <w:tc>
        <w:tcPr>
          <w:tcW w:w="4865" w:type="dxa"/>
          <w:shd w:val="clear" w:color="auto" w:fill="EAEAEA"/>
          <w:vAlign w:val="bottom"/>
        </w:tcPr>
        <w:p w14:paraId="53B689A3" w14:textId="77777777" w:rsidR="00D4759D" w:rsidRDefault="00D4759D" w:rsidP="001A1720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Clip und klar! </w:t>
          </w:r>
        </w:p>
        <w:p w14:paraId="1CCB02FD" w14:textId="77777777" w:rsidR="00D4759D" w:rsidRPr="006F2C9E" w:rsidRDefault="00D4759D" w:rsidP="001A1720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Warum braucht es Medien?</w:t>
          </w:r>
        </w:p>
      </w:tc>
      <w:tc>
        <w:tcPr>
          <w:tcW w:w="1559" w:type="dxa"/>
          <w:vMerge/>
          <w:shd w:val="clear" w:color="auto" w:fill="auto"/>
          <w:vAlign w:val="bottom"/>
        </w:tcPr>
        <w:p w14:paraId="333E7668" w14:textId="77777777" w:rsidR="00D4759D" w:rsidRPr="006F2C9E" w:rsidRDefault="00D4759D" w:rsidP="001A1720">
          <w:pPr>
            <w:pStyle w:val="Kopfzeile"/>
            <w:rPr>
              <w:rFonts w:ascii="Arial" w:hAnsi="Arial"/>
              <w:b/>
              <w:sz w:val="24"/>
              <w:szCs w:val="24"/>
            </w:rPr>
          </w:pPr>
        </w:p>
      </w:tc>
    </w:tr>
    <w:tr w:rsidR="00D4759D" w14:paraId="4F0824E5" w14:textId="77777777" w:rsidTr="00884CC5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10077F58" w14:textId="77777777" w:rsidR="00D4759D" w:rsidRDefault="00D4759D" w:rsidP="001A1720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0AACFC8F" w14:textId="77777777" w:rsidR="00D4759D" w:rsidRDefault="00D4759D" w:rsidP="001A1720">
          <w:pPr>
            <w:pStyle w:val="Kopfzeile"/>
          </w:pPr>
        </w:p>
      </w:tc>
      <w:tc>
        <w:tcPr>
          <w:tcW w:w="4865" w:type="dxa"/>
          <w:shd w:val="clear" w:color="auto" w:fill="EAEAEA"/>
          <w:vAlign w:val="center"/>
        </w:tcPr>
        <w:p w14:paraId="2961A629" w14:textId="77777777" w:rsidR="00D4759D" w:rsidRDefault="00D4759D" w:rsidP="001A1720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22302CD1" w14:textId="77777777" w:rsidR="00D4759D" w:rsidRDefault="00D4759D" w:rsidP="001A1720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2D341110" w14:textId="77777777" w:rsidR="00D4759D" w:rsidRDefault="00D4759D" w:rsidP="001A1720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04:40 Minuten</w:t>
          </w:r>
        </w:p>
      </w:tc>
      <w:tc>
        <w:tcPr>
          <w:tcW w:w="1559" w:type="dxa"/>
          <w:vMerge/>
          <w:shd w:val="clear" w:color="auto" w:fill="auto"/>
          <w:vAlign w:val="center"/>
        </w:tcPr>
        <w:p w14:paraId="417F6310" w14:textId="77777777" w:rsidR="00D4759D" w:rsidRPr="0070624B" w:rsidRDefault="00D4759D" w:rsidP="001A1720">
          <w:pPr>
            <w:pStyle w:val="Kopfzeile"/>
            <w:rPr>
              <w:sz w:val="18"/>
              <w:szCs w:val="18"/>
            </w:rPr>
          </w:pPr>
        </w:p>
      </w:tc>
    </w:tr>
  </w:tbl>
  <w:p w14:paraId="067C34FE" w14:textId="77777777" w:rsidR="00D4759D" w:rsidRDefault="00D4759D">
    <w:pPr>
      <w:pStyle w:val="Kopfzeile"/>
      <w:rPr>
        <w:rFonts w:ascii="Arial" w:hAnsi="Arial"/>
        <w:sz w:val="20"/>
      </w:rPr>
    </w:pPr>
  </w:p>
  <w:p w14:paraId="6609B8E8" w14:textId="77777777" w:rsidR="00D4759D" w:rsidRPr="00DC0DD0" w:rsidRDefault="00D4759D">
    <w:pPr>
      <w:pStyle w:val="Kopfzeile"/>
      <w:rPr>
        <w:rFonts w:ascii="Arial" w:hAnsi="Arial"/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835"/>
      <w:gridCol w:w="6521"/>
    </w:tblGrid>
    <w:tr w:rsidR="008B44DD" w14:paraId="42F80EA3" w14:textId="77777777" w:rsidTr="00884CC5">
      <w:trPr>
        <w:trHeight w:val="430"/>
      </w:trPr>
      <w:tc>
        <w:tcPr>
          <w:tcW w:w="2835" w:type="dxa"/>
        </w:tcPr>
        <w:p w14:paraId="07EF0517" w14:textId="77777777" w:rsidR="008B44DD" w:rsidRDefault="008B44DD" w:rsidP="008B44DD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70FCF09C" wp14:editId="32A7864F">
                <wp:extent cx="1656000" cy="421052"/>
                <wp:effectExtent l="0" t="0" r="1905" b="0"/>
                <wp:docPr id="53" name="Grafik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bottom"/>
        </w:tcPr>
        <w:p w14:paraId="77A2FE05" w14:textId="77777777" w:rsidR="008B44DD" w:rsidRPr="002D01FD" w:rsidRDefault="008B44DD" w:rsidP="008B44D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8B44DD" w14:paraId="276548F8" w14:textId="77777777" w:rsidTr="00884CC5">
      <w:trPr>
        <w:trHeight w:hRule="exact" w:val="227"/>
      </w:trPr>
      <w:tc>
        <w:tcPr>
          <w:tcW w:w="9356" w:type="dxa"/>
          <w:gridSpan w:val="2"/>
        </w:tcPr>
        <w:p w14:paraId="415650C4" w14:textId="77777777" w:rsidR="008B44DD" w:rsidRDefault="008B44DD" w:rsidP="008B44DD">
          <w:pPr>
            <w:pStyle w:val="Kopfzeile"/>
          </w:pPr>
        </w:p>
      </w:tc>
    </w:tr>
    <w:tr w:rsidR="008B44DD" w14:paraId="53369B9E" w14:textId="77777777" w:rsidTr="00884CC5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73AD1CCB" w14:textId="77777777" w:rsidR="008B44DD" w:rsidRPr="00AF5072" w:rsidRDefault="008B44DD" w:rsidP="008B44DD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Clip und klar! Warum braucht es Medien?</w:t>
          </w:r>
        </w:p>
      </w:tc>
    </w:tr>
  </w:tbl>
  <w:p w14:paraId="60576E33" w14:textId="5FD8656E" w:rsidR="008B44DD" w:rsidRDefault="008B44DD">
    <w:pPr>
      <w:pStyle w:val="Kopfzeile"/>
      <w:rPr>
        <w:rFonts w:ascii="Arial" w:hAnsi="Arial"/>
        <w:sz w:val="20"/>
      </w:rPr>
    </w:pPr>
  </w:p>
  <w:p w14:paraId="0BB819E9" w14:textId="77777777" w:rsidR="008B44DD" w:rsidRPr="00DC0DD0" w:rsidRDefault="008B44DD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6078F0"/>
    <w:multiLevelType w:val="hybridMultilevel"/>
    <w:tmpl w:val="C53C03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B6580"/>
    <w:multiLevelType w:val="hybridMultilevel"/>
    <w:tmpl w:val="F578B56C"/>
    <w:lvl w:ilvl="0" w:tplc="74F4256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bCs w:val="0"/>
        <w:sz w:val="28"/>
        <w:szCs w:val="28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093EDE"/>
    <w:multiLevelType w:val="hybridMultilevel"/>
    <w:tmpl w:val="F42258C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4080E95"/>
    <w:multiLevelType w:val="hybridMultilevel"/>
    <w:tmpl w:val="AC0A6D62"/>
    <w:lvl w:ilvl="0" w:tplc="D98EB04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bCs w:val="0"/>
        <w:sz w:val="26"/>
        <w:szCs w:val="2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D12637"/>
    <w:multiLevelType w:val="hybridMultilevel"/>
    <w:tmpl w:val="A4C0EBD4"/>
    <w:lvl w:ilvl="0" w:tplc="C6983A5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bCs w:val="0"/>
        <w:sz w:val="26"/>
        <w:szCs w:val="2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B63B01"/>
    <w:multiLevelType w:val="hybridMultilevel"/>
    <w:tmpl w:val="921C9F4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8"/>
  </w:num>
  <w:num w:numId="3">
    <w:abstractNumId w:val="8"/>
  </w:num>
  <w:num w:numId="4">
    <w:abstractNumId w:val="26"/>
  </w:num>
  <w:num w:numId="5">
    <w:abstractNumId w:val="24"/>
  </w:num>
  <w:num w:numId="6">
    <w:abstractNumId w:val="22"/>
  </w:num>
  <w:num w:numId="7">
    <w:abstractNumId w:val="11"/>
  </w:num>
  <w:num w:numId="8">
    <w:abstractNumId w:val="4"/>
  </w:num>
  <w:num w:numId="9">
    <w:abstractNumId w:val="23"/>
  </w:num>
  <w:num w:numId="10">
    <w:abstractNumId w:val="5"/>
  </w:num>
  <w:num w:numId="11">
    <w:abstractNumId w:val="17"/>
  </w:num>
  <w:num w:numId="12">
    <w:abstractNumId w:val="3"/>
  </w:num>
  <w:num w:numId="13">
    <w:abstractNumId w:val="6"/>
  </w:num>
  <w:num w:numId="14">
    <w:abstractNumId w:val="2"/>
  </w:num>
  <w:num w:numId="15">
    <w:abstractNumId w:val="20"/>
  </w:num>
  <w:num w:numId="16">
    <w:abstractNumId w:val="7"/>
  </w:num>
  <w:num w:numId="17">
    <w:abstractNumId w:val="27"/>
  </w:num>
  <w:num w:numId="18">
    <w:abstractNumId w:val="13"/>
  </w:num>
  <w:num w:numId="19">
    <w:abstractNumId w:val="9"/>
  </w:num>
  <w:num w:numId="20">
    <w:abstractNumId w:val="14"/>
  </w:num>
  <w:num w:numId="21">
    <w:abstractNumId w:val="10"/>
  </w:num>
  <w:num w:numId="22">
    <w:abstractNumId w:val="15"/>
  </w:num>
  <w:num w:numId="23">
    <w:abstractNumId w:val="0"/>
  </w:num>
  <w:num w:numId="24">
    <w:abstractNumId w:val="25"/>
  </w:num>
  <w:num w:numId="25">
    <w:abstractNumId w:val="1"/>
  </w:num>
  <w:num w:numId="26">
    <w:abstractNumId w:val="21"/>
  </w:num>
  <w:num w:numId="27">
    <w:abstractNumId w:val="19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409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40D"/>
    <w:rsid w:val="000013E8"/>
    <w:rsid w:val="00012008"/>
    <w:rsid w:val="00012E27"/>
    <w:rsid w:val="00034C0B"/>
    <w:rsid w:val="0004298A"/>
    <w:rsid w:val="00046687"/>
    <w:rsid w:val="000479AB"/>
    <w:rsid w:val="000508C4"/>
    <w:rsid w:val="00051876"/>
    <w:rsid w:val="00051DFD"/>
    <w:rsid w:val="000542A1"/>
    <w:rsid w:val="00054A08"/>
    <w:rsid w:val="0005616D"/>
    <w:rsid w:val="00056661"/>
    <w:rsid w:val="00057541"/>
    <w:rsid w:val="00065561"/>
    <w:rsid w:val="00071CAA"/>
    <w:rsid w:val="00073AB1"/>
    <w:rsid w:val="000803DF"/>
    <w:rsid w:val="000819E5"/>
    <w:rsid w:val="00085A93"/>
    <w:rsid w:val="00086C9A"/>
    <w:rsid w:val="00087330"/>
    <w:rsid w:val="00090A9C"/>
    <w:rsid w:val="00090FA0"/>
    <w:rsid w:val="00094FAA"/>
    <w:rsid w:val="000965B2"/>
    <w:rsid w:val="00097327"/>
    <w:rsid w:val="000A65A2"/>
    <w:rsid w:val="000B40B0"/>
    <w:rsid w:val="000B70D1"/>
    <w:rsid w:val="000B72EE"/>
    <w:rsid w:val="000B73FE"/>
    <w:rsid w:val="000C21CF"/>
    <w:rsid w:val="000C47C9"/>
    <w:rsid w:val="000C578C"/>
    <w:rsid w:val="00101BE1"/>
    <w:rsid w:val="001065E3"/>
    <w:rsid w:val="001107C0"/>
    <w:rsid w:val="00114139"/>
    <w:rsid w:val="001205C5"/>
    <w:rsid w:val="00121D6E"/>
    <w:rsid w:val="00123032"/>
    <w:rsid w:val="0013281A"/>
    <w:rsid w:val="00143CB8"/>
    <w:rsid w:val="001467F6"/>
    <w:rsid w:val="0016234B"/>
    <w:rsid w:val="00166279"/>
    <w:rsid w:val="0017552C"/>
    <w:rsid w:val="0018786F"/>
    <w:rsid w:val="00194162"/>
    <w:rsid w:val="00194572"/>
    <w:rsid w:val="001A091D"/>
    <w:rsid w:val="001A16EB"/>
    <w:rsid w:val="001A1720"/>
    <w:rsid w:val="001B22A4"/>
    <w:rsid w:val="001B3C76"/>
    <w:rsid w:val="001C544E"/>
    <w:rsid w:val="001E04EE"/>
    <w:rsid w:val="001E7A81"/>
    <w:rsid w:val="001F448D"/>
    <w:rsid w:val="002049FF"/>
    <w:rsid w:val="00211AD8"/>
    <w:rsid w:val="00220784"/>
    <w:rsid w:val="00226E71"/>
    <w:rsid w:val="00227596"/>
    <w:rsid w:val="00230DFC"/>
    <w:rsid w:val="00231849"/>
    <w:rsid w:val="002338AA"/>
    <w:rsid w:val="00233B90"/>
    <w:rsid w:val="0023739E"/>
    <w:rsid w:val="00237581"/>
    <w:rsid w:val="00240E1D"/>
    <w:rsid w:val="0024337E"/>
    <w:rsid w:val="00246829"/>
    <w:rsid w:val="00252F90"/>
    <w:rsid w:val="00254F00"/>
    <w:rsid w:val="002558F8"/>
    <w:rsid w:val="00256B08"/>
    <w:rsid w:val="00257517"/>
    <w:rsid w:val="00257F9B"/>
    <w:rsid w:val="00263C4D"/>
    <w:rsid w:val="00270505"/>
    <w:rsid w:val="00293E12"/>
    <w:rsid w:val="002A0E4E"/>
    <w:rsid w:val="002B11F1"/>
    <w:rsid w:val="002B69DF"/>
    <w:rsid w:val="002C56FA"/>
    <w:rsid w:val="002D00AC"/>
    <w:rsid w:val="002E2750"/>
    <w:rsid w:val="002E62D6"/>
    <w:rsid w:val="002F0F71"/>
    <w:rsid w:val="002F2D5C"/>
    <w:rsid w:val="002F58BB"/>
    <w:rsid w:val="002F71A7"/>
    <w:rsid w:val="003011CD"/>
    <w:rsid w:val="00313588"/>
    <w:rsid w:val="00323D0D"/>
    <w:rsid w:val="00323E82"/>
    <w:rsid w:val="003306FC"/>
    <w:rsid w:val="00330A77"/>
    <w:rsid w:val="00336D76"/>
    <w:rsid w:val="003429F6"/>
    <w:rsid w:val="0034512E"/>
    <w:rsid w:val="00347764"/>
    <w:rsid w:val="00362BEB"/>
    <w:rsid w:val="00367A3B"/>
    <w:rsid w:val="003728F4"/>
    <w:rsid w:val="00383231"/>
    <w:rsid w:val="00383658"/>
    <w:rsid w:val="00386330"/>
    <w:rsid w:val="00386693"/>
    <w:rsid w:val="00387C87"/>
    <w:rsid w:val="0039240D"/>
    <w:rsid w:val="003944BE"/>
    <w:rsid w:val="00394577"/>
    <w:rsid w:val="003A1BF7"/>
    <w:rsid w:val="003A6B70"/>
    <w:rsid w:val="003B2C31"/>
    <w:rsid w:val="003D05EC"/>
    <w:rsid w:val="003D4A61"/>
    <w:rsid w:val="003D4B6D"/>
    <w:rsid w:val="003E371A"/>
    <w:rsid w:val="003E6FA6"/>
    <w:rsid w:val="003E7788"/>
    <w:rsid w:val="003E7DD1"/>
    <w:rsid w:val="003F3961"/>
    <w:rsid w:val="00410E4C"/>
    <w:rsid w:val="004162E1"/>
    <w:rsid w:val="00422340"/>
    <w:rsid w:val="00430A31"/>
    <w:rsid w:val="0044293F"/>
    <w:rsid w:val="00442A37"/>
    <w:rsid w:val="004519DB"/>
    <w:rsid w:val="00452150"/>
    <w:rsid w:val="004617BB"/>
    <w:rsid w:val="00461BF0"/>
    <w:rsid w:val="00480092"/>
    <w:rsid w:val="00483BAA"/>
    <w:rsid w:val="00485C23"/>
    <w:rsid w:val="00497544"/>
    <w:rsid w:val="004A57BF"/>
    <w:rsid w:val="004B6E8A"/>
    <w:rsid w:val="004D49D5"/>
    <w:rsid w:val="004E267D"/>
    <w:rsid w:val="004E5D66"/>
    <w:rsid w:val="004F7456"/>
    <w:rsid w:val="0050005B"/>
    <w:rsid w:val="00502146"/>
    <w:rsid w:val="00516997"/>
    <w:rsid w:val="0052112C"/>
    <w:rsid w:val="00524DCA"/>
    <w:rsid w:val="005268DB"/>
    <w:rsid w:val="005301DE"/>
    <w:rsid w:val="00535A48"/>
    <w:rsid w:val="00537C46"/>
    <w:rsid w:val="005469AD"/>
    <w:rsid w:val="005469F9"/>
    <w:rsid w:val="0055473E"/>
    <w:rsid w:val="005714A1"/>
    <w:rsid w:val="005720D3"/>
    <w:rsid w:val="005744E6"/>
    <w:rsid w:val="00576A7C"/>
    <w:rsid w:val="0058095E"/>
    <w:rsid w:val="005841F8"/>
    <w:rsid w:val="00591986"/>
    <w:rsid w:val="005A5161"/>
    <w:rsid w:val="005B0B74"/>
    <w:rsid w:val="005B25FB"/>
    <w:rsid w:val="005B3DC7"/>
    <w:rsid w:val="005B5E98"/>
    <w:rsid w:val="005B7135"/>
    <w:rsid w:val="005D1E03"/>
    <w:rsid w:val="005D6A8A"/>
    <w:rsid w:val="005D7D38"/>
    <w:rsid w:val="005E1F9F"/>
    <w:rsid w:val="005F2E73"/>
    <w:rsid w:val="005F6BBF"/>
    <w:rsid w:val="006003D7"/>
    <w:rsid w:val="00614018"/>
    <w:rsid w:val="006179A3"/>
    <w:rsid w:val="00626EA3"/>
    <w:rsid w:val="006274D2"/>
    <w:rsid w:val="00627B04"/>
    <w:rsid w:val="006374A2"/>
    <w:rsid w:val="0064785C"/>
    <w:rsid w:val="006559FC"/>
    <w:rsid w:val="006615B6"/>
    <w:rsid w:val="00672765"/>
    <w:rsid w:val="00673A19"/>
    <w:rsid w:val="006769F3"/>
    <w:rsid w:val="0068286F"/>
    <w:rsid w:val="0069095A"/>
    <w:rsid w:val="006922F3"/>
    <w:rsid w:val="006947E5"/>
    <w:rsid w:val="00696BC4"/>
    <w:rsid w:val="00696ED8"/>
    <w:rsid w:val="006A15C3"/>
    <w:rsid w:val="006A3A72"/>
    <w:rsid w:val="006A55AA"/>
    <w:rsid w:val="006B01C0"/>
    <w:rsid w:val="006B3EF1"/>
    <w:rsid w:val="006B6B4C"/>
    <w:rsid w:val="006C411C"/>
    <w:rsid w:val="006D6A31"/>
    <w:rsid w:val="006E2F5F"/>
    <w:rsid w:val="006E317C"/>
    <w:rsid w:val="006F0AE2"/>
    <w:rsid w:val="00701D98"/>
    <w:rsid w:val="0070285A"/>
    <w:rsid w:val="00706920"/>
    <w:rsid w:val="00711A61"/>
    <w:rsid w:val="00715AB9"/>
    <w:rsid w:val="007177EF"/>
    <w:rsid w:val="00717BDA"/>
    <w:rsid w:val="00727221"/>
    <w:rsid w:val="00766C9D"/>
    <w:rsid w:val="007710E0"/>
    <w:rsid w:val="007725F0"/>
    <w:rsid w:val="0077741F"/>
    <w:rsid w:val="007776A8"/>
    <w:rsid w:val="00783456"/>
    <w:rsid w:val="007A3429"/>
    <w:rsid w:val="007B0B1A"/>
    <w:rsid w:val="007B17E9"/>
    <w:rsid w:val="007B4BA8"/>
    <w:rsid w:val="007D0F0A"/>
    <w:rsid w:val="007D6281"/>
    <w:rsid w:val="007E6083"/>
    <w:rsid w:val="007F47DB"/>
    <w:rsid w:val="007F5172"/>
    <w:rsid w:val="007F5CA3"/>
    <w:rsid w:val="00811096"/>
    <w:rsid w:val="00834F9F"/>
    <w:rsid w:val="00835E8F"/>
    <w:rsid w:val="00837C30"/>
    <w:rsid w:val="00852795"/>
    <w:rsid w:val="00854008"/>
    <w:rsid w:val="00854AFE"/>
    <w:rsid w:val="00860E34"/>
    <w:rsid w:val="008730DE"/>
    <w:rsid w:val="00886FBC"/>
    <w:rsid w:val="00893107"/>
    <w:rsid w:val="00896ABB"/>
    <w:rsid w:val="008B183D"/>
    <w:rsid w:val="008B2AC2"/>
    <w:rsid w:val="008B3091"/>
    <w:rsid w:val="008B44DD"/>
    <w:rsid w:val="008B6058"/>
    <w:rsid w:val="008C11E6"/>
    <w:rsid w:val="008C2425"/>
    <w:rsid w:val="008C6C31"/>
    <w:rsid w:val="008D031B"/>
    <w:rsid w:val="008E3FCC"/>
    <w:rsid w:val="008F3811"/>
    <w:rsid w:val="008F7775"/>
    <w:rsid w:val="0090682C"/>
    <w:rsid w:val="009147B7"/>
    <w:rsid w:val="00915CED"/>
    <w:rsid w:val="00923690"/>
    <w:rsid w:val="00927027"/>
    <w:rsid w:val="009302F3"/>
    <w:rsid w:val="00930322"/>
    <w:rsid w:val="009362F4"/>
    <w:rsid w:val="00937B92"/>
    <w:rsid w:val="00940226"/>
    <w:rsid w:val="00943E61"/>
    <w:rsid w:val="009463F4"/>
    <w:rsid w:val="00951C3A"/>
    <w:rsid w:val="00953C86"/>
    <w:rsid w:val="0095639D"/>
    <w:rsid w:val="009763F6"/>
    <w:rsid w:val="00976679"/>
    <w:rsid w:val="00976744"/>
    <w:rsid w:val="009801FD"/>
    <w:rsid w:val="0098167D"/>
    <w:rsid w:val="00981A9C"/>
    <w:rsid w:val="0098392B"/>
    <w:rsid w:val="00992502"/>
    <w:rsid w:val="009A4842"/>
    <w:rsid w:val="009B548D"/>
    <w:rsid w:val="009B65BF"/>
    <w:rsid w:val="009B6AB6"/>
    <w:rsid w:val="009D4F54"/>
    <w:rsid w:val="009E0096"/>
    <w:rsid w:val="009E2E17"/>
    <w:rsid w:val="009E3849"/>
    <w:rsid w:val="009F0855"/>
    <w:rsid w:val="00A02F03"/>
    <w:rsid w:val="00A120DD"/>
    <w:rsid w:val="00A138CB"/>
    <w:rsid w:val="00A20506"/>
    <w:rsid w:val="00A2302D"/>
    <w:rsid w:val="00A24951"/>
    <w:rsid w:val="00A30917"/>
    <w:rsid w:val="00A321FC"/>
    <w:rsid w:val="00A322F1"/>
    <w:rsid w:val="00A32727"/>
    <w:rsid w:val="00A33B92"/>
    <w:rsid w:val="00A34345"/>
    <w:rsid w:val="00A359FA"/>
    <w:rsid w:val="00A427DC"/>
    <w:rsid w:val="00A44367"/>
    <w:rsid w:val="00A601D7"/>
    <w:rsid w:val="00A628C7"/>
    <w:rsid w:val="00A74D0C"/>
    <w:rsid w:val="00A82058"/>
    <w:rsid w:val="00A9671F"/>
    <w:rsid w:val="00A97938"/>
    <w:rsid w:val="00AB4557"/>
    <w:rsid w:val="00AB76C5"/>
    <w:rsid w:val="00AC29C1"/>
    <w:rsid w:val="00AC7551"/>
    <w:rsid w:val="00AD180B"/>
    <w:rsid w:val="00AD4CA7"/>
    <w:rsid w:val="00AD7987"/>
    <w:rsid w:val="00AE277C"/>
    <w:rsid w:val="00AF42DC"/>
    <w:rsid w:val="00AF5072"/>
    <w:rsid w:val="00B06419"/>
    <w:rsid w:val="00B07FF4"/>
    <w:rsid w:val="00B108E4"/>
    <w:rsid w:val="00B21A96"/>
    <w:rsid w:val="00B32CAF"/>
    <w:rsid w:val="00B34CB3"/>
    <w:rsid w:val="00B435DD"/>
    <w:rsid w:val="00B445E3"/>
    <w:rsid w:val="00B4742B"/>
    <w:rsid w:val="00B5025E"/>
    <w:rsid w:val="00B512C6"/>
    <w:rsid w:val="00B62D9B"/>
    <w:rsid w:val="00B62E65"/>
    <w:rsid w:val="00B76D1B"/>
    <w:rsid w:val="00B776A7"/>
    <w:rsid w:val="00B87E56"/>
    <w:rsid w:val="00B9111B"/>
    <w:rsid w:val="00B93B8D"/>
    <w:rsid w:val="00BB2564"/>
    <w:rsid w:val="00BD356A"/>
    <w:rsid w:val="00BF017B"/>
    <w:rsid w:val="00BF1D68"/>
    <w:rsid w:val="00BF6E0D"/>
    <w:rsid w:val="00C11570"/>
    <w:rsid w:val="00C14BC5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43EEC"/>
    <w:rsid w:val="00C52C83"/>
    <w:rsid w:val="00C61096"/>
    <w:rsid w:val="00C65946"/>
    <w:rsid w:val="00C712A2"/>
    <w:rsid w:val="00C75C37"/>
    <w:rsid w:val="00C75C8B"/>
    <w:rsid w:val="00C81531"/>
    <w:rsid w:val="00C841C7"/>
    <w:rsid w:val="00C95006"/>
    <w:rsid w:val="00C97378"/>
    <w:rsid w:val="00CA3534"/>
    <w:rsid w:val="00CA4241"/>
    <w:rsid w:val="00CA50BD"/>
    <w:rsid w:val="00CB15CC"/>
    <w:rsid w:val="00CB2E4A"/>
    <w:rsid w:val="00CB5761"/>
    <w:rsid w:val="00CB6313"/>
    <w:rsid w:val="00CB749C"/>
    <w:rsid w:val="00CC4B43"/>
    <w:rsid w:val="00CD31DF"/>
    <w:rsid w:val="00CD5046"/>
    <w:rsid w:val="00CE077F"/>
    <w:rsid w:val="00CE62FC"/>
    <w:rsid w:val="00D01C17"/>
    <w:rsid w:val="00D06954"/>
    <w:rsid w:val="00D0753B"/>
    <w:rsid w:val="00D13029"/>
    <w:rsid w:val="00D14A49"/>
    <w:rsid w:val="00D17951"/>
    <w:rsid w:val="00D23014"/>
    <w:rsid w:val="00D30DFC"/>
    <w:rsid w:val="00D31261"/>
    <w:rsid w:val="00D34455"/>
    <w:rsid w:val="00D359A5"/>
    <w:rsid w:val="00D35B07"/>
    <w:rsid w:val="00D4348B"/>
    <w:rsid w:val="00D43675"/>
    <w:rsid w:val="00D45DAD"/>
    <w:rsid w:val="00D4759D"/>
    <w:rsid w:val="00D60AEC"/>
    <w:rsid w:val="00D63433"/>
    <w:rsid w:val="00D73257"/>
    <w:rsid w:val="00D74686"/>
    <w:rsid w:val="00D74C30"/>
    <w:rsid w:val="00D77DF1"/>
    <w:rsid w:val="00D80548"/>
    <w:rsid w:val="00D80E9D"/>
    <w:rsid w:val="00D81FFB"/>
    <w:rsid w:val="00D834D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DF0D93"/>
    <w:rsid w:val="00DF58F5"/>
    <w:rsid w:val="00E052E9"/>
    <w:rsid w:val="00E070FB"/>
    <w:rsid w:val="00E125EF"/>
    <w:rsid w:val="00E22D37"/>
    <w:rsid w:val="00E25EBF"/>
    <w:rsid w:val="00E311EC"/>
    <w:rsid w:val="00E33234"/>
    <w:rsid w:val="00E334CA"/>
    <w:rsid w:val="00E4038E"/>
    <w:rsid w:val="00E40EFF"/>
    <w:rsid w:val="00E56CD4"/>
    <w:rsid w:val="00E66E38"/>
    <w:rsid w:val="00E6786D"/>
    <w:rsid w:val="00E718C0"/>
    <w:rsid w:val="00E900F8"/>
    <w:rsid w:val="00E93606"/>
    <w:rsid w:val="00EA4561"/>
    <w:rsid w:val="00EB005D"/>
    <w:rsid w:val="00EB1B27"/>
    <w:rsid w:val="00EB6185"/>
    <w:rsid w:val="00EC1847"/>
    <w:rsid w:val="00EC53C9"/>
    <w:rsid w:val="00EC5921"/>
    <w:rsid w:val="00ED0463"/>
    <w:rsid w:val="00ED0F25"/>
    <w:rsid w:val="00EE3B5F"/>
    <w:rsid w:val="00EE46FD"/>
    <w:rsid w:val="00EF6A64"/>
    <w:rsid w:val="00F0553E"/>
    <w:rsid w:val="00F143FC"/>
    <w:rsid w:val="00F16CD2"/>
    <w:rsid w:val="00F25362"/>
    <w:rsid w:val="00F45B96"/>
    <w:rsid w:val="00F47E7F"/>
    <w:rsid w:val="00F52E4D"/>
    <w:rsid w:val="00F532DE"/>
    <w:rsid w:val="00F5443B"/>
    <w:rsid w:val="00F547CC"/>
    <w:rsid w:val="00F640CE"/>
    <w:rsid w:val="00F70D14"/>
    <w:rsid w:val="00F72F8B"/>
    <w:rsid w:val="00F73C5C"/>
    <w:rsid w:val="00F767B2"/>
    <w:rsid w:val="00F853DB"/>
    <w:rsid w:val="00F905C6"/>
    <w:rsid w:val="00F92083"/>
    <w:rsid w:val="00FB1813"/>
    <w:rsid w:val="00FB2AB5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o:colormru v:ext="edit" colors="#eaeaea"/>
    </o:shapedefaults>
    <o:shapelayout v:ext="edit">
      <o:idmap v:ext="edit" data="1"/>
    </o:shapelayout>
  </w:shapeDefaults>
  <w:decimalSymbol w:val="."/>
  <w:listSeparator w:val=";"/>
  <w14:docId w14:val="5116D9C7"/>
  <w15:docId w15:val="{FC8003A6-8A1E-428C-8203-B790C9FA3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uiPriority w:val="99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940226"/>
    <w:pPr>
      <w:spacing w:after="200"/>
    </w:pPr>
    <w:rPr>
      <w:i/>
      <w:iCs/>
      <w:color w:val="1F497D" w:themeColor="text2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A1B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header" Target="header3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anisauland.de/node/117168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4.xml"/><Relationship Id="rId10" Type="http://schemas.openxmlformats.org/officeDocument/2006/relationships/hyperlink" Target="https://de.wikipedia.org/wiki/Vierte_Gewalt" TargetMode="Externa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https://www.ch.ch/de/politisches-system/funktionsweise-und-organisation/gewaltenteilung/" TargetMode="External"/><Relationship Id="rId14" Type="http://schemas.openxmlformats.org/officeDocument/2006/relationships/footer" Target="footer1.xml"/><Relationship Id="rId22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e\Documents\SRFmySchool%20Entwicklung%20Unterrichtsmaterial\vorlage_AUFGABEN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de-CH"/>
              <a:t>Mediennutzung</a:t>
            </a:r>
            <a:r>
              <a:rPr lang="de-CH" baseline="0"/>
              <a:t> zur Information</a:t>
            </a:r>
            <a:endParaRPr lang="de-CH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Tabelle1!$B$1</c:f>
              <c:strCache>
                <c:ptCount val="1"/>
                <c:pt idx="0">
                  <c:v>Datenreihe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Tabelle1!$A$2:$A$5</c:f>
              <c:strCache>
                <c:ptCount val="4"/>
                <c:pt idx="0">
                  <c:v>Internet</c:v>
                </c:pt>
                <c:pt idx="1">
                  <c:v>Radio </c:v>
                </c:pt>
                <c:pt idx="2">
                  <c:v>Fernsehen </c:v>
                </c:pt>
                <c:pt idx="3">
                  <c:v>Andere </c:v>
                </c:pt>
              </c:strCache>
            </c:strRef>
          </c:cat>
          <c:val>
            <c:numRef>
              <c:f>Tabelle1!$B$2:$B$5</c:f>
              <c:numCache>
                <c:formatCode>General</c:formatCode>
                <c:ptCount val="4"/>
                <c:pt idx="0">
                  <c:v>5</c:v>
                </c:pt>
                <c:pt idx="1">
                  <c:v>1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5B-4024-99F3-3ED8D16873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8906400"/>
        <c:axId val="518905744"/>
      </c:barChart>
      <c:catAx>
        <c:axId val="518906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518905744"/>
        <c:crosses val="autoZero"/>
        <c:auto val="1"/>
        <c:lblAlgn val="ctr"/>
        <c:lblOffset val="100"/>
        <c:noMultiLvlLbl val="0"/>
      </c:catAx>
      <c:valAx>
        <c:axId val="518905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518906400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2CC726-CCB4-417B-B244-025AC7985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vorlage_AUFGABEN.dotx</Template>
  <TotalTime>0</TotalTime>
  <Pages>11</Pages>
  <Words>768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Clip und klar!</vt:lpstr>
    </vt:vector>
  </TitlesOfParts>
  <Company>SF Schweizer Fernsehen</Company>
  <LinksUpToDate>false</LinksUpToDate>
  <CharactersWithSpaces>6291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Clip und klar!</dc:title>
  <dc:creator>Carole</dc:creator>
  <cp:keywords>Medien, Information, Meinungsbildung, Kontrolle, Krititk, Journalisten, Journalistinnen, Politik, informieren, eigene Meinung bilden</cp:keywords>
  <cp:lastModifiedBy>Schönenberger, Judith (SRF)</cp:lastModifiedBy>
  <cp:revision>70</cp:revision>
  <cp:lastPrinted>2013-04-15T08:53:00Z</cp:lastPrinted>
  <dcterms:created xsi:type="dcterms:W3CDTF">2022-01-11T13:20:00Z</dcterms:created>
  <dcterms:modified xsi:type="dcterms:W3CDTF">2022-01-19T13:34:00Z</dcterms:modified>
  <cp:category>Zuma Vorlage phe</cp:category>
</cp:coreProperties>
</file>