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9331DF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9331DF" w:rsidRDefault="00472297" w:rsidP="00B14706">
            <w:pPr>
              <w:pStyle w:val="berschrift4"/>
              <w:jc w:val="right"/>
            </w:pPr>
          </w:p>
        </w:tc>
      </w:tr>
      <w:tr w:rsidR="00472297" w:rsidRPr="009331DF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9331DF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9331DF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9331DF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9331DF" w:rsidRDefault="00AA57AB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9331DF">
              <w:t>sblatt</w:t>
            </w:r>
          </w:p>
        </w:tc>
      </w:tr>
      <w:tr w:rsidR="00DF5F70" w:rsidRPr="009331DF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9331DF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9331DF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9331DF" w:rsidRDefault="00DF5F70" w:rsidP="00AA57AB">
            <w:pPr>
              <w:pStyle w:val="berschrift4"/>
              <w:spacing w:after="200"/>
            </w:pPr>
          </w:p>
        </w:tc>
      </w:tr>
      <w:tr w:rsidR="00DF5F70" w:rsidRPr="009331DF" w:rsidTr="00472297">
        <w:trPr>
          <w:cantSplit/>
        </w:trPr>
        <w:tc>
          <w:tcPr>
            <w:tcW w:w="4388" w:type="dxa"/>
            <w:gridSpan w:val="3"/>
          </w:tcPr>
          <w:p w:rsidR="00DF5F70" w:rsidRPr="009331DF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9331DF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9331DF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9331DF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9331DF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9331DF" w:rsidRPr="009331DF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9331DF" w:rsidRPr="009331DF" w:rsidRDefault="009331DF" w:rsidP="0013411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331DF"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7" o:title="3454_img_b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9331DF" w:rsidRPr="009331DF" w:rsidRDefault="009331D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9331DF" w:rsidRPr="009331DF" w:rsidRDefault="009331DF" w:rsidP="009331DF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9331DF" w:rsidRPr="009331DF" w:rsidRDefault="009331DF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9331DF" w:rsidRPr="009331DF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9331DF" w:rsidRPr="009331DF" w:rsidRDefault="009331D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9331DF" w:rsidRPr="009331DF" w:rsidRDefault="009331D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9331DF" w:rsidRPr="009331DF" w:rsidRDefault="009331DF" w:rsidP="0013411F">
            <w:pPr>
              <w:rPr>
                <w:rFonts w:ascii="Arial" w:hAnsi="Arial"/>
                <w:b/>
                <w:bCs/>
                <w:sz w:val="26"/>
                <w:szCs w:val="26"/>
              </w:rPr>
            </w:pPr>
          </w:p>
          <w:p w:rsidR="009331DF" w:rsidRPr="009331DF" w:rsidRDefault="009331DF" w:rsidP="0013411F">
            <w:pPr>
              <w:rPr>
                <w:rFonts w:ascii="Arial" w:hAnsi="Arial"/>
                <w:highlight w:val="lightGray"/>
              </w:rPr>
            </w:pPr>
            <w:r w:rsidRPr="009331DF">
              <w:rPr>
                <w:rFonts w:ascii="Arial" w:hAnsi="Arial"/>
                <w:b/>
                <w:bCs/>
                <w:sz w:val="26"/>
                <w:szCs w:val="26"/>
              </w:rPr>
              <w:t>Das will</w:t>
            </w:r>
            <w:r w:rsidRPr="009331DF">
              <w:rPr>
                <w:rFonts w:ascii="Arial" w:hAnsi="Arial"/>
                <w:b/>
                <w:bCs/>
                <w:sz w:val="24"/>
              </w:rPr>
              <w:t xml:space="preserve"> ich werden: Detailhandelsassistentin</w:t>
            </w:r>
          </w:p>
        </w:tc>
      </w:tr>
      <w:tr w:rsidR="009331DF" w:rsidRPr="009331DF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9331DF" w:rsidRPr="009331DF" w:rsidRDefault="009331D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9331DF" w:rsidRPr="009331DF" w:rsidRDefault="009331D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9331DF" w:rsidRPr="009331DF" w:rsidRDefault="009331DF" w:rsidP="0013411F">
            <w:pPr>
              <w:rPr>
                <w:rFonts w:ascii="Arial" w:hAnsi="Arial"/>
                <w:sz w:val="20"/>
              </w:rPr>
            </w:pPr>
            <w:r w:rsidRPr="009331DF">
              <w:rPr>
                <w:rFonts w:ascii="Arial" w:hAnsi="Arial"/>
                <w:sz w:val="20"/>
              </w:rPr>
              <w:t>Berufsbilder aus der Schweiz (49)</w:t>
            </w:r>
          </w:p>
          <w:p w:rsidR="009331DF" w:rsidRPr="009331DF" w:rsidRDefault="009331DF" w:rsidP="0013411F">
            <w:pPr>
              <w:rPr>
                <w:rFonts w:ascii="Arial" w:hAnsi="Arial"/>
                <w:sz w:val="20"/>
              </w:rPr>
            </w:pPr>
          </w:p>
          <w:p w:rsidR="009331DF" w:rsidRPr="009331DF" w:rsidRDefault="009331DF" w:rsidP="0013411F">
            <w:pPr>
              <w:rPr>
                <w:rFonts w:ascii="Arial" w:hAnsi="Arial"/>
                <w:sz w:val="20"/>
              </w:rPr>
            </w:pPr>
          </w:p>
          <w:p w:rsidR="009331DF" w:rsidRPr="009331DF" w:rsidRDefault="009331DF" w:rsidP="0013411F">
            <w:pPr>
              <w:rPr>
                <w:rFonts w:ascii="Arial" w:hAnsi="Arial"/>
                <w:highlight w:val="lightGray"/>
              </w:rPr>
            </w:pPr>
            <w:r w:rsidRPr="009331DF">
              <w:rPr>
                <w:rFonts w:ascii="Arial" w:hAnsi="Arial"/>
                <w:sz w:val="20"/>
              </w:rPr>
              <w:t>14:45 Minuten</w:t>
            </w:r>
          </w:p>
        </w:tc>
      </w:tr>
      <w:tr w:rsidR="009331DF" w:rsidRPr="009331DF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9331DF" w:rsidRPr="009331DF" w:rsidRDefault="009331DF" w:rsidP="00134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331DF" w:rsidRPr="009331DF" w:rsidRDefault="009331DF" w:rsidP="0013411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331DF"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8" o:title="3454_img_b_2"/>
                </v:shape>
              </w:pict>
            </w: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9331DF" w:rsidRP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  <w:r w:rsidRPr="009331DF">
              <w:rPr>
                <w:rFonts w:ascii="Arial" w:hAnsi="Arial"/>
                <w:sz w:val="20"/>
              </w:rPr>
              <w:t xml:space="preserve">1. Worin unterscheidet sich die </w:t>
            </w:r>
            <w:proofErr w:type="spellStart"/>
            <w:r w:rsidRPr="009331DF">
              <w:rPr>
                <w:rFonts w:ascii="Arial" w:hAnsi="Arial"/>
                <w:sz w:val="20"/>
              </w:rPr>
              <w:t>Attestausbildung</w:t>
            </w:r>
            <w:proofErr w:type="spellEnd"/>
            <w:r w:rsidRPr="009331DF">
              <w:rPr>
                <w:rFonts w:ascii="Arial" w:hAnsi="Arial"/>
                <w:sz w:val="20"/>
              </w:rPr>
              <w:t xml:space="preserve"> von einer </w:t>
            </w:r>
            <w:r w:rsidRPr="009331DF">
              <w:rPr>
                <w:rFonts w:ascii="Arial" w:hAnsi="Arial"/>
                <w:noProof/>
                <w:sz w:val="20"/>
              </w:rPr>
              <w:t>gewöhnlichen</w:t>
            </w:r>
            <w:r w:rsidRPr="009331DF">
              <w:rPr>
                <w:rFonts w:ascii="Arial" w:hAnsi="Arial"/>
                <w:sz w:val="20"/>
              </w:rPr>
              <w:t xml:space="preserve"> Ausbildung?</w:t>
            </w:r>
          </w:p>
          <w:p w:rsid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AA57AB" w:rsidRPr="009331DF" w:rsidRDefault="00AA57AB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9331DF" w:rsidRP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  <w:r w:rsidRPr="009331DF">
              <w:rPr>
                <w:rFonts w:ascii="Arial" w:hAnsi="Arial"/>
                <w:sz w:val="20"/>
              </w:rPr>
              <w:t>2. Was muss Derya beim Umgang mit den Kunden beachten?</w:t>
            </w:r>
          </w:p>
          <w:p w:rsid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AA57AB" w:rsidRPr="009331DF" w:rsidRDefault="00AA57AB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9331DF" w:rsidRP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  <w:r w:rsidRPr="009331DF">
              <w:rPr>
                <w:rFonts w:ascii="Arial" w:hAnsi="Arial"/>
                <w:sz w:val="20"/>
              </w:rPr>
              <w:t>3. Seit wann darf Derya selbständig die Kasse bedienen?</w:t>
            </w:r>
          </w:p>
          <w:p w:rsid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AA57AB" w:rsidRPr="009331DF" w:rsidRDefault="00AA57AB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9331DF" w:rsidRP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  <w:r w:rsidRPr="009331DF">
              <w:rPr>
                <w:rFonts w:ascii="Arial" w:hAnsi="Arial"/>
                <w:sz w:val="20"/>
              </w:rPr>
              <w:t>4. Auf welche Eigenschaften und Schulfächer achtet Lehrmei</w:t>
            </w:r>
            <w:r w:rsidRPr="009331DF">
              <w:rPr>
                <w:rFonts w:ascii="Arial" w:hAnsi="Arial"/>
                <w:sz w:val="20"/>
              </w:rPr>
              <w:t>s</w:t>
            </w:r>
            <w:r w:rsidRPr="009331DF">
              <w:rPr>
                <w:rFonts w:ascii="Arial" w:hAnsi="Arial"/>
                <w:sz w:val="20"/>
              </w:rPr>
              <w:t>ter Karl Berger bei der A</w:t>
            </w:r>
            <w:bookmarkStart w:id="0" w:name="_GoBack"/>
            <w:bookmarkEnd w:id="0"/>
            <w:r w:rsidRPr="009331DF">
              <w:rPr>
                <w:rFonts w:ascii="Arial" w:hAnsi="Arial"/>
                <w:sz w:val="20"/>
              </w:rPr>
              <w:t>uswahl von Lehrlingen?</w:t>
            </w:r>
          </w:p>
          <w:p w:rsid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AA57AB" w:rsidRPr="009331DF" w:rsidRDefault="00AA57AB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9331DF" w:rsidRP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  <w:r w:rsidRPr="009331DF">
              <w:rPr>
                <w:rFonts w:ascii="Arial" w:hAnsi="Arial"/>
                <w:sz w:val="20"/>
              </w:rPr>
              <w:t>5. Weshalb ist Rechnen ein wichtiges Unterrichtsfach an der Beruf</w:t>
            </w:r>
            <w:r w:rsidRPr="009331DF">
              <w:rPr>
                <w:rFonts w:ascii="Arial" w:hAnsi="Arial"/>
                <w:sz w:val="20"/>
              </w:rPr>
              <w:t>s</w:t>
            </w:r>
            <w:r w:rsidRPr="009331DF">
              <w:rPr>
                <w:rFonts w:ascii="Arial" w:hAnsi="Arial"/>
                <w:sz w:val="20"/>
              </w:rPr>
              <w:t>schule?</w:t>
            </w:r>
          </w:p>
          <w:p w:rsid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AA57AB" w:rsidRPr="009331DF" w:rsidRDefault="00AA57AB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9331DF" w:rsidRP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  <w:r w:rsidRPr="009331DF">
              <w:rPr>
                <w:rFonts w:ascii="Arial" w:hAnsi="Arial"/>
                <w:sz w:val="20"/>
              </w:rPr>
              <w:t>6. Was gefällt Derya an ihrem Beruf am besten?</w:t>
            </w:r>
          </w:p>
          <w:p w:rsid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AA57AB" w:rsidRPr="009331DF" w:rsidRDefault="00AA57AB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9331DF" w:rsidRP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  <w:r w:rsidRPr="009331DF">
              <w:rPr>
                <w:rFonts w:ascii="Arial" w:hAnsi="Arial"/>
                <w:sz w:val="20"/>
              </w:rPr>
              <w:t>7. Was macht Derya mit dem sogenannten Bestellgerät?</w:t>
            </w:r>
          </w:p>
          <w:p w:rsid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AA57AB" w:rsidRPr="009331DF" w:rsidRDefault="00AA57AB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9331DF" w:rsidRP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  <w:r w:rsidRPr="009331DF">
              <w:rPr>
                <w:rFonts w:ascii="Arial" w:hAnsi="Arial"/>
                <w:sz w:val="20"/>
              </w:rPr>
              <w:t>8. Wie viele Stunden pro Woche muss Derya arbeiten?</w:t>
            </w:r>
          </w:p>
          <w:p w:rsid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AA57AB" w:rsidRPr="009331DF" w:rsidRDefault="00AA57AB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9331DF" w:rsidRP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  <w:r w:rsidRPr="009331DF">
              <w:rPr>
                <w:rFonts w:ascii="Arial" w:hAnsi="Arial"/>
                <w:sz w:val="20"/>
              </w:rPr>
              <w:t>9. Was gefällt dir an diesem Beruf? Was gefällt dir weniger?</w:t>
            </w:r>
          </w:p>
          <w:p w:rsid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AA57AB" w:rsidRPr="009331DF" w:rsidRDefault="00AA57AB" w:rsidP="0013411F">
            <w:pPr>
              <w:pStyle w:val="Kopfzeile"/>
              <w:rPr>
                <w:rFonts w:ascii="Arial" w:hAnsi="Arial"/>
                <w:sz w:val="20"/>
              </w:rPr>
            </w:pPr>
          </w:p>
          <w:p w:rsidR="009331DF" w:rsidRPr="009331DF" w:rsidRDefault="009331DF" w:rsidP="0013411F">
            <w:pPr>
              <w:pStyle w:val="Kopfzeile"/>
              <w:rPr>
                <w:rFonts w:ascii="Arial" w:hAnsi="Arial"/>
                <w:sz w:val="20"/>
              </w:rPr>
            </w:pPr>
            <w:r w:rsidRPr="009331DF">
              <w:rPr>
                <w:rFonts w:ascii="Arial" w:hAnsi="Arial"/>
                <w:sz w:val="20"/>
              </w:rPr>
              <w:t>10. Könntest du dir vorstellen, diesen Beruf zu lernen?</w:t>
            </w:r>
          </w:p>
          <w:p w:rsidR="009331DF" w:rsidRPr="009331DF" w:rsidRDefault="009331DF" w:rsidP="001341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331DF" w:rsidRPr="009331DF" w:rsidRDefault="009331DF" w:rsidP="00134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331DF" w:rsidRPr="009331DF" w:rsidRDefault="009331DF" w:rsidP="0013411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331DF"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9" o:title="3454_img_b_3"/>
                </v:shape>
              </w:pict>
            </w: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331DF" w:rsidRPr="009331DF" w:rsidRDefault="009331DF" w:rsidP="00134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331DF" w:rsidRPr="009331DF" w:rsidRDefault="009331DF" w:rsidP="0013411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331DF"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0" o:title="3454_img_b_4"/>
                </v:shape>
              </w:pict>
            </w: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331DF" w:rsidRPr="009331DF" w:rsidRDefault="009331DF" w:rsidP="00134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331DF" w:rsidRPr="009331DF" w:rsidRDefault="009331DF" w:rsidP="0013411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331DF">
              <w:rPr>
                <w:rFonts w:ascii="Arial" w:hAnsi="Arial"/>
                <w:sz w:val="10"/>
              </w:rPr>
              <w:pict>
                <v:shape id="_x0000_i1030" type="#_x0000_t75" style="width:131.25pt;height:94.5pt">
                  <v:imagedata r:id="rId11" o:title="3454_img_b_5"/>
                </v:shape>
              </w:pict>
            </w: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331DF" w:rsidRPr="009331DF" w:rsidRDefault="009331DF" w:rsidP="0013411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331DF" w:rsidRPr="009331D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331DF" w:rsidRPr="009331DF" w:rsidRDefault="009331DF" w:rsidP="0013411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331DF"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2" o:title="3454_img_b_6"/>
                </v:shape>
              </w:pict>
            </w:r>
          </w:p>
        </w:tc>
        <w:tc>
          <w:tcPr>
            <w:tcW w:w="180" w:type="dxa"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331DF" w:rsidRPr="009331DF" w:rsidRDefault="00933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9331DF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9331D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9331DF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9331DF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9331DF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9331DF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9331DF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9331DF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9331DF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9331DF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9331DF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15E" w:rsidRDefault="0084515E">
      <w:r>
        <w:separator/>
      </w:r>
    </w:p>
  </w:endnote>
  <w:endnote w:type="continuationSeparator" w:id="0">
    <w:p w:rsidR="0084515E" w:rsidRDefault="00845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642"/>
      <w:gridCol w:w="1791"/>
      <w:gridCol w:w="1825"/>
    </w:tblGrid>
    <w:tr w:rsidR="00810069" w:rsidRPr="003B11B4" w:rsidTr="006F30B0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642" w:type="dxa"/>
          <w:shd w:val="clear" w:color="auto" w:fill="C7C0B9"/>
          <w:vAlign w:val="center"/>
        </w:tcPr>
        <w:p w:rsidR="00810069" w:rsidRPr="003B11B4" w:rsidRDefault="006F30B0" w:rsidP="00AA57A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  <w:r w:rsidRPr="003B11B4">
            <w:rPr>
              <w:rFonts w:ascii="Arial" w:hAnsi="Arial"/>
              <w:b/>
              <w:sz w:val="16"/>
              <w:szCs w:val="16"/>
            </w:rPr>
            <w:t xml:space="preserve"> </w:t>
          </w:r>
          <w:r w:rsidR="00526352"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5C53A2" w:rsidRPr="003B11B4">
            <w:rPr>
              <w:rFonts w:ascii="Arial" w:hAnsi="Arial"/>
              <w:b/>
              <w:sz w:val="16"/>
              <w:szCs w:val="16"/>
            </w:rPr>
            <w:instrText xml:space="preserve"> TIME \@ "dd.MM.yyyy" </w:instrText>
          </w:r>
          <w:r w:rsidR="00526352"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26352"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</w:p>
      </w:tc>
      <w:tc>
        <w:tcPr>
          <w:tcW w:w="1791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A57A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A57AB" w:rsidRPr="00AA57AB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15E" w:rsidRDefault="0084515E">
      <w:r>
        <w:separator/>
      </w:r>
    </w:p>
  </w:footnote>
  <w:footnote w:type="continuationSeparator" w:id="0">
    <w:p w:rsidR="0084515E" w:rsidRDefault="008451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9331DF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9331DF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13411F"/>
    <w:rsid w:val="003B11B4"/>
    <w:rsid w:val="003F0A02"/>
    <w:rsid w:val="00472297"/>
    <w:rsid w:val="00526352"/>
    <w:rsid w:val="005C53A2"/>
    <w:rsid w:val="006F30B0"/>
    <w:rsid w:val="00810069"/>
    <w:rsid w:val="0084515E"/>
    <w:rsid w:val="009331DF"/>
    <w:rsid w:val="00AA57AB"/>
    <w:rsid w:val="00B060D7"/>
    <w:rsid w:val="00B14706"/>
    <w:rsid w:val="00B30553"/>
    <w:rsid w:val="00BF1EC6"/>
    <w:rsid w:val="00C0224D"/>
    <w:rsid w:val="00DA4C6D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9F544D67.dotm</Template>
  <TotalTime>0</TotalTime>
  <Pages>1</Pages>
  <Words>136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2012-06-12T09:14:00Z</dcterms:created>
  <dcterms:modified xsi:type="dcterms:W3CDTF">2012-06-12T09:14:00Z</dcterms:modified>
  <cp:category>Zuma Vorlage phe</cp:category>
</cp:coreProperties>
</file>