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89179B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89179B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4" type="#_x0000_t75" alt="MySchool_Dossier_Logo" style="width:196.35pt;height:55.1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555F30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C72792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C72792" w:rsidRDefault="0089179B" w:rsidP="0042107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89179B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5" type="#_x0000_t75" alt="3563_img_bn_f1_selma" style="width:130.9pt;height:94.45pt;visibility:visible">
                  <v:imagedata r:id="rId7" o:title="3563_img_bn_f1_selma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C72792" w:rsidRDefault="00C7279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C72792" w:rsidRPr="006427C2" w:rsidRDefault="00C72792" w:rsidP="0042107E">
            <w:pPr>
              <w:tabs>
                <w:tab w:val="left" w:pos="397"/>
              </w:tabs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C72792" w:rsidRPr="006427C2" w:rsidRDefault="00C72792" w:rsidP="0042107E">
            <w:pPr>
              <w:tabs>
                <w:tab w:val="left" w:pos="397"/>
              </w:tabs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C72792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C72792" w:rsidRDefault="00C7279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C72792" w:rsidRDefault="00C7279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C72792" w:rsidRPr="006427C2" w:rsidRDefault="00C72792" w:rsidP="0042107E">
            <w:pPr>
              <w:pStyle w:val="berschrift6"/>
              <w:tabs>
                <w:tab w:val="left" w:pos="397"/>
              </w:tabs>
              <w:rPr>
                <w:color w:val="auto"/>
                <w:sz w:val="26"/>
              </w:rPr>
            </w:pPr>
            <w:r w:rsidRPr="006427C2">
              <w:rPr>
                <w:color w:val="auto"/>
                <w:sz w:val="26"/>
              </w:rPr>
              <w:t xml:space="preserve">Das will ich werden: </w:t>
            </w:r>
          </w:p>
          <w:p w:rsidR="00C72792" w:rsidRPr="006427C2" w:rsidRDefault="00C72792" w:rsidP="0042107E">
            <w:pPr>
              <w:pStyle w:val="berschrift6"/>
              <w:tabs>
                <w:tab w:val="left" w:pos="397"/>
              </w:tabs>
              <w:rPr>
                <w:color w:val="auto"/>
                <w:sz w:val="26"/>
                <w:highlight w:val="lightGray"/>
              </w:rPr>
            </w:pPr>
            <w:r w:rsidRPr="006427C2">
              <w:rPr>
                <w:color w:val="auto"/>
                <w:sz w:val="26"/>
              </w:rPr>
              <w:t xml:space="preserve">Detailhandelsfachfrau </w:t>
            </w:r>
            <w:r>
              <w:rPr>
                <w:color w:val="auto"/>
                <w:sz w:val="26"/>
              </w:rPr>
              <w:t xml:space="preserve">EFZ </w:t>
            </w:r>
            <w:r w:rsidRPr="006427C2">
              <w:rPr>
                <w:color w:val="auto"/>
                <w:sz w:val="26"/>
              </w:rPr>
              <w:t>Consumer Electronics</w:t>
            </w:r>
          </w:p>
        </w:tc>
      </w:tr>
      <w:tr w:rsidR="00C72792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C72792" w:rsidRDefault="00C7279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C72792" w:rsidRDefault="00C72792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C72792" w:rsidRPr="006427C2" w:rsidRDefault="00C72792" w:rsidP="0042107E">
            <w:pPr>
              <w:tabs>
                <w:tab w:val="left" w:pos="397"/>
              </w:tabs>
              <w:rPr>
                <w:rFonts w:ascii="Arial" w:hAnsi="Arial"/>
                <w:sz w:val="20"/>
              </w:rPr>
            </w:pPr>
            <w:r w:rsidRPr="006427C2">
              <w:rPr>
                <w:rFonts w:ascii="Arial" w:hAnsi="Arial"/>
                <w:sz w:val="20"/>
              </w:rPr>
              <w:t xml:space="preserve">Berufsbilder aus der Schweiz </w:t>
            </w:r>
            <w:r>
              <w:rPr>
                <w:rFonts w:ascii="Arial" w:hAnsi="Arial"/>
                <w:sz w:val="20"/>
              </w:rPr>
              <w:t>(64)</w:t>
            </w:r>
          </w:p>
          <w:p w:rsidR="00C72792" w:rsidRPr="006427C2" w:rsidRDefault="00C72792" w:rsidP="0042107E">
            <w:pPr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C72792" w:rsidRPr="006427C2" w:rsidRDefault="00C72792" w:rsidP="0042107E">
            <w:pPr>
              <w:tabs>
                <w:tab w:val="left" w:pos="397"/>
              </w:tabs>
              <w:rPr>
                <w:rFonts w:ascii="Arial" w:hAnsi="Arial"/>
                <w:sz w:val="20"/>
              </w:rPr>
            </w:pPr>
          </w:p>
          <w:p w:rsidR="00C72792" w:rsidRPr="006427C2" w:rsidRDefault="00C72792" w:rsidP="0042107E">
            <w:pPr>
              <w:tabs>
                <w:tab w:val="left" w:pos="397"/>
              </w:tabs>
              <w:rPr>
                <w:rFonts w:ascii="Arial" w:hAnsi="Arial"/>
                <w:highlight w:val="lightGray"/>
              </w:rPr>
            </w:pPr>
            <w:r w:rsidRPr="006427C2">
              <w:rPr>
                <w:rFonts w:ascii="Arial" w:hAnsi="Arial"/>
                <w:sz w:val="20"/>
              </w:rPr>
              <w:t>15:</w:t>
            </w:r>
            <w:r>
              <w:rPr>
                <w:rFonts w:ascii="Arial" w:hAnsi="Arial"/>
                <w:sz w:val="20"/>
              </w:rPr>
              <w:t>00</w:t>
            </w:r>
            <w:r w:rsidRPr="006427C2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C72792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C72792" w:rsidRDefault="00C72792" w:rsidP="0042107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72792" w:rsidRDefault="0089179B" w:rsidP="0042107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9179B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6" type="#_x0000_t75" alt="3563_img_bn_f2_tastatur" style="width:130.9pt;height:94.45pt;visibility:visible">
                  <v:imagedata r:id="rId8" o:title="3563_img_bn_f2_tastatur"/>
                </v:shape>
              </w:pict>
            </w: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2107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 xml:space="preserve">1. Welche Lehre absolviert Selma </w:t>
            </w:r>
            <w:proofErr w:type="spellStart"/>
            <w:r w:rsidRPr="001619F2">
              <w:rPr>
                <w:rFonts w:ascii="Arial" w:hAnsi="Arial"/>
                <w:sz w:val="20"/>
              </w:rPr>
              <w:t>Truhlj</w:t>
            </w:r>
            <w:proofErr w:type="spellEnd"/>
            <w:r w:rsidRPr="001619F2">
              <w:rPr>
                <w:rFonts w:ascii="Arial" w:hAnsi="Arial"/>
                <w:sz w:val="20"/>
              </w:rPr>
              <w:t>?</w:t>
            </w:r>
          </w:p>
          <w:p w:rsidR="00C7279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55F30" w:rsidRPr="001619F2" w:rsidRDefault="00555F30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>2. Was gefällt Selma besonders an diesem Beruf?</w:t>
            </w:r>
          </w:p>
          <w:p w:rsidR="00C7279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55F30" w:rsidRPr="001619F2" w:rsidRDefault="00555F30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>3. Welche Arten von Produkten verkauft Selmas Lehrbetrieb?</w:t>
            </w:r>
          </w:p>
          <w:p w:rsidR="00C7279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55F30" w:rsidRPr="001619F2" w:rsidRDefault="00555F30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>4. Was ist speziell im Bereich der Consumer Electronics?</w:t>
            </w:r>
          </w:p>
          <w:p w:rsidR="00C7279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55F30" w:rsidRPr="001619F2" w:rsidRDefault="00555F30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>5. In welcher Firma macht Selma ihre Lehre?</w:t>
            </w:r>
          </w:p>
          <w:p w:rsidR="00C7279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55F30" w:rsidRPr="001619F2" w:rsidRDefault="00555F30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>6. Welche Eigenschaften benötigt ein Verkaufsprofi?</w:t>
            </w:r>
          </w:p>
          <w:p w:rsidR="00C7279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55F30" w:rsidRPr="001619F2" w:rsidRDefault="00555F30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>7. Wie versucht Selma, die Bedürfnisse ihrer Kunden herauszufinden?</w:t>
            </w:r>
          </w:p>
          <w:p w:rsidR="00C7279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55F30" w:rsidRPr="001619F2" w:rsidRDefault="00555F30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>8. Wie oft besucht Selma pro Woche ihre Berufsschule?</w:t>
            </w:r>
          </w:p>
          <w:p w:rsidR="00C7279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55F30" w:rsidRPr="001619F2" w:rsidRDefault="00555F30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>9. Wie lange dauert diese Lehre?</w:t>
            </w:r>
          </w:p>
          <w:p w:rsidR="00C7279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555F30" w:rsidRPr="001619F2" w:rsidRDefault="00555F30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C72792" w:rsidRPr="001619F2" w:rsidRDefault="00C72792" w:rsidP="0042107E">
            <w:pPr>
              <w:pStyle w:val="Kopfzeile"/>
              <w:tabs>
                <w:tab w:val="left" w:pos="397"/>
                <w:tab w:val="left" w:pos="708"/>
              </w:tabs>
              <w:rPr>
                <w:rFonts w:ascii="Arial" w:hAnsi="Arial"/>
                <w:sz w:val="20"/>
              </w:rPr>
            </w:pPr>
            <w:r w:rsidRPr="001619F2">
              <w:rPr>
                <w:rFonts w:ascii="Arial" w:hAnsi="Arial"/>
                <w:sz w:val="20"/>
              </w:rPr>
              <w:t>10. Was gefällt dir an diesem Beruf? Was nicht?</w:t>
            </w:r>
          </w:p>
          <w:p w:rsidR="00C72792" w:rsidRDefault="00C72792" w:rsidP="0042107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C72792" w:rsidTr="0042107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72792" w:rsidRDefault="00C72792" w:rsidP="0042107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72792" w:rsidRDefault="0089179B" w:rsidP="0042107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9179B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7" type="#_x0000_t75" alt="3563_img_bn_f3_beratung" style="width:130.9pt;height:94.45pt;visibility:visible">
                  <v:imagedata r:id="rId9" o:title="3563_img_bn_f3_beratung"/>
                </v:shape>
              </w:pict>
            </w: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72792" w:rsidRDefault="00C72792" w:rsidP="0042107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72792" w:rsidRDefault="0089179B" w:rsidP="0042107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9179B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8" type="#_x0000_t75" alt="3563_img_bn_f4_schule" style="width:130.9pt;height:94.45pt;visibility:visible">
                  <v:imagedata r:id="rId10" o:title="3563_img_bn_f4_schule"/>
                </v:shape>
              </w:pict>
            </w: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72792" w:rsidRDefault="00C72792" w:rsidP="0042107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72792" w:rsidRDefault="0089179B" w:rsidP="0042107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9179B">
              <w:rPr>
                <w:rFonts w:ascii="Arial" w:hAnsi="Arial"/>
                <w:noProof/>
                <w:sz w:val="10"/>
                <w:lang w:eastAsia="de-CH"/>
              </w:rPr>
              <w:pict>
                <v:shape id="_x0000_i1059" type="#_x0000_t75" alt="3563_img_bn_f5_billiard" style="width:130.9pt;height:94.45pt;visibility:visible">
                  <v:imagedata r:id="rId11" o:title="3563_img_bn_f5_billiard"/>
                </v:shape>
              </w:pict>
            </w: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72792" w:rsidRDefault="00C72792" w:rsidP="0042107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72792" w:rsidRDefault="0089179B" w:rsidP="0042107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89179B">
              <w:rPr>
                <w:rFonts w:ascii="Arial" w:hAnsi="Arial"/>
                <w:noProof/>
                <w:sz w:val="10"/>
                <w:lang w:eastAsia="de-CH"/>
              </w:rPr>
              <w:pict>
                <v:shape id="_x0000_i1060" type="#_x0000_t75" alt="3563_img_bn_f6_selma_compi_ht" style="width:130.9pt;height:94.45pt;visibility:visible">
                  <v:imagedata r:id="rId12" o:title="3563_img_bn_f6_selma_compi_ht"/>
                </v:shape>
              </w:pict>
            </w: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C72792" w:rsidRDefault="00C72792" w:rsidP="00555F30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sz w:val="20"/>
              </w:rPr>
            </w:pPr>
          </w:p>
        </w:tc>
      </w:tr>
      <w:tr w:rsidR="00C72792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C72792" w:rsidRDefault="00C727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40FB" w:rsidRDefault="00AC40FB">
      <w:r>
        <w:separator/>
      </w:r>
    </w:p>
  </w:endnote>
  <w:endnote w:type="continuationSeparator" w:id="0">
    <w:p w:rsidR="00AC40FB" w:rsidRDefault="00AC40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CC1C38" w:rsidTr="006A0A46">
      <w:tc>
        <w:tcPr>
          <w:tcW w:w="2777" w:type="dxa"/>
        </w:tcPr>
        <w:p w:rsidR="00810069" w:rsidRPr="00CC1C38" w:rsidRDefault="00810069" w:rsidP="0042107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CC1C38" w:rsidRDefault="00810069" w:rsidP="0042107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CC1C38" w:rsidRDefault="006A0A46" w:rsidP="0042107E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CC1C38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CC1C38" w:rsidRDefault="00810069" w:rsidP="0042107E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CC1C38" w:rsidRDefault="00ED0B93" w:rsidP="0042107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CC1C38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CC1C38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CC1C38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55F3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CC1C38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CC1C38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55F30" w:rsidRPr="00555F30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40FB" w:rsidRDefault="00AC40FB">
      <w:r>
        <w:separator/>
      </w:r>
    </w:p>
  </w:footnote>
  <w:footnote w:type="continuationSeparator" w:id="0">
    <w:p w:rsidR="00AC40FB" w:rsidRDefault="00AC40F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89179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89179B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.25pt;height:52.3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ED0B93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11266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3F0A02"/>
    <w:rsid w:val="0042107E"/>
    <w:rsid w:val="00472297"/>
    <w:rsid w:val="00555F30"/>
    <w:rsid w:val="005C53A2"/>
    <w:rsid w:val="006A0A46"/>
    <w:rsid w:val="00810069"/>
    <w:rsid w:val="0089179B"/>
    <w:rsid w:val="00A76CAF"/>
    <w:rsid w:val="00AC40FB"/>
    <w:rsid w:val="00AE29DA"/>
    <w:rsid w:val="00B060D7"/>
    <w:rsid w:val="00B14706"/>
    <w:rsid w:val="00B30553"/>
    <w:rsid w:val="00C0224D"/>
    <w:rsid w:val="00C72792"/>
    <w:rsid w:val="00CC1C38"/>
    <w:rsid w:val="00DF5F70"/>
    <w:rsid w:val="00ED0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C1C3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C1C3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3CD3FAA1.dotm</Template>
  <TotalTime>0</TotalTime>
  <Pages>1</Pages>
  <Words>119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2012-06-04T11:43:00Z</dcterms:created>
  <dcterms:modified xsi:type="dcterms:W3CDTF">2012-06-04T11:43:00Z</dcterms:modified>
  <cp:category>Zuma Vorlage phe</cp:category>
</cp:coreProperties>
</file>