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F71710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F71710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alt="MySchool_Dossier_Logo" style="width:196.05pt;height:54.9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2C4DBB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2C4DBB">
            <w:pPr>
              <w:pStyle w:val="berschrift4"/>
              <w:spacing w:after="200"/>
            </w:pPr>
          </w:p>
        </w:tc>
      </w:tr>
      <w:tr w:rsidR="00DF5F70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2468CF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2468CF" w:rsidRDefault="00F71710" w:rsidP="00626B0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71710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5" type="#_x0000_t75" alt="3544_img_bn_f1_sheena_mit_schaufensterpuppe" style="width:130.6pt;height:94.8pt;visibility:visible">
                  <v:imagedata r:id="rId7" o:title="3544_img_bn_f1_sheena_mit_schaufensterpuppe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2468CF" w:rsidRDefault="002468CF" w:rsidP="00626B0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2468CF" w:rsidRDefault="002468CF" w:rsidP="00C43894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2468CF" w:rsidRDefault="002468CF" w:rsidP="00626B09">
            <w:pPr>
              <w:ind w:left="708" w:hanging="708"/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  <w:tr w:rsidR="002468CF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2468CF" w:rsidRDefault="002468C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2468CF" w:rsidRDefault="002468C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2C2229" w:rsidRPr="002C2229" w:rsidRDefault="002468CF" w:rsidP="002C2229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6"/>
                <w:szCs w:val="26"/>
              </w:rPr>
            </w:pPr>
            <w:r w:rsidRPr="002C2229">
              <w:rPr>
                <w:rFonts w:ascii="Arial" w:hAnsi="Arial"/>
                <w:b/>
                <w:sz w:val="26"/>
                <w:szCs w:val="26"/>
              </w:rPr>
              <w:t>Das will ich werden:</w:t>
            </w:r>
            <w:r w:rsidR="002C2229" w:rsidRPr="002C2229">
              <w:rPr>
                <w:rFonts w:ascii="Arial" w:hAnsi="Arial"/>
                <w:b/>
                <w:sz w:val="26"/>
                <w:szCs w:val="26"/>
              </w:rPr>
              <w:t xml:space="preserve"> </w:t>
            </w:r>
          </w:p>
          <w:p w:rsidR="002468CF" w:rsidRPr="002C2229" w:rsidRDefault="002468CF" w:rsidP="002C2229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6"/>
                <w:szCs w:val="26"/>
              </w:rPr>
            </w:pPr>
            <w:r w:rsidRPr="002C2229">
              <w:rPr>
                <w:b/>
                <w:sz w:val="26"/>
                <w:szCs w:val="26"/>
              </w:rPr>
              <w:t>Detailhandelsfachfrau EFZ Textil</w:t>
            </w:r>
          </w:p>
        </w:tc>
      </w:tr>
      <w:tr w:rsidR="002468CF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2468CF" w:rsidRDefault="002468C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2468CF" w:rsidRDefault="002468C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2468CF" w:rsidRDefault="002468CF" w:rsidP="00626B0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Berufsbilder aus der Schweiz (63)</w:t>
            </w:r>
          </w:p>
          <w:p w:rsidR="002468CF" w:rsidRDefault="002468CF" w:rsidP="00626B0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468CF" w:rsidRDefault="002468CF" w:rsidP="00626B09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468CF" w:rsidRDefault="002468CF" w:rsidP="00626B09">
            <w:pPr>
              <w:rPr>
                <w:rFonts w:ascii="Arial" w:hAnsi="Arial"/>
                <w:color w:val="0000FF"/>
                <w:highlight w:val="lightGray"/>
              </w:rPr>
            </w:pPr>
            <w:r>
              <w:rPr>
                <w:rFonts w:ascii="Arial" w:hAnsi="Arial"/>
                <w:sz w:val="20"/>
              </w:rPr>
              <w:t>14:30 Minuten</w:t>
            </w:r>
          </w:p>
        </w:tc>
      </w:tr>
      <w:tr w:rsidR="00B14706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71710" w:rsidP="00626B0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71710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6" type="#_x0000_t75" alt="3544_img_bn_f2_jeanskunde" style="width:130.6pt;height:94.8pt;visibility:visible">
                  <v:imagedata r:id="rId8" o:title="3544_img_bn_f2_jeanskunde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2468CF" w:rsidRPr="002468CF" w:rsidRDefault="002468CF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2468CF">
              <w:rPr>
                <w:rFonts w:ascii="Arial" w:hAnsi="Arial"/>
                <w:sz w:val="20"/>
                <w:lang w:val="de-DE"/>
              </w:rPr>
              <w:t>1. Schreibe im Laufe des Films alle Tätigkeiten auf, bei denen du Sheena in ihrem Beruf beobachten kannst.</w:t>
            </w:r>
          </w:p>
          <w:p w:rsidR="002468CF" w:rsidRDefault="002468CF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C4DBB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C4DBB" w:rsidRPr="002468CF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468CF" w:rsidRPr="002468CF" w:rsidRDefault="002468CF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2468CF">
              <w:rPr>
                <w:rFonts w:ascii="Arial" w:hAnsi="Arial"/>
                <w:sz w:val="20"/>
                <w:lang w:val="de-DE"/>
              </w:rPr>
              <w:t>2. Was muss eine Detailhandelsfachfrau für eine erfolgreiche Arbeit wissen oder können?</w:t>
            </w:r>
          </w:p>
          <w:p w:rsidR="002468CF" w:rsidRDefault="002468CF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C4DBB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C4DBB" w:rsidRPr="002468CF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468CF" w:rsidRDefault="002468CF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2468CF">
              <w:rPr>
                <w:rFonts w:ascii="Arial" w:hAnsi="Arial"/>
                <w:sz w:val="20"/>
                <w:lang w:val="de-DE"/>
              </w:rPr>
              <w:t>3. Welche charakterlichen Eigenschaften und Fähigkeiten muss sie selber haben?</w:t>
            </w:r>
            <w:r w:rsidRPr="002468CF">
              <w:rPr>
                <w:rFonts w:ascii="Arial" w:hAnsi="Arial"/>
                <w:sz w:val="20"/>
                <w:lang w:val="de-DE"/>
              </w:rPr>
              <w:br/>
            </w:r>
          </w:p>
          <w:p w:rsidR="002C4DBB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C4DBB" w:rsidRPr="002468CF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468CF" w:rsidRDefault="002468CF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2468CF">
              <w:rPr>
                <w:rFonts w:ascii="Arial" w:hAnsi="Arial"/>
                <w:sz w:val="20"/>
                <w:lang w:val="de-DE"/>
              </w:rPr>
              <w:t xml:space="preserve">4. Wie </w:t>
            </w:r>
            <w:proofErr w:type="spellStart"/>
            <w:r w:rsidRPr="002468CF">
              <w:rPr>
                <w:rFonts w:ascii="Arial" w:hAnsi="Arial"/>
                <w:sz w:val="20"/>
                <w:lang w:val="de-DE"/>
              </w:rPr>
              <w:t>heissen</w:t>
            </w:r>
            <w:proofErr w:type="spellEnd"/>
            <w:r w:rsidRPr="002468CF">
              <w:rPr>
                <w:rFonts w:ascii="Arial" w:hAnsi="Arial"/>
                <w:sz w:val="20"/>
                <w:lang w:val="de-DE"/>
              </w:rPr>
              <w:t xml:space="preserve"> die drei Phasen des Verkaufsgesprächs, welche die </w:t>
            </w:r>
            <w:proofErr w:type="spellStart"/>
            <w:r w:rsidRPr="002468CF">
              <w:rPr>
                <w:rFonts w:ascii="Arial" w:hAnsi="Arial"/>
                <w:sz w:val="20"/>
                <w:lang w:val="de-DE"/>
              </w:rPr>
              <w:t>SchülerInnen</w:t>
            </w:r>
            <w:proofErr w:type="spellEnd"/>
            <w:r w:rsidRPr="002468CF">
              <w:rPr>
                <w:rFonts w:ascii="Arial" w:hAnsi="Arial"/>
                <w:sz w:val="20"/>
                <w:lang w:val="de-DE"/>
              </w:rPr>
              <w:t xml:space="preserve"> in der Berufsschule üben?</w:t>
            </w:r>
            <w:r w:rsidRPr="002468CF">
              <w:rPr>
                <w:rFonts w:ascii="Arial" w:hAnsi="Arial"/>
                <w:sz w:val="20"/>
                <w:lang w:val="de-DE"/>
              </w:rPr>
              <w:br/>
            </w:r>
          </w:p>
          <w:p w:rsidR="002C4DBB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C4DBB" w:rsidRPr="002468CF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468CF" w:rsidRDefault="002468CF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 w:rsidRPr="002468CF">
              <w:rPr>
                <w:rFonts w:ascii="Arial" w:hAnsi="Arial"/>
                <w:sz w:val="20"/>
                <w:lang w:val="de-DE"/>
              </w:rPr>
              <w:t>5. Wie viele Lehrlinge besuchen mit Sheena zusammen die Berufsschulklasse? Aus wie vielen verschiedenen Branchen kommen sie? Warum sind in der gleichen Klasse verschiedene Branchen gemischt?</w:t>
            </w:r>
            <w:r w:rsidRPr="002468CF">
              <w:rPr>
                <w:rFonts w:ascii="Arial" w:hAnsi="Arial"/>
                <w:sz w:val="20"/>
                <w:lang w:val="de-DE"/>
              </w:rPr>
              <w:br/>
            </w:r>
          </w:p>
          <w:p w:rsidR="002C4DBB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2C4DBB" w:rsidRPr="002468CF" w:rsidRDefault="002C4DBB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810069" w:rsidRDefault="002468CF" w:rsidP="002468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8CF">
              <w:rPr>
                <w:rFonts w:ascii="Arial" w:hAnsi="Arial"/>
                <w:sz w:val="20"/>
                <w:lang w:val="de-DE"/>
              </w:rPr>
              <w:t>6. Nenne Vor- un</w:t>
            </w:r>
            <w:bookmarkStart w:id="0" w:name="_GoBack"/>
            <w:bookmarkEnd w:id="0"/>
            <w:r w:rsidRPr="002468CF">
              <w:rPr>
                <w:rFonts w:ascii="Arial" w:hAnsi="Arial"/>
                <w:sz w:val="20"/>
                <w:lang w:val="de-DE"/>
              </w:rPr>
              <w:t>d Nachteile der Verkaufsberufe!</w:t>
            </w: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71710" w:rsidP="00626B0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71710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7" type="#_x0000_t75" alt="3544_img_bn_f3_philipp_graenicher" style="width:130.6pt;height:94.8pt;visibility:visible">
                  <v:imagedata r:id="rId9" o:title="3544_img_bn_f3_philipp_graenicher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71710" w:rsidP="00626B0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71710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8" type="#_x0000_t75" alt="3544_img_bn_f4_kundin" style="width:130.6pt;height:94.8pt;visibility:visible">
                  <v:imagedata r:id="rId10" o:title="3544_img_bn_f4_kundin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71710" w:rsidP="00626B0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71710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9" type="#_x0000_t75" alt="3544_img_bn_f5_schaufensterpuppe" style="width:130.6pt;height:94.8pt;visibility:visible">
                  <v:imagedata r:id="rId11" o:title="3544_img_bn_f5_schaufensterpuppe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71710" w:rsidP="00626B0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71710">
              <w:rPr>
                <w:rFonts w:ascii="Arial" w:hAnsi="Arial"/>
                <w:noProof/>
                <w:sz w:val="10"/>
                <w:lang w:eastAsia="de-CH"/>
              </w:rPr>
              <w:pict>
                <v:shape id="_x0000_i1060" type="#_x0000_t75" alt="3544_img_bn_f6_tagesabschluss" style="width:130.6pt;height:94.8pt;visibility:visible">
                  <v:imagedata r:id="rId12" o:title="3544_img_bn_f6_tagesabschluss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A4D" w:rsidRDefault="00654A4D">
      <w:r>
        <w:separator/>
      </w:r>
    </w:p>
  </w:endnote>
  <w:endnote w:type="continuationSeparator" w:id="0">
    <w:p w:rsidR="00654A4D" w:rsidRDefault="0065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216"/>
      <w:gridCol w:w="2217"/>
      <w:gridCol w:w="1825"/>
    </w:tblGrid>
    <w:tr w:rsidR="00810069" w:rsidRPr="00F71710" w:rsidTr="00EF3285">
      <w:tc>
        <w:tcPr>
          <w:tcW w:w="2777" w:type="dxa"/>
        </w:tcPr>
        <w:p w:rsidR="00810069" w:rsidRPr="00F71710" w:rsidRDefault="00810069" w:rsidP="00626B0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F71710" w:rsidRDefault="00810069" w:rsidP="00626B0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216" w:type="dxa"/>
          <w:shd w:val="clear" w:color="auto" w:fill="C7C0B9"/>
          <w:vAlign w:val="center"/>
        </w:tcPr>
        <w:p w:rsidR="00810069" w:rsidRPr="00F71710" w:rsidRDefault="00EF3285" w:rsidP="00626B0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F71710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217" w:type="dxa"/>
          <w:shd w:val="clear" w:color="auto" w:fill="C7C0B9"/>
          <w:vAlign w:val="center"/>
        </w:tcPr>
        <w:p w:rsidR="00810069" w:rsidRPr="00F71710" w:rsidRDefault="00810069" w:rsidP="00626B09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F71710" w:rsidRDefault="00530312" w:rsidP="00626B0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71710">
            <w:fldChar w:fldCharType="begin"/>
          </w:r>
          <w:r w:rsidRPr="00F71710">
            <w:instrText xml:space="preserve"> PAGE   \* MERGEFORMAT </w:instrText>
          </w:r>
          <w:r w:rsidRPr="00F71710">
            <w:fldChar w:fldCharType="separate"/>
          </w:r>
          <w:r w:rsidR="002C4DBB" w:rsidRPr="002C4DB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71710">
            <w:fldChar w:fldCharType="end"/>
          </w:r>
          <w:r w:rsidR="00810069" w:rsidRPr="00F71710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C4DBB" w:rsidRPr="002C4DB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A4D" w:rsidRDefault="00654A4D">
      <w:r>
        <w:separator/>
      </w:r>
    </w:p>
  </w:footnote>
  <w:footnote w:type="continuationSeparator" w:id="0">
    <w:p w:rsidR="00654A4D" w:rsidRDefault="00654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F7171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F71710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.1pt;height:52.0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3031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1F5908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512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1D5A"/>
    <w:rsid w:val="000C7597"/>
    <w:rsid w:val="001C6019"/>
    <w:rsid w:val="001D5397"/>
    <w:rsid w:val="001F5908"/>
    <w:rsid w:val="002468CF"/>
    <w:rsid w:val="002C2229"/>
    <w:rsid w:val="002C4DBB"/>
    <w:rsid w:val="003F0A02"/>
    <w:rsid w:val="00472297"/>
    <w:rsid w:val="00530312"/>
    <w:rsid w:val="005C53A2"/>
    <w:rsid w:val="00626B09"/>
    <w:rsid w:val="00654A4D"/>
    <w:rsid w:val="00810069"/>
    <w:rsid w:val="00941D5A"/>
    <w:rsid w:val="009726A8"/>
    <w:rsid w:val="00AA54F9"/>
    <w:rsid w:val="00B060D7"/>
    <w:rsid w:val="00B14706"/>
    <w:rsid w:val="00B30553"/>
    <w:rsid w:val="00C0224D"/>
    <w:rsid w:val="00C10A36"/>
    <w:rsid w:val="00C12C6B"/>
    <w:rsid w:val="00C43894"/>
    <w:rsid w:val="00DF5F70"/>
    <w:rsid w:val="00EF3285"/>
    <w:rsid w:val="00F7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2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22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002%20Lehrer-Info\2011_PP_5\003%20W-Artikel%20f&#252;r%20%20PP-5-2011\Vorlage_4_webdokus_bb_11053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Vorlage_4_webdokus_bb_110531.dotx</Template>
  <TotalTime>0</TotalTime>
  <Pages>1</Pages>
  <Words>132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jutzimichelle</dc:creator>
  <cp:lastModifiedBy>Bargetze, Sandra</cp:lastModifiedBy>
  <cp:revision>2</cp:revision>
  <cp:lastPrinted>2011-07-24T14:36:00Z</cp:lastPrinted>
  <dcterms:created xsi:type="dcterms:W3CDTF">2012-06-12T09:08:00Z</dcterms:created>
  <dcterms:modified xsi:type="dcterms:W3CDTF">2012-06-12T09:08:00Z</dcterms:modified>
  <cp:category>Zuma Vorlage phe</cp:category>
</cp:coreProperties>
</file>