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DE46FF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E46FF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6pt;height:55.1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B5361F" w:rsidP="00B5361F">
            <w:pPr>
              <w:pStyle w:val="berschrift4"/>
              <w:spacing w:after="40"/>
              <w:jc w:val="right"/>
            </w:pPr>
            <w:r>
              <w:t>Arbeits</w:t>
            </w:r>
            <w:r w:rsidR="00472297">
              <w:t>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B5361F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7414AF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7414AF" w:rsidRDefault="007414AF" w:rsidP="006504B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0.85pt;height:94.55pt">
                  <v:imagedata r:id="rId7" o:title="dww_detailhandelsfachmann_img_bn_f1_nicolas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7414AF" w:rsidRDefault="007414A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7414AF" w:rsidRPr="00DC6C37" w:rsidRDefault="007414AF" w:rsidP="006504B3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7414AF" w:rsidRPr="00DC6C37" w:rsidRDefault="007414AF" w:rsidP="006504B3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7414AF" w:rsidTr="00B5361F">
        <w:trPr>
          <w:cantSplit/>
          <w:trHeight w:val="901"/>
        </w:trPr>
        <w:tc>
          <w:tcPr>
            <w:tcW w:w="2765" w:type="dxa"/>
            <w:vMerge/>
            <w:vAlign w:val="center"/>
          </w:tcPr>
          <w:p w:rsidR="007414AF" w:rsidRDefault="007414A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7414AF" w:rsidRDefault="007414A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7414AF" w:rsidRDefault="007414AF" w:rsidP="006504B3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6"/>
                <w:szCs w:val="26"/>
              </w:rPr>
            </w:pPr>
            <w:r w:rsidRPr="00DC6C37">
              <w:rPr>
                <w:rFonts w:ascii="Arial" w:hAnsi="Arial"/>
                <w:b/>
                <w:sz w:val="26"/>
                <w:szCs w:val="26"/>
              </w:rPr>
              <w:t>Das will ich werden:</w:t>
            </w:r>
          </w:p>
          <w:p w:rsidR="007414AF" w:rsidRPr="00DC6C37" w:rsidRDefault="00B5361F" w:rsidP="006504B3">
            <w:pPr>
              <w:pStyle w:val="Kopfzeile"/>
              <w:tabs>
                <w:tab w:val="left" w:pos="708"/>
              </w:tabs>
              <w:rPr>
                <w:b/>
                <w:sz w:val="26"/>
                <w:highlight w:val="lightGray"/>
              </w:rPr>
            </w:pPr>
            <w:r w:rsidRPr="00B5361F">
              <w:rPr>
                <w:rFonts w:ascii="Arial" w:hAnsi="Arial"/>
                <w:b/>
                <w:sz w:val="26"/>
                <w:szCs w:val="26"/>
              </w:rPr>
              <w:t xml:space="preserve">Detailhandelsfachmann </w:t>
            </w:r>
            <w:proofErr w:type="spellStart"/>
            <w:r w:rsidRPr="00B5361F">
              <w:rPr>
                <w:rFonts w:ascii="Arial" w:hAnsi="Arial"/>
                <w:b/>
                <w:sz w:val="26"/>
                <w:szCs w:val="26"/>
              </w:rPr>
              <w:t>EFZ</w:t>
            </w:r>
            <w:proofErr w:type="spellEnd"/>
            <w:r w:rsidRPr="00B5361F">
              <w:rPr>
                <w:rFonts w:ascii="Arial" w:hAnsi="Arial"/>
                <w:b/>
                <w:sz w:val="26"/>
                <w:szCs w:val="26"/>
              </w:rPr>
              <w:t xml:space="preserve"> Nahrungs- und Genussmittel</w:t>
            </w:r>
          </w:p>
        </w:tc>
      </w:tr>
      <w:tr w:rsidR="007414AF" w:rsidTr="00B5361F">
        <w:trPr>
          <w:cantSplit/>
          <w:trHeight w:val="911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7414AF" w:rsidRDefault="007414A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7414AF" w:rsidRDefault="007414AF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7414AF" w:rsidRPr="00DC6C37" w:rsidRDefault="007414AF" w:rsidP="006504B3">
            <w:pPr>
              <w:rPr>
                <w:rFonts w:ascii="Arial" w:hAnsi="Arial"/>
                <w:sz w:val="20"/>
              </w:rPr>
            </w:pPr>
            <w:r w:rsidRPr="00DC6C37">
              <w:rPr>
                <w:rFonts w:ascii="Arial" w:hAnsi="Arial"/>
                <w:sz w:val="20"/>
              </w:rPr>
              <w:t>Berufsbilder aus der Schweiz</w:t>
            </w:r>
            <w:r>
              <w:rPr>
                <w:rFonts w:ascii="Arial" w:hAnsi="Arial"/>
                <w:sz w:val="20"/>
              </w:rPr>
              <w:t xml:space="preserve"> (73)</w:t>
            </w:r>
          </w:p>
          <w:p w:rsidR="00B5361F" w:rsidRDefault="00B5361F" w:rsidP="006504B3">
            <w:pPr>
              <w:rPr>
                <w:rFonts w:ascii="Arial" w:hAnsi="Arial"/>
                <w:sz w:val="20"/>
              </w:rPr>
            </w:pPr>
          </w:p>
          <w:p w:rsidR="007414AF" w:rsidRPr="00DC6C37" w:rsidRDefault="007414AF" w:rsidP="006504B3">
            <w:pPr>
              <w:rPr>
                <w:rFonts w:ascii="Arial" w:hAnsi="Arial"/>
                <w:highlight w:val="lightGray"/>
              </w:rPr>
            </w:pPr>
            <w:r w:rsidRPr="00DC6C37">
              <w:rPr>
                <w:rFonts w:ascii="Arial" w:hAnsi="Arial"/>
                <w:sz w:val="20"/>
              </w:rPr>
              <w:t>14:30 Minuten</w:t>
            </w:r>
          </w:p>
        </w:tc>
      </w:tr>
      <w:tr w:rsidR="007414AF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0.85pt;height:94.55pt">
                  <v:imagedata r:id="rId8" o:title="dww_detailhandelsfachmann_img_bn_f2_brot"/>
                </v:shape>
              </w:pict>
            </w: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1. Wann beginnt für Nicolas Odermatt der Arbeitstag?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2. Aus den nicht verkauften Früchten und Gemüsen wird Biogas hergestellt. Ist dies eine rundum gute Lösung, oder siehst du einen Nachteil?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3. Aus welchem Kant</w:t>
            </w:r>
            <w:bookmarkStart w:id="0" w:name="_GoBack"/>
            <w:bookmarkEnd w:id="0"/>
            <w:r w:rsidRPr="003A1C86">
              <w:rPr>
                <w:rFonts w:ascii="Arial" w:hAnsi="Arial"/>
                <w:sz w:val="20"/>
              </w:rPr>
              <w:t>on kommt der Käse, der von der Kundin g</w:t>
            </w:r>
            <w:r w:rsidRPr="003A1C86">
              <w:rPr>
                <w:rFonts w:ascii="Arial" w:hAnsi="Arial"/>
                <w:sz w:val="20"/>
              </w:rPr>
              <w:t>e</w:t>
            </w:r>
            <w:r w:rsidRPr="003A1C86">
              <w:rPr>
                <w:rFonts w:ascii="Arial" w:hAnsi="Arial"/>
                <w:sz w:val="20"/>
              </w:rPr>
              <w:t>kauft wird?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4. Warum, denkst du, ist die Marktforschung so wichtig für den D</w:t>
            </w:r>
            <w:r w:rsidRPr="003A1C86">
              <w:rPr>
                <w:rFonts w:ascii="Arial" w:hAnsi="Arial"/>
                <w:sz w:val="20"/>
              </w:rPr>
              <w:t>e</w:t>
            </w:r>
            <w:r w:rsidRPr="003A1C86">
              <w:rPr>
                <w:rFonts w:ascii="Arial" w:hAnsi="Arial"/>
                <w:sz w:val="20"/>
              </w:rPr>
              <w:t>tailhandelsfachmann?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 xml:space="preserve">5. Was muss Nicolas bei der Bestellung der Brote beachten? 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6. Beurteile die Aufstiegsmöglichkeiten im Beruf. Was hältst du d</w:t>
            </w:r>
            <w:r w:rsidRPr="003A1C86">
              <w:rPr>
                <w:rFonts w:ascii="Arial" w:hAnsi="Arial"/>
                <w:sz w:val="20"/>
              </w:rPr>
              <w:t>a</w:t>
            </w:r>
            <w:r w:rsidRPr="003A1C86">
              <w:rPr>
                <w:rFonts w:ascii="Arial" w:hAnsi="Arial"/>
                <w:sz w:val="20"/>
              </w:rPr>
              <w:t>von?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7. Wie lange schon pfeift Nicolas als Unihockey-Schiedsrichter?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8. Welchen Eishockeyverein bevorzugt Nicolas, und woher weisst du das?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9. Stell dir vor, du wärst einen Tag am Kundendienst von Coop b</w:t>
            </w:r>
            <w:r w:rsidRPr="003A1C86">
              <w:rPr>
                <w:rFonts w:ascii="Arial" w:hAnsi="Arial"/>
                <w:sz w:val="20"/>
              </w:rPr>
              <w:t>e</w:t>
            </w:r>
            <w:r w:rsidRPr="003A1C86">
              <w:rPr>
                <w:rFonts w:ascii="Arial" w:hAnsi="Arial"/>
                <w:sz w:val="20"/>
              </w:rPr>
              <w:t>schäftigt. Welche Kunden könntest du antreffen? Welche Probleme und Anliegen bringen sie mit? Wie musst du darauf reagieren kö</w:t>
            </w:r>
            <w:r w:rsidRPr="003A1C86">
              <w:rPr>
                <w:rFonts w:ascii="Arial" w:hAnsi="Arial"/>
                <w:sz w:val="20"/>
              </w:rPr>
              <w:t>n</w:t>
            </w:r>
            <w:r w:rsidRPr="003A1C86">
              <w:rPr>
                <w:rFonts w:ascii="Arial" w:hAnsi="Arial"/>
                <w:sz w:val="20"/>
              </w:rPr>
              <w:t>nen?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10. Was gehört zu den sogenannten «allgemeinen Waren»? Nenne zwei Beispiele.</w:t>
            </w:r>
          </w:p>
          <w:p w:rsidR="007414AF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B5361F" w:rsidRPr="003A1C86" w:rsidRDefault="00B5361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7414AF" w:rsidRPr="003A1C86" w:rsidRDefault="007414AF" w:rsidP="006504B3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3A1C86">
              <w:rPr>
                <w:rFonts w:ascii="Arial" w:hAnsi="Arial"/>
                <w:sz w:val="20"/>
              </w:rPr>
              <w:t>11. W</w:t>
            </w:r>
            <w:proofErr w:type="spellStart"/>
            <w:r w:rsidRPr="003A1C86">
              <w:rPr>
                <w:rFonts w:ascii="Arial" w:hAnsi="Arial"/>
                <w:sz w:val="20"/>
                <w:lang w:val="de-DE"/>
              </w:rPr>
              <w:t>as</w:t>
            </w:r>
            <w:proofErr w:type="spellEnd"/>
            <w:r w:rsidRPr="003A1C86">
              <w:rPr>
                <w:rFonts w:ascii="Arial" w:hAnsi="Arial"/>
                <w:sz w:val="20"/>
                <w:lang w:val="de-DE"/>
              </w:rPr>
              <w:t xml:space="preserve"> hat dich am Film überrascht oder beeindruckt?</w:t>
            </w:r>
          </w:p>
        </w:tc>
      </w:tr>
      <w:tr w:rsidR="007414AF" w:rsidTr="006B202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0.85pt;height:94.55pt">
                  <v:imagedata r:id="rId9" o:title="dww_detailhandelsfachmann_img_bn_f3_kundendienst"/>
                </v:shape>
              </w:pict>
            </w: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0.85pt;height:94.55pt">
                  <v:imagedata r:id="rId10" o:title="dww_detailhandelsfachmann_img_bn_f4_orangen Kopie"/>
                </v:shape>
              </w:pict>
            </w: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0.85pt;height:94.55pt">
                  <v:imagedata r:id="rId11" o:title="dww_detailhandelsfachmann_img_bn_f5_schiedsrichter"/>
                </v:shape>
              </w:pict>
            </w: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414AF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7414AF" w:rsidRDefault="007414AF" w:rsidP="006504B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0.85pt;height:94.55pt">
                  <v:imagedata r:id="rId12" o:title="dww_detailhandelsfachmann_img_bn_f6_maispalette Kopie"/>
                </v:shape>
              </w:pict>
            </w:r>
          </w:p>
        </w:tc>
        <w:tc>
          <w:tcPr>
            <w:tcW w:w="180" w:type="dxa"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7414AF" w:rsidRDefault="007414A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4E6" w:rsidRDefault="008B04E6">
      <w:r>
        <w:separator/>
      </w:r>
    </w:p>
  </w:endnote>
  <w:endnote w:type="continuationSeparator" w:id="0">
    <w:p w:rsidR="008B04E6" w:rsidRDefault="008B0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783"/>
      <w:gridCol w:w="1650"/>
      <w:gridCol w:w="1825"/>
    </w:tblGrid>
    <w:tr w:rsidR="00810069" w:rsidRPr="003B11B4" w:rsidTr="00F83B8F">
      <w:tc>
        <w:tcPr>
          <w:tcW w:w="2777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783" w:type="dxa"/>
          <w:shd w:val="clear" w:color="auto" w:fill="C7C0B9"/>
          <w:vAlign w:val="center"/>
        </w:tcPr>
        <w:p w:rsidR="00810069" w:rsidRPr="003B11B4" w:rsidRDefault="00F83B8F" w:rsidP="006B202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650" w:type="dxa"/>
          <w:shd w:val="clear" w:color="auto" w:fill="C7C0B9"/>
          <w:vAlign w:val="center"/>
        </w:tcPr>
        <w:p w:rsidR="00810069" w:rsidRPr="003B11B4" w:rsidRDefault="00810069" w:rsidP="006B202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B4706A" w:rsidP="006B202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5361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5361F" w:rsidRPr="00B5361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4E6" w:rsidRDefault="008B04E6">
      <w:r>
        <w:separator/>
      </w:r>
    </w:p>
  </w:footnote>
  <w:footnote w:type="continuationSeparator" w:id="0">
    <w:p w:rsidR="008B04E6" w:rsidRDefault="008B04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E46FF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E46FF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5pt;height:52.6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B4706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B5361F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B5361F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3B11B4"/>
    <w:rsid w:val="003F0A02"/>
    <w:rsid w:val="00472297"/>
    <w:rsid w:val="005C53A2"/>
    <w:rsid w:val="006504B3"/>
    <w:rsid w:val="006B202B"/>
    <w:rsid w:val="007414AF"/>
    <w:rsid w:val="00810069"/>
    <w:rsid w:val="008B04E6"/>
    <w:rsid w:val="0092430A"/>
    <w:rsid w:val="00B060D7"/>
    <w:rsid w:val="00B14706"/>
    <w:rsid w:val="00B30553"/>
    <w:rsid w:val="00B4706A"/>
    <w:rsid w:val="00B5361F"/>
    <w:rsid w:val="00BF1EC6"/>
    <w:rsid w:val="00C0224D"/>
    <w:rsid w:val="00DE46FF"/>
    <w:rsid w:val="00DF5F70"/>
    <w:rsid w:val="00F8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46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46FF"/>
    <w:rPr>
      <w:rFonts w:ascii="Tahoma" w:hAnsi="Tahoma" w:cs="Tahoma"/>
      <w:sz w:val="16"/>
      <w:szCs w:val="16"/>
      <w:lang w:eastAsia="en-US"/>
    </w:rPr>
  </w:style>
  <w:style w:type="character" w:customStyle="1" w:styleId="KommentartextZchn">
    <w:name w:val="Kommentartext Zchn"/>
    <w:basedOn w:val="Absatz-Standardschriftart"/>
    <w:link w:val="Kommentartext"/>
    <w:semiHidden/>
    <w:rsid w:val="0092430A"/>
    <w:rPr>
      <w:rFonts w:ascii="HelveticaNeueLT Std" w:hAnsi="HelveticaNeueLT Std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5A8C1D8A.dotm</Template>
  <TotalTime>0</TotalTime>
  <Pages>1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2010-07-26T14:39:00Z</cp:lastPrinted>
  <dcterms:created xsi:type="dcterms:W3CDTF">2012-06-04T09:38:00Z</dcterms:created>
  <dcterms:modified xsi:type="dcterms:W3CDTF">2012-06-04T09:38:00Z</dcterms:modified>
  <cp:category>Zuma Vorlage phe</cp:category>
</cp:coreProperties>
</file>