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135E5E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135E5E" w:rsidRDefault="00472297" w:rsidP="00B14706">
            <w:pPr>
              <w:pStyle w:val="berschrift4"/>
              <w:jc w:val="right"/>
            </w:pPr>
          </w:p>
        </w:tc>
      </w:tr>
      <w:tr w:rsidR="00472297" w:rsidRPr="00135E5E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135E5E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135E5E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135E5E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135E5E" w:rsidRDefault="00B97262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135E5E">
              <w:t>sblatt</w:t>
            </w:r>
          </w:p>
        </w:tc>
      </w:tr>
      <w:tr w:rsidR="00DF5F70" w:rsidRPr="00135E5E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135E5E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135E5E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135E5E" w:rsidRDefault="00DF5F70" w:rsidP="00DF5F70">
            <w:pPr>
              <w:pStyle w:val="berschrift4"/>
              <w:spacing w:after="200"/>
            </w:pPr>
          </w:p>
        </w:tc>
      </w:tr>
      <w:tr w:rsidR="00DF5F70" w:rsidRPr="00135E5E" w:rsidTr="00472297">
        <w:trPr>
          <w:cantSplit/>
        </w:trPr>
        <w:tc>
          <w:tcPr>
            <w:tcW w:w="4388" w:type="dxa"/>
            <w:gridSpan w:val="3"/>
          </w:tcPr>
          <w:p w:rsidR="00DF5F70" w:rsidRPr="00135E5E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135E5E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135E5E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135E5E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135E5E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231CE5" w:rsidRPr="00135E5E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231CE5" w:rsidRPr="00135E5E" w:rsidRDefault="00231CE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35E5E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231CE5" w:rsidRPr="00135E5E" w:rsidRDefault="00231CE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231CE5" w:rsidRPr="00135E5E" w:rsidRDefault="00231CE5" w:rsidP="00231CE5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231CE5" w:rsidRPr="00135E5E" w:rsidRDefault="00231CE5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231CE5" w:rsidRPr="00135E5E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231CE5" w:rsidRPr="00135E5E" w:rsidRDefault="00231CE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231CE5" w:rsidRPr="00135E5E" w:rsidRDefault="00231CE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231CE5" w:rsidRPr="00135E5E" w:rsidRDefault="00231CE5" w:rsidP="00231CE5">
            <w:pPr>
              <w:rPr>
                <w:rFonts w:ascii="Arial" w:hAnsi="Arial"/>
                <w:b/>
                <w:bCs/>
                <w:sz w:val="26"/>
              </w:rPr>
            </w:pPr>
          </w:p>
          <w:p w:rsidR="00231CE5" w:rsidRPr="00135E5E" w:rsidRDefault="00231CE5" w:rsidP="00231CE5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135E5E">
              <w:rPr>
                <w:color w:val="auto"/>
                <w:sz w:val="26"/>
              </w:rPr>
              <w:t>Das will ich werden: Drucktechnologe EFZ</w:t>
            </w:r>
          </w:p>
        </w:tc>
      </w:tr>
      <w:tr w:rsidR="00231CE5" w:rsidRPr="00135E5E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231CE5" w:rsidRPr="00135E5E" w:rsidRDefault="00231CE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231CE5" w:rsidRPr="00135E5E" w:rsidRDefault="00231CE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231CE5" w:rsidRPr="00135E5E" w:rsidRDefault="00231CE5" w:rsidP="00231CE5">
            <w:pPr>
              <w:rPr>
                <w:rFonts w:ascii="Arial" w:hAnsi="Arial"/>
                <w:sz w:val="20"/>
              </w:rPr>
            </w:pPr>
            <w:r w:rsidRPr="00135E5E">
              <w:rPr>
                <w:rFonts w:ascii="Arial" w:hAnsi="Arial"/>
                <w:sz w:val="20"/>
              </w:rPr>
              <w:t>Berufsbilder aus der Schweiz (50)</w:t>
            </w:r>
          </w:p>
          <w:p w:rsidR="00231CE5" w:rsidRPr="00135E5E" w:rsidRDefault="00231CE5" w:rsidP="00231CE5">
            <w:pPr>
              <w:rPr>
                <w:rFonts w:ascii="Arial" w:hAnsi="Arial"/>
                <w:sz w:val="20"/>
              </w:rPr>
            </w:pPr>
          </w:p>
          <w:p w:rsidR="00231CE5" w:rsidRPr="00135E5E" w:rsidRDefault="00231CE5" w:rsidP="00231CE5">
            <w:pPr>
              <w:pStyle w:val="Kommentartext"/>
              <w:rPr>
                <w:rFonts w:ascii="Arial" w:hAnsi="Arial"/>
              </w:rPr>
            </w:pPr>
          </w:p>
          <w:p w:rsidR="00231CE5" w:rsidRPr="00135E5E" w:rsidRDefault="00231CE5" w:rsidP="00231CE5">
            <w:pPr>
              <w:rPr>
                <w:rFonts w:ascii="Arial" w:hAnsi="Arial"/>
                <w:highlight w:val="lightGray"/>
              </w:rPr>
            </w:pPr>
            <w:r w:rsidRPr="00135E5E">
              <w:rPr>
                <w:rFonts w:ascii="Arial" w:hAnsi="Arial"/>
                <w:sz w:val="20"/>
              </w:rPr>
              <w:t>14:15 Minuten</w:t>
            </w:r>
          </w:p>
        </w:tc>
      </w:tr>
      <w:tr w:rsidR="00B14706" w:rsidRPr="00135E5E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135E5E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135E5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135E5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35E5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35E5E" w:rsidRDefault="00231CE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35E5E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1. In welchem Lehrjahr befindet sich Roger Diethelm? </w:t>
            </w:r>
          </w:p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97262" w:rsidRPr="00135E5E" w:rsidRDefault="00B97262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35E5E" w:rsidRP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2. Mit welchem Gegenstand streicht Roger die Farbe in die Druckermaschine? </w:t>
            </w:r>
          </w:p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bookmarkStart w:id="0" w:name="_GoBack"/>
            <w:bookmarkEnd w:id="0"/>
          </w:p>
          <w:p w:rsidR="00B97262" w:rsidRDefault="00B97262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35E5E" w:rsidRP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3. Seit welchem Lehrjahr darf Roger die Heidelberg </w:t>
            </w:r>
            <w:proofErr w:type="spellStart"/>
            <w:r w:rsidRPr="00135E5E">
              <w:rPr>
                <w:color w:val="auto"/>
                <w:sz w:val="20"/>
                <w:szCs w:val="20"/>
              </w:rPr>
              <w:t>Speedmaster</w:t>
            </w:r>
            <w:proofErr w:type="spellEnd"/>
            <w:r w:rsidRPr="00135E5E">
              <w:rPr>
                <w:color w:val="auto"/>
                <w:sz w:val="20"/>
                <w:szCs w:val="20"/>
              </w:rPr>
              <w:t xml:space="preserve"> 52 bedienen? </w:t>
            </w:r>
          </w:p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97262" w:rsidRDefault="00B97262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35E5E" w:rsidRP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4. Nach wie vielen Minuten sind die 5’000 Couverts fertig gedruckt? </w:t>
            </w:r>
          </w:p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97262" w:rsidRDefault="00B97262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35E5E" w:rsidRP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5. Für wie viele Briefumschläge reichen 105 Gramm Farbe aus? </w:t>
            </w:r>
          </w:p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97262" w:rsidRDefault="00B97262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35E5E" w:rsidRP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6. Was misst Roger mit dem Densitometer? </w:t>
            </w:r>
          </w:p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97262" w:rsidRDefault="00B97262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35E5E" w:rsidRP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7. Mit welchem Gerät macht Roger den Vordruck? </w:t>
            </w:r>
          </w:p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97262" w:rsidRDefault="00B97262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35E5E" w:rsidRP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8. Wofür ist der Vordruck wichtig? </w:t>
            </w:r>
          </w:p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97262" w:rsidRDefault="00B97262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35E5E" w:rsidRP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9. Trägt Roger Deiner Meinung nach viel Verantwortung im Betrieb? </w:t>
            </w:r>
          </w:p>
          <w:p w:rsid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B97262" w:rsidRDefault="00B97262" w:rsidP="00135E5E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135E5E" w:rsidRPr="00135E5E" w:rsidRDefault="00135E5E" w:rsidP="00135E5E">
            <w:pPr>
              <w:pStyle w:val="Default"/>
              <w:rPr>
                <w:color w:val="auto"/>
                <w:sz w:val="20"/>
                <w:szCs w:val="20"/>
              </w:rPr>
            </w:pPr>
            <w:r w:rsidRPr="00135E5E">
              <w:rPr>
                <w:color w:val="auto"/>
                <w:sz w:val="20"/>
                <w:szCs w:val="20"/>
              </w:rPr>
              <w:t xml:space="preserve">10. Was sind für dich die Vor- und Nachteile dieser Lehre? </w:t>
            </w:r>
          </w:p>
          <w:p w:rsidR="00135E5E" w:rsidRDefault="00135E5E" w:rsidP="00135E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97262" w:rsidRDefault="00B97262" w:rsidP="00135E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10069" w:rsidRPr="00135E5E" w:rsidRDefault="00135E5E" w:rsidP="00135E5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135E5E">
              <w:rPr>
                <w:rFonts w:ascii="Arial" w:hAnsi="Arial"/>
                <w:sz w:val="20"/>
              </w:rPr>
              <w:t xml:space="preserve">11. Warum mischt Roger selber Farben zusammen? </w:t>
            </w:r>
          </w:p>
        </w:tc>
      </w:tr>
      <w:tr w:rsidR="00810069" w:rsidRPr="00135E5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35E5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35E5E" w:rsidRDefault="00231CE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35E5E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35E5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35E5E" w:rsidRDefault="00231CE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35E5E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35E5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35E5E" w:rsidRDefault="00231CE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35E5E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"/>
                </v:shape>
              </w:pict>
            </w:r>
          </w:p>
        </w:tc>
        <w:tc>
          <w:tcPr>
            <w:tcW w:w="180" w:type="dxa"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135E5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135E5E" w:rsidRDefault="00231CE5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35E5E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"/>
                </v:shape>
              </w:pict>
            </w:r>
          </w:p>
        </w:tc>
        <w:tc>
          <w:tcPr>
            <w:tcW w:w="180" w:type="dxa"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135E5E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135E5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135E5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135E5E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135E5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135E5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135E5E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135E5E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135E5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135E5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135E5E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135E5E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EF6" w:rsidRDefault="00703EF6">
      <w:r>
        <w:separator/>
      </w:r>
    </w:p>
  </w:endnote>
  <w:endnote w:type="continuationSeparator" w:id="0">
    <w:p w:rsidR="00703EF6" w:rsidRDefault="0070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CE5" w:rsidRDefault="00231CE5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500"/>
      <w:gridCol w:w="1933"/>
      <w:gridCol w:w="1825"/>
    </w:tblGrid>
    <w:tr w:rsidR="00231CE5" w:rsidRPr="003B11B4" w:rsidTr="00E16270">
      <w:tc>
        <w:tcPr>
          <w:tcW w:w="2777" w:type="dxa"/>
        </w:tcPr>
        <w:p w:rsidR="00231CE5" w:rsidRPr="003B11B4" w:rsidRDefault="00231CE5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231CE5" w:rsidRPr="003B11B4" w:rsidRDefault="00231CE5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500" w:type="dxa"/>
          <w:shd w:val="clear" w:color="auto" w:fill="C7C0B9"/>
          <w:vAlign w:val="center"/>
        </w:tcPr>
        <w:p w:rsidR="00231CE5" w:rsidRPr="003B11B4" w:rsidRDefault="00E16270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933" w:type="dxa"/>
          <w:shd w:val="clear" w:color="auto" w:fill="C7C0B9"/>
          <w:vAlign w:val="center"/>
        </w:tcPr>
        <w:p w:rsidR="00231CE5" w:rsidRPr="003B11B4" w:rsidRDefault="00231CE5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231CE5" w:rsidRPr="003B11B4" w:rsidRDefault="00231CE5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9726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97262" w:rsidRPr="00B97262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231CE5" w:rsidRDefault="00231CE5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EF6" w:rsidRDefault="00703EF6">
      <w:r>
        <w:separator/>
      </w:r>
    </w:p>
  </w:footnote>
  <w:footnote w:type="continuationSeparator" w:id="0">
    <w:p w:rsidR="00703EF6" w:rsidRDefault="00703E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CE5" w:rsidRDefault="00231CE5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231CE5">
      <w:trPr>
        <w:cantSplit/>
      </w:trPr>
      <w:tc>
        <w:tcPr>
          <w:tcW w:w="4390" w:type="dxa"/>
          <w:gridSpan w:val="3"/>
        </w:tcPr>
        <w:p w:rsidR="00231CE5" w:rsidRDefault="00231CE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231CE5" w:rsidRDefault="00231CE5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231CE5" w:rsidRDefault="00231CE5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231CE5">
      <w:trPr>
        <w:cantSplit/>
        <w:trHeight w:val="49"/>
      </w:trPr>
      <w:tc>
        <w:tcPr>
          <w:tcW w:w="9215" w:type="dxa"/>
          <w:gridSpan w:val="7"/>
        </w:tcPr>
        <w:p w:rsidR="00231CE5" w:rsidRDefault="00231CE5">
          <w:pPr>
            <w:rPr>
              <w:rFonts w:ascii="Arial" w:hAnsi="Arial"/>
              <w:sz w:val="26"/>
            </w:rPr>
          </w:pPr>
        </w:p>
      </w:tc>
    </w:tr>
    <w:tr w:rsidR="00231CE5">
      <w:trPr>
        <w:cantSplit/>
        <w:trHeight w:val="49"/>
      </w:trPr>
      <w:tc>
        <w:tcPr>
          <w:tcW w:w="6550" w:type="dxa"/>
          <w:gridSpan w:val="4"/>
        </w:tcPr>
        <w:p w:rsidR="00231CE5" w:rsidRDefault="00231CE5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231CE5" w:rsidRDefault="00231CE5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231CE5">
      <w:trPr>
        <w:gridAfter w:val="1"/>
        <w:wAfter w:w="23" w:type="dxa"/>
        <w:cantSplit/>
      </w:trPr>
      <w:tc>
        <w:tcPr>
          <w:tcW w:w="2770" w:type="dxa"/>
        </w:tcPr>
        <w:p w:rsidR="00231CE5" w:rsidRDefault="00231CE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231CE5" w:rsidRDefault="00231CE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231CE5" w:rsidRDefault="00231CE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231CE5" w:rsidRDefault="00231CE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231CE5" w:rsidRDefault="00231CE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135E5E"/>
    <w:rsid w:val="00231CE5"/>
    <w:rsid w:val="003B11B4"/>
    <w:rsid w:val="003F0A02"/>
    <w:rsid w:val="00472297"/>
    <w:rsid w:val="00526352"/>
    <w:rsid w:val="005C53A2"/>
    <w:rsid w:val="00703EF6"/>
    <w:rsid w:val="00810069"/>
    <w:rsid w:val="00B060D7"/>
    <w:rsid w:val="00B14706"/>
    <w:rsid w:val="00B30553"/>
    <w:rsid w:val="00B97262"/>
    <w:rsid w:val="00BF1EC6"/>
    <w:rsid w:val="00C0224D"/>
    <w:rsid w:val="00DA4C6D"/>
    <w:rsid w:val="00DF5F70"/>
    <w:rsid w:val="00E16270"/>
    <w:rsid w:val="00E4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35E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D946143F.dotm</Template>
  <TotalTime>0</TotalTime>
  <Pages>1</Pages>
  <Words>134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2012-05-31T13:41:00Z</dcterms:created>
  <dcterms:modified xsi:type="dcterms:W3CDTF">2012-05-31T13:41:00Z</dcterms:modified>
  <cp:category>Zuma Vorlage phe</cp:category>
</cp:coreProperties>
</file>