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727B0E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727B0E" w:rsidRDefault="00472297" w:rsidP="00B14706">
            <w:pPr>
              <w:pStyle w:val="berschrift4"/>
              <w:jc w:val="right"/>
            </w:pPr>
          </w:p>
        </w:tc>
      </w:tr>
      <w:tr w:rsidR="00472297" w:rsidRPr="00727B0E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727B0E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727B0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727B0E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727B0E" w:rsidRDefault="00F46A6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727B0E">
              <w:t>sblatt</w:t>
            </w:r>
          </w:p>
        </w:tc>
      </w:tr>
      <w:tr w:rsidR="00DF5F70" w:rsidRPr="00727B0E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727B0E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727B0E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727B0E" w:rsidRDefault="00DF5F70" w:rsidP="00DF5F70">
            <w:pPr>
              <w:pStyle w:val="berschrift4"/>
              <w:spacing w:after="200"/>
            </w:pPr>
          </w:p>
        </w:tc>
      </w:tr>
      <w:tr w:rsidR="00DF5F70" w:rsidRPr="00727B0E" w:rsidTr="00472297">
        <w:trPr>
          <w:cantSplit/>
        </w:trPr>
        <w:tc>
          <w:tcPr>
            <w:tcW w:w="4388" w:type="dxa"/>
            <w:gridSpan w:val="3"/>
          </w:tcPr>
          <w:p w:rsidR="00DF5F70" w:rsidRPr="00727B0E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727B0E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727B0E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727B0E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727B0E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27B0E" w:rsidRPr="00727B0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537_img_bn_f1_christof_tachymeter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27B0E" w:rsidRPr="00727B0E" w:rsidRDefault="00727B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27B0E" w:rsidRPr="00727B0E" w:rsidRDefault="00727B0E" w:rsidP="008C466A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27B0E" w:rsidRPr="00727B0E" w:rsidRDefault="00727B0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27B0E" w:rsidRPr="00727B0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27B0E" w:rsidRPr="00727B0E" w:rsidRDefault="00727B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27B0E" w:rsidRPr="00727B0E" w:rsidRDefault="00727B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27B0E" w:rsidRPr="00727B0E" w:rsidRDefault="00727B0E" w:rsidP="008C466A">
            <w:pPr>
              <w:rPr>
                <w:rFonts w:ascii="Arial" w:hAnsi="Arial"/>
                <w:b/>
                <w:bCs/>
                <w:sz w:val="26"/>
              </w:rPr>
            </w:pPr>
          </w:p>
          <w:p w:rsidR="00727B0E" w:rsidRPr="00727B0E" w:rsidRDefault="00727B0E" w:rsidP="008C466A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727B0E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727B0E">
              <w:rPr>
                <w:color w:val="auto"/>
                <w:sz w:val="26"/>
              </w:rPr>
              <w:t>Geomatiker</w:t>
            </w:r>
            <w:proofErr w:type="spellEnd"/>
          </w:p>
        </w:tc>
      </w:tr>
      <w:tr w:rsidR="00727B0E" w:rsidRPr="00727B0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27B0E" w:rsidRPr="00727B0E" w:rsidRDefault="00727B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27B0E" w:rsidRPr="00727B0E" w:rsidRDefault="00727B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27B0E" w:rsidRPr="00727B0E" w:rsidRDefault="00727B0E" w:rsidP="008C466A">
            <w:pPr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Berufsbilder aus der Schweiz (58)</w:t>
            </w:r>
          </w:p>
          <w:p w:rsidR="00727B0E" w:rsidRPr="00727B0E" w:rsidRDefault="00727B0E" w:rsidP="008C466A">
            <w:pPr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rPr>
                <w:rFonts w:ascii="Arial" w:hAnsi="Arial"/>
                <w:highlight w:val="lightGray"/>
              </w:rPr>
            </w:pPr>
            <w:r w:rsidRPr="00727B0E">
              <w:rPr>
                <w:rFonts w:ascii="Arial" w:hAnsi="Arial"/>
                <w:sz w:val="20"/>
              </w:rPr>
              <w:t>14:45 Minuten</w:t>
            </w:r>
          </w:p>
        </w:tc>
      </w:tr>
      <w:tr w:rsidR="00727B0E" w:rsidRPr="00727B0E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537_img_bn_f2_schachtdeckel_totale"/>
                </v:shape>
              </w:pict>
            </w: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1. In welchem Lehrbetrieb arbeitet Christof?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 xml:space="preserve">2. Welches sind die wichtigsten Tätigkeiten von </w:t>
            </w:r>
            <w:proofErr w:type="spellStart"/>
            <w:r w:rsidRPr="00727B0E">
              <w:rPr>
                <w:rFonts w:ascii="Arial" w:hAnsi="Arial"/>
                <w:sz w:val="20"/>
              </w:rPr>
              <w:t>Geomatikern</w:t>
            </w:r>
            <w:proofErr w:type="spellEnd"/>
            <w:r w:rsidRPr="00727B0E">
              <w:rPr>
                <w:rFonts w:ascii="Arial" w:hAnsi="Arial"/>
                <w:sz w:val="20"/>
              </w:rPr>
              <w:t>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 xml:space="preserve">3. Welches sind wichtige Voraussetzungen, um </w:t>
            </w:r>
            <w:proofErr w:type="spellStart"/>
            <w:r w:rsidRPr="00727B0E">
              <w:rPr>
                <w:rFonts w:ascii="Arial" w:hAnsi="Arial"/>
                <w:sz w:val="20"/>
              </w:rPr>
              <w:t>GeomatikerIn</w:t>
            </w:r>
            <w:proofErr w:type="spellEnd"/>
            <w:r w:rsidRPr="00727B0E">
              <w:rPr>
                <w:rFonts w:ascii="Arial" w:hAnsi="Arial"/>
                <w:sz w:val="20"/>
              </w:rPr>
              <w:t xml:space="preserve"> zu werden?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4. In welchem Lehrjahr ist Christof? Wie viel verdient er?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5. Was weisst du über die Ausbildung?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 xml:space="preserve">6. In welchem Fach lernen die </w:t>
            </w:r>
            <w:proofErr w:type="spellStart"/>
            <w:r w:rsidRPr="00727B0E">
              <w:rPr>
                <w:rFonts w:ascii="Arial" w:hAnsi="Arial"/>
                <w:sz w:val="20"/>
              </w:rPr>
              <w:t>GeomatikerInnen</w:t>
            </w:r>
            <w:proofErr w:type="spellEnd"/>
            <w:r w:rsidRPr="00727B0E">
              <w:rPr>
                <w:rFonts w:ascii="Arial" w:hAnsi="Arial"/>
                <w:sz w:val="20"/>
              </w:rPr>
              <w:t>, den Einfluss der Erdkrümmung auf die Messdaten zu berechnen?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7. Nenne Sonnen- und Schattenseiten des Berufs.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8. Welche Weiterbildungsmöglichkeiten bietet der Beruf?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9. Was macht Christof in seiner Freizeit?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10. Was gefällt dir am Beruf?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>11. Was würde dir Schwierigkeiten bereiten?</w:t>
            </w:r>
          </w:p>
          <w:p w:rsid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F46A66" w:rsidRPr="00727B0E" w:rsidRDefault="00F46A66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27B0E" w:rsidRPr="00727B0E" w:rsidRDefault="00727B0E" w:rsidP="008C466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727B0E">
              <w:rPr>
                <w:rFonts w:ascii="Arial" w:hAnsi="Arial"/>
                <w:sz w:val="20"/>
              </w:rPr>
              <w:t xml:space="preserve">12. Glaubst du, dass du als </w:t>
            </w:r>
            <w:proofErr w:type="spellStart"/>
            <w:r w:rsidRPr="00727B0E">
              <w:rPr>
                <w:rFonts w:ascii="Arial" w:hAnsi="Arial"/>
                <w:sz w:val="20"/>
              </w:rPr>
              <w:t>GeomatikerIn</w:t>
            </w:r>
            <w:proofErr w:type="spellEnd"/>
            <w:r w:rsidRPr="00727B0E">
              <w:rPr>
                <w:rFonts w:ascii="Arial" w:hAnsi="Arial"/>
                <w:sz w:val="20"/>
              </w:rPr>
              <w:t xml:space="preserve"> geeignet bist? B</w:t>
            </w:r>
            <w:r w:rsidRPr="00727B0E">
              <w:rPr>
                <w:rFonts w:ascii="Arial" w:hAnsi="Arial"/>
                <w:sz w:val="20"/>
              </w:rPr>
              <w:t>e</w:t>
            </w:r>
            <w:r w:rsidRPr="00727B0E">
              <w:rPr>
                <w:rFonts w:ascii="Arial" w:hAnsi="Arial"/>
                <w:sz w:val="20"/>
              </w:rPr>
              <w:t>gründe deine Antwort.</w:t>
            </w:r>
          </w:p>
        </w:tc>
      </w:tr>
      <w:tr w:rsidR="00727B0E" w:rsidRPr="00727B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537_img_bn_f3_im_cockpit_halbtotale"/>
                </v:shape>
              </w:pict>
            </w: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537_img_bn_f4_zweier_computer"/>
                </v:shape>
              </w:pict>
            </w: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537_img_bn_f5_plaene_nah"/>
                </v:shape>
              </w:pict>
            </w: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27B0E" w:rsidRPr="00727B0E" w:rsidRDefault="00727B0E" w:rsidP="008C466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27B0E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537_img_bn_f6_zweier_besprechung"/>
                </v:shape>
              </w:pict>
            </w: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27B0E" w:rsidRPr="00727B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727B0E" w:rsidRPr="00727B0E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727B0E" w:rsidRPr="00727B0E" w:rsidRDefault="00727B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727B0E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727B0E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2D2" w:rsidRDefault="005A62D2">
      <w:r>
        <w:separator/>
      </w:r>
    </w:p>
  </w:endnote>
  <w:endnote w:type="continuationSeparator" w:id="0">
    <w:p w:rsidR="005A62D2" w:rsidRDefault="005A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242C77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242C77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46A6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46A66" w:rsidRPr="00F46A6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2D2" w:rsidRDefault="005A62D2">
      <w:r>
        <w:separator/>
      </w:r>
    </w:p>
  </w:footnote>
  <w:footnote w:type="continuationSeparator" w:id="0">
    <w:p w:rsidR="005A62D2" w:rsidRDefault="005A6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242C77"/>
    <w:rsid w:val="003B11B4"/>
    <w:rsid w:val="003F0A02"/>
    <w:rsid w:val="00472297"/>
    <w:rsid w:val="00526352"/>
    <w:rsid w:val="005A62D2"/>
    <w:rsid w:val="005C53A2"/>
    <w:rsid w:val="00727B0E"/>
    <w:rsid w:val="00795EA8"/>
    <w:rsid w:val="00810069"/>
    <w:rsid w:val="008C466A"/>
    <w:rsid w:val="00B060D7"/>
    <w:rsid w:val="00B14706"/>
    <w:rsid w:val="00B30553"/>
    <w:rsid w:val="00BF1EC6"/>
    <w:rsid w:val="00C0224D"/>
    <w:rsid w:val="00DA4C6D"/>
    <w:rsid w:val="00DF5F70"/>
    <w:rsid w:val="00F4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72953103.dotm</Template>
  <TotalTime>0</TotalTime>
  <Pages>1</Pages>
  <Words>139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2012-06-15T12:06:00Z</dcterms:created>
  <dcterms:modified xsi:type="dcterms:W3CDTF">2012-06-15T12:06:00Z</dcterms:modified>
  <cp:category>Zuma Vorlage phe</cp:category>
</cp:coreProperties>
</file>