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F252CC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F252CC" w:rsidRDefault="00472297" w:rsidP="00B14706">
            <w:pPr>
              <w:pStyle w:val="berschrift4"/>
              <w:jc w:val="right"/>
            </w:pPr>
          </w:p>
        </w:tc>
      </w:tr>
      <w:tr w:rsidR="00472297" w:rsidRPr="00F252CC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F252CC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F252CC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F252CC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F252CC" w:rsidRDefault="00DD68D5" w:rsidP="00DD68D5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F252CC">
              <w:t>blatt</w:t>
            </w:r>
          </w:p>
        </w:tc>
      </w:tr>
      <w:tr w:rsidR="00DF5F70" w:rsidRPr="00F252CC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F252CC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F252CC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F252CC" w:rsidRDefault="00DF5F70" w:rsidP="00DD68D5">
            <w:pPr>
              <w:pStyle w:val="berschrift4"/>
              <w:spacing w:after="200"/>
            </w:pPr>
          </w:p>
        </w:tc>
      </w:tr>
      <w:tr w:rsidR="00DF5F70" w:rsidRPr="00F252CC" w:rsidTr="00472297">
        <w:trPr>
          <w:cantSplit/>
        </w:trPr>
        <w:tc>
          <w:tcPr>
            <w:tcW w:w="4388" w:type="dxa"/>
            <w:gridSpan w:val="3"/>
          </w:tcPr>
          <w:p w:rsidR="00DF5F70" w:rsidRPr="00F252CC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F252CC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F252CC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F252CC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F252CC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F252CC" w:rsidRPr="00F252C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F252CC" w:rsidRPr="00F252CC" w:rsidRDefault="00F252CC" w:rsidP="00CC4B9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252CC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417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F252CC" w:rsidRPr="00F252CC" w:rsidRDefault="00F252C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F252CC" w:rsidRPr="00F252CC" w:rsidRDefault="00F252CC" w:rsidP="00CC4B97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F252CC" w:rsidRPr="00F252CC" w:rsidRDefault="00F252C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F252CC" w:rsidRPr="00F252C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F252CC" w:rsidRPr="00F252CC" w:rsidRDefault="00F252C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F252CC" w:rsidRPr="00F252CC" w:rsidRDefault="00F252C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F252CC" w:rsidRPr="00F252CC" w:rsidRDefault="00F252CC" w:rsidP="00CC4B97">
            <w:pPr>
              <w:rPr>
                <w:rFonts w:ascii="Arial" w:hAnsi="Arial"/>
                <w:b/>
                <w:bCs/>
                <w:sz w:val="26"/>
              </w:rPr>
            </w:pPr>
          </w:p>
          <w:p w:rsidR="00F252CC" w:rsidRPr="00F252CC" w:rsidRDefault="00F252CC" w:rsidP="00CC4B97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F252CC">
              <w:rPr>
                <w:color w:val="auto"/>
                <w:sz w:val="26"/>
              </w:rPr>
              <w:t>Das will ich werden: Gemüsegärtnerin</w:t>
            </w:r>
            <w:r w:rsidR="00956B9C">
              <w:rPr>
                <w:color w:val="auto"/>
                <w:sz w:val="26"/>
              </w:rPr>
              <w:t xml:space="preserve"> EFZ</w:t>
            </w:r>
          </w:p>
        </w:tc>
      </w:tr>
      <w:tr w:rsidR="00F252CC" w:rsidRPr="00F252C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F252CC" w:rsidRPr="00F252CC" w:rsidRDefault="00F252C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F252CC" w:rsidRPr="00F252CC" w:rsidRDefault="00F252C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F252CC" w:rsidRPr="00F252CC" w:rsidRDefault="00F252CC" w:rsidP="00CC4B97">
            <w:pPr>
              <w:rPr>
                <w:rFonts w:ascii="Arial" w:hAnsi="Arial"/>
                <w:sz w:val="20"/>
              </w:rPr>
            </w:pPr>
            <w:r w:rsidRPr="00F252CC">
              <w:rPr>
                <w:rFonts w:ascii="Arial" w:hAnsi="Arial"/>
                <w:sz w:val="20"/>
              </w:rPr>
              <w:t>Berufsbilder aus der Schweiz (39)</w:t>
            </w:r>
          </w:p>
          <w:p w:rsidR="00F252CC" w:rsidRPr="00F252CC" w:rsidRDefault="00F252CC" w:rsidP="00CC4B97">
            <w:pPr>
              <w:rPr>
                <w:rFonts w:ascii="Arial" w:hAnsi="Arial"/>
                <w:sz w:val="20"/>
              </w:rPr>
            </w:pPr>
          </w:p>
          <w:p w:rsidR="00F252CC" w:rsidRPr="00F252CC" w:rsidRDefault="00F252CC" w:rsidP="00CC4B97">
            <w:pPr>
              <w:rPr>
                <w:rFonts w:ascii="Arial" w:hAnsi="Arial"/>
                <w:sz w:val="20"/>
              </w:rPr>
            </w:pPr>
          </w:p>
          <w:p w:rsidR="00F252CC" w:rsidRPr="00F252CC" w:rsidRDefault="00F252CC" w:rsidP="00CC4B97">
            <w:pPr>
              <w:rPr>
                <w:rFonts w:ascii="Arial" w:hAnsi="Arial"/>
                <w:highlight w:val="lightGray"/>
              </w:rPr>
            </w:pPr>
            <w:r w:rsidRPr="00F252CC">
              <w:rPr>
                <w:rFonts w:ascii="Arial" w:hAnsi="Arial"/>
                <w:sz w:val="20"/>
              </w:rPr>
              <w:t>14:15 Minuten</w:t>
            </w:r>
          </w:p>
        </w:tc>
      </w:tr>
      <w:tr w:rsidR="00F252CC" w:rsidRPr="00F252CC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F252CC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417_img_b_2"/>
                </v:shape>
              </w:pict>
            </w: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1. Im Frühling werden überflüssige Triebe von den Tomate</w:t>
            </w:r>
            <w:r w:rsidRPr="00F252CC">
              <w:rPr>
                <w:rFonts w:ascii="Arial" w:hAnsi="Arial"/>
                <w:sz w:val="20"/>
                <w:szCs w:val="22"/>
              </w:rPr>
              <w:t>n</w:t>
            </w:r>
            <w:r w:rsidRPr="00F252CC">
              <w:rPr>
                <w:rFonts w:ascii="Arial" w:hAnsi="Arial"/>
                <w:sz w:val="20"/>
                <w:szCs w:val="22"/>
              </w:rPr>
              <w:t>pflanzen entfernt. Wie nennt man diese Tätigkeit?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2. Warum lernt Claudia Gemüsegärtnerin?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3. Welche Voraussetzungen sollte eine Gemüsegärtnerin erfü</w:t>
            </w:r>
            <w:r w:rsidRPr="00F252CC">
              <w:rPr>
                <w:rFonts w:ascii="Arial" w:hAnsi="Arial"/>
                <w:sz w:val="20"/>
                <w:szCs w:val="22"/>
              </w:rPr>
              <w:t>l</w:t>
            </w:r>
            <w:r w:rsidRPr="00F252CC">
              <w:rPr>
                <w:rFonts w:ascii="Arial" w:hAnsi="Arial"/>
                <w:sz w:val="20"/>
                <w:szCs w:val="22"/>
              </w:rPr>
              <w:t>len?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4. Wie oft im Jahr geht Claudia zur Schule und wie lange dauern die Schulphasen?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5. Die Ausbildung zur Gemüsegärtnerin ist vielseitig. Was le</w:t>
            </w:r>
            <w:r w:rsidRPr="00F252CC">
              <w:rPr>
                <w:rFonts w:ascii="Arial" w:hAnsi="Arial"/>
                <w:sz w:val="20"/>
                <w:szCs w:val="22"/>
              </w:rPr>
              <w:t>r</w:t>
            </w:r>
            <w:r w:rsidRPr="00F252CC">
              <w:rPr>
                <w:rFonts w:ascii="Arial" w:hAnsi="Arial"/>
                <w:sz w:val="20"/>
                <w:szCs w:val="22"/>
              </w:rPr>
              <w:t>nen die Lehrlinge in der Schule neben Fachwissen auch noch?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6. Welche Arbeiten am Traktor kann Claudia bereits selbständig erledigen?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7. Ist der Beruf für Männer und Frauen geeignet?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8. Welche Arbeiten erledigt die Gemüsegärtnerin im Winter?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9. Wie viel verdient Claudia im zweiten Lehrjahr?</w:t>
            </w:r>
          </w:p>
          <w:p w:rsid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43129" w:rsidRPr="00F252CC" w:rsidRDefault="00B43129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252CC" w:rsidRPr="00F252CC" w:rsidRDefault="00F252CC" w:rsidP="00CC4B97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F252CC">
              <w:rPr>
                <w:rFonts w:ascii="Arial" w:hAnsi="Arial"/>
                <w:sz w:val="20"/>
                <w:szCs w:val="22"/>
              </w:rPr>
              <w:t>10. Wie würde dir der Beruf gefallen?</w:t>
            </w:r>
          </w:p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F252CC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417_img_b_3"/>
                </v:shape>
              </w:pict>
            </w: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F252CC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417_img_bn_f4_feld"/>
                </v:shape>
              </w:pict>
            </w: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F252CC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417_imgbn_f5_salaternte"/>
                </v:shape>
              </w:pict>
            </w: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F252CC" w:rsidRPr="00F252CC" w:rsidRDefault="00F252CC" w:rsidP="00CC4B9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F252CC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417_img_bn_f6"/>
                </v:shape>
              </w:pict>
            </w: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252CC" w:rsidRPr="00F252C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F252CC" w:rsidRPr="00F252CC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F252CC" w:rsidRPr="00F252CC" w:rsidRDefault="00F252C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F252CC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F252CC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8D5" w:rsidRDefault="00DD68D5">
      <w:r>
        <w:separator/>
      </w:r>
    </w:p>
  </w:endnote>
  <w:endnote w:type="continuationSeparator" w:id="0">
    <w:p w:rsidR="00DD68D5" w:rsidRDefault="00DD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8D5" w:rsidRDefault="00DD68D5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3209"/>
      <w:gridCol w:w="1224"/>
      <w:gridCol w:w="1825"/>
    </w:tblGrid>
    <w:tr w:rsidR="00DD68D5" w:rsidRPr="003B11B4" w:rsidTr="00E97F10">
      <w:tc>
        <w:tcPr>
          <w:tcW w:w="2777" w:type="dxa"/>
        </w:tcPr>
        <w:p w:rsidR="00DD68D5" w:rsidRPr="003B11B4" w:rsidRDefault="00DD68D5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DD68D5" w:rsidRPr="003B11B4" w:rsidRDefault="00DD68D5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209" w:type="dxa"/>
          <w:shd w:val="clear" w:color="auto" w:fill="C7C0B9"/>
          <w:vAlign w:val="center"/>
        </w:tcPr>
        <w:p w:rsidR="00DD68D5" w:rsidRPr="003B11B4" w:rsidRDefault="00DD68D5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224" w:type="dxa"/>
          <w:shd w:val="clear" w:color="auto" w:fill="C7C0B9"/>
          <w:vAlign w:val="center"/>
        </w:tcPr>
        <w:p w:rsidR="00DD68D5" w:rsidRPr="003B11B4" w:rsidRDefault="00DD68D5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DD68D5" w:rsidRPr="003B11B4" w:rsidRDefault="00DD68D5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312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43129" w:rsidRPr="00B43129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DD68D5" w:rsidRDefault="00DD68D5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8D5" w:rsidRDefault="00DD68D5">
      <w:r>
        <w:separator/>
      </w:r>
    </w:p>
  </w:footnote>
  <w:footnote w:type="continuationSeparator" w:id="0">
    <w:p w:rsidR="00DD68D5" w:rsidRDefault="00DD6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8D5" w:rsidRDefault="00DD68D5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DD68D5">
      <w:trPr>
        <w:cantSplit/>
      </w:trPr>
      <w:tc>
        <w:tcPr>
          <w:tcW w:w="4390" w:type="dxa"/>
          <w:gridSpan w:val="3"/>
        </w:tcPr>
        <w:p w:rsidR="00DD68D5" w:rsidRDefault="00DD68D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DD68D5" w:rsidRDefault="00DD68D5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DD68D5" w:rsidRDefault="00DD68D5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DD68D5">
      <w:trPr>
        <w:cantSplit/>
        <w:trHeight w:val="49"/>
      </w:trPr>
      <w:tc>
        <w:tcPr>
          <w:tcW w:w="9215" w:type="dxa"/>
          <w:gridSpan w:val="7"/>
        </w:tcPr>
        <w:p w:rsidR="00DD68D5" w:rsidRDefault="00DD68D5">
          <w:pPr>
            <w:rPr>
              <w:rFonts w:ascii="Arial" w:hAnsi="Arial"/>
              <w:sz w:val="26"/>
            </w:rPr>
          </w:pPr>
        </w:p>
      </w:tc>
    </w:tr>
    <w:tr w:rsidR="00DD68D5">
      <w:trPr>
        <w:cantSplit/>
        <w:trHeight w:val="49"/>
      </w:trPr>
      <w:tc>
        <w:tcPr>
          <w:tcW w:w="6550" w:type="dxa"/>
          <w:gridSpan w:val="4"/>
        </w:tcPr>
        <w:p w:rsidR="00DD68D5" w:rsidRDefault="00DD68D5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DD68D5" w:rsidRDefault="00DD68D5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DD68D5">
      <w:trPr>
        <w:gridAfter w:val="1"/>
        <w:wAfter w:w="23" w:type="dxa"/>
        <w:cantSplit/>
      </w:trPr>
      <w:tc>
        <w:tcPr>
          <w:tcW w:w="2770" w:type="dxa"/>
        </w:tcPr>
        <w:p w:rsidR="00DD68D5" w:rsidRDefault="00DD68D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DD68D5" w:rsidRDefault="00DD68D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DD68D5" w:rsidRDefault="00DD68D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DD68D5" w:rsidRDefault="00DD68D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DD68D5" w:rsidRDefault="00DD68D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F0A02"/>
    <w:rsid w:val="00472297"/>
    <w:rsid w:val="004C5D67"/>
    <w:rsid w:val="00526352"/>
    <w:rsid w:val="00562E1C"/>
    <w:rsid w:val="005C53A2"/>
    <w:rsid w:val="00810069"/>
    <w:rsid w:val="00956B9C"/>
    <w:rsid w:val="00B060D7"/>
    <w:rsid w:val="00B14706"/>
    <w:rsid w:val="00B30553"/>
    <w:rsid w:val="00B43129"/>
    <w:rsid w:val="00BF1EC6"/>
    <w:rsid w:val="00C0224D"/>
    <w:rsid w:val="00CC4B97"/>
    <w:rsid w:val="00DA4C6D"/>
    <w:rsid w:val="00DD68D5"/>
    <w:rsid w:val="00DF5F70"/>
    <w:rsid w:val="00E97F10"/>
    <w:rsid w:val="00F2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6D994724.dotm</Template>
  <TotalTime>0</TotalTime>
  <Pages>1</Pages>
  <Words>140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2012-06-01T15:17:00Z</dcterms:created>
  <dcterms:modified xsi:type="dcterms:W3CDTF">2012-06-01T15:17:00Z</dcterms:modified>
  <cp:category>Zuma Vorlage phe</cp:category>
</cp:coreProperties>
</file>