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Default="00472297" w:rsidP="00B14706">
            <w:pPr>
              <w:pStyle w:val="berschrift4"/>
              <w:jc w:val="right"/>
            </w:pPr>
          </w:p>
        </w:tc>
      </w:tr>
      <w:tr w:rsidR="00472297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Default="00DE46FF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DE46FF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6pt;height:55.1pt;visibility:visible">
                  <v:imagedata r:id="rId7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Default="00884337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>
              <w:t>sblatt</w:t>
            </w:r>
          </w:p>
        </w:tc>
      </w:tr>
      <w:tr w:rsidR="00DF5F70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Default="00DF5F70" w:rsidP="00DF5F70">
            <w:pPr>
              <w:pStyle w:val="berschrift4"/>
              <w:spacing w:after="200"/>
            </w:pPr>
          </w:p>
        </w:tc>
      </w:tr>
      <w:tr w:rsidR="00DF5F70" w:rsidTr="00472297">
        <w:trPr>
          <w:cantSplit/>
        </w:trPr>
        <w:tc>
          <w:tcPr>
            <w:tcW w:w="4388" w:type="dxa"/>
            <w:gridSpan w:val="3"/>
          </w:tcPr>
          <w:p w:rsidR="00DF5F70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Default="00DF5F70">
            <w:pPr>
              <w:jc w:val="right"/>
              <w:rPr>
                <w:rFonts w:ascii="Arial" w:hAnsi="Arial"/>
                <w:b/>
                <w:bCs/>
                <w:color w:val="808080"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Default="00DF5F70">
            <w:pPr>
              <w:pStyle w:val="berschrift4"/>
              <w:rPr>
                <w:sz w:val="20"/>
              </w:rPr>
            </w:pPr>
          </w:p>
        </w:tc>
      </w:tr>
      <w:tr w:rsidR="00B14706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B060D7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C441E3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C441E3" w:rsidRDefault="00C441E3" w:rsidP="006068F0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sz w:val="10"/>
              </w:rPr>
              <w:pict>
                <v:shape id="_x0000_i1026" type="#_x0000_t75" style="width:130.85pt;height:94.55pt">
                  <v:imagedata r:id="rId8" o:title="dww_fotofachfrau_img_bn_f1_fotografieren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C441E3" w:rsidRDefault="00C441E3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C441E3" w:rsidRPr="00C54E48" w:rsidRDefault="00C441E3" w:rsidP="006068F0">
            <w:pPr>
              <w:ind w:left="708" w:hanging="708"/>
              <w:rPr>
                <w:rFonts w:ascii="Arial" w:hAnsi="Arial"/>
                <w:sz w:val="18"/>
                <w:szCs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C441E3" w:rsidRPr="00C54E48" w:rsidRDefault="00C441E3" w:rsidP="006068F0">
            <w:pPr>
              <w:ind w:left="708" w:hanging="708"/>
              <w:jc w:val="right"/>
              <w:rPr>
                <w:rFonts w:ascii="Arial" w:hAnsi="Arial"/>
                <w:sz w:val="18"/>
                <w:szCs w:val="18"/>
              </w:rPr>
            </w:pPr>
          </w:p>
        </w:tc>
      </w:tr>
      <w:tr w:rsidR="00C441E3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C441E3" w:rsidRDefault="00C441E3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C441E3" w:rsidRDefault="00C441E3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C441E3" w:rsidRPr="00C54E48" w:rsidRDefault="00C441E3" w:rsidP="006068F0">
            <w:pPr>
              <w:rPr>
                <w:rFonts w:ascii="Arial" w:hAnsi="Arial"/>
                <w:b/>
                <w:bCs/>
                <w:sz w:val="26"/>
                <w:szCs w:val="26"/>
              </w:rPr>
            </w:pPr>
          </w:p>
          <w:p w:rsidR="00C441E3" w:rsidRPr="00C54E48" w:rsidRDefault="00C441E3" w:rsidP="006068F0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C54E48">
              <w:rPr>
                <w:color w:val="auto"/>
                <w:sz w:val="26"/>
                <w:szCs w:val="26"/>
              </w:rPr>
              <w:t>Das will ich werden: Fotofachfrau EFZ</w:t>
            </w:r>
          </w:p>
        </w:tc>
      </w:tr>
      <w:tr w:rsidR="00C441E3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C441E3" w:rsidRDefault="00C441E3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C441E3" w:rsidRDefault="00C441E3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C441E3" w:rsidRPr="00C54E48" w:rsidRDefault="00C441E3" w:rsidP="006068F0">
            <w:pPr>
              <w:rPr>
                <w:rFonts w:ascii="Arial" w:hAnsi="Arial"/>
                <w:sz w:val="20"/>
              </w:rPr>
            </w:pPr>
            <w:r w:rsidRPr="00C54E48">
              <w:rPr>
                <w:rFonts w:ascii="Arial" w:hAnsi="Arial"/>
                <w:sz w:val="20"/>
              </w:rPr>
              <w:t>Berufsbilder aus der Schweiz (75)</w:t>
            </w:r>
          </w:p>
          <w:p w:rsidR="00C441E3" w:rsidRDefault="00C441E3" w:rsidP="006068F0">
            <w:pPr>
              <w:rPr>
                <w:rFonts w:ascii="Arial" w:hAnsi="Arial"/>
                <w:sz w:val="20"/>
              </w:rPr>
            </w:pPr>
          </w:p>
          <w:p w:rsidR="00C441E3" w:rsidRPr="00C54E48" w:rsidRDefault="00C441E3" w:rsidP="006068F0">
            <w:pPr>
              <w:rPr>
                <w:rFonts w:ascii="Arial" w:hAnsi="Arial"/>
                <w:sz w:val="20"/>
              </w:rPr>
            </w:pPr>
          </w:p>
          <w:p w:rsidR="00C441E3" w:rsidRPr="00C54E48" w:rsidRDefault="00C441E3" w:rsidP="006068F0">
            <w:pPr>
              <w:rPr>
                <w:rFonts w:ascii="Arial" w:hAnsi="Arial"/>
                <w:highlight w:val="lightGray"/>
              </w:rPr>
            </w:pPr>
            <w:r w:rsidRPr="00C54E48">
              <w:rPr>
                <w:rFonts w:ascii="Arial" w:hAnsi="Arial"/>
                <w:sz w:val="20"/>
              </w:rPr>
              <w:t>14:</w:t>
            </w:r>
            <w:r>
              <w:rPr>
                <w:rFonts w:ascii="Arial" w:hAnsi="Arial"/>
                <w:sz w:val="20"/>
              </w:rPr>
              <w:t>15</w:t>
            </w:r>
            <w:r w:rsidRPr="00C54E48">
              <w:rPr>
                <w:rFonts w:ascii="Arial" w:hAnsi="Arial"/>
                <w:sz w:val="20"/>
              </w:rPr>
              <w:t xml:space="preserve"> Minuten</w:t>
            </w:r>
          </w:p>
        </w:tc>
      </w:tr>
      <w:tr w:rsidR="00C441E3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C441E3" w:rsidRDefault="00C441E3" w:rsidP="006068F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441E3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C441E3" w:rsidRDefault="00C441E3" w:rsidP="006068F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sz w:val="10"/>
              </w:rPr>
              <w:pict>
                <v:shape id="_x0000_i1027" type="#_x0000_t75" style="width:130.85pt;height:94.55pt">
                  <v:imagedata r:id="rId9" o:title="dww_fotofachfrau_img_bn_f2_bildbearbeitung_fotoshop"/>
                </v:shape>
              </w:pict>
            </w:r>
          </w:p>
        </w:tc>
        <w:tc>
          <w:tcPr>
            <w:tcW w:w="180" w:type="dxa"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441E3" w:rsidTr="006B202B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C441E3" w:rsidRDefault="00884337" w:rsidP="00884337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884337">
              <w:rPr>
                <w:rFonts w:ascii="Arial" w:hAnsi="Arial"/>
                <w:sz w:val="20"/>
              </w:rPr>
              <w:t>1.</w:t>
            </w:r>
            <w:r>
              <w:rPr>
                <w:rFonts w:ascii="Arial" w:hAnsi="Arial"/>
                <w:sz w:val="20"/>
              </w:rPr>
              <w:t xml:space="preserve"> </w:t>
            </w:r>
            <w:r w:rsidR="00C441E3" w:rsidRPr="00AA5648">
              <w:rPr>
                <w:rFonts w:ascii="Arial" w:hAnsi="Arial"/>
                <w:sz w:val="20"/>
              </w:rPr>
              <w:t xml:space="preserve">Was ist für Christina </w:t>
            </w:r>
            <w:proofErr w:type="spellStart"/>
            <w:r w:rsidR="00C441E3" w:rsidRPr="00AA5648">
              <w:rPr>
                <w:rFonts w:ascii="Arial" w:hAnsi="Arial"/>
                <w:sz w:val="20"/>
              </w:rPr>
              <w:t>Brun</w:t>
            </w:r>
            <w:proofErr w:type="spellEnd"/>
            <w:r w:rsidR="00C441E3" w:rsidRPr="00AA5648">
              <w:rPr>
                <w:rFonts w:ascii="Arial" w:hAnsi="Arial"/>
                <w:sz w:val="20"/>
              </w:rPr>
              <w:t xml:space="preserve"> alltägliche Arbeit?</w:t>
            </w:r>
            <w:r w:rsidR="00C441E3" w:rsidRPr="00AA5648">
              <w:rPr>
                <w:rFonts w:ascii="Arial" w:hAnsi="Arial"/>
                <w:sz w:val="20"/>
              </w:rPr>
              <w:br/>
            </w:r>
          </w:p>
          <w:p w:rsidR="00884337" w:rsidRPr="00AA5648" w:rsidRDefault="00884337" w:rsidP="00884337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C441E3" w:rsidRDefault="00C441E3" w:rsidP="006068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AA5648">
              <w:rPr>
                <w:rFonts w:ascii="Arial" w:hAnsi="Arial"/>
                <w:sz w:val="20"/>
              </w:rPr>
              <w:t>2. Wo absolviert Christina ihre Lehre als Fotofachfrau?</w:t>
            </w:r>
            <w:r w:rsidRPr="00AA5648">
              <w:rPr>
                <w:rFonts w:ascii="Arial" w:hAnsi="Arial"/>
                <w:sz w:val="20"/>
              </w:rPr>
              <w:br/>
            </w:r>
          </w:p>
          <w:p w:rsidR="00884337" w:rsidRPr="00AA5648" w:rsidRDefault="00884337" w:rsidP="006068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C441E3" w:rsidRDefault="00C441E3" w:rsidP="006068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AA5648">
              <w:rPr>
                <w:rFonts w:ascii="Arial" w:hAnsi="Arial"/>
                <w:sz w:val="20"/>
              </w:rPr>
              <w:t>3. Wie hat Christina entschieden, Fotofachfrau zu werden?</w:t>
            </w:r>
            <w:r w:rsidRPr="00AA5648">
              <w:rPr>
                <w:rFonts w:ascii="Arial" w:hAnsi="Arial"/>
                <w:sz w:val="20"/>
              </w:rPr>
              <w:br/>
            </w:r>
          </w:p>
          <w:p w:rsidR="00884337" w:rsidRPr="00AA5648" w:rsidRDefault="00884337" w:rsidP="006068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C441E3" w:rsidRDefault="00C441E3" w:rsidP="006068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AA5648">
              <w:rPr>
                <w:rFonts w:ascii="Arial" w:hAnsi="Arial"/>
                <w:sz w:val="20"/>
              </w:rPr>
              <w:t>4. Welche Talente muss Christina für diesen Beruf mitbringen?</w:t>
            </w:r>
            <w:r w:rsidRPr="00AA5648">
              <w:rPr>
                <w:rFonts w:ascii="Arial" w:hAnsi="Arial"/>
                <w:sz w:val="20"/>
              </w:rPr>
              <w:br/>
            </w:r>
          </w:p>
          <w:p w:rsidR="00884337" w:rsidRPr="00AA5648" w:rsidRDefault="00884337" w:rsidP="006068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C441E3" w:rsidRDefault="00C441E3" w:rsidP="006068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AA5648">
              <w:rPr>
                <w:rFonts w:ascii="Arial" w:hAnsi="Arial"/>
                <w:sz w:val="20"/>
              </w:rPr>
              <w:t>5. Ihr Freund Gianluca findet, Christina habe den richtigen B</w:t>
            </w:r>
            <w:r w:rsidRPr="00AA5648">
              <w:rPr>
                <w:rFonts w:ascii="Arial" w:hAnsi="Arial"/>
                <w:sz w:val="20"/>
              </w:rPr>
              <w:t>e</w:t>
            </w:r>
            <w:r w:rsidRPr="00AA5648">
              <w:rPr>
                <w:rFonts w:ascii="Arial" w:hAnsi="Arial"/>
                <w:sz w:val="20"/>
              </w:rPr>
              <w:t>ruf gewählt. Warum?</w:t>
            </w:r>
            <w:r w:rsidRPr="00AA5648">
              <w:rPr>
                <w:rFonts w:ascii="Arial" w:hAnsi="Arial"/>
                <w:sz w:val="20"/>
              </w:rPr>
              <w:br/>
            </w:r>
          </w:p>
          <w:p w:rsidR="00884337" w:rsidRPr="00AA5648" w:rsidRDefault="00884337" w:rsidP="006068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C441E3" w:rsidRDefault="00C441E3" w:rsidP="006068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AA5648">
              <w:rPr>
                <w:rFonts w:ascii="Arial" w:hAnsi="Arial"/>
                <w:sz w:val="20"/>
              </w:rPr>
              <w:t>6. Christina spielt leidenschaftlich gerne Saxofon. Was erfährst du im Film alles über ihre Leidenschaft?</w:t>
            </w:r>
            <w:r w:rsidRPr="00AA5648">
              <w:rPr>
                <w:rFonts w:ascii="Arial" w:hAnsi="Arial"/>
                <w:sz w:val="20"/>
              </w:rPr>
              <w:br/>
            </w:r>
          </w:p>
          <w:p w:rsidR="00884337" w:rsidRPr="00AA5648" w:rsidRDefault="00884337" w:rsidP="006068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C441E3" w:rsidRDefault="00C441E3" w:rsidP="006068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AA5648">
              <w:rPr>
                <w:rFonts w:ascii="Arial" w:hAnsi="Arial"/>
                <w:sz w:val="20"/>
              </w:rPr>
              <w:t>7. Erkläre den Unterschied zwischen sogenannten Sachau</w:t>
            </w:r>
            <w:r w:rsidRPr="00AA5648">
              <w:rPr>
                <w:rFonts w:ascii="Arial" w:hAnsi="Arial"/>
                <w:sz w:val="20"/>
              </w:rPr>
              <w:t>f</w:t>
            </w:r>
            <w:r w:rsidRPr="00AA5648">
              <w:rPr>
                <w:rFonts w:ascii="Arial" w:hAnsi="Arial"/>
                <w:sz w:val="20"/>
              </w:rPr>
              <w:t>nahmen und privaten Fotoshootings.</w:t>
            </w:r>
            <w:r w:rsidRPr="00AA5648">
              <w:rPr>
                <w:rFonts w:ascii="Arial" w:hAnsi="Arial"/>
                <w:sz w:val="20"/>
              </w:rPr>
              <w:br/>
            </w:r>
          </w:p>
          <w:p w:rsidR="00884337" w:rsidRPr="00AA5648" w:rsidRDefault="00884337" w:rsidP="006068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C441E3" w:rsidRPr="00AA5648" w:rsidRDefault="00C441E3" w:rsidP="006068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AA5648">
              <w:rPr>
                <w:rFonts w:ascii="Arial" w:hAnsi="Arial"/>
                <w:sz w:val="20"/>
              </w:rPr>
              <w:t>8. Wie sucht Markus Wolf, der Lehrlingschef, seine Lehrlinge aus? Worauf achtet er?</w:t>
            </w:r>
          </w:p>
          <w:p w:rsidR="00C441E3" w:rsidRDefault="00C441E3" w:rsidP="006068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884337" w:rsidRPr="00AA5648" w:rsidRDefault="00884337" w:rsidP="006068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C441E3" w:rsidRDefault="00C441E3" w:rsidP="006068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AA5648">
              <w:rPr>
                <w:rFonts w:ascii="Arial" w:hAnsi="Arial"/>
                <w:sz w:val="20"/>
              </w:rPr>
              <w:t>9. Christina bearbeitet die Fotos am PC, dunkelt übermässige Lich</w:t>
            </w:r>
            <w:r w:rsidRPr="00AA5648">
              <w:rPr>
                <w:rFonts w:ascii="Arial" w:hAnsi="Arial"/>
                <w:sz w:val="20"/>
              </w:rPr>
              <w:t>t</w:t>
            </w:r>
            <w:r w:rsidRPr="00AA5648">
              <w:rPr>
                <w:rFonts w:ascii="Arial" w:hAnsi="Arial"/>
                <w:sz w:val="20"/>
              </w:rPr>
              <w:t>streifen ab. Wie lautet das Ziel der Bildbearbeitung?</w:t>
            </w:r>
            <w:r w:rsidRPr="00AA5648">
              <w:rPr>
                <w:rFonts w:ascii="Arial" w:hAnsi="Arial"/>
                <w:sz w:val="20"/>
              </w:rPr>
              <w:br/>
            </w:r>
          </w:p>
          <w:p w:rsidR="00884337" w:rsidRPr="00AA5648" w:rsidRDefault="00884337" w:rsidP="006068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bookmarkStart w:id="0" w:name="_GoBack"/>
            <w:bookmarkEnd w:id="0"/>
          </w:p>
          <w:p w:rsidR="00C441E3" w:rsidRPr="00AA5648" w:rsidRDefault="00C441E3" w:rsidP="006068F0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AA5648">
              <w:rPr>
                <w:rFonts w:ascii="Arial" w:hAnsi="Arial"/>
                <w:sz w:val="20"/>
              </w:rPr>
              <w:t>10. Welche Berufsziele hat Christina?</w:t>
            </w:r>
          </w:p>
        </w:tc>
      </w:tr>
      <w:tr w:rsidR="00C441E3" w:rsidTr="006B202B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441E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441E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441E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441E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441E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441E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C441E3" w:rsidRDefault="00C441E3" w:rsidP="006068F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441E3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C441E3" w:rsidRDefault="00C441E3" w:rsidP="006068F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sz w:val="10"/>
              </w:rPr>
              <w:pict>
                <v:shape id="_x0000_i1028" type="#_x0000_t75" style="width:130.85pt;height:94.55pt">
                  <v:imagedata r:id="rId10" o:title="dww_fotofachfrau_img_bn_f3_fotos_förderband"/>
                </v:shape>
              </w:pict>
            </w:r>
          </w:p>
        </w:tc>
        <w:tc>
          <w:tcPr>
            <w:tcW w:w="180" w:type="dxa"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441E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441E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441E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441E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441E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441E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441E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441E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C441E3" w:rsidRDefault="00C441E3" w:rsidP="006068F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441E3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C441E3" w:rsidRDefault="00C441E3" w:rsidP="006068F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sz w:val="10"/>
              </w:rPr>
              <w:pict>
                <v:shape id="_x0000_i1029" type="#_x0000_t75" style="width:130.85pt;height:94.55pt">
                  <v:imagedata r:id="rId11" o:title="dww_fotofachfrau_img_bn_f4_freizeit_musik"/>
                </v:shape>
              </w:pict>
            </w:r>
          </w:p>
        </w:tc>
        <w:tc>
          <w:tcPr>
            <w:tcW w:w="180" w:type="dxa"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441E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441E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441E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441E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441E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441E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441E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441E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C441E3" w:rsidRDefault="00C441E3" w:rsidP="006068F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441E3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C441E3" w:rsidRDefault="00C441E3" w:rsidP="006068F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sz w:val="10"/>
              </w:rPr>
              <w:pict>
                <v:shape id="_x0000_i1030" type="#_x0000_t75" style="width:130.85pt;height:94.55pt">
                  <v:imagedata r:id="rId12" o:title="dww_fotofachfrau_img_bn_f5_fotoshooting_leilaeleganti"/>
                </v:shape>
              </w:pict>
            </w:r>
          </w:p>
        </w:tc>
        <w:tc>
          <w:tcPr>
            <w:tcW w:w="180" w:type="dxa"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441E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441E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441E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441E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441E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441E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441E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441E3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C441E3" w:rsidRDefault="00C441E3" w:rsidP="006068F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441E3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C441E3" w:rsidRDefault="00C441E3" w:rsidP="006068F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sz w:val="10"/>
              </w:rPr>
              <w:pict>
                <v:shape id="_x0000_i1031" type="#_x0000_t75" style="width:130.85pt;height:94.55pt">
                  <v:imagedata r:id="rId13" o:title="dww_fotofachfrau_img_bn_f6_kassenabschluss"/>
                </v:shape>
              </w:pict>
            </w:r>
          </w:p>
        </w:tc>
        <w:tc>
          <w:tcPr>
            <w:tcW w:w="180" w:type="dxa"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441E3" w:rsidRDefault="00C441E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Lösungen im Internet unter </w:t>
            </w:r>
            <w:r>
              <w:rPr>
                <w:rFonts w:ascii="Arial" w:hAnsi="Arial"/>
                <w:sz w:val="20"/>
                <w:u w:val="single"/>
              </w:rPr>
              <w:t>www.myschool.sf.tv/sendungen</w:t>
            </w:r>
          </w:p>
        </w:tc>
      </w:tr>
      <w:tr w:rsidR="00B14706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Sect="00B30553">
      <w:headerReference w:type="default" r:id="rId14"/>
      <w:footerReference w:type="default" r:id="rId15"/>
      <w:footerReference w:type="first" r:id="rId16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2966" w:rsidRDefault="00672966">
      <w:r>
        <w:separator/>
      </w:r>
    </w:p>
  </w:endnote>
  <w:endnote w:type="continuationSeparator" w:id="0">
    <w:p w:rsidR="00672966" w:rsidRDefault="00672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642"/>
      <w:gridCol w:w="1791"/>
      <w:gridCol w:w="1825"/>
    </w:tblGrid>
    <w:tr w:rsidR="00810069" w:rsidRPr="003B11B4" w:rsidTr="00D35ECE">
      <w:tc>
        <w:tcPr>
          <w:tcW w:w="2777" w:type="dxa"/>
        </w:tcPr>
        <w:p w:rsidR="00810069" w:rsidRPr="003B11B4" w:rsidRDefault="00810069" w:rsidP="006B202B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6B202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642" w:type="dxa"/>
          <w:shd w:val="clear" w:color="auto" w:fill="C7C0B9"/>
          <w:vAlign w:val="center"/>
        </w:tcPr>
        <w:p w:rsidR="00810069" w:rsidRPr="003B11B4" w:rsidRDefault="00D35ECE" w:rsidP="00D35ECE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1791" w:type="dxa"/>
          <w:shd w:val="clear" w:color="auto" w:fill="C7C0B9"/>
          <w:vAlign w:val="center"/>
        </w:tcPr>
        <w:p w:rsidR="00810069" w:rsidRPr="003B11B4" w:rsidRDefault="00810069" w:rsidP="006B202B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B4706A" w:rsidP="006B202B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884337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884337" w:rsidRPr="00884337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2966" w:rsidRDefault="00672966">
      <w:r>
        <w:separator/>
      </w:r>
    </w:p>
  </w:footnote>
  <w:footnote w:type="continuationSeparator" w:id="0">
    <w:p w:rsidR="00672966" w:rsidRDefault="006729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DE46FF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DE46FF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7.85pt;height:52.6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B4706A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810069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5C53A2">
            <w:rPr>
              <w:rStyle w:val="Seitenzahl"/>
              <w:rFonts w:ascii="Arial" w:hAnsi="Arial"/>
              <w:b/>
              <w:bCs/>
              <w:noProof/>
              <w:sz w:val="20"/>
            </w:rPr>
            <w:t>1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0931B1"/>
    <w:multiLevelType w:val="hybridMultilevel"/>
    <w:tmpl w:val="3038374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360"/>
  <w:autoHyphenation/>
  <w:hyphenationZone w:val="425"/>
  <w:doNotShadeFormData/>
  <w:noPunctuationKerning/>
  <w:characterSpacingControl w:val="doNotCompress"/>
  <w:hdrShapeDefaults>
    <o:shapedefaults v:ext="edit" spidmax="9218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224D"/>
    <w:rsid w:val="0017084F"/>
    <w:rsid w:val="002B2646"/>
    <w:rsid w:val="003B11B4"/>
    <w:rsid w:val="003F0A02"/>
    <w:rsid w:val="00472297"/>
    <w:rsid w:val="005C53A2"/>
    <w:rsid w:val="006068F0"/>
    <w:rsid w:val="00672966"/>
    <w:rsid w:val="006B202B"/>
    <w:rsid w:val="00810069"/>
    <w:rsid w:val="00884337"/>
    <w:rsid w:val="00B060D7"/>
    <w:rsid w:val="00B14706"/>
    <w:rsid w:val="00B30553"/>
    <w:rsid w:val="00B4706A"/>
    <w:rsid w:val="00BF1EC6"/>
    <w:rsid w:val="00C0224D"/>
    <w:rsid w:val="00C441E3"/>
    <w:rsid w:val="00D049D5"/>
    <w:rsid w:val="00D35ECE"/>
    <w:rsid w:val="00DE46FF"/>
    <w:rsid w:val="00DF5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46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46F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7F1442CA.dotm</Template>
  <TotalTime>0</TotalTime>
  <Pages>1</Pages>
  <Words>156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hebeisph</dc:creator>
  <cp:lastModifiedBy>Bargetze, Sandra</cp:lastModifiedBy>
  <cp:revision>2</cp:revision>
  <cp:lastPrinted>2010-07-26T14:39:00Z</cp:lastPrinted>
  <dcterms:created xsi:type="dcterms:W3CDTF">2012-05-29T07:47:00Z</dcterms:created>
  <dcterms:modified xsi:type="dcterms:W3CDTF">2012-05-29T07:47:00Z</dcterms:modified>
  <cp:category>Zuma Vorlage phe</cp:category>
</cp:coreProperties>
</file>