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5167" w:type="dxa"/>
        <w:tblInd w:w="-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83"/>
        <w:gridCol w:w="7584"/>
      </w:tblGrid>
      <w:tr w:rsidR="009F0EAA" w:rsidTr="00627E19">
        <w:tc>
          <w:tcPr>
            <w:tcW w:w="7583" w:type="dxa"/>
          </w:tcPr>
          <w:p w:rsidR="009F0EAA" w:rsidRDefault="004C7A81" w:rsidP="00727CAD">
            <w:pPr>
              <w:tabs>
                <w:tab w:val="left" w:pos="11888"/>
              </w:tabs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hAnsi="Arial" w:cs="Arial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0ECC8822" wp14:editId="578F39AC">
                  <wp:extent cx="4572000" cy="257175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loss_sarre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7CAD" w:rsidRPr="00727CAD" w:rsidRDefault="00727CAD" w:rsidP="00727CAD">
            <w:pPr>
              <w:tabs>
                <w:tab w:val="left" w:pos="11888"/>
              </w:tabs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584" w:type="dxa"/>
          </w:tcPr>
          <w:p w:rsidR="009F0EAA" w:rsidRDefault="009F0EAA" w:rsidP="00727CAD">
            <w:pPr>
              <w:tabs>
                <w:tab w:val="left" w:pos="11888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6CDD1EEF" wp14:editId="79F8A1D2">
                  <wp:extent cx="4572000" cy="2574036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loss_sarre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57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7CAD" w:rsidRPr="00727CAD" w:rsidRDefault="00727CAD" w:rsidP="00727CAD">
            <w:pPr>
              <w:tabs>
                <w:tab w:val="left" w:pos="11888"/>
              </w:tabs>
              <w:jc w:val="right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9F0EAA" w:rsidTr="00627E19">
        <w:tc>
          <w:tcPr>
            <w:tcW w:w="7583" w:type="dxa"/>
          </w:tcPr>
          <w:p w:rsidR="009F0EAA" w:rsidRPr="009F0EAA" w:rsidRDefault="009F0EAA" w:rsidP="00627E19">
            <w:pPr>
              <w:tabs>
                <w:tab w:val="left" w:pos="1188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4" w:type="dxa"/>
          </w:tcPr>
          <w:p w:rsidR="009F0EAA" w:rsidRPr="009F0EAA" w:rsidRDefault="009F0EAA" w:rsidP="00627E19">
            <w:pPr>
              <w:tabs>
                <w:tab w:val="left" w:pos="1188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0EAA" w:rsidTr="00001A07">
        <w:tc>
          <w:tcPr>
            <w:tcW w:w="7583" w:type="dxa"/>
          </w:tcPr>
          <w:p w:rsidR="009F0EAA" w:rsidRDefault="00727CAD" w:rsidP="00727CAD">
            <w:pPr>
              <w:tabs>
                <w:tab w:val="left" w:pos="1188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064D6ECE" wp14:editId="63A08A42">
                  <wp:extent cx="4572000" cy="2569464"/>
                  <wp:effectExtent l="0" t="0" r="0" b="254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loss_sarre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569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7CAD" w:rsidRPr="009F0EAA" w:rsidRDefault="00727CAD" w:rsidP="00727CAD">
            <w:pPr>
              <w:tabs>
                <w:tab w:val="left" w:pos="1188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4" w:type="dxa"/>
            <w:vAlign w:val="bottom"/>
          </w:tcPr>
          <w:p w:rsidR="009F0EAA" w:rsidRPr="00001A07" w:rsidRDefault="00001A07" w:rsidP="00001A07">
            <w:pPr>
              <w:tabs>
                <w:tab w:val="left" w:pos="11888"/>
              </w:tabs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01A07">
              <w:rPr>
                <w:rFonts w:ascii="Arial" w:hAnsi="Arial" w:cs="Arial"/>
                <w:sz w:val="16"/>
                <w:szCs w:val="16"/>
              </w:rPr>
              <w:t>Alle Bild</w:t>
            </w:r>
            <w:r>
              <w:rPr>
                <w:rFonts w:ascii="Arial" w:hAnsi="Arial" w:cs="Arial"/>
                <w:sz w:val="16"/>
                <w:szCs w:val="16"/>
              </w:rPr>
              <w:t>er</w:t>
            </w:r>
            <w:r w:rsidRPr="00001A07">
              <w:rPr>
                <w:rFonts w:ascii="Arial" w:hAnsi="Arial" w:cs="Arial"/>
                <w:sz w:val="16"/>
                <w:szCs w:val="16"/>
              </w:rPr>
              <w:t>: NETZ NATUR / Jost Schneider</w:t>
            </w:r>
          </w:p>
        </w:tc>
      </w:tr>
    </w:tbl>
    <w:p w:rsidR="001D3F22" w:rsidRPr="00C22605" w:rsidRDefault="001D3F22" w:rsidP="00C22605">
      <w:pPr>
        <w:tabs>
          <w:tab w:val="left" w:pos="11888"/>
        </w:tabs>
      </w:pPr>
    </w:p>
    <w:sectPr w:rsidR="001D3F22" w:rsidRPr="00C22605" w:rsidSect="00E253C5">
      <w:headerReference w:type="default" r:id="rId10"/>
      <w:footerReference w:type="default" r:id="rId11"/>
      <w:pgSz w:w="16838" w:h="11906" w:orient="landscape"/>
      <w:pgMar w:top="1417" w:right="110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F75" w:rsidRDefault="00260F75" w:rsidP="00E253C5">
      <w:pPr>
        <w:spacing w:after="0" w:line="240" w:lineRule="auto"/>
      </w:pPr>
      <w:r>
        <w:separator/>
      </w:r>
    </w:p>
  </w:endnote>
  <w:endnote w:type="continuationSeparator" w:id="0">
    <w:p w:rsidR="00260F75" w:rsidRDefault="00260F75" w:rsidP="00E25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168" w:type="dxa"/>
      <w:tblInd w:w="-171" w:type="dxa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0A30A8" w:rsidRPr="00E231F5" w:rsidTr="00ED50BC">
      <w:tc>
        <w:tcPr>
          <w:tcW w:w="2948" w:type="dxa"/>
          <w:shd w:val="clear" w:color="auto" w:fill="C7C0B9"/>
          <w:vAlign w:val="bottom"/>
        </w:tcPr>
        <w:p w:rsidR="000A30A8" w:rsidRPr="00E231F5" w:rsidRDefault="000A30A8" w:rsidP="000A30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t>srf.ch/myschool</w:t>
          </w:r>
        </w:p>
      </w:tc>
      <w:tc>
        <w:tcPr>
          <w:tcW w:w="4613" w:type="dxa"/>
          <w:shd w:val="clear" w:color="auto" w:fill="C7C0B9"/>
        </w:tcPr>
        <w:p w:rsidR="000A30A8" w:rsidRPr="00E231F5" w:rsidRDefault="000A30A8" w:rsidP="00ED50B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C7C0B9"/>
          <w:vAlign w:val="bottom"/>
        </w:tcPr>
        <w:p w:rsidR="000A30A8" w:rsidRPr="00E231F5" w:rsidRDefault="00A90D58" w:rsidP="000A30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0A30A8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561E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0A30A8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A561EA" w:rsidRPr="00A561EA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0A30A8" w:rsidRDefault="000A30A8" w:rsidP="00ED50BC">
    <w:pPr>
      <w:pStyle w:val="Fuzeile"/>
      <w:tabs>
        <w:tab w:val="clear" w:pos="4536"/>
        <w:tab w:val="clear" w:pos="9072"/>
        <w:tab w:val="left" w:pos="3569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F75" w:rsidRDefault="00260F75" w:rsidP="00E253C5">
      <w:pPr>
        <w:spacing w:after="0" w:line="240" w:lineRule="auto"/>
      </w:pPr>
      <w:r>
        <w:separator/>
      </w:r>
    </w:p>
  </w:footnote>
  <w:footnote w:type="continuationSeparator" w:id="0">
    <w:p w:rsidR="00260F75" w:rsidRDefault="00260F75" w:rsidP="00E25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12"/>
      <w:gridCol w:w="6678"/>
      <w:gridCol w:w="4678"/>
    </w:tblGrid>
    <w:tr w:rsidR="000A30A8" w:rsidRPr="000A30A8" w:rsidTr="006B2E4A">
      <w:tc>
        <w:tcPr>
          <w:tcW w:w="3812" w:type="dxa"/>
        </w:tcPr>
        <w:p w:rsidR="000A30A8" w:rsidRDefault="000A30A8" w:rsidP="00E253C5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eastAsia="de-CH"/>
            </w:rPr>
            <w:drawing>
              <wp:inline distT="0" distB="0" distL="0" distR="0" wp14:anchorId="09082E15" wp14:editId="19DCA330">
                <wp:extent cx="1188000" cy="302062"/>
                <wp:effectExtent l="0" t="0" r="0" b="317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8000" cy="3020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78" w:type="dxa"/>
        </w:tcPr>
        <w:p w:rsidR="000A30A8" w:rsidRDefault="000A30A8" w:rsidP="000A30A8">
          <w:pPr>
            <w:pStyle w:val="Kopfzeile"/>
          </w:pPr>
        </w:p>
      </w:tc>
      <w:tc>
        <w:tcPr>
          <w:tcW w:w="4678" w:type="dxa"/>
          <w:vAlign w:val="bottom"/>
        </w:tcPr>
        <w:p w:rsidR="000A30A8" w:rsidRPr="000A30A8" w:rsidRDefault="000A30A8" w:rsidP="006B2E4A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 w:rsidRPr="000A30A8">
            <w:rPr>
              <w:rFonts w:ascii="Arial" w:hAnsi="Arial"/>
              <w:b/>
              <w:sz w:val="20"/>
              <w:szCs w:val="20"/>
            </w:rPr>
            <w:t xml:space="preserve">Arbeitsblatt </w:t>
          </w:r>
          <w:r w:rsidR="009F0EAA">
            <w:rPr>
              <w:rFonts w:ascii="Arial" w:hAnsi="Arial"/>
              <w:b/>
              <w:sz w:val="20"/>
              <w:szCs w:val="20"/>
            </w:rPr>
            <w:t>4</w:t>
          </w:r>
        </w:p>
        <w:p w:rsidR="000A30A8" w:rsidRPr="000A30A8" w:rsidRDefault="009F0EAA" w:rsidP="006B2E4A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Jagdtrophäen</w:t>
          </w:r>
        </w:p>
      </w:tc>
    </w:tr>
  </w:tbl>
  <w:p w:rsidR="000A30A8" w:rsidRDefault="000A30A8" w:rsidP="00D656C7">
    <w:pPr>
      <w:pStyle w:val="Kopfzeile"/>
      <w:ind w:left="-28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3C5"/>
    <w:rsid w:val="00001A07"/>
    <w:rsid w:val="00093A29"/>
    <w:rsid w:val="000A30A8"/>
    <w:rsid w:val="00103605"/>
    <w:rsid w:val="001359EB"/>
    <w:rsid w:val="00173E58"/>
    <w:rsid w:val="001D3F22"/>
    <w:rsid w:val="00260F75"/>
    <w:rsid w:val="002839D8"/>
    <w:rsid w:val="003D0FFD"/>
    <w:rsid w:val="004103D5"/>
    <w:rsid w:val="004C7A81"/>
    <w:rsid w:val="0055325A"/>
    <w:rsid w:val="00586EFE"/>
    <w:rsid w:val="00627E19"/>
    <w:rsid w:val="006B2E4A"/>
    <w:rsid w:val="00727CAD"/>
    <w:rsid w:val="007B4C68"/>
    <w:rsid w:val="00883481"/>
    <w:rsid w:val="008F4169"/>
    <w:rsid w:val="009F0EAA"/>
    <w:rsid w:val="009F2A26"/>
    <w:rsid w:val="00A15E30"/>
    <w:rsid w:val="00A561EA"/>
    <w:rsid w:val="00A90D58"/>
    <w:rsid w:val="00BD3319"/>
    <w:rsid w:val="00C22605"/>
    <w:rsid w:val="00C35B4F"/>
    <w:rsid w:val="00C960C9"/>
    <w:rsid w:val="00D6441C"/>
    <w:rsid w:val="00D656C7"/>
    <w:rsid w:val="00D766EC"/>
    <w:rsid w:val="00E253C5"/>
    <w:rsid w:val="00ED50BC"/>
    <w:rsid w:val="00ED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30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15E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15E3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15E3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15E3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15E3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30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15E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15E3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15E3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15E3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15E3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4B058D15.dotm</Template>
  <TotalTime>0</TotalTime>
  <Pages>1</Pages>
  <Words>7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Informatik tpc ag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Gehörnten, Arbeitsblatt 4</dc:title>
  <dc:creator>Marriott, Steven</dc:creator>
  <cp:lastModifiedBy>Schneider, Nadja (SRF)</cp:lastModifiedBy>
  <cp:revision>9</cp:revision>
  <dcterms:created xsi:type="dcterms:W3CDTF">2013-05-13T10:28:00Z</dcterms:created>
  <dcterms:modified xsi:type="dcterms:W3CDTF">2013-05-31T13:50:00Z</dcterms:modified>
</cp:coreProperties>
</file>