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20FAB4" w14:textId="05FF094A" w:rsidR="000D0DC1" w:rsidRPr="00DF2C0C" w:rsidRDefault="000D0DC1" w:rsidP="00DF2C0C">
      <w:pPr>
        <w:spacing w:line="360" w:lineRule="auto"/>
        <w:rPr>
          <w:rFonts w:ascii="Arial" w:hAnsi="Arial"/>
          <w:sz w:val="20"/>
        </w:rPr>
      </w:pPr>
      <w:bookmarkStart w:id="0" w:name="_GoBack"/>
      <w:bookmarkEnd w:id="0"/>
      <w:r w:rsidRPr="00DF3B6E">
        <w:rPr>
          <w:rFonts w:ascii="Arial" w:hAnsi="Arial"/>
          <w:b/>
          <w:sz w:val="20"/>
        </w:rPr>
        <w:t>1. Begriffsdefinition:</w:t>
      </w:r>
      <w:r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br/>
      </w:r>
      <w:r w:rsidRPr="00DF2C0C">
        <w:rPr>
          <w:rFonts w:ascii="Arial" w:hAnsi="Arial"/>
          <w:sz w:val="20"/>
        </w:rPr>
        <w:t>Verwerfung:</w:t>
      </w:r>
      <w:r w:rsidRPr="00DF2C0C">
        <w:rPr>
          <w:rFonts w:ascii="Arial" w:hAnsi="Arial"/>
          <w:sz w:val="20"/>
        </w:rPr>
        <w:br/>
      </w:r>
      <w:r w:rsidRPr="00DF2C0C">
        <w:rPr>
          <w:rFonts w:ascii="Arial" w:hAnsi="Arial"/>
          <w:color w:val="A6A6A6" w:themeColor="background1" w:themeShade="A6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2C0C" w:rsidRPr="00DF2C0C">
        <w:rPr>
          <w:rFonts w:ascii="Arial" w:hAnsi="Arial"/>
          <w:color w:val="A6A6A6" w:themeColor="background1" w:themeShade="A6"/>
          <w:sz w:val="20"/>
        </w:rPr>
        <w:br/>
      </w:r>
      <w:r w:rsidR="00DF2C0C" w:rsidRPr="00DF2C0C">
        <w:rPr>
          <w:rFonts w:ascii="Arial" w:hAnsi="Arial"/>
          <w:sz w:val="20"/>
        </w:rPr>
        <w:br/>
      </w:r>
      <w:r w:rsidRPr="00DF2C0C">
        <w:rPr>
          <w:rFonts w:ascii="Arial" w:hAnsi="Arial"/>
          <w:sz w:val="20"/>
        </w:rPr>
        <w:t>Transformstörungen:</w:t>
      </w:r>
      <w:r w:rsidRPr="00DF2C0C">
        <w:rPr>
          <w:rFonts w:ascii="Arial" w:hAnsi="Arial"/>
          <w:sz w:val="20"/>
        </w:rPr>
        <w:br/>
      </w:r>
      <w:r w:rsidRPr="00DF2C0C">
        <w:rPr>
          <w:rFonts w:ascii="Arial" w:hAnsi="Arial"/>
          <w:color w:val="A6A6A6" w:themeColor="background1" w:themeShade="A6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2C0C" w:rsidRPr="00DF2C0C">
        <w:rPr>
          <w:rFonts w:ascii="Arial" w:hAnsi="Arial"/>
          <w:sz w:val="20"/>
        </w:rPr>
        <w:br/>
      </w:r>
      <w:r w:rsidR="00DF2C0C" w:rsidRPr="00DF2C0C">
        <w:rPr>
          <w:rFonts w:ascii="Arial" w:hAnsi="Arial"/>
          <w:sz w:val="20"/>
        </w:rPr>
        <w:br/>
      </w:r>
      <w:proofErr w:type="spellStart"/>
      <w:r w:rsidRPr="00DF2C0C">
        <w:rPr>
          <w:rFonts w:ascii="Arial" w:hAnsi="Arial"/>
          <w:sz w:val="20"/>
        </w:rPr>
        <w:t>Magnitudenskala</w:t>
      </w:r>
      <w:proofErr w:type="spellEnd"/>
      <w:r w:rsidRPr="00DF2C0C">
        <w:rPr>
          <w:rFonts w:ascii="Arial" w:hAnsi="Arial"/>
          <w:sz w:val="20"/>
        </w:rPr>
        <w:t>/Seismogramm:</w:t>
      </w:r>
      <w:r w:rsidR="00DF2C0C" w:rsidRPr="00DF2C0C">
        <w:rPr>
          <w:rFonts w:ascii="Arial" w:hAnsi="Arial"/>
          <w:sz w:val="20"/>
        </w:rPr>
        <w:br/>
      </w:r>
      <w:r w:rsidRPr="00DF2C0C">
        <w:rPr>
          <w:rFonts w:ascii="Arial" w:hAnsi="Arial"/>
          <w:color w:val="A6A6A6" w:themeColor="background1" w:themeShade="A6"/>
          <w:sz w:val="20"/>
        </w:rPr>
        <w:t>____________________________________________________________________________________________________________________________________________________</w:t>
      </w:r>
      <w:r w:rsidRPr="00DF2C0C">
        <w:rPr>
          <w:rFonts w:ascii="Arial" w:hAnsi="Arial"/>
          <w:color w:val="BFBFBF" w:themeColor="background1" w:themeShade="BF"/>
          <w:sz w:val="20"/>
        </w:rPr>
        <w:t>______________________________________________________________________________________________________________________________________________________________________________</w:t>
      </w:r>
      <w:r w:rsidR="00DF2C0C">
        <w:rPr>
          <w:rFonts w:ascii="Arial" w:hAnsi="Arial"/>
          <w:color w:val="BFBFBF" w:themeColor="background1" w:themeShade="BF"/>
          <w:sz w:val="20"/>
        </w:rPr>
        <w:t>__</w:t>
      </w:r>
      <w:r w:rsidR="00DF2C0C">
        <w:rPr>
          <w:rFonts w:ascii="Arial" w:hAnsi="Arial"/>
          <w:color w:val="BFBFBF" w:themeColor="background1" w:themeShade="BF"/>
          <w:sz w:val="20"/>
        </w:rPr>
        <w:br/>
      </w:r>
      <w:r w:rsidR="00DF2C0C">
        <w:rPr>
          <w:rFonts w:ascii="Arial" w:hAnsi="Arial"/>
          <w:color w:val="BFBFBF" w:themeColor="background1" w:themeShade="BF"/>
          <w:sz w:val="20"/>
        </w:rPr>
        <w:br/>
      </w:r>
      <w:r w:rsidRPr="00DF2C0C">
        <w:rPr>
          <w:rFonts w:ascii="Arial" w:hAnsi="Arial"/>
          <w:sz w:val="20"/>
        </w:rPr>
        <w:t>Epizentrum/Hypozentrum:</w:t>
      </w:r>
      <w:r w:rsidR="00DF2C0C">
        <w:rPr>
          <w:rFonts w:ascii="Arial" w:hAnsi="Arial"/>
          <w:sz w:val="20"/>
        </w:rPr>
        <w:br/>
      </w:r>
      <w:r w:rsidRPr="00DF2C0C">
        <w:rPr>
          <w:rFonts w:ascii="Arial" w:hAnsi="Arial"/>
          <w:color w:val="BFBFBF" w:themeColor="background1" w:themeShade="BF"/>
          <w:sz w:val="20"/>
        </w:rPr>
        <w:t>___________________________________________________________________</w:t>
      </w:r>
      <w:r w:rsidRPr="00DF2C0C">
        <w:rPr>
          <w:rFonts w:ascii="Arial" w:hAnsi="Arial"/>
          <w:color w:val="A6A6A6" w:themeColor="background1" w:themeShade="A6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DF2C0C">
        <w:rPr>
          <w:rFonts w:ascii="Arial" w:hAnsi="Arial"/>
          <w:color w:val="A6A6A6" w:themeColor="background1" w:themeShade="A6"/>
          <w:sz w:val="20"/>
        </w:rPr>
        <w:t>____________________________</w:t>
      </w:r>
      <w:r w:rsidR="00DF2C0C">
        <w:rPr>
          <w:rFonts w:ascii="Arial" w:hAnsi="Arial"/>
          <w:color w:val="A6A6A6" w:themeColor="background1" w:themeShade="A6"/>
          <w:sz w:val="20"/>
        </w:rPr>
        <w:br/>
      </w:r>
      <w:r w:rsidR="00DF2C0C">
        <w:rPr>
          <w:rFonts w:ascii="Arial" w:hAnsi="Arial"/>
          <w:color w:val="A6A6A6" w:themeColor="background1" w:themeShade="A6"/>
          <w:sz w:val="20"/>
        </w:rPr>
        <w:br/>
      </w:r>
      <w:r w:rsidR="00DF2C0C">
        <w:rPr>
          <w:rFonts w:ascii="Arial" w:hAnsi="Arial"/>
          <w:color w:val="A6A6A6" w:themeColor="background1" w:themeShade="A6"/>
          <w:sz w:val="20"/>
        </w:rPr>
        <w:br/>
      </w:r>
      <w:r w:rsidRPr="00DF3B6E">
        <w:rPr>
          <w:rFonts w:ascii="Arial" w:hAnsi="Arial"/>
          <w:b/>
          <w:sz w:val="20"/>
        </w:rPr>
        <w:t>2. Warum ist Los Angeles</w:t>
      </w:r>
      <w:r w:rsidR="00212A4B" w:rsidRPr="00DF3B6E">
        <w:rPr>
          <w:rFonts w:ascii="Arial" w:hAnsi="Arial"/>
          <w:b/>
          <w:sz w:val="20"/>
        </w:rPr>
        <w:t xml:space="preserve"> besonders</w:t>
      </w:r>
      <w:r w:rsidRPr="00DF3B6E">
        <w:rPr>
          <w:rFonts w:ascii="Arial" w:hAnsi="Arial"/>
          <w:b/>
          <w:sz w:val="20"/>
        </w:rPr>
        <w:t xml:space="preserve"> erdbebengefährdet?</w:t>
      </w:r>
      <w:r>
        <w:rPr>
          <w:rFonts w:ascii="Arial" w:hAnsi="Arial"/>
          <w:sz w:val="20"/>
        </w:rPr>
        <w:t xml:space="preserve"> </w:t>
      </w:r>
    </w:p>
    <w:p w14:paraId="1396F895" w14:textId="0F10C1EA" w:rsidR="00562E40" w:rsidRPr="00DF2C0C" w:rsidRDefault="00212A4B" w:rsidP="00212A4B">
      <w:pPr>
        <w:spacing w:line="360" w:lineRule="auto"/>
        <w:ind w:right="2693"/>
        <w:rPr>
          <w:rFonts w:ascii="Arial" w:hAnsi="Arial"/>
          <w:color w:val="A6A6A6" w:themeColor="background1" w:themeShade="A6"/>
          <w:sz w:val="20"/>
        </w:rPr>
      </w:pPr>
      <w:r>
        <w:rPr>
          <w:rFonts w:ascii="Arial" w:hAnsi="Arial"/>
          <w:noProof/>
          <w:color w:val="A6A6A6" w:themeColor="background1" w:themeShade="A6"/>
          <w:sz w:val="20"/>
          <w:lang w:eastAsia="de-CH"/>
        </w:rPr>
        <w:drawing>
          <wp:anchor distT="0" distB="0" distL="114300" distR="114300" simplePos="0" relativeHeight="251658240" behindDoc="0" locked="0" layoutInCell="1" allowOverlap="1" wp14:anchorId="13758954" wp14:editId="0C2BC3B1">
            <wp:simplePos x="0" y="0"/>
            <wp:positionH relativeFrom="column">
              <wp:posOffset>4187190</wp:posOffset>
            </wp:positionH>
            <wp:positionV relativeFrom="paragraph">
              <wp:posOffset>129871</wp:posOffset>
            </wp:positionV>
            <wp:extent cx="1592532" cy="2124000"/>
            <wp:effectExtent l="0" t="0" r="825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BOX12054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3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___________________________________________________________</w:t>
      </w:r>
      <w:r w:rsidR="000D0DC1">
        <w:rPr>
          <w:rFonts w:ascii="Arial" w:hAnsi="Arial"/>
          <w:color w:val="A6A6A6" w:themeColor="background1" w:themeShade="A6"/>
          <w:sz w:val="20"/>
        </w:rPr>
        <w:t>_____</w:t>
      </w:r>
      <w:r w:rsidR="000D0DC1" w:rsidRPr="00270D8B">
        <w:rPr>
          <w:rFonts w:ascii="Arial" w:hAnsi="Arial"/>
          <w:color w:val="A6A6A6" w:themeColor="background1" w:themeShade="A6"/>
          <w:sz w:val="20"/>
        </w:rPr>
        <w:t>___________________________________________________</w:t>
      </w:r>
      <w:r w:rsidR="008457EE" w:rsidRPr="008457EE">
        <w:rPr>
          <w:rFonts w:ascii="Arial" w:hAnsi="Arial"/>
          <w:sz w:val="16"/>
          <w:szCs w:val="16"/>
        </w:rPr>
        <w:t xml:space="preserve"> </w:t>
      </w:r>
      <w:r w:rsidR="008457EE" w:rsidRPr="00B04284">
        <w:rPr>
          <w:rFonts w:ascii="Arial" w:hAnsi="Arial"/>
          <w:sz w:val="16"/>
          <w:szCs w:val="16"/>
        </w:rPr>
        <w:t xml:space="preserve">Bild: </w:t>
      </w:r>
      <w:proofErr w:type="spellStart"/>
      <w:r w:rsidR="008457EE" w:rsidRPr="00B04284">
        <w:rPr>
          <w:rFonts w:ascii="Arial" w:hAnsi="Arial"/>
          <w:sz w:val="16"/>
          <w:szCs w:val="16"/>
        </w:rPr>
        <w:t>Colourbox</w:t>
      </w:r>
      <w:proofErr w:type="spellEnd"/>
      <w:r w:rsidR="00B04284">
        <w:rPr>
          <w:rFonts w:ascii="Arial" w:hAnsi="Arial"/>
          <w:color w:val="A6A6A6" w:themeColor="background1" w:themeShade="A6"/>
          <w:sz w:val="20"/>
        </w:rPr>
        <w:br/>
      </w:r>
    </w:p>
    <w:sectPr w:rsidR="00562E40" w:rsidRPr="00DF2C0C" w:rsidSect="00EF5719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640E6" w14:textId="77777777" w:rsidR="00976BE7" w:rsidRDefault="00976BE7" w:rsidP="00EF5719">
      <w:r>
        <w:separator/>
      </w:r>
    </w:p>
  </w:endnote>
  <w:endnote w:type="continuationSeparator" w:id="0">
    <w:p w14:paraId="41372402" w14:textId="77777777" w:rsidR="00976BE7" w:rsidRDefault="00976BE7" w:rsidP="00EF5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976BE7" w14:paraId="1CCBF14C" w14:textId="77777777" w:rsidTr="00EF5719">
      <w:tc>
        <w:tcPr>
          <w:tcW w:w="2777" w:type="dxa"/>
        </w:tcPr>
        <w:p w14:paraId="21555244" w14:textId="77777777" w:rsidR="00976BE7" w:rsidRDefault="00976BE7" w:rsidP="00EF571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6141C82D" w14:textId="77777777" w:rsidR="00976BE7" w:rsidRDefault="00976BE7" w:rsidP="00EF571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14:paraId="33A95F82" w14:textId="77777777" w:rsidR="00976BE7" w:rsidRPr="00570DC5" w:rsidRDefault="00976BE7" w:rsidP="00EF571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14:paraId="03C1CD0E" w14:textId="77777777" w:rsidR="00976BE7" w:rsidRPr="00570DC5" w:rsidRDefault="00976BE7" w:rsidP="00EF5719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3CE448DC" w14:textId="77777777" w:rsidR="00976BE7" w:rsidRPr="00570DC5" w:rsidRDefault="00976BE7" w:rsidP="00EF571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F3B6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r w:rsidR="00A84232">
            <w:fldChar w:fldCharType="begin"/>
          </w:r>
          <w:r w:rsidR="00A84232">
            <w:instrText xml:space="preserve"> NUMPAGES   \* MERGEFORMAT </w:instrText>
          </w:r>
          <w:r w:rsidR="00A84232">
            <w:fldChar w:fldCharType="separate"/>
          </w:r>
          <w:r w:rsidR="00DF3B6E" w:rsidRPr="00DF3B6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A8423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56F4AE20" w14:textId="77777777" w:rsidR="00976BE7" w:rsidRDefault="00976BE7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976BE7" w:rsidRPr="006E79FD" w14:paraId="23693465" w14:textId="77777777" w:rsidTr="00EF5719">
      <w:tc>
        <w:tcPr>
          <w:tcW w:w="2777" w:type="dxa"/>
        </w:tcPr>
        <w:p w14:paraId="7E9ECF2A" w14:textId="77777777" w:rsidR="00976BE7" w:rsidRDefault="00976BE7" w:rsidP="00EF571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2D7E8B20" w14:textId="77777777" w:rsidR="00976BE7" w:rsidRDefault="00976BE7" w:rsidP="00EF571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14:paraId="6AAC10AE" w14:textId="77777777" w:rsidR="00976BE7" w:rsidRPr="006E79FD" w:rsidRDefault="00976BE7" w:rsidP="00EF571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14:paraId="6608DD0B" w14:textId="77777777" w:rsidR="00976BE7" w:rsidRPr="006E79FD" w:rsidRDefault="00976BE7" w:rsidP="00EF5719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7D14D62B" w14:textId="77777777" w:rsidR="00976BE7" w:rsidRPr="006E79FD" w:rsidRDefault="00976BE7" w:rsidP="00EF571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8423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r w:rsidR="00A84232">
            <w:fldChar w:fldCharType="begin"/>
          </w:r>
          <w:r w:rsidR="00A84232">
            <w:instrText xml:space="preserve"> NUMPAGES   \* MERGEFORMAT </w:instrText>
          </w:r>
          <w:r w:rsidR="00A84232">
            <w:fldChar w:fldCharType="separate"/>
          </w:r>
          <w:r w:rsidR="00A84232" w:rsidRPr="00A8423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A8423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0BDB70" w14:textId="77777777" w:rsidR="00976BE7" w:rsidRDefault="00976BE7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B2A19" w14:textId="77777777" w:rsidR="00976BE7" w:rsidRDefault="00976BE7" w:rsidP="00EF5719">
      <w:r>
        <w:separator/>
      </w:r>
    </w:p>
  </w:footnote>
  <w:footnote w:type="continuationSeparator" w:id="0">
    <w:p w14:paraId="3ECCB544" w14:textId="77777777" w:rsidR="00976BE7" w:rsidRDefault="00976BE7" w:rsidP="00EF5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191"/>
    </w:tblGrid>
    <w:tr w:rsidR="00976BE7" w14:paraId="3C21DC34" w14:textId="77777777" w:rsidTr="00EF5719">
      <w:trPr>
        <w:cantSplit/>
        <w:trHeight w:val="278"/>
      </w:trPr>
      <w:tc>
        <w:tcPr>
          <w:tcW w:w="4390" w:type="dxa"/>
        </w:tcPr>
        <w:p w14:paraId="0912EF25" w14:textId="77777777" w:rsidR="00976BE7" w:rsidRDefault="00976BE7" w:rsidP="00EF5719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1BA59079" wp14:editId="39A420A3">
                <wp:extent cx="1011676" cy="282982"/>
                <wp:effectExtent l="0" t="0" r="444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366D1836" w14:textId="77777777" w:rsidR="00976BE7" w:rsidRDefault="00976BE7" w:rsidP="00EF5719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191" w:type="dxa"/>
          <w:vAlign w:val="bottom"/>
        </w:tcPr>
        <w:p w14:paraId="1246AB2F" w14:textId="77777777" w:rsidR="00976BE7" w:rsidRPr="00F849E4" w:rsidRDefault="00976BE7" w:rsidP="00EF5719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Arbeitsblatt 3</w:t>
          </w:r>
          <w:r w:rsidRPr="00F849E4">
            <w:rPr>
              <w:sz w:val="20"/>
            </w:rPr>
            <w:t xml:space="preserve"> </w:t>
          </w:r>
        </w:p>
      </w:tc>
    </w:tr>
  </w:tbl>
  <w:p w14:paraId="7A097E38" w14:textId="77777777" w:rsidR="00976BE7" w:rsidRDefault="00976BE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191"/>
    </w:tblGrid>
    <w:tr w:rsidR="00976BE7" w14:paraId="08D30AD7" w14:textId="77777777" w:rsidTr="00EF5719">
      <w:trPr>
        <w:cantSplit/>
        <w:trHeight w:val="278"/>
      </w:trPr>
      <w:tc>
        <w:tcPr>
          <w:tcW w:w="4390" w:type="dxa"/>
        </w:tcPr>
        <w:p w14:paraId="4C530D7F" w14:textId="50A2421E" w:rsidR="00976BE7" w:rsidRDefault="00976BE7" w:rsidP="00EF5719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6884ED45" wp14:editId="4E8F6B06">
                <wp:extent cx="1011676" cy="282982"/>
                <wp:effectExtent l="0" t="0" r="4445" b="0"/>
                <wp:docPr id="4" name="Bild 4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29399B34" w14:textId="77777777" w:rsidR="00976BE7" w:rsidRDefault="00976BE7" w:rsidP="00EF5719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191" w:type="dxa"/>
          <w:vAlign w:val="bottom"/>
        </w:tcPr>
        <w:p w14:paraId="2203DA1B" w14:textId="0A3FFACF" w:rsidR="00976BE7" w:rsidRPr="00F849E4" w:rsidRDefault="00C065CE" w:rsidP="000D0DC1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Arbeitsblatt 3</w:t>
          </w:r>
          <w:r w:rsidR="00D84B56">
            <w:rPr>
              <w:sz w:val="20"/>
            </w:rPr>
            <w:br/>
          </w:r>
        </w:p>
      </w:tc>
    </w:tr>
  </w:tbl>
  <w:p w14:paraId="23538318" w14:textId="77777777" w:rsidR="00976BE7" w:rsidRDefault="00976BE7" w:rsidP="000D0DC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D9D"/>
    <w:rsid w:val="0003664D"/>
    <w:rsid w:val="000C38E7"/>
    <w:rsid w:val="000C7BB7"/>
    <w:rsid w:val="000D0DC1"/>
    <w:rsid w:val="00115141"/>
    <w:rsid w:val="00212A4B"/>
    <w:rsid w:val="00227F03"/>
    <w:rsid w:val="003754B5"/>
    <w:rsid w:val="00562E40"/>
    <w:rsid w:val="005D3689"/>
    <w:rsid w:val="00610371"/>
    <w:rsid w:val="006721F6"/>
    <w:rsid w:val="00726703"/>
    <w:rsid w:val="00753A46"/>
    <w:rsid w:val="007D419D"/>
    <w:rsid w:val="008258B9"/>
    <w:rsid w:val="008336B8"/>
    <w:rsid w:val="00844176"/>
    <w:rsid w:val="008457EE"/>
    <w:rsid w:val="008871A1"/>
    <w:rsid w:val="008A2A5D"/>
    <w:rsid w:val="008F378A"/>
    <w:rsid w:val="00901D9D"/>
    <w:rsid w:val="00976BE7"/>
    <w:rsid w:val="00987340"/>
    <w:rsid w:val="00A84232"/>
    <w:rsid w:val="00AD56FC"/>
    <w:rsid w:val="00B04284"/>
    <w:rsid w:val="00B23F6D"/>
    <w:rsid w:val="00C065CE"/>
    <w:rsid w:val="00C656F9"/>
    <w:rsid w:val="00CC6615"/>
    <w:rsid w:val="00CD2E55"/>
    <w:rsid w:val="00CE0E85"/>
    <w:rsid w:val="00D84B56"/>
    <w:rsid w:val="00DF24F4"/>
    <w:rsid w:val="00DF2C0C"/>
    <w:rsid w:val="00DF3B6E"/>
    <w:rsid w:val="00E23BCB"/>
    <w:rsid w:val="00E72E1D"/>
    <w:rsid w:val="00EC1688"/>
    <w:rsid w:val="00EF5719"/>
    <w:rsid w:val="00F20EE3"/>
    <w:rsid w:val="00F702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5F90AF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1D9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901D9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901D9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uiPriority w:val="99"/>
    <w:rsid w:val="00901D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1D9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901D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901D9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901D9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901D9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1D9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1D9D"/>
    <w:rPr>
      <w:rFonts w:ascii="Lucida Grande" w:eastAsia="Times New Roman" w:hAnsi="Lucida Grande" w:cs="Lucida Grande"/>
      <w:sz w:val="18"/>
      <w:szCs w:val="18"/>
      <w:lang w:val="de-CH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1D9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901D9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901D9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uiPriority w:val="99"/>
    <w:rsid w:val="00901D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1D9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901D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901D9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901D9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901D9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1D9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1D9D"/>
    <w:rPr>
      <w:rFonts w:ascii="Lucida Grande" w:eastAsia="Times New Roman" w:hAnsi="Lucida Grande" w:cs="Lucida Grande"/>
      <w:sz w:val="18"/>
      <w:szCs w:val="18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95333912.dotm</Template>
  <TotalTime>0</TotalTime>
  <Pages>1</Pages>
  <Words>289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Zu Hause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grössten Naturgewalten, Folge 1, Arbeitsblatt 3</dc:title>
  <dc:creator>Andreas Spinas</dc:creator>
  <cp:lastModifiedBy>Schneider, Nadja (SRF)</cp:lastModifiedBy>
  <cp:revision>3</cp:revision>
  <cp:lastPrinted>2012-07-27T10:20:00Z</cp:lastPrinted>
  <dcterms:created xsi:type="dcterms:W3CDTF">2012-10-22T16:36:00Z</dcterms:created>
  <dcterms:modified xsi:type="dcterms:W3CDTF">2013-05-30T07:28:00Z</dcterms:modified>
</cp:coreProperties>
</file>