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3B11B4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3645" cy="700405"/>
                  <wp:effectExtent l="19050" t="0" r="190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6B3B07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D8149E" w:rsidP="000C0F5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5230"/>
                  <wp:effectExtent l="19050" t="0" r="9525" b="0"/>
                  <wp:docPr id="4" name="Grafik 3" descr="verkauf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kaufe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Pr="007B5E52" w:rsidRDefault="0049019C" w:rsidP="001E031B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7B5E52" w:rsidRDefault="0049019C" w:rsidP="001E031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7B5E52" w:rsidRDefault="0049019C" w:rsidP="001E031B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7B5E52" w:rsidRDefault="00510A37" w:rsidP="00510A37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Wirtschaft und Gesellschaft</w:t>
            </w:r>
          </w:p>
        </w:tc>
      </w:tr>
      <w:tr w:rsidR="0049019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7B5E52" w:rsidRDefault="00510A37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Verkaufen</w:t>
            </w:r>
            <w:r w:rsidR="007B5E52">
              <w:rPr>
                <w:rFonts w:ascii="Arial" w:hAnsi="Arial"/>
                <w:sz w:val="20"/>
              </w:rPr>
              <w:t xml:space="preserve"> (3)</w:t>
            </w:r>
          </w:p>
          <w:p w:rsidR="0049019C" w:rsidRPr="007B5E52" w:rsidRDefault="0049019C" w:rsidP="001E031B">
            <w:pPr>
              <w:rPr>
                <w:rFonts w:ascii="Arial" w:hAnsi="Arial"/>
                <w:sz w:val="20"/>
              </w:rPr>
            </w:pPr>
          </w:p>
          <w:p w:rsidR="0049019C" w:rsidRPr="007B5E52" w:rsidRDefault="00D8149E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</w:t>
            </w:r>
            <w:r w:rsidRPr="007B5E52">
              <w:rPr>
                <w:rFonts w:ascii="Arial" w:hAnsi="Arial"/>
                <w:sz w:val="20"/>
              </w:rPr>
              <w:t>:00 Minuten</w:t>
            </w:r>
          </w:p>
          <w:p w:rsidR="0049019C" w:rsidRPr="007B5E52" w:rsidRDefault="00D8149E" w:rsidP="001E031B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Zweikanal-Ton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Pr="007B5E52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8149E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5" name="Bild 1" descr="3448_img_b_bb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448_img_b_bb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Pr="007B5E52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Pr="007B5E52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Pr="007B5E52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7B5E52" w:rsidRP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  <w:r w:rsidRPr="007B5E52">
              <w:rPr>
                <w:rFonts w:ascii="Arial" w:hAnsi="Arial"/>
                <w:sz w:val="20"/>
              </w:rPr>
              <w:t>1. Was hast du selber schon einmal verkauft?</w:t>
            </w:r>
          </w:p>
          <w:p w:rsid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6B3B07" w:rsidRPr="007B5E52" w:rsidRDefault="006B3B07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7B5E52" w:rsidRP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  <w:r w:rsidRPr="007B5E52">
              <w:rPr>
                <w:rFonts w:ascii="Arial" w:hAnsi="Arial"/>
                <w:sz w:val="20"/>
              </w:rPr>
              <w:t>2. Wofür tauschen wir Waren und Dien</w:t>
            </w:r>
            <w:bookmarkStart w:id="0" w:name="_GoBack"/>
            <w:bookmarkEnd w:id="0"/>
            <w:r w:rsidRPr="007B5E52">
              <w:rPr>
                <w:rFonts w:ascii="Arial" w:hAnsi="Arial"/>
                <w:sz w:val="20"/>
              </w:rPr>
              <w:t>stleistungen in der Regel ein?</w:t>
            </w:r>
          </w:p>
          <w:p w:rsid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6B3B07" w:rsidRPr="007B5E52" w:rsidRDefault="006B3B07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7B5E52" w:rsidRP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  <w:r w:rsidRPr="007B5E52">
              <w:rPr>
                <w:rFonts w:ascii="Arial" w:hAnsi="Arial"/>
                <w:sz w:val="20"/>
              </w:rPr>
              <w:t>3. Wieso sind berühmte Marken für einen Verkäufer wertvoll?</w:t>
            </w:r>
          </w:p>
          <w:p w:rsid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6B3B07" w:rsidRPr="007B5E52" w:rsidRDefault="006B3B07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7B5E52" w:rsidRP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  <w:r w:rsidRPr="007B5E52">
              <w:rPr>
                <w:rFonts w:ascii="Arial" w:hAnsi="Arial"/>
                <w:sz w:val="20"/>
              </w:rPr>
              <w:t xml:space="preserve">4. An wen verkauft ein Produzent seine Ware, wenn diese in </w:t>
            </w:r>
          </w:p>
          <w:p w:rsidR="007B5E52" w:rsidRP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  <w:r w:rsidRPr="007B5E52">
              <w:rPr>
                <w:rFonts w:ascii="Arial" w:hAnsi="Arial"/>
                <w:sz w:val="20"/>
              </w:rPr>
              <w:t>einem Warenhaus verkauft werden soll?</w:t>
            </w:r>
          </w:p>
          <w:p w:rsid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6B3B07" w:rsidRPr="007B5E52" w:rsidRDefault="006B3B07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7B5E52" w:rsidRP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  <w:r w:rsidRPr="007B5E52">
              <w:rPr>
                <w:rFonts w:ascii="Arial" w:hAnsi="Arial"/>
                <w:sz w:val="20"/>
              </w:rPr>
              <w:t>5. Welche Faktoren muss ein Verkäufer für einen erfolgreichen Verkauf seiner Ware beachten?</w:t>
            </w:r>
          </w:p>
          <w:p w:rsid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6B3B07" w:rsidRPr="007B5E52" w:rsidRDefault="006B3B07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7B5E52" w:rsidRP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  <w:r w:rsidRPr="007B5E52">
              <w:rPr>
                <w:rFonts w:ascii="Arial" w:hAnsi="Arial"/>
                <w:sz w:val="20"/>
              </w:rPr>
              <w:t>6. Kann ein Verkäufer die Meinung eines Kunden beeinflussen?</w:t>
            </w:r>
          </w:p>
          <w:p w:rsid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6B3B07" w:rsidRPr="007B5E52" w:rsidRDefault="006B3B07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7B5E52" w:rsidRP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  <w:r w:rsidRPr="007B5E52">
              <w:rPr>
                <w:rFonts w:ascii="Arial" w:hAnsi="Arial"/>
                <w:sz w:val="20"/>
              </w:rPr>
              <w:t>7. Wieso sind Käufer und Verkäufer voneinander abhängig?</w:t>
            </w:r>
          </w:p>
          <w:p w:rsid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6B3B07" w:rsidRPr="007B5E52" w:rsidRDefault="006B3B07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7B5E52" w:rsidRP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  <w:r w:rsidRPr="007B5E52">
              <w:rPr>
                <w:rFonts w:ascii="Arial" w:hAnsi="Arial"/>
                <w:sz w:val="20"/>
              </w:rPr>
              <w:t>8. Zähle fünf berühmte Marken auf. Welche Erwartungen über Preis, Qualität und Ansehen sind mit diesen Marken verbunden?</w:t>
            </w:r>
          </w:p>
          <w:p w:rsid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6B3B07" w:rsidRPr="007B5E52" w:rsidRDefault="006B3B07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7B5E52" w:rsidRP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  <w:r w:rsidRPr="007B5E52">
              <w:rPr>
                <w:rFonts w:ascii="Arial" w:hAnsi="Arial"/>
                <w:sz w:val="20"/>
              </w:rPr>
              <w:t>9. Welche Marken kennst du, die wieder verschwunden sind?</w:t>
            </w:r>
          </w:p>
          <w:p w:rsid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6B3B07" w:rsidRPr="007B5E52" w:rsidRDefault="006B3B07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7B5E52" w:rsidRP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  <w:r w:rsidRPr="007B5E52">
              <w:rPr>
                <w:rFonts w:ascii="Arial" w:hAnsi="Arial"/>
                <w:sz w:val="20"/>
              </w:rPr>
              <w:t>10. Was entsteht, wenn zu viele Verkäufer auf einen Markt vorstossen?</w:t>
            </w:r>
          </w:p>
          <w:p w:rsidR="007B5E52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6B3B07" w:rsidRPr="007B5E52" w:rsidRDefault="006B3B07" w:rsidP="007B5E52">
            <w:pPr>
              <w:pStyle w:val="Kopfzeile"/>
              <w:rPr>
                <w:rFonts w:ascii="Arial" w:hAnsi="Arial"/>
                <w:sz w:val="20"/>
              </w:rPr>
            </w:pPr>
          </w:p>
          <w:p w:rsidR="00074F87" w:rsidRDefault="007B5E52" w:rsidP="007B5E52">
            <w:pPr>
              <w:pStyle w:val="Kopfzeile"/>
              <w:rPr>
                <w:rFonts w:ascii="Arial" w:hAnsi="Arial"/>
                <w:sz w:val="20"/>
              </w:rPr>
            </w:pPr>
            <w:r w:rsidRPr="007B5E52">
              <w:rPr>
                <w:rFonts w:ascii="Arial" w:hAnsi="Arial"/>
                <w:sz w:val="20"/>
              </w:rPr>
              <w:t>11. Was unternimmst du, wenn für dich der Preis einer Ware oder Dienstleistung zu hoch ist?</w:t>
            </w: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8149E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6" name="Bild 4" descr="3448_img_b_bb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448_img_b_bb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8149E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7" name="Bild 7" descr="3448_img_b_bb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448_img_b_bb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8149E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0" name="Bild 10" descr="3448_img_b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448_img_b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74F87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E4B" w:rsidRDefault="00E90E4B">
      <w:r>
        <w:separator/>
      </w:r>
    </w:p>
  </w:endnote>
  <w:endnote w:type="continuationSeparator" w:id="0">
    <w:p w:rsidR="00E90E4B" w:rsidRDefault="00E90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003896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10A3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10A37" w:rsidRPr="00510A37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E4B" w:rsidRDefault="00E90E4B">
      <w:r>
        <w:separator/>
      </w:r>
    </w:p>
  </w:footnote>
  <w:footnote w:type="continuationSeparator" w:id="0">
    <w:p w:rsidR="00E90E4B" w:rsidRDefault="00E90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3B11B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511425" cy="664845"/>
                <wp:effectExtent l="19050" t="0" r="3175" b="0"/>
                <wp:docPr id="2" name="Bild 2" descr="071106_mySchool Logo RGB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071106_mySchool Logo RGB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142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00389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A85B02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A85B02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360"/>
  <w:hyphenationZone w:val="425"/>
  <w:doNotShadeFormData/>
  <w:noPunctuationKerning/>
  <w:characterSpacingControl w:val="doNotCompress"/>
  <w:hdrShapeDefaults>
    <o:shapedefaults v:ext="edit" spidmax="29697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5FCC"/>
    <w:rsid w:val="00003896"/>
    <w:rsid w:val="0001011B"/>
    <w:rsid w:val="00025FCC"/>
    <w:rsid w:val="00074F87"/>
    <w:rsid w:val="001A0B37"/>
    <w:rsid w:val="003B11B4"/>
    <w:rsid w:val="003F0A02"/>
    <w:rsid w:val="00472297"/>
    <w:rsid w:val="0049019C"/>
    <w:rsid w:val="00493C8B"/>
    <w:rsid w:val="00510A37"/>
    <w:rsid w:val="0055752A"/>
    <w:rsid w:val="005662D8"/>
    <w:rsid w:val="005C53A2"/>
    <w:rsid w:val="006B3B07"/>
    <w:rsid w:val="00726547"/>
    <w:rsid w:val="007B5E52"/>
    <w:rsid w:val="00810069"/>
    <w:rsid w:val="009D6E2D"/>
    <w:rsid w:val="00A85B02"/>
    <w:rsid w:val="00A904A1"/>
    <w:rsid w:val="00B060D7"/>
    <w:rsid w:val="00B14706"/>
    <w:rsid w:val="00B30553"/>
    <w:rsid w:val="00BF1EC6"/>
    <w:rsid w:val="00C0224D"/>
    <w:rsid w:val="00CB497A"/>
    <w:rsid w:val="00D8149E"/>
    <w:rsid w:val="00DF5F70"/>
    <w:rsid w:val="00E90E4B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002%20Lehrer-Info\word-vorlagen%20zusatzmaterial\Vorlage_3_webdokus_bb_1201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</Template>
  <TotalTime>0</TotalTime>
  <Pages>1</Pages>
  <Words>137</Words>
  <Characters>1007</Characters>
  <Application>Microsoft Office Word</Application>
  <DocSecurity>0</DocSecurity>
  <Lines>50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LeserMa</dc:creator>
  <cp:lastModifiedBy>Trachsler, Stefanie</cp:lastModifiedBy>
  <cp:revision>3</cp:revision>
  <cp:lastPrinted>2010-07-26T14:39:00Z</cp:lastPrinted>
  <dcterms:created xsi:type="dcterms:W3CDTF">2012-06-11T14:51:00Z</dcterms:created>
  <dcterms:modified xsi:type="dcterms:W3CDTF">2012-07-10T11:35:00Z</dcterms:modified>
  <cp:category>Zuma Vorlage phe</cp:category>
</cp:coreProperties>
</file>