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3B11B4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3645" cy="700405"/>
                  <wp:effectExtent l="19050" t="0" r="190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45413F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1462F0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1462F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1462F0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019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019C" w:rsidRDefault="00172497" w:rsidP="000C0F5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5230"/>
                  <wp:effectExtent l="19050" t="0" r="9525" b="0"/>
                  <wp:docPr id="4" name="Grafik 3" descr="mee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eting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9019C" w:rsidRPr="001462F0" w:rsidRDefault="0049019C" w:rsidP="001E031B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9019C" w:rsidRPr="001462F0" w:rsidRDefault="0049019C" w:rsidP="001E031B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019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9019C" w:rsidRPr="001462F0" w:rsidRDefault="0049019C" w:rsidP="001E031B">
            <w:pPr>
              <w:rPr>
                <w:rFonts w:ascii="Arial" w:hAnsi="Arial"/>
                <w:b/>
                <w:bCs/>
                <w:sz w:val="26"/>
              </w:rPr>
            </w:pPr>
          </w:p>
          <w:p w:rsidR="0049019C" w:rsidRPr="001462F0" w:rsidRDefault="005113DA" w:rsidP="005113DA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Wirtschaft und Gesellschaft</w:t>
            </w:r>
          </w:p>
        </w:tc>
      </w:tr>
      <w:tr w:rsidR="0049019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9019C" w:rsidRPr="001462F0" w:rsidRDefault="005113DA" w:rsidP="001E031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Unternehmen</w:t>
            </w:r>
            <w:r w:rsidR="001462F0">
              <w:rPr>
                <w:rFonts w:ascii="Arial" w:hAnsi="Arial"/>
                <w:sz w:val="20"/>
              </w:rPr>
              <w:t xml:space="preserve"> (10)</w:t>
            </w:r>
          </w:p>
          <w:p w:rsidR="0049019C" w:rsidRPr="001462F0" w:rsidRDefault="0049019C" w:rsidP="001E031B">
            <w:pPr>
              <w:rPr>
                <w:rFonts w:ascii="Arial" w:hAnsi="Arial"/>
                <w:sz w:val="20"/>
              </w:rPr>
            </w:pPr>
          </w:p>
          <w:p w:rsidR="0049019C" w:rsidRPr="001462F0" w:rsidRDefault="00172497" w:rsidP="001E031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14:45</w:t>
            </w:r>
            <w:r w:rsidRPr="001462F0">
              <w:rPr>
                <w:rFonts w:ascii="Arial" w:hAnsi="Arial"/>
                <w:sz w:val="20"/>
              </w:rPr>
              <w:t xml:space="preserve"> Minuten</w:t>
            </w:r>
          </w:p>
          <w:p w:rsidR="0049019C" w:rsidRPr="001462F0" w:rsidRDefault="00172497" w:rsidP="00172497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 xml:space="preserve">Zweikanal-Ton 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Pr="001462F0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5E76EE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5" name="Bild 1" descr="3571_img_bn_f1_bueroarbei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571_img_bn_f1_bueroarbei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Pr="001462F0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FA7B0A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1462F0" w:rsidRPr="005724FE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  <w:r w:rsidRPr="005724FE">
              <w:rPr>
                <w:rFonts w:ascii="Arial" w:hAnsi="Arial"/>
                <w:sz w:val="20"/>
              </w:rPr>
              <w:t>1. Du gründest ein eigenes Unternehmen. Welches Produkt oder welche Dienstleistung würde das Unternehmen anbieten?</w:t>
            </w:r>
          </w:p>
          <w:p w:rsidR="001462F0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45413F" w:rsidRPr="005724FE" w:rsidRDefault="0045413F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1462F0" w:rsidRPr="005724FE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  <w:r w:rsidRPr="005724FE">
              <w:rPr>
                <w:rFonts w:ascii="Arial" w:hAnsi="Arial"/>
                <w:sz w:val="20"/>
              </w:rPr>
              <w:t xml:space="preserve">2. Welche Erfolgsfaktoren nennen die </w:t>
            </w:r>
            <w:proofErr w:type="spellStart"/>
            <w:r w:rsidRPr="005724FE">
              <w:rPr>
                <w:rFonts w:ascii="Arial" w:hAnsi="Arial"/>
                <w:sz w:val="20"/>
              </w:rPr>
              <w:t>SchülerInnen</w:t>
            </w:r>
            <w:proofErr w:type="spellEnd"/>
            <w:r w:rsidRPr="005724FE">
              <w:rPr>
                <w:rFonts w:ascii="Arial" w:hAnsi="Arial"/>
                <w:sz w:val="20"/>
              </w:rPr>
              <w:t xml:space="preserve"> zu Beginn? Findest du weitere?</w:t>
            </w:r>
          </w:p>
          <w:p w:rsidR="001462F0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45413F" w:rsidRPr="005724FE" w:rsidRDefault="0045413F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1462F0" w:rsidRPr="005724FE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  <w:r w:rsidRPr="005724FE">
              <w:rPr>
                <w:rFonts w:ascii="Arial" w:hAnsi="Arial"/>
                <w:sz w:val="20"/>
              </w:rPr>
              <w:t>3. Was muss man können, um ein guter Unternehmer zu sein?</w:t>
            </w:r>
          </w:p>
          <w:p w:rsidR="001462F0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  <w:p w:rsidR="0045413F" w:rsidRPr="005724FE" w:rsidRDefault="0045413F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1462F0" w:rsidRPr="005724FE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  <w:r w:rsidRPr="005724FE">
              <w:rPr>
                <w:rFonts w:ascii="Arial" w:hAnsi="Arial"/>
                <w:sz w:val="20"/>
              </w:rPr>
              <w:t>4. Welche Merkmale sind für eine Unternehmerpersönlichkeit von Vorteil?</w:t>
            </w:r>
          </w:p>
          <w:p w:rsidR="001462F0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45413F" w:rsidRPr="005724FE" w:rsidRDefault="0045413F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1462F0" w:rsidRPr="005724FE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  <w:r w:rsidRPr="005724FE">
              <w:rPr>
                <w:rFonts w:ascii="Arial" w:hAnsi="Arial"/>
                <w:sz w:val="20"/>
              </w:rPr>
              <w:t>5. Welches sind die Schattenseiten der Selbständigkeit?</w:t>
            </w:r>
          </w:p>
          <w:p w:rsidR="001462F0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45413F" w:rsidRPr="005724FE" w:rsidRDefault="0045413F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1462F0" w:rsidRPr="005724FE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  <w:r w:rsidRPr="005724FE">
              <w:rPr>
                <w:rFonts w:ascii="Arial" w:hAnsi="Arial"/>
                <w:sz w:val="20"/>
              </w:rPr>
              <w:t>6. Welche Beispiele von erfolgreichen Geschäftsideen kommen im Film vor? Welche weiteren kommen dir in den Sinn?</w:t>
            </w:r>
          </w:p>
          <w:p w:rsidR="001462F0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45413F" w:rsidRPr="005724FE" w:rsidRDefault="0045413F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1462F0" w:rsidRPr="005724FE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  <w:r w:rsidRPr="005724FE">
              <w:rPr>
                <w:rFonts w:ascii="Arial" w:hAnsi="Arial"/>
                <w:sz w:val="20"/>
              </w:rPr>
              <w:t>7. Was bedeutet die Abkürzung KMU? Bis zu wie vielen Beschäftigten zählt ein KMU-Betrieb? Wie viele Prozent der Unternehmen in der Schweiz sind KMU?</w:t>
            </w:r>
          </w:p>
          <w:p w:rsidR="001462F0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45413F" w:rsidRPr="005724FE" w:rsidRDefault="0045413F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1462F0" w:rsidRPr="005724FE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  <w:r w:rsidRPr="005724FE">
              <w:rPr>
                <w:rFonts w:ascii="Arial" w:hAnsi="Arial"/>
                <w:sz w:val="20"/>
              </w:rPr>
              <w:t>8. Welches ist für Schweizer Unternehmen die häufigste Rechtsform? Weshalb kommt diese für «</w:t>
            </w:r>
            <w:proofErr w:type="spellStart"/>
            <w:r w:rsidRPr="005724FE">
              <w:rPr>
                <w:rFonts w:ascii="Arial" w:hAnsi="Arial"/>
                <w:sz w:val="20"/>
              </w:rPr>
              <w:t>One</w:t>
            </w:r>
            <w:proofErr w:type="spellEnd"/>
            <w:r w:rsidRPr="005724FE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5724FE">
              <w:rPr>
                <w:rFonts w:ascii="Arial" w:hAnsi="Arial"/>
                <w:sz w:val="20"/>
              </w:rPr>
              <w:t>Truth</w:t>
            </w:r>
            <w:proofErr w:type="spellEnd"/>
            <w:r w:rsidRPr="005724FE">
              <w:rPr>
                <w:rFonts w:ascii="Arial" w:hAnsi="Arial"/>
                <w:sz w:val="20"/>
              </w:rPr>
              <w:t>» nicht in Frage?</w:t>
            </w:r>
          </w:p>
          <w:p w:rsidR="001462F0" w:rsidRPr="005724FE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1462F0" w:rsidRPr="005724FE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  <w:r w:rsidRPr="005724FE">
              <w:rPr>
                <w:rFonts w:ascii="Arial" w:hAnsi="Arial"/>
                <w:sz w:val="20"/>
              </w:rPr>
              <w:t>9. Welche Vorteile und welchen Nachteil hat die Rechtsform der Kollektivgesellschaft für «</w:t>
            </w:r>
            <w:proofErr w:type="spellStart"/>
            <w:r w:rsidRPr="005724FE">
              <w:rPr>
                <w:rFonts w:ascii="Arial" w:hAnsi="Arial"/>
                <w:sz w:val="20"/>
              </w:rPr>
              <w:t>One</w:t>
            </w:r>
            <w:proofErr w:type="spellEnd"/>
            <w:r w:rsidRPr="005724FE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5724FE">
              <w:rPr>
                <w:rFonts w:ascii="Arial" w:hAnsi="Arial"/>
                <w:sz w:val="20"/>
              </w:rPr>
              <w:t>Truth</w:t>
            </w:r>
            <w:proofErr w:type="spellEnd"/>
            <w:r w:rsidRPr="005724FE">
              <w:rPr>
                <w:rFonts w:ascii="Arial" w:hAnsi="Arial"/>
                <w:sz w:val="20"/>
              </w:rPr>
              <w:t>»?</w:t>
            </w:r>
          </w:p>
          <w:p w:rsidR="001462F0" w:rsidRPr="005724FE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1462F0" w:rsidRPr="005724FE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  <w:r w:rsidRPr="005724FE">
              <w:rPr>
                <w:rFonts w:ascii="Arial" w:hAnsi="Arial"/>
                <w:sz w:val="20"/>
              </w:rPr>
              <w:t>10. Welche Merkmale der GmbH nennt die Expertin?</w:t>
            </w:r>
          </w:p>
          <w:p w:rsidR="001462F0" w:rsidRPr="005724FE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1462F0" w:rsidRPr="005724FE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  <w:r w:rsidRPr="005724FE">
              <w:rPr>
                <w:rFonts w:ascii="Arial" w:hAnsi="Arial"/>
                <w:sz w:val="20"/>
              </w:rPr>
              <w:t>11. Nenne die beiden Geschäftsfelder von «</w:t>
            </w:r>
            <w:proofErr w:type="spellStart"/>
            <w:r w:rsidRPr="005724FE">
              <w:rPr>
                <w:rFonts w:ascii="Arial" w:hAnsi="Arial"/>
                <w:sz w:val="20"/>
              </w:rPr>
              <w:t>One</w:t>
            </w:r>
            <w:proofErr w:type="spellEnd"/>
            <w:r w:rsidRPr="005724FE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5724FE">
              <w:rPr>
                <w:rFonts w:ascii="Arial" w:hAnsi="Arial"/>
                <w:sz w:val="20"/>
              </w:rPr>
              <w:t>Truth</w:t>
            </w:r>
            <w:proofErr w:type="spellEnd"/>
            <w:r w:rsidRPr="005724FE">
              <w:rPr>
                <w:rFonts w:ascii="Arial" w:hAnsi="Arial"/>
                <w:sz w:val="20"/>
              </w:rPr>
              <w:t>» und die dazugehörenden Zielgruppen</w:t>
            </w:r>
          </w:p>
          <w:p w:rsidR="001462F0" w:rsidRPr="005724FE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</w:p>
          <w:p w:rsidR="001462F0" w:rsidRPr="001462F0" w:rsidRDefault="001462F0" w:rsidP="001462F0">
            <w:pPr>
              <w:pStyle w:val="Kopfzeile"/>
              <w:rPr>
                <w:rFonts w:ascii="Arial" w:hAnsi="Arial"/>
                <w:sz w:val="20"/>
              </w:rPr>
            </w:pPr>
            <w:r w:rsidRPr="005724FE">
              <w:rPr>
                <w:rFonts w:ascii="Arial" w:hAnsi="Arial"/>
                <w:sz w:val="20"/>
              </w:rPr>
              <w:t>12. Soll der Staat die Gründung von neuen Unternehmen fördern? Weshalb (nich</w:t>
            </w:r>
            <w:r>
              <w:rPr>
                <w:rFonts w:ascii="Arial" w:hAnsi="Arial"/>
                <w:sz w:val="20"/>
              </w:rPr>
              <w:t>t)?</w:t>
            </w:r>
          </w:p>
        </w:tc>
      </w:tr>
      <w:tr w:rsidR="00074F87" w:rsidTr="00FA7B0A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5E76EE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6" name="Bild 4" descr="3571_img_bn_f2_spra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571_img_bn_f2_spray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5E76EE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7" name="Bild 7" descr="3571_img_bn_f4_graffi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571_img_bn_f4_graffi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5E76EE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10" name="Bild 10" descr="3571_img_bn_f5_unternehmer_erzaeh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571_img_bn_f5_unternehmer_erzaeh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5E76EE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13" name="Bild 13" descr="3571_img_bn_f6_zwei_sprayer_handsh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571_img_bn_f6_zwei_sprayer_handsh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52A" w:rsidRDefault="00AB752A">
      <w:r>
        <w:separator/>
      </w:r>
    </w:p>
  </w:endnote>
  <w:endnote w:type="continuationSeparator" w:id="0">
    <w:p w:rsidR="00AB752A" w:rsidRDefault="00AB7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FF48A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DF0" w:rsidP="00FF48A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113D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113DA" w:rsidRPr="005113DA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52A" w:rsidRDefault="00AB752A">
      <w:r>
        <w:separator/>
      </w:r>
    </w:p>
  </w:footnote>
  <w:footnote w:type="continuationSeparator" w:id="0">
    <w:p w:rsidR="00AB752A" w:rsidRDefault="00AB75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3B11B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>
                <wp:extent cx="2511425" cy="664845"/>
                <wp:effectExtent l="19050" t="0" r="3175" b="0"/>
                <wp:docPr id="2" name="Bild 2" descr="071106_mySchool Logo RGB_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071106_mySchool Logo RGB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142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DF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48229D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48229D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360"/>
  <w:hyphenationZone w:val="425"/>
  <w:doNotShadeFormData/>
  <w:noPunctuationKerning/>
  <w:characterSpacingControl w:val="doNotCompress"/>
  <w:hdrShapeDefaults>
    <o:shapedefaults v:ext="edit" spidmax="29697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5EC5"/>
    <w:rsid w:val="00074F87"/>
    <w:rsid w:val="000D6819"/>
    <w:rsid w:val="001462F0"/>
    <w:rsid w:val="00172497"/>
    <w:rsid w:val="003B11B4"/>
    <w:rsid w:val="003D5EC5"/>
    <w:rsid w:val="003F0A02"/>
    <w:rsid w:val="0045413F"/>
    <w:rsid w:val="00472297"/>
    <w:rsid w:val="0048229D"/>
    <w:rsid w:val="0049019C"/>
    <w:rsid w:val="005113DA"/>
    <w:rsid w:val="0051376F"/>
    <w:rsid w:val="00526DF0"/>
    <w:rsid w:val="0055752A"/>
    <w:rsid w:val="005C53A2"/>
    <w:rsid w:val="005E76EE"/>
    <w:rsid w:val="00696237"/>
    <w:rsid w:val="00726547"/>
    <w:rsid w:val="00810069"/>
    <w:rsid w:val="008753C7"/>
    <w:rsid w:val="009D6E2D"/>
    <w:rsid w:val="00AB752A"/>
    <w:rsid w:val="00B060D7"/>
    <w:rsid w:val="00B14706"/>
    <w:rsid w:val="00B30553"/>
    <w:rsid w:val="00BF1EC6"/>
    <w:rsid w:val="00C0224D"/>
    <w:rsid w:val="00D342FF"/>
    <w:rsid w:val="00DF5F70"/>
    <w:rsid w:val="00F20702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002%20Lehrer-Info\word-vorlagen%20zusatzmaterial\Vorlage_3_webdokus_bb_1201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</Template>
  <TotalTime>0</TotalTime>
  <Pages>1</Pages>
  <Words>167</Words>
  <Characters>1241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LeserMa</dc:creator>
  <cp:lastModifiedBy>Trachsler, Stefanie</cp:lastModifiedBy>
  <cp:revision>3</cp:revision>
  <cp:lastPrinted>2010-07-26T14:39:00Z</cp:lastPrinted>
  <dcterms:created xsi:type="dcterms:W3CDTF">2012-06-11T10:20:00Z</dcterms:created>
  <dcterms:modified xsi:type="dcterms:W3CDTF">2012-07-10T13:04:00Z</dcterms:modified>
  <cp:category>Zuma Vorlage phe</cp:category>
</cp:coreProperties>
</file>