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36E01" w:rsidRPr="006A15C3" w:rsidTr="00157C57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36E01" w:rsidRDefault="00536E01" w:rsidP="00536E01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1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Überlege, bevor du den Film </w:t>
            </w:r>
            <w:r w:rsidR="00841BC2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>«</w:t>
            </w:r>
            <w:r w:rsidR="00841BC2">
              <w:rPr>
                <w:rFonts w:ascii="Arial" w:hAnsi="Arial"/>
                <w:sz w:val="20"/>
              </w:rPr>
              <w:t>Die Lithium Revolution</w:t>
            </w:r>
            <w:r w:rsidR="00841BC2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 xml:space="preserve">» </w:t>
            </w:r>
            <w:r>
              <w:rPr>
                <w:rFonts w:ascii="Arial" w:hAnsi="Arial"/>
                <w:sz w:val="20"/>
              </w:rPr>
              <w:t>anschaust, welche der folgenden Aussagen stimmen. Kreuze sie an.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36E01" w:rsidRDefault="00536E01" w:rsidP="00536E01">
            <w:pPr>
              <w:pStyle w:val="Kopfzeile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Das grösste Ener</w:t>
            </w:r>
            <w:r w:rsidR="00FE3606">
              <w:rPr>
                <w:rFonts w:ascii="Arial" w:hAnsi="Arial"/>
                <w:sz w:val="20"/>
              </w:rPr>
              <w:t>gieproblem der Zukunft ist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 w:rsidR="00FE3606">
              <w:rPr>
                <w:rFonts w:ascii="Arial" w:hAnsi="Arial"/>
                <w:sz w:val="20"/>
              </w:rPr>
              <w:t>die P</w:t>
            </w:r>
            <w:r>
              <w:rPr>
                <w:rFonts w:ascii="Arial" w:hAnsi="Arial"/>
                <w:sz w:val="20"/>
              </w:rPr>
              <w:t>roduktion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 w:rsidR="00FE3606">
              <w:rPr>
                <w:rFonts w:ascii="Arial" w:hAnsi="Arial"/>
                <w:sz w:val="20"/>
              </w:rPr>
              <w:t>der T</w:t>
            </w:r>
            <w:r>
              <w:rPr>
                <w:rFonts w:ascii="Arial" w:hAnsi="Arial"/>
                <w:sz w:val="20"/>
              </w:rPr>
              <w:t>ransport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 w:rsidR="00FE3606">
              <w:rPr>
                <w:rFonts w:ascii="Arial" w:hAnsi="Arial"/>
                <w:sz w:val="20"/>
              </w:rPr>
              <w:t>die S</w:t>
            </w:r>
            <w:r>
              <w:rPr>
                <w:rFonts w:ascii="Arial" w:hAnsi="Arial"/>
                <w:sz w:val="20"/>
              </w:rPr>
              <w:t>peicherung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</w:p>
          <w:p w:rsidR="00536E01" w:rsidRDefault="00536E01" w:rsidP="00536E01">
            <w:pPr>
              <w:pStyle w:val="Kopfzeile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Informationsrevolution des 21. Jahrhunderts wurde erst ermöglicht durch die Erfindung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>der Lithium-Ionen-Batterie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 xml:space="preserve">des </w:t>
            </w:r>
            <w:proofErr w:type="spellStart"/>
            <w:r>
              <w:rPr>
                <w:rFonts w:ascii="Arial" w:hAnsi="Arial"/>
                <w:sz w:val="20"/>
              </w:rPr>
              <w:t>iPhones</w:t>
            </w:r>
            <w:proofErr w:type="spellEnd"/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 xml:space="preserve">☐ </w:t>
            </w:r>
            <w:r>
              <w:rPr>
                <w:rFonts w:ascii="Arial" w:hAnsi="Arial"/>
                <w:sz w:val="20"/>
              </w:rPr>
              <w:t>des Camcorders</w:t>
            </w:r>
          </w:p>
          <w:p w:rsidR="00536E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</w:p>
          <w:p w:rsidR="006C5B3B" w:rsidRDefault="006C5B3B" w:rsidP="006C5B3B">
            <w:pPr>
              <w:pStyle w:val="Kopfzeile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grössten Lithium-Reserven liegen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>in China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>in der Sahara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>in den Salzwüsten Südamerikas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</w:p>
          <w:p w:rsidR="006C5B3B" w:rsidRDefault="006C5B3B" w:rsidP="006C5B3B">
            <w:pPr>
              <w:pStyle w:val="Kopfzeile"/>
              <w:numPr>
                <w:ilvl w:val="0"/>
                <w:numId w:val="11"/>
              </w:numPr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Der</w:t>
            </w:r>
            <w:r w:rsidR="00841BC2">
              <w:rPr>
                <w:rFonts w:ascii="Arial" w:hAnsi="Arial"/>
                <w:sz w:val="20"/>
              </w:rPr>
              <w:t xml:space="preserve"> grösste Automarkt der Welt ist/</w:t>
            </w:r>
            <w:r>
              <w:rPr>
                <w:rFonts w:ascii="Arial" w:hAnsi="Arial"/>
                <w:sz w:val="20"/>
              </w:rPr>
              <w:t>sind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>die USA</w:t>
            </w:r>
          </w:p>
          <w:p w:rsidR="006C5B3B" w:rsidRDefault="006C5B3B" w:rsidP="006C5B3B">
            <w:pPr>
              <w:pStyle w:val="Kopfzeile"/>
              <w:tabs>
                <w:tab w:val="clear" w:pos="4536"/>
                <w:tab w:val="clear" w:pos="9072"/>
                <w:tab w:val="left" w:pos="708"/>
                <w:tab w:val="left" w:pos="5821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</w:rPr>
              <w:t xml:space="preserve">☐ </w:t>
            </w:r>
            <w:r>
              <w:rPr>
                <w:rFonts w:ascii="Arial" w:hAnsi="Arial"/>
                <w:sz w:val="20"/>
              </w:rPr>
              <w:t>China</w:t>
            </w:r>
            <w:r>
              <w:rPr>
                <w:rFonts w:ascii="Arial" w:hAnsi="Arial"/>
                <w:sz w:val="20"/>
              </w:rPr>
              <w:tab/>
            </w:r>
          </w:p>
          <w:p w:rsidR="00147FB6" w:rsidRPr="00584E0A" w:rsidRDefault="006C5B3B" w:rsidP="00FE3606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MS Gothic" w:hint="eastAsia"/>
                <w:color w:val="000000"/>
                <w:lang w:val="en-US"/>
              </w:rPr>
              <w:t xml:space="preserve">☐ </w:t>
            </w:r>
            <w:r>
              <w:rPr>
                <w:rFonts w:ascii="Arial" w:hAnsi="Arial"/>
                <w:sz w:val="20"/>
              </w:rPr>
              <w:t>B</w:t>
            </w:r>
            <w:r w:rsidR="00FE3606"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>asilien</w:t>
            </w:r>
          </w:p>
        </w:tc>
      </w:tr>
      <w:tr w:rsidR="000614B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614BB" w:rsidRDefault="000614BB" w:rsidP="00536E01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614B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614BB" w:rsidRDefault="000614BB" w:rsidP="00536E01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B4779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B4779" w:rsidRDefault="00147FB6" w:rsidP="00CC59B0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4680000" cy="2632373"/>
                  <wp:effectExtent l="0" t="0" r="635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ob Stark_Peking_Smo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0"/>
              </w:rPr>
              <w:br/>
            </w:r>
            <w:bookmarkStart w:id="0" w:name="_GoBack"/>
            <w:r w:rsidRPr="00D75F11">
              <w:rPr>
                <w:rFonts w:ascii="Arial" w:hAnsi="Arial"/>
                <w:i/>
                <w:sz w:val="14"/>
                <w:szCs w:val="14"/>
              </w:rPr>
              <w:t>Bild: Jakob Stark, Smog in Peking</w:t>
            </w:r>
            <w:bookmarkEnd w:id="0"/>
          </w:p>
        </w:tc>
      </w:tr>
    </w:tbl>
    <w:p w:rsidR="006C5B3B" w:rsidRDefault="006C5B3B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6375B" w:rsidRPr="0096375B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96375B" w:rsidRPr="0096375B" w:rsidRDefault="0096375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36E01" w:rsidRPr="0096375B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96375B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96375B">
              <w:rPr>
                <w:rFonts w:ascii="Arial" w:hAnsi="Arial"/>
                <w:b/>
                <w:sz w:val="20"/>
              </w:rPr>
              <w:t>Aufgabe 2</w:t>
            </w:r>
          </w:p>
          <w:p w:rsidR="006C5B3B" w:rsidRPr="0096375B" w:rsidRDefault="00FE3606" w:rsidP="00FE360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96375B">
              <w:rPr>
                <w:rFonts w:ascii="Arial" w:hAnsi="Arial"/>
                <w:sz w:val="20"/>
              </w:rPr>
              <w:t xml:space="preserve">Schau dir die ersten 10 Minuten des Filmes </w:t>
            </w:r>
            <w:r w:rsidR="008916E0" w:rsidRPr="0096375B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>«</w:t>
            </w:r>
            <w:r w:rsidR="008916E0" w:rsidRPr="0096375B">
              <w:rPr>
                <w:rFonts w:ascii="Arial" w:hAnsi="Arial"/>
                <w:sz w:val="20"/>
              </w:rPr>
              <w:t>Die Lithium Revolution</w:t>
            </w:r>
            <w:r w:rsidR="008916E0" w:rsidRPr="0096375B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 xml:space="preserve">» </w:t>
            </w:r>
            <w:r w:rsidRPr="0096375B">
              <w:rPr>
                <w:rFonts w:ascii="Arial" w:hAnsi="Arial"/>
                <w:sz w:val="20"/>
              </w:rPr>
              <w:t xml:space="preserve">an. Diskutiere anschliessend mit deinen </w:t>
            </w:r>
            <w:proofErr w:type="spellStart"/>
            <w:r w:rsidRPr="0096375B">
              <w:rPr>
                <w:rFonts w:ascii="Arial" w:hAnsi="Arial"/>
                <w:sz w:val="20"/>
              </w:rPr>
              <w:t>KollegInnen</w:t>
            </w:r>
            <w:proofErr w:type="spellEnd"/>
            <w:r w:rsidRPr="0096375B">
              <w:rPr>
                <w:rFonts w:ascii="Arial" w:hAnsi="Arial"/>
                <w:sz w:val="20"/>
              </w:rPr>
              <w:t xml:space="preserve"> die folgenden Begriffe und schreibe eine Erklärung auf.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FE3606" w:rsidP="006C5B3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Dominoeffekt</w:t>
            </w:r>
          </w:p>
          <w:p w:rsidR="009861D7" w:rsidRDefault="006C5B3B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C5B3B" w:rsidRDefault="00683D20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9861D7" w:rsidRDefault="009861D7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FE3606" w:rsidP="006C5B3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Schwellenland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</w:t>
            </w:r>
            <w:r w:rsidR="00683D2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</w:t>
            </w:r>
            <w:r w:rsidR="009861D7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FE3606" w:rsidP="006C5B3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Informationsrevolution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</w:t>
            </w:r>
            <w:r w:rsidR="00683D2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</w:t>
            </w:r>
            <w:r w:rsidR="009861D7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FE3606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</w:t>
            </w:r>
            <w:r w:rsidRPr="00FE3606">
              <w:rPr>
                <w:rFonts w:ascii="Arial" w:hAnsi="Arial"/>
                <w:b/>
                <w:sz w:val="20"/>
                <w:vertAlign w:val="subscript"/>
              </w:rPr>
              <w:t>2</w:t>
            </w:r>
            <w:r>
              <w:rPr>
                <w:rFonts w:ascii="Arial" w:hAnsi="Arial"/>
                <w:b/>
                <w:sz w:val="20"/>
              </w:rPr>
              <w:t>-Ausstoss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</w:t>
            </w:r>
            <w:r w:rsidR="00683D2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</w:t>
            </w:r>
            <w:r w:rsidR="009861D7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Default="00FE3606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Fossile Energieträger</w:t>
            </w:r>
          </w:p>
          <w:p w:rsidR="006C5B3B" w:rsidRDefault="006C5B3B" w:rsidP="006C5B3B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</w:t>
            </w:r>
            <w:r w:rsidR="00683D20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</w:t>
            </w:r>
            <w:r w:rsidR="009861D7"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rPr>
          <w:rFonts w:ascii="Arial" w:hAnsi="Arial"/>
          <w:sz w:val="20"/>
        </w:rPr>
      </w:pPr>
    </w:p>
    <w:sectPr w:rsidR="00E92995" w:rsidSect="00F173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D48" w:rsidRDefault="00274D48" w:rsidP="002D01FD">
      <w:r>
        <w:separator/>
      </w:r>
    </w:p>
  </w:endnote>
  <w:endnote w:type="continuationSeparator" w:id="0">
    <w:p w:rsidR="00274D48" w:rsidRDefault="00274D48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B7" w:rsidRDefault="004245B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D75F11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113281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75F1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75F11">
            <w:fldChar w:fldCharType="begin"/>
          </w:r>
          <w:r w:rsidR="00D75F11">
            <w:instrText xml:space="preserve"> NUMPAGES   \* MERGEFORMAT </w:instrText>
          </w:r>
          <w:r w:rsidR="00D75F11">
            <w:fldChar w:fldCharType="separate"/>
          </w:r>
          <w:r w:rsidR="00D75F11" w:rsidRPr="00D75F1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D75F1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D75F11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113281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75F1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t>/</w:t>
          </w:r>
          <w:r w:rsidR="00D75F11">
            <w:fldChar w:fldCharType="begin"/>
          </w:r>
          <w:r w:rsidR="00D75F11">
            <w:instrText xml:space="preserve"> NUMPAGES   \* MERGEFORMAT </w:instrText>
          </w:r>
          <w:r w:rsidR="00D75F11">
            <w:fldChar w:fldCharType="separate"/>
          </w:r>
          <w:r w:rsidR="00D75F11" w:rsidRPr="00D75F1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D75F1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D48" w:rsidRDefault="00274D48" w:rsidP="002D01FD">
      <w:r>
        <w:separator/>
      </w:r>
    </w:p>
  </w:footnote>
  <w:footnote w:type="continuationSeparator" w:id="0">
    <w:p w:rsidR="00274D48" w:rsidRDefault="00274D48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B7" w:rsidRDefault="004245B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523"/>
      <w:gridCol w:w="3901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901" w:type="dxa"/>
          <w:vAlign w:val="bottom"/>
        </w:tcPr>
        <w:p w:rsidR="00536E01" w:rsidRDefault="00BA7CDD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>blatt 1</w:t>
          </w:r>
        </w:p>
        <w:p w:rsidR="007461AD" w:rsidRPr="002D01FD" w:rsidRDefault="00536E01" w:rsidP="00B33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536E01">
            <w:rPr>
              <w:rFonts w:ascii="Arial" w:hAnsi="Arial"/>
              <w:b/>
              <w:sz w:val="24"/>
              <w:szCs w:val="24"/>
            </w:rPr>
            <w:t>Vermutungen</w:t>
          </w:r>
          <w:r w:rsidR="00B33F6A">
            <w:rPr>
              <w:rFonts w:ascii="Arial" w:hAnsi="Arial"/>
              <w:b/>
              <w:sz w:val="24"/>
              <w:szCs w:val="24"/>
            </w:rPr>
            <w:t>/</w:t>
          </w:r>
          <w:r w:rsidRPr="00536E01">
            <w:rPr>
              <w:rFonts w:ascii="Arial" w:hAnsi="Arial"/>
              <w:b/>
              <w:sz w:val="24"/>
              <w:szCs w:val="24"/>
            </w:rPr>
            <w:t>Begriffsbildung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239"/>
      <w:gridCol w:w="4185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185" w:type="dxa"/>
          <w:vAlign w:val="bottom"/>
        </w:tcPr>
        <w:p w:rsidR="007461AD" w:rsidRDefault="004245B7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>blatt 1</w:t>
          </w:r>
        </w:p>
        <w:p w:rsidR="00536E01" w:rsidRPr="002D01FD" w:rsidRDefault="00536E01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536E01">
            <w:rPr>
              <w:rFonts w:ascii="Arial" w:hAnsi="Arial"/>
              <w:b/>
              <w:sz w:val="24"/>
              <w:szCs w:val="24"/>
            </w:rPr>
            <w:t>Vermutungen</w:t>
          </w:r>
          <w:r w:rsidR="00B33F6A">
            <w:rPr>
              <w:rFonts w:ascii="Arial" w:hAnsi="Arial"/>
              <w:b/>
              <w:sz w:val="24"/>
              <w:szCs w:val="24"/>
            </w:rPr>
            <w:t>/</w:t>
          </w:r>
          <w:r w:rsidRPr="00536E01">
            <w:rPr>
              <w:rFonts w:ascii="Arial" w:hAnsi="Arial"/>
              <w:b/>
              <w:sz w:val="24"/>
              <w:szCs w:val="24"/>
            </w:rPr>
            <w:t>Begriffsbildung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239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185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274515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lang w:eastAsia="de-CH"/>
            </w:rPr>
            <w:drawing>
              <wp:inline distT="0" distB="0" distL="0" distR="0">
                <wp:extent cx="1661708" cy="936000"/>
                <wp:effectExtent l="0" t="0" r="0" b="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volution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8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462E"/>
    <w:rsid w:val="00021B1D"/>
    <w:rsid w:val="00047A1D"/>
    <w:rsid w:val="000532C7"/>
    <w:rsid w:val="0005385A"/>
    <w:rsid w:val="000614BB"/>
    <w:rsid w:val="0008046F"/>
    <w:rsid w:val="00092BCF"/>
    <w:rsid w:val="000959C9"/>
    <w:rsid w:val="00096CDE"/>
    <w:rsid w:val="000B0C0B"/>
    <w:rsid w:val="000B201B"/>
    <w:rsid w:val="000B33AF"/>
    <w:rsid w:val="000D5E9B"/>
    <w:rsid w:val="000E09B5"/>
    <w:rsid w:val="00104354"/>
    <w:rsid w:val="00105E95"/>
    <w:rsid w:val="00113281"/>
    <w:rsid w:val="001265E0"/>
    <w:rsid w:val="00126DFA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700B"/>
    <w:rsid w:val="001D7DBC"/>
    <w:rsid w:val="002040FB"/>
    <w:rsid w:val="00224E85"/>
    <w:rsid w:val="00235438"/>
    <w:rsid w:val="0024080C"/>
    <w:rsid w:val="0027244A"/>
    <w:rsid w:val="002725BA"/>
    <w:rsid w:val="00274515"/>
    <w:rsid w:val="00274D48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F1E59"/>
    <w:rsid w:val="00303234"/>
    <w:rsid w:val="0037039F"/>
    <w:rsid w:val="00370B95"/>
    <w:rsid w:val="00390D7E"/>
    <w:rsid w:val="00392901"/>
    <w:rsid w:val="003B3B74"/>
    <w:rsid w:val="003C7F95"/>
    <w:rsid w:val="003E1747"/>
    <w:rsid w:val="00410FE2"/>
    <w:rsid w:val="004245B7"/>
    <w:rsid w:val="0043751F"/>
    <w:rsid w:val="00465697"/>
    <w:rsid w:val="00467E90"/>
    <w:rsid w:val="00471F78"/>
    <w:rsid w:val="004727EF"/>
    <w:rsid w:val="004B13EF"/>
    <w:rsid w:val="004B1D0F"/>
    <w:rsid w:val="004C536E"/>
    <w:rsid w:val="004D2718"/>
    <w:rsid w:val="004D28BB"/>
    <w:rsid w:val="0050380F"/>
    <w:rsid w:val="00504FD5"/>
    <w:rsid w:val="00505BEA"/>
    <w:rsid w:val="00536E01"/>
    <w:rsid w:val="005504E4"/>
    <w:rsid w:val="00553723"/>
    <w:rsid w:val="005542AC"/>
    <w:rsid w:val="00562D95"/>
    <w:rsid w:val="00566837"/>
    <w:rsid w:val="00566D69"/>
    <w:rsid w:val="005707A0"/>
    <w:rsid w:val="00584E0A"/>
    <w:rsid w:val="005A155C"/>
    <w:rsid w:val="005C0E6C"/>
    <w:rsid w:val="005C28D9"/>
    <w:rsid w:val="005D3F2C"/>
    <w:rsid w:val="005F6E4A"/>
    <w:rsid w:val="006067B7"/>
    <w:rsid w:val="0061471C"/>
    <w:rsid w:val="00622A8A"/>
    <w:rsid w:val="006439F5"/>
    <w:rsid w:val="00643F86"/>
    <w:rsid w:val="0064780E"/>
    <w:rsid w:val="00672EA9"/>
    <w:rsid w:val="00673F47"/>
    <w:rsid w:val="00683D20"/>
    <w:rsid w:val="006B1571"/>
    <w:rsid w:val="006B4779"/>
    <w:rsid w:val="006C25EB"/>
    <w:rsid w:val="006C5B3B"/>
    <w:rsid w:val="006F2040"/>
    <w:rsid w:val="006F2C9E"/>
    <w:rsid w:val="007043B0"/>
    <w:rsid w:val="0070624B"/>
    <w:rsid w:val="00716076"/>
    <w:rsid w:val="00720803"/>
    <w:rsid w:val="007337E1"/>
    <w:rsid w:val="007461AD"/>
    <w:rsid w:val="00747ACA"/>
    <w:rsid w:val="007547AF"/>
    <w:rsid w:val="00775EF6"/>
    <w:rsid w:val="007A431A"/>
    <w:rsid w:val="007B1DBF"/>
    <w:rsid w:val="007C0C1D"/>
    <w:rsid w:val="00802560"/>
    <w:rsid w:val="008103E2"/>
    <w:rsid w:val="00820DE4"/>
    <w:rsid w:val="00827E34"/>
    <w:rsid w:val="00831FE1"/>
    <w:rsid w:val="00841BC2"/>
    <w:rsid w:val="00845ECF"/>
    <w:rsid w:val="0086545E"/>
    <w:rsid w:val="008916E0"/>
    <w:rsid w:val="008C1584"/>
    <w:rsid w:val="008D01C5"/>
    <w:rsid w:val="008E1022"/>
    <w:rsid w:val="008E11FC"/>
    <w:rsid w:val="008F3A94"/>
    <w:rsid w:val="009010F7"/>
    <w:rsid w:val="009166F8"/>
    <w:rsid w:val="00941112"/>
    <w:rsid w:val="00946D5F"/>
    <w:rsid w:val="0096375B"/>
    <w:rsid w:val="00970939"/>
    <w:rsid w:val="009861D7"/>
    <w:rsid w:val="0099294C"/>
    <w:rsid w:val="009952E5"/>
    <w:rsid w:val="009B74F5"/>
    <w:rsid w:val="009D3429"/>
    <w:rsid w:val="009E02DA"/>
    <w:rsid w:val="009E5686"/>
    <w:rsid w:val="00A017E3"/>
    <w:rsid w:val="00A14AFF"/>
    <w:rsid w:val="00A2518C"/>
    <w:rsid w:val="00A34486"/>
    <w:rsid w:val="00A34751"/>
    <w:rsid w:val="00A42A30"/>
    <w:rsid w:val="00A458A5"/>
    <w:rsid w:val="00A57BA9"/>
    <w:rsid w:val="00A724DF"/>
    <w:rsid w:val="00A73114"/>
    <w:rsid w:val="00A87B14"/>
    <w:rsid w:val="00B11DD3"/>
    <w:rsid w:val="00B33F6A"/>
    <w:rsid w:val="00B51D94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A54C9"/>
    <w:rsid w:val="00BA7CDD"/>
    <w:rsid w:val="00BD77B3"/>
    <w:rsid w:val="00BE4303"/>
    <w:rsid w:val="00BE5F37"/>
    <w:rsid w:val="00C7462E"/>
    <w:rsid w:val="00C85B4B"/>
    <w:rsid w:val="00C9675F"/>
    <w:rsid w:val="00CA2B54"/>
    <w:rsid w:val="00CB4F7C"/>
    <w:rsid w:val="00CC59B0"/>
    <w:rsid w:val="00CD5718"/>
    <w:rsid w:val="00D64AE7"/>
    <w:rsid w:val="00D700A3"/>
    <w:rsid w:val="00D74077"/>
    <w:rsid w:val="00D75F11"/>
    <w:rsid w:val="00D80082"/>
    <w:rsid w:val="00D93762"/>
    <w:rsid w:val="00D95375"/>
    <w:rsid w:val="00DA12F4"/>
    <w:rsid w:val="00DA3079"/>
    <w:rsid w:val="00DB0E9D"/>
    <w:rsid w:val="00DC6BA4"/>
    <w:rsid w:val="00DD1909"/>
    <w:rsid w:val="00E06D58"/>
    <w:rsid w:val="00E11D89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734C"/>
    <w:rsid w:val="00F21B26"/>
    <w:rsid w:val="00F66018"/>
    <w:rsid w:val="00F75497"/>
    <w:rsid w:val="00F84D71"/>
    <w:rsid w:val="00F900E3"/>
    <w:rsid w:val="00F93A98"/>
    <w:rsid w:val="00F93BA5"/>
    <w:rsid w:val="00F97689"/>
    <w:rsid w:val="00FA09D6"/>
    <w:rsid w:val="00FB3581"/>
    <w:rsid w:val="00FC1E84"/>
    <w:rsid w:val="00FE15C2"/>
    <w:rsid w:val="00FE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12DFE6-A9A6-4956-A443-2C3752755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402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19</cp:revision>
  <cp:lastPrinted>2012-11-30T16:36:00Z</cp:lastPrinted>
  <dcterms:created xsi:type="dcterms:W3CDTF">2013-09-08T07:05:00Z</dcterms:created>
  <dcterms:modified xsi:type="dcterms:W3CDTF">2013-09-16T12:46:00Z</dcterms:modified>
</cp:coreProperties>
</file>