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87"/>
        <w:gridCol w:w="6169"/>
      </w:tblGrid>
      <w:tr w:rsidR="00536E01" w:rsidRPr="006A15C3" w:rsidTr="00157C57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6E01" w:rsidRPr="00584E0A" w:rsidRDefault="00536E01" w:rsidP="00404686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536E01" w:rsidRPr="006A15C3" w:rsidTr="005B1D72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36C5" w:rsidRPr="00191631" w:rsidRDefault="00DA36C5" w:rsidP="00DA36C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Aufgabe 1 </w:t>
            </w:r>
          </w:p>
          <w:p w:rsidR="00147FB6" w:rsidRPr="00584E0A" w:rsidRDefault="00DA36C5" w:rsidP="00C96E3F">
            <w:pPr>
              <w:shd w:val="clear" w:color="auto" w:fill="FFFFFF" w:themeFill="background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In China ist man sich der riesigen </w:t>
            </w:r>
            <w:r w:rsidRPr="00C96E3F">
              <w:rPr>
                <w:rFonts w:ascii="Arial" w:hAnsi="Arial"/>
                <w:sz w:val="20"/>
              </w:rPr>
              <w:t>Umweltprobleme bewusst. Die Regierung hat beschlossen, diese mit ambitiösen Vorhaben zu lösen und Vorreiter</w:t>
            </w:r>
            <w:r w:rsidR="00254C62" w:rsidRPr="00C96E3F">
              <w:rPr>
                <w:rFonts w:ascii="Arial" w:hAnsi="Arial"/>
                <w:sz w:val="20"/>
              </w:rPr>
              <w:t>in</w:t>
            </w:r>
            <w:r w:rsidR="00C96E3F" w:rsidRPr="00C96E3F">
              <w:rPr>
                <w:rFonts w:ascii="Arial" w:hAnsi="Arial"/>
                <w:sz w:val="20"/>
              </w:rPr>
              <w:t xml:space="preserve"> der g</w:t>
            </w:r>
            <w:r w:rsidRPr="00C96E3F">
              <w:rPr>
                <w:rFonts w:ascii="Arial" w:hAnsi="Arial"/>
                <w:sz w:val="20"/>
              </w:rPr>
              <w:t>rünen Revolution zu werden. Schreibe zum jeweil</w:t>
            </w:r>
            <w:r w:rsidRPr="00C96E3F">
              <w:rPr>
                <w:rFonts w:ascii="Arial" w:hAnsi="Arial"/>
                <w:sz w:val="20"/>
              </w:rPr>
              <w:t>i</w:t>
            </w:r>
            <w:r w:rsidRPr="00C96E3F">
              <w:rPr>
                <w:rFonts w:ascii="Arial" w:hAnsi="Arial"/>
                <w:sz w:val="20"/>
              </w:rPr>
              <w:t xml:space="preserve">gen Bild und zu den Stichworten in der linken Spalte je einen Satz zur </w:t>
            </w:r>
            <w:r w:rsidR="00254C62" w:rsidRPr="00C96E3F">
              <w:rPr>
                <w:rFonts w:ascii="Arial" w:hAnsi="Arial"/>
                <w:sz w:val="20"/>
              </w:rPr>
              <w:t>momentanen</w:t>
            </w:r>
            <w:r w:rsidR="00254C62">
              <w:rPr>
                <w:rFonts w:ascii="Arial" w:hAnsi="Arial"/>
                <w:sz w:val="20"/>
              </w:rPr>
              <w:t xml:space="preserve"> Energiesituation im </w:t>
            </w:r>
            <w:r>
              <w:rPr>
                <w:rFonts w:ascii="Arial" w:hAnsi="Arial"/>
                <w:sz w:val="20"/>
              </w:rPr>
              <w:t>Reich der Mitte.</w:t>
            </w:r>
          </w:p>
        </w:tc>
      </w:tr>
      <w:tr w:rsidR="00DA36C5" w:rsidRPr="006A15C3" w:rsidTr="005B1D72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36C5" w:rsidRDefault="00DA36C5" w:rsidP="00DA36C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423441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423441" w:rsidRDefault="00423441" w:rsidP="0042344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Wachstum / Energiehunger</w:t>
            </w:r>
          </w:p>
          <w:p w:rsidR="00423441" w:rsidRDefault="00423441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  <w:p w:rsidR="00423441" w:rsidRDefault="00423441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1FC94507" wp14:editId="0769D06D">
                  <wp:extent cx="1872000" cy="1047527"/>
                  <wp:effectExtent l="0" t="0" r="0" b="635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z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4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6F" w:rsidRPr="00761DD9" w:rsidRDefault="0004396F" w:rsidP="00761DD9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14"/>
                <w:szCs w:val="14"/>
              </w:rPr>
            </w:pPr>
            <w:r w:rsidRPr="00761DD9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Quelle: «</w:t>
            </w:r>
            <w:r w:rsidRPr="00761DD9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Pr="00761DD9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423441" w:rsidRPr="00423441" w:rsidRDefault="00423441" w:rsidP="00423441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sz w:val="20"/>
              </w:rPr>
            </w:pPr>
            <w:r w:rsidRPr="00423441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</w:t>
            </w:r>
            <w:r w:rsidRPr="00423441">
              <w:rPr>
                <w:rFonts w:ascii="Arial" w:hAnsi="Arial"/>
                <w:sz w:val="20"/>
              </w:rPr>
              <w:t>___</w:t>
            </w:r>
          </w:p>
        </w:tc>
      </w:tr>
      <w:tr w:rsidR="0004396F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04396F" w:rsidRDefault="0004396F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04396F" w:rsidRDefault="0004396F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423441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423441" w:rsidRDefault="00423441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423441" w:rsidRDefault="00423441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423441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423441" w:rsidRDefault="00423441" w:rsidP="0042344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Strom aus Kohle</w:t>
            </w:r>
          </w:p>
          <w:p w:rsidR="00423441" w:rsidRDefault="00423441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  <w:p w:rsidR="00423441" w:rsidRDefault="00423441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0AA513D3" wp14:editId="79F64603">
                  <wp:extent cx="1872000" cy="1053000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hium_Batterie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6F" w:rsidRPr="00761DD9" w:rsidRDefault="00761DD9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14"/>
                <w:szCs w:val="14"/>
              </w:rPr>
            </w:pPr>
            <w:r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 xml:space="preserve">Quelle: </w:t>
            </w:r>
            <w:r w:rsidR="0004396F" w:rsidRPr="00761DD9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«</w:t>
            </w:r>
            <w:r w:rsidR="0004396F" w:rsidRPr="00761DD9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="0004396F" w:rsidRPr="00761DD9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423441" w:rsidRDefault="00423441" w:rsidP="00423441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  <w:r w:rsidRPr="00423441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</w:t>
            </w:r>
            <w:r w:rsidRPr="00423441">
              <w:rPr>
                <w:rFonts w:ascii="Arial" w:hAnsi="Arial"/>
                <w:sz w:val="20"/>
              </w:rPr>
              <w:t>___</w:t>
            </w:r>
          </w:p>
        </w:tc>
      </w:tr>
      <w:tr w:rsidR="0004396F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04396F" w:rsidRDefault="0004396F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04396F" w:rsidRDefault="0004396F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423441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423441" w:rsidRDefault="00423441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423441" w:rsidRDefault="00423441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423441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025EE8" w:rsidRDefault="00025EE8" w:rsidP="00025EE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Gefährliche Kohlegruben</w:t>
            </w:r>
          </w:p>
          <w:p w:rsidR="00423441" w:rsidRDefault="00423441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  <w:p w:rsidR="00025EE8" w:rsidRDefault="00025EE8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5853BBE6" wp14:editId="1F5C4664">
                  <wp:extent cx="1872000" cy="1074966"/>
                  <wp:effectExtent l="0" t="0" r="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hium_Batterie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7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6F" w:rsidRPr="00761DD9" w:rsidRDefault="00761DD9" w:rsidP="00761DD9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14"/>
                <w:szCs w:val="14"/>
              </w:rPr>
            </w:pPr>
            <w:r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 xml:space="preserve">Quelle: </w:t>
            </w:r>
            <w:r w:rsidR="0004396F" w:rsidRPr="00761DD9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«</w:t>
            </w:r>
            <w:r w:rsidR="0004396F" w:rsidRPr="00761DD9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="0004396F" w:rsidRPr="00761DD9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423441" w:rsidRDefault="00025EE8" w:rsidP="00025EE8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  <w:r w:rsidRPr="00423441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</w:t>
            </w:r>
            <w:r w:rsidRPr="00423441">
              <w:rPr>
                <w:rFonts w:ascii="Arial" w:hAnsi="Arial"/>
                <w:sz w:val="20"/>
              </w:rPr>
              <w:t>___</w:t>
            </w:r>
          </w:p>
        </w:tc>
      </w:tr>
    </w:tbl>
    <w:p w:rsidR="006A54AE" w:rsidRDefault="006A54AE">
      <w: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87"/>
        <w:gridCol w:w="6169"/>
      </w:tblGrid>
      <w:tr w:rsidR="00E0509B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6A54AE" w:rsidRDefault="006A54AE" w:rsidP="006A54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CD75E9">
              <w:rPr>
                <w:rFonts w:ascii="Arial" w:hAnsi="Arial"/>
                <w:b/>
                <w:sz w:val="20"/>
              </w:rPr>
              <w:lastRenderedPageBreak/>
              <w:t>CO</w:t>
            </w:r>
            <w:r w:rsidRPr="00D11001">
              <w:rPr>
                <w:rFonts w:ascii="Arial" w:hAnsi="Arial"/>
                <w:b/>
                <w:sz w:val="20"/>
                <w:vertAlign w:val="subscript"/>
              </w:rPr>
              <w:t>2</w:t>
            </w:r>
            <w:r>
              <w:rPr>
                <w:rFonts w:ascii="Arial" w:hAnsi="Arial"/>
                <w:b/>
                <w:sz w:val="20"/>
              </w:rPr>
              <w:t>-Verursacher</w:t>
            </w:r>
          </w:p>
          <w:p w:rsidR="00E0509B" w:rsidRDefault="00E0509B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  <w:p w:rsidR="006A54AE" w:rsidRDefault="006A54AE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2F149C43" wp14:editId="44BB7475">
                  <wp:extent cx="1872000" cy="1058620"/>
                  <wp:effectExtent l="0" t="0" r="0" b="8255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hium_Batterie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6F" w:rsidRPr="00B42929" w:rsidRDefault="00B42929" w:rsidP="00B42929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14"/>
                <w:szCs w:val="14"/>
              </w:rPr>
            </w:pPr>
            <w:r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 xml:space="preserve">Quelle: </w:t>
            </w:r>
            <w:r w:rsidR="0004396F" w:rsidRPr="00B42929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«</w:t>
            </w:r>
            <w:r w:rsidR="0004396F" w:rsidRPr="00B42929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="0004396F" w:rsidRPr="00B42929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E0509B" w:rsidRDefault="006A54AE" w:rsidP="006A54AE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  <w:r w:rsidRPr="00423441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</w:t>
            </w:r>
            <w:r w:rsidRPr="00423441">
              <w:rPr>
                <w:rFonts w:ascii="Arial" w:hAnsi="Arial"/>
                <w:sz w:val="20"/>
              </w:rPr>
              <w:t>___</w:t>
            </w:r>
          </w:p>
        </w:tc>
      </w:tr>
      <w:tr w:rsidR="0004396F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04396F" w:rsidRDefault="0004396F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04396F" w:rsidRDefault="0004396F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E0509B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E0509B" w:rsidRDefault="00E0509B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E0509B" w:rsidRDefault="00E0509B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E0509B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6C05A1" w:rsidRDefault="006C05A1" w:rsidP="006C05A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Kohle und Atomkraft</w:t>
            </w:r>
          </w:p>
          <w:p w:rsidR="00E0509B" w:rsidRDefault="00E0509B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  <w:p w:rsidR="006C05A1" w:rsidRDefault="006C05A1" w:rsidP="00DA36C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6423BFAE" wp14:editId="4A7D5BF7">
                  <wp:extent cx="1872000" cy="1054253"/>
                  <wp:effectExtent l="0" t="0" r="0" b="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hium_Batterie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5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6F" w:rsidRPr="00B42929" w:rsidRDefault="00B42929" w:rsidP="00B42929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14"/>
                <w:szCs w:val="14"/>
              </w:rPr>
            </w:pPr>
            <w:r w:rsidRPr="00B42929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 xml:space="preserve">Quelle: </w:t>
            </w:r>
            <w:r w:rsidR="0004396F" w:rsidRPr="00B42929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«</w:t>
            </w:r>
            <w:r w:rsidR="0004396F" w:rsidRPr="00B42929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="0004396F" w:rsidRPr="00B42929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E0509B" w:rsidRDefault="006C05A1" w:rsidP="006C05A1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  <w:r w:rsidRPr="00423441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</w:t>
            </w:r>
            <w:r w:rsidRPr="00423441">
              <w:rPr>
                <w:rFonts w:ascii="Arial" w:hAnsi="Arial"/>
                <w:sz w:val="20"/>
              </w:rPr>
              <w:t>___</w:t>
            </w:r>
          </w:p>
        </w:tc>
      </w:tr>
      <w:tr w:rsidR="0004396F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04396F" w:rsidRDefault="0004396F" w:rsidP="002E5E9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04396F" w:rsidRPr="00423441" w:rsidRDefault="0004396F" w:rsidP="002E5E94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2E5E94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2E5E94" w:rsidRDefault="002E5E94" w:rsidP="002E5E9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2E5E94" w:rsidRPr="00423441" w:rsidRDefault="002E5E94" w:rsidP="002E5E94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2E5E94" w:rsidRPr="006A15C3" w:rsidTr="00423441"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2E5E94" w:rsidRDefault="002E5E94" w:rsidP="002E5E9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Erneuerbare Energie</w:t>
            </w:r>
          </w:p>
          <w:p w:rsidR="002E5E94" w:rsidRDefault="002E5E94" w:rsidP="002E5E9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2E5E94" w:rsidRDefault="002E5E94" w:rsidP="002E5E9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19F0D6B" wp14:editId="3DD29BC9">
                  <wp:extent cx="1872000" cy="1052000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hium_Batterie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96F" w:rsidRPr="00B42929" w:rsidRDefault="00B42929" w:rsidP="00B429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4"/>
                <w:szCs w:val="14"/>
              </w:rPr>
            </w:pPr>
            <w:bookmarkStart w:id="0" w:name="_GoBack"/>
            <w:r w:rsidRPr="00B42929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Quelle:</w:t>
            </w:r>
            <w:r w:rsidR="0004396F" w:rsidRPr="00B42929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«</w:t>
            </w:r>
            <w:r w:rsidR="0004396F" w:rsidRPr="00B42929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="0004396F" w:rsidRPr="00B42929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  <w:bookmarkEnd w:id="0"/>
          </w:p>
        </w:tc>
        <w:tc>
          <w:tcPr>
            <w:tcW w:w="6169" w:type="dxa"/>
            <w:tcBorders>
              <w:top w:val="nil"/>
              <w:left w:val="nil"/>
              <w:bottom w:val="nil"/>
              <w:right w:val="nil"/>
            </w:tcBorders>
          </w:tcPr>
          <w:p w:rsidR="002E5E94" w:rsidRPr="00423441" w:rsidRDefault="002E5E94" w:rsidP="002E5E94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sz w:val="20"/>
              </w:rPr>
            </w:pPr>
            <w:r w:rsidRPr="00423441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</w:t>
            </w:r>
            <w:r w:rsidRPr="00423441">
              <w:rPr>
                <w:rFonts w:ascii="Arial" w:hAnsi="Arial"/>
                <w:sz w:val="20"/>
              </w:rPr>
              <w:t>___</w:t>
            </w:r>
          </w:p>
        </w:tc>
      </w:tr>
    </w:tbl>
    <w:p w:rsidR="00820D96" w:rsidRDefault="00820D96">
      <w: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20D96" w:rsidRPr="006A15C3" w:rsidTr="00C5401C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20D96" w:rsidRPr="00191631" w:rsidRDefault="00820D96" w:rsidP="00820D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Aufgabe 2</w:t>
            </w:r>
          </w:p>
          <w:p w:rsidR="00820D96" w:rsidRPr="00423441" w:rsidRDefault="00820D96" w:rsidP="00820D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 Bolivien und in China wird Lithium in Zukunft eine gewaltige Bedeutung bekommen. Schreibe dazu je mindestens fünf Sätze auf.</w:t>
            </w:r>
          </w:p>
        </w:tc>
      </w:tr>
      <w:tr w:rsidR="00820D96" w:rsidRPr="006A15C3" w:rsidTr="00C5401C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20D96" w:rsidRDefault="00820D96" w:rsidP="00820D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820D96" w:rsidRPr="006A15C3" w:rsidTr="00C5401C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20D96" w:rsidRDefault="00820D96" w:rsidP="00820D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Bolivien</w:t>
            </w:r>
          </w:p>
        </w:tc>
      </w:tr>
      <w:tr w:rsidR="00820D96" w:rsidRPr="006A15C3" w:rsidTr="00C5401C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20D96" w:rsidRPr="00820D96" w:rsidRDefault="00820D96" w:rsidP="00820D96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 w:rsidRPr="00820D96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  <w:r w:rsidRPr="00820D96">
              <w:rPr>
                <w:rFonts w:ascii="Arial" w:hAnsi="Arial"/>
                <w:sz w:val="20"/>
              </w:rPr>
              <w:t>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 w:rsidRPr="00820D96">
              <w:rPr>
                <w:rFonts w:ascii="Arial" w:hAnsi="Arial"/>
                <w:sz w:val="20"/>
              </w:rPr>
              <w:t>___</w:t>
            </w:r>
          </w:p>
        </w:tc>
      </w:tr>
      <w:tr w:rsidR="00820D96" w:rsidRPr="006A15C3" w:rsidTr="00C5401C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20D96" w:rsidRPr="00820D96" w:rsidRDefault="00820D96" w:rsidP="00820D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20D96" w:rsidRPr="006A15C3" w:rsidTr="00C5401C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20D96" w:rsidRPr="00820D96" w:rsidRDefault="00820D96" w:rsidP="00820D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820D96">
              <w:rPr>
                <w:rFonts w:ascii="Arial" w:hAnsi="Arial"/>
                <w:b/>
                <w:sz w:val="20"/>
              </w:rPr>
              <w:t>China</w:t>
            </w:r>
          </w:p>
        </w:tc>
      </w:tr>
      <w:tr w:rsidR="00820D96" w:rsidRPr="006A15C3" w:rsidTr="00C5401C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20D96" w:rsidRDefault="00820D96" w:rsidP="00820D96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 w:rsidRPr="00820D96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</w:t>
            </w:r>
            <w:r w:rsidR="00254C62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</w:t>
            </w:r>
            <w:r w:rsidRPr="00820D96">
              <w:rPr>
                <w:rFonts w:ascii="Arial" w:hAnsi="Arial"/>
                <w:sz w:val="20"/>
              </w:rPr>
              <w:t>____</w:t>
            </w:r>
          </w:p>
        </w:tc>
      </w:tr>
    </w:tbl>
    <w:p w:rsidR="00E92995" w:rsidRPr="00820D96" w:rsidRDefault="00E92995" w:rsidP="00820D96"/>
    <w:sectPr w:rsidR="00E92995" w:rsidRPr="00820D96" w:rsidSect="00F1734C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F29" w:rsidRDefault="008A4F29" w:rsidP="002D01FD">
      <w:r>
        <w:separator/>
      </w:r>
    </w:p>
  </w:endnote>
  <w:endnote w:type="continuationSeparator" w:id="0">
    <w:p w:rsidR="008A4F29" w:rsidRDefault="008A4F29" w:rsidP="002D0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B42929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4292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B42929">
            <w:fldChar w:fldCharType="begin"/>
          </w:r>
          <w:r w:rsidR="00B42929">
            <w:instrText xml:space="preserve"> NUMPAGES   \* MERGEFORMAT </w:instrText>
          </w:r>
          <w:r w:rsidR="00B42929">
            <w:fldChar w:fldCharType="separate"/>
          </w:r>
          <w:r w:rsidR="00B42929" w:rsidRPr="00B42929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B42929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B42929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4292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42929" w:rsidRPr="00B42929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F29" w:rsidRDefault="008A4F29" w:rsidP="002D01FD">
      <w:r>
        <w:separator/>
      </w:r>
    </w:p>
  </w:footnote>
  <w:footnote w:type="continuationSeparator" w:id="0">
    <w:p w:rsidR="008A4F29" w:rsidRDefault="008A4F29" w:rsidP="002D01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523"/>
      <w:gridCol w:w="3901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536E01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142BBBB" wp14:editId="5828EF4A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901" w:type="dxa"/>
          <w:vAlign w:val="bottom"/>
        </w:tcPr>
        <w:p w:rsidR="00536E01" w:rsidRDefault="00E0509B" w:rsidP="00536E0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</w:t>
          </w:r>
          <w:r w:rsidR="00536E01">
            <w:rPr>
              <w:rFonts w:ascii="Arial" w:hAnsi="Arial"/>
              <w:b/>
              <w:sz w:val="24"/>
              <w:szCs w:val="24"/>
            </w:rPr>
            <w:t xml:space="preserve">blatt </w:t>
          </w:r>
          <w:r w:rsidR="00467748">
            <w:rPr>
              <w:rFonts w:ascii="Arial" w:hAnsi="Arial"/>
              <w:b/>
              <w:sz w:val="24"/>
              <w:szCs w:val="24"/>
            </w:rPr>
            <w:t>3</w:t>
          </w:r>
        </w:p>
        <w:p w:rsidR="007461AD" w:rsidRPr="002D01FD" w:rsidRDefault="00467748" w:rsidP="00B33F6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China und Bolivien</w:t>
          </w:r>
        </w:p>
      </w:tc>
    </w:tr>
    <w:tr w:rsidR="007461AD" w:rsidTr="00536E01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7461AD" w:rsidRDefault="007461AD">
          <w:pPr>
            <w:pStyle w:val="Kopfzeile"/>
          </w:pPr>
        </w:p>
      </w:tc>
      <w:tc>
        <w:tcPr>
          <w:tcW w:w="3901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C7462E" w:rsidP="007B1DBF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C7462E">
            <w:rPr>
              <w:rFonts w:ascii="Arial" w:hAnsi="Arial"/>
              <w:b/>
              <w:sz w:val="18"/>
              <w:szCs w:val="18"/>
            </w:rPr>
            <w:t>Die Lithium Revolution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239"/>
      <w:gridCol w:w="4185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536E01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DF9F963" wp14:editId="59E12ED8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9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4185" w:type="dxa"/>
          <w:vAlign w:val="bottom"/>
        </w:tcPr>
        <w:p w:rsidR="007461AD" w:rsidRDefault="00594651" w:rsidP="00D9376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</w:t>
          </w:r>
          <w:r w:rsidR="00536E01">
            <w:rPr>
              <w:rFonts w:ascii="Arial" w:hAnsi="Arial"/>
              <w:b/>
              <w:sz w:val="24"/>
              <w:szCs w:val="24"/>
            </w:rPr>
            <w:t xml:space="preserve">blatt </w:t>
          </w:r>
          <w:r w:rsidR="00467748">
            <w:rPr>
              <w:rFonts w:ascii="Arial" w:hAnsi="Arial"/>
              <w:b/>
              <w:sz w:val="24"/>
              <w:szCs w:val="24"/>
            </w:rPr>
            <w:t>3</w:t>
          </w:r>
        </w:p>
        <w:p w:rsidR="00536E01" w:rsidRPr="002D01FD" w:rsidRDefault="00467748" w:rsidP="00536E0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China und Bolivien</w:t>
          </w:r>
        </w:p>
      </w:tc>
    </w:tr>
    <w:tr w:rsidR="007461AD" w:rsidTr="00536E01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239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4185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C7462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467748" w:rsidP="00C7462E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>
                <wp:extent cx="1656000" cy="930475"/>
                <wp:effectExtent l="0" t="0" r="1905" b="3175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7461AD" w:rsidTr="00C7462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C7462E" w:rsidP="000B0C0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C7462E">
            <w:rPr>
              <w:rFonts w:ascii="Arial" w:hAnsi="Arial"/>
              <w:b/>
              <w:sz w:val="24"/>
              <w:szCs w:val="24"/>
            </w:rPr>
            <w:t>Die Lithium Revolution</w:t>
          </w:r>
        </w:p>
      </w:tc>
    </w:tr>
    <w:tr w:rsidR="007461AD" w:rsidTr="00C7462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C7462E" w:rsidRPr="00471F78" w:rsidRDefault="00C7462E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C7462E" w:rsidP="00C7462E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C7462E">
            <w:rPr>
              <w:rFonts w:ascii="Arial" w:hAnsi="Arial"/>
              <w:sz w:val="18"/>
              <w:szCs w:val="18"/>
            </w:rPr>
            <w:t>52</w:t>
          </w:r>
          <w:r w:rsidR="007461AD" w:rsidRPr="00C7462E">
            <w:rPr>
              <w:rFonts w:ascii="Arial" w:hAnsi="Arial"/>
              <w:sz w:val="18"/>
              <w:szCs w:val="18"/>
            </w:rPr>
            <w:t>:</w:t>
          </w:r>
          <w:r w:rsidRPr="00C7462E">
            <w:rPr>
              <w:rFonts w:ascii="Arial" w:hAnsi="Arial"/>
              <w:sz w:val="18"/>
              <w:szCs w:val="18"/>
            </w:rPr>
            <w:t>35</w:t>
          </w:r>
          <w:r w:rsidR="007461AD" w:rsidRPr="00C7462E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F27E48"/>
    <w:multiLevelType w:val="hybridMultilevel"/>
    <w:tmpl w:val="B6404EE6"/>
    <w:lvl w:ilvl="0" w:tplc="08070017">
      <w:start w:val="1"/>
      <w:numFmt w:val="lowerLetter"/>
      <w:lvlText w:val="%1)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B2C9E"/>
    <w:multiLevelType w:val="hybridMultilevel"/>
    <w:tmpl w:val="00ECB9E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87173AD"/>
    <w:multiLevelType w:val="hybridMultilevel"/>
    <w:tmpl w:val="1520B0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37F7F"/>
    <w:multiLevelType w:val="hybridMultilevel"/>
    <w:tmpl w:val="34C25DC4"/>
    <w:lvl w:ilvl="0" w:tplc="ED80F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DD82F0A"/>
    <w:multiLevelType w:val="hybridMultilevel"/>
    <w:tmpl w:val="B97C6B90"/>
    <w:lvl w:ilvl="0" w:tplc="ED80F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F12E7C"/>
    <w:multiLevelType w:val="hybridMultilevel"/>
    <w:tmpl w:val="34BC993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10"/>
  </w:num>
  <w:num w:numId="10">
    <w:abstractNumId w:val="6"/>
  </w:num>
  <w:num w:numId="11">
    <w:abstractNumId w:val="4"/>
  </w:num>
  <w:num w:numId="12">
    <w:abstractNumId w:val="1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62E"/>
    <w:rsid w:val="00021B1D"/>
    <w:rsid w:val="00025EE8"/>
    <w:rsid w:val="0004396F"/>
    <w:rsid w:val="00047A1D"/>
    <w:rsid w:val="000532C7"/>
    <w:rsid w:val="0005385A"/>
    <w:rsid w:val="0008046F"/>
    <w:rsid w:val="00092BCF"/>
    <w:rsid w:val="000959C9"/>
    <w:rsid w:val="00096CDE"/>
    <w:rsid w:val="000B0C0B"/>
    <w:rsid w:val="000B201B"/>
    <w:rsid w:val="000B33AF"/>
    <w:rsid w:val="000D5E9B"/>
    <w:rsid w:val="000E09B5"/>
    <w:rsid w:val="00104354"/>
    <w:rsid w:val="00105E95"/>
    <w:rsid w:val="001265E0"/>
    <w:rsid w:val="00126DFA"/>
    <w:rsid w:val="00132CA4"/>
    <w:rsid w:val="00133D1B"/>
    <w:rsid w:val="0013574C"/>
    <w:rsid w:val="00140EB3"/>
    <w:rsid w:val="00147FB6"/>
    <w:rsid w:val="0016215E"/>
    <w:rsid w:val="0016244E"/>
    <w:rsid w:val="00164EB1"/>
    <w:rsid w:val="001A1BC1"/>
    <w:rsid w:val="001C08A5"/>
    <w:rsid w:val="001C4C64"/>
    <w:rsid w:val="001C4D41"/>
    <w:rsid w:val="001D700B"/>
    <w:rsid w:val="001D7DBC"/>
    <w:rsid w:val="002040FB"/>
    <w:rsid w:val="00224E85"/>
    <w:rsid w:val="0024080C"/>
    <w:rsid w:val="0024752E"/>
    <w:rsid w:val="00254C62"/>
    <w:rsid w:val="0027244A"/>
    <w:rsid w:val="002725BA"/>
    <w:rsid w:val="00274515"/>
    <w:rsid w:val="00281935"/>
    <w:rsid w:val="00282AFC"/>
    <w:rsid w:val="002847DE"/>
    <w:rsid w:val="00286AA2"/>
    <w:rsid w:val="0028704C"/>
    <w:rsid w:val="00292AA1"/>
    <w:rsid w:val="00292D77"/>
    <w:rsid w:val="0029433A"/>
    <w:rsid w:val="002C2D5C"/>
    <w:rsid w:val="002D01FD"/>
    <w:rsid w:val="002D6CE8"/>
    <w:rsid w:val="002E5E94"/>
    <w:rsid w:val="002F1E59"/>
    <w:rsid w:val="0037039F"/>
    <w:rsid w:val="00370B95"/>
    <w:rsid w:val="00390D7E"/>
    <w:rsid w:val="00392901"/>
    <w:rsid w:val="003B3B74"/>
    <w:rsid w:val="003C7F95"/>
    <w:rsid w:val="003E1747"/>
    <w:rsid w:val="00410FE2"/>
    <w:rsid w:val="00423441"/>
    <w:rsid w:val="0043751F"/>
    <w:rsid w:val="00465697"/>
    <w:rsid w:val="00467748"/>
    <w:rsid w:val="00467E90"/>
    <w:rsid w:val="00471F78"/>
    <w:rsid w:val="004727EF"/>
    <w:rsid w:val="004B1D0F"/>
    <w:rsid w:val="004C536E"/>
    <w:rsid w:val="004D2718"/>
    <w:rsid w:val="004D28BB"/>
    <w:rsid w:val="0050380F"/>
    <w:rsid w:val="00504FD5"/>
    <w:rsid w:val="00505BEA"/>
    <w:rsid w:val="00536E01"/>
    <w:rsid w:val="005504E4"/>
    <w:rsid w:val="00553723"/>
    <w:rsid w:val="00562D95"/>
    <w:rsid w:val="00566837"/>
    <w:rsid w:val="00566D69"/>
    <w:rsid w:val="005707A0"/>
    <w:rsid w:val="00584E0A"/>
    <w:rsid w:val="00594651"/>
    <w:rsid w:val="005A155C"/>
    <w:rsid w:val="005C0E6C"/>
    <w:rsid w:val="005D3F2C"/>
    <w:rsid w:val="005F6E4A"/>
    <w:rsid w:val="006067B7"/>
    <w:rsid w:val="0061471C"/>
    <w:rsid w:val="00622A8A"/>
    <w:rsid w:val="006439F5"/>
    <w:rsid w:val="00643F86"/>
    <w:rsid w:val="0064780E"/>
    <w:rsid w:val="00673F47"/>
    <w:rsid w:val="00683D20"/>
    <w:rsid w:val="006A54AE"/>
    <w:rsid w:val="006B4779"/>
    <w:rsid w:val="006C05A1"/>
    <w:rsid w:val="006C25EB"/>
    <w:rsid w:val="006C5B3B"/>
    <w:rsid w:val="006F2040"/>
    <w:rsid w:val="006F2C9E"/>
    <w:rsid w:val="007043B0"/>
    <w:rsid w:val="0070624B"/>
    <w:rsid w:val="00716076"/>
    <w:rsid w:val="00720803"/>
    <w:rsid w:val="007337E1"/>
    <w:rsid w:val="007445BE"/>
    <w:rsid w:val="007461AD"/>
    <w:rsid w:val="00747ACA"/>
    <w:rsid w:val="007547AF"/>
    <w:rsid w:val="00761DD9"/>
    <w:rsid w:val="00775EF6"/>
    <w:rsid w:val="007A431A"/>
    <w:rsid w:val="007B1DBF"/>
    <w:rsid w:val="00802560"/>
    <w:rsid w:val="008103E2"/>
    <w:rsid w:val="00820D96"/>
    <w:rsid w:val="00820DE4"/>
    <w:rsid w:val="00827E34"/>
    <w:rsid w:val="00845ECF"/>
    <w:rsid w:val="0086545E"/>
    <w:rsid w:val="008A4F29"/>
    <w:rsid w:val="008C1584"/>
    <w:rsid w:val="008D01C5"/>
    <w:rsid w:val="008E1022"/>
    <w:rsid w:val="008E11FC"/>
    <w:rsid w:val="008F3A94"/>
    <w:rsid w:val="009010F7"/>
    <w:rsid w:val="009166F8"/>
    <w:rsid w:val="00941112"/>
    <w:rsid w:val="00946D5F"/>
    <w:rsid w:val="00970939"/>
    <w:rsid w:val="0099294C"/>
    <w:rsid w:val="009952E5"/>
    <w:rsid w:val="009B74F5"/>
    <w:rsid w:val="009D3429"/>
    <w:rsid w:val="009E02DA"/>
    <w:rsid w:val="009E5686"/>
    <w:rsid w:val="00A017E3"/>
    <w:rsid w:val="00A14AFF"/>
    <w:rsid w:val="00A2518C"/>
    <w:rsid w:val="00A34486"/>
    <w:rsid w:val="00A34751"/>
    <w:rsid w:val="00A42A30"/>
    <w:rsid w:val="00A458A5"/>
    <w:rsid w:val="00A57BA9"/>
    <w:rsid w:val="00A724DF"/>
    <w:rsid w:val="00A73114"/>
    <w:rsid w:val="00A87B14"/>
    <w:rsid w:val="00B33F6A"/>
    <w:rsid w:val="00B42929"/>
    <w:rsid w:val="00B51D94"/>
    <w:rsid w:val="00B65CF1"/>
    <w:rsid w:val="00B82EDF"/>
    <w:rsid w:val="00B844CF"/>
    <w:rsid w:val="00B9015D"/>
    <w:rsid w:val="00B93F09"/>
    <w:rsid w:val="00BA0217"/>
    <w:rsid w:val="00BA27D5"/>
    <w:rsid w:val="00BA43AF"/>
    <w:rsid w:val="00BA463A"/>
    <w:rsid w:val="00BA54C9"/>
    <w:rsid w:val="00BD77B3"/>
    <w:rsid w:val="00BE4303"/>
    <w:rsid w:val="00BE5F37"/>
    <w:rsid w:val="00C7462E"/>
    <w:rsid w:val="00C85B4B"/>
    <w:rsid w:val="00C9675F"/>
    <w:rsid w:val="00C96E3F"/>
    <w:rsid w:val="00CA2B54"/>
    <w:rsid w:val="00CB4F7C"/>
    <w:rsid w:val="00D07C9B"/>
    <w:rsid w:val="00D11001"/>
    <w:rsid w:val="00D64AE7"/>
    <w:rsid w:val="00D700A3"/>
    <w:rsid w:val="00D74077"/>
    <w:rsid w:val="00D80082"/>
    <w:rsid w:val="00D93762"/>
    <w:rsid w:val="00D95375"/>
    <w:rsid w:val="00DA12F4"/>
    <w:rsid w:val="00DA3079"/>
    <w:rsid w:val="00DA36C5"/>
    <w:rsid w:val="00DB0E9D"/>
    <w:rsid w:val="00DC6BA4"/>
    <w:rsid w:val="00DD1909"/>
    <w:rsid w:val="00E0509B"/>
    <w:rsid w:val="00E06D58"/>
    <w:rsid w:val="00E11D89"/>
    <w:rsid w:val="00E44C85"/>
    <w:rsid w:val="00E53CA0"/>
    <w:rsid w:val="00E619FE"/>
    <w:rsid w:val="00E87A99"/>
    <w:rsid w:val="00E90F81"/>
    <w:rsid w:val="00E92995"/>
    <w:rsid w:val="00E940D8"/>
    <w:rsid w:val="00EB7598"/>
    <w:rsid w:val="00ED5AC3"/>
    <w:rsid w:val="00EF1C5C"/>
    <w:rsid w:val="00EF7609"/>
    <w:rsid w:val="00F1023A"/>
    <w:rsid w:val="00F1734C"/>
    <w:rsid w:val="00F21B26"/>
    <w:rsid w:val="00F66018"/>
    <w:rsid w:val="00F75497"/>
    <w:rsid w:val="00F84D71"/>
    <w:rsid w:val="00F900E3"/>
    <w:rsid w:val="00F93A98"/>
    <w:rsid w:val="00F93BA5"/>
    <w:rsid w:val="00FA09D6"/>
    <w:rsid w:val="00FB3581"/>
    <w:rsid w:val="00FC1E84"/>
    <w:rsid w:val="00FE15C2"/>
    <w:rsid w:val="00FE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E0A"/>
    <w:pPr>
      <w:spacing w:after="0" w:line="240" w:lineRule="auto"/>
    </w:pPr>
    <w:rPr>
      <w:rFonts w:ascii="HelveticaNeueLT Std" w:eastAsia="Times New Roman" w:hAnsi="HelveticaNeueLT Std" w:cs="Arial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C7462E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1C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E0A"/>
    <w:pPr>
      <w:spacing w:after="0" w:line="240" w:lineRule="auto"/>
    </w:pPr>
    <w:rPr>
      <w:rFonts w:ascii="HelveticaNeueLT Std" w:eastAsia="Times New Roman" w:hAnsi="HelveticaNeueLT Std" w:cs="Arial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C7462E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1C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xxx%20Autorentreff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36F1FE-BFF1-44CF-83E2-C1F631A1C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3</Pages>
  <Words>632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Lithium Revolution</vt:lpstr>
    </vt:vector>
  </TitlesOfParts>
  <Company>Informatik tpc ag</Company>
  <LinksUpToDate>false</LinksUpToDate>
  <CharactersWithSpaces>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Lithium Revolution</dc:title>
  <dc:creator>Marriott, Steven (SRF)</dc:creator>
  <cp:lastModifiedBy>Marriott, Steven (SRF)</cp:lastModifiedBy>
  <cp:revision>8</cp:revision>
  <cp:lastPrinted>2012-11-30T16:36:00Z</cp:lastPrinted>
  <dcterms:created xsi:type="dcterms:W3CDTF">2013-09-08T07:51:00Z</dcterms:created>
  <dcterms:modified xsi:type="dcterms:W3CDTF">2013-09-16T12:51:00Z</dcterms:modified>
</cp:coreProperties>
</file>