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A6405" w14:textId="651E7BB8" w:rsidR="00A0088A" w:rsidRPr="005A1350" w:rsidRDefault="00A0088A" w:rsidP="00635ECE">
      <w:pPr>
        <w:rPr>
          <w:rFonts w:ascii="Arial" w:hAnsi="Arial"/>
          <w:sz w:val="20"/>
        </w:rPr>
      </w:pPr>
    </w:p>
    <w:p w14:paraId="5B881A0E" w14:textId="77777777" w:rsidR="006E51AF" w:rsidRDefault="00A30ACE" w:rsidP="005A1350">
      <w:pPr>
        <w:spacing w:line="276" w:lineRule="auto"/>
        <w:rPr>
          <w:rFonts w:ascii="Arial" w:hAnsi="Arial"/>
          <w:sz w:val="20"/>
        </w:rPr>
      </w:pPr>
      <w:r w:rsidRPr="006E51AF">
        <w:rPr>
          <w:rFonts w:ascii="Arial" w:hAnsi="Arial"/>
          <w:b/>
          <w:sz w:val="20"/>
        </w:rPr>
        <w:t>Auftrag:</w:t>
      </w:r>
      <w:r w:rsidRPr="005A1350">
        <w:rPr>
          <w:rFonts w:ascii="Arial" w:hAnsi="Arial"/>
          <w:sz w:val="20"/>
        </w:rPr>
        <w:t xml:space="preserve"> </w:t>
      </w:r>
    </w:p>
    <w:p w14:paraId="465363C8" w14:textId="37A6E8D0" w:rsidR="00A30ACE" w:rsidRPr="005A1350" w:rsidRDefault="00A30ACE" w:rsidP="005A1350">
      <w:pPr>
        <w:spacing w:line="276" w:lineRule="auto"/>
        <w:rPr>
          <w:rFonts w:ascii="Arial" w:hAnsi="Arial"/>
          <w:sz w:val="20"/>
        </w:rPr>
      </w:pPr>
      <w:r w:rsidRPr="005A1350">
        <w:rPr>
          <w:rFonts w:ascii="Arial" w:hAnsi="Arial"/>
          <w:sz w:val="20"/>
        </w:rPr>
        <w:t xml:space="preserve">Wähle zwei journalistische </w:t>
      </w:r>
      <w:r w:rsidR="006E51AF">
        <w:rPr>
          <w:rFonts w:ascii="Arial" w:hAnsi="Arial"/>
          <w:sz w:val="20"/>
        </w:rPr>
        <w:t xml:space="preserve">Publikationen </w:t>
      </w:r>
      <w:r w:rsidRPr="005A1350">
        <w:rPr>
          <w:rFonts w:ascii="Arial" w:hAnsi="Arial"/>
          <w:sz w:val="20"/>
        </w:rPr>
        <w:t>aus, die täglich erscheinen. Das können gedruckte Tagesze</w:t>
      </w:r>
      <w:r w:rsidRPr="005A1350">
        <w:rPr>
          <w:rFonts w:ascii="Arial" w:hAnsi="Arial"/>
          <w:sz w:val="20"/>
        </w:rPr>
        <w:t>i</w:t>
      </w:r>
      <w:r w:rsidRPr="005A1350">
        <w:rPr>
          <w:rFonts w:ascii="Arial" w:hAnsi="Arial"/>
          <w:sz w:val="20"/>
        </w:rPr>
        <w:t xml:space="preserve">tungen oder auch </w:t>
      </w:r>
      <w:r w:rsidR="006E51AF">
        <w:rPr>
          <w:rFonts w:ascii="Arial" w:hAnsi="Arial"/>
          <w:sz w:val="20"/>
        </w:rPr>
        <w:t>Online-</w:t>
      </w:r>
      <w:r w:rsidR="00990F8C">
        <w:rPr>
          <w:rFonts w:ascii="Arial" w:hAnsi="Arial"/>
          <w:sz w:val="20"/>
        </w:rPr>
        <w:t>Zeitungen</w:t>
      </w:r>
      <w:r w:rsidRPr="005A1350">
        <w:rPr>
          <w:rFonts w:ascii="Arial" w:hAnsi="Arial"/>
          <w:sz w:val="20"/>
        </w:rPr>
        <w:t xml:space="preserve"> sein. Wichtig ist, dass sie unterschiedlich mit Hard- und Soft</w:t>
      </w:r>
      <w:r w:rsidR="006E51AF">
        <w:rPr>
          <w:rFonts w:ascii="Arial" w:hAnsi="Arial"/>
          <w:sz w:val="20"/>
        </w:rPr>
        <w:t>-N</w:t>
      </w:r>
      <w:r w:rsidRPr="005A1350">
        <w:rPr>
          <w:rFonts w:ascii="Arial" w:hAnsi="Arial"/>
          <w:sz w:val="20"/>
        </w:rPr>
        <w:t xml:space="preserve">ews umgehen. Zum Beispiel «20 Minuten» und «Tagesanzeiger» oder «Blick» </w:t>
      </w:r>
      <w:r w:rsidR="00DA4278" w:rsidRPr="005A1350">
        <w:rPr>
          <w:rFonts w:ascii="Arial" w:hAnsi="Arial"/>
          <w:sz w:val="20"/>
        </w:rPr>
        <w:t xml:space="preserve">in </w:t>
      </w:r>
      <w:r w:rsidR="005A1350" w:rsidRPr="005A1350">
        <w:rPr>
          <w:rFonts w:ascii="Arial" w:hAnsi="Arial"/>
          <w:sz w:val="20"/>
        </w:rPr>
        <w:t>Gegenüberstellung</w:t>
      </w:r>
      <w:r w:rsidR="00DA4278" w:rsidRPr="005A1350">
        <w:rPr>
          <w:rFonts w:ascii="Arial" w:hAnsi="Arial"/>
          <w:sz w:val="20"/>
        </w:rPr>
        <w:t xml:space="preserve"> mit</w:t>
      </w:r>
      <w:r w:rsidR="005A1350" w:rsidRPr="005A1350">
        <w:rPr>
          <w:rFonts w:ascii="Arial" w:hAnsi="Arial"/>
          <w:sz w:val="20"/>
        </w:rPr>
        <w:t xml:space="preserve"> der</w:t>
      </w:r>
      <w:r w:rsidRPr="005A1350">
        <w:rPr>
          <w:rFonts w:ascii="Arial" w:hAnsi="Arial"/>
          <w:sz w:val="20"/>
        </w:rPr>
        <w:t xml:space="preserve"> «NZZ». Wähle die Exemplare vom selben Tag.</w:t>
      </w:r>
      <w:r w:rsidR="00DA4278" w:rsidRPr="005A1350">
        <w:rPr>
          <w:rFonts w:ascii="Arial" w:hAnsi="Arial"/>
          <w:sz w:val="20"/>
        </w:rPr>
        <w:t xml:space="preserve"> </w:t>
      </w:r>
      <w:r w:rsidRPr="005A1350">
        <w:rPr>
          <w:rFonts w:ascii="Arial" w:hAnsi="Arial"/>
          <w:sz w:val="20"/>
        </w:rPr>
        <w:t>Vergleiche die ersten vier Seiten. Welche Themen werden in beiden Zeitungen verarbeitet? Welche nur in einer der beiden Zeitungen?</w:t>
      </w:r>
    </w:p>
    <w:p w14:paraId="68308226" w14:textId="77777777" w:rsidR="00DA4278" w:rsidRPr="005A1350" w:rsidRDefault="00DA4278" w:rsidP="00635ECE">
      <w:pPr>
        <w:rPr>
          <w:rFonts w:ascii="Arial" w:hAnsi="Arial"/>
          <w:sz w:val="20"/>
        </w:rPr>
      </w:pPr>
    </w:p>
    <w:p w14:paraId="3B6A409B" w14:textId="77777777" w:rsidR="005A1350" w:rsidRDefault="005A1350" w:rsidP="00635ECE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14"/>
        <w:gridCol w:w="3025"/>
        <w:gridCol w:w="3175"/>
      </w:tblGrid>
      <w:tr w:rsidR="005A1350" w:rsidRPr="005A1350" w14:paraId="2F94C896" w14:textId="77777777" w:rsidTr="00BF7161">
        <w:tc>
          <w:tcPr>
            <w:tcW w:w="3014" w:type="dxa"/>
          </w:tcPr>
          <w:p w14:paraId="2E557E02" w14:textId="77777777" w:rsid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Zeitung A:</w:t>
            </w:r>
          </w:p>
          <w:p w14:paraId="1520AEF8" w14:textId="77777777" w:rsidR="00A21E0A" w:rsidRPr="005A1350" w:rsidRDefault="00A21E0A" w:rsidP="00635ECE">
            <w:pPr>
              <w:rPr>
                <w:rFonts w:ascii="Arial" w:hAnsi="Arial"/>
                <w:sz w:val="20"/>
              </w:rPr>
            </w:pPr>
          </w:p>
          <w:p w14:paraId="2D07B2D2" w14:textId="763D411D" w:rsidR="005A1350" w:rsidRP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-----------------------------------</w:t>
            </w:r>
            <w:r>
              <w:rPr>
                <w:rFonts w:ascii="Arial" w:hAnsi="Arial"/>
                <w:sz w:val="20"/>
              </w:rPr>
              <w:t>-------</w:t>
            </w:r>
          </w:p>
        </w:tc>
        <w:tc>
          <w:tcPr>
            <w:tcW w:w="3025" w:type="dxa"/>
          </w:tcPr>
          <w:p w14:paraId="1A65B9DD" w14:textId="77777777" w:rsid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Datum:</w:t>
            </w:r>
          </w:p>
          <w:p w14:paraId="21E50CC1" w14:textId="77777777" w:rsidR="00A21E0A" w:rsidRPr="005A1350" w:rsidRDefault="00A21E0A" w:rsidP="00635ECE">
            <w:pPr>
              <w:rPr>
                <w:rFonts w:ascii="Arial" w:hAnsi="Arial"/>
                <w:sz w:val="20"/>
              </w:rPr>
            </w:pPr>
          </w:p>
          <w:p w14:paraId="1B63E5A7" w14:textId="26F7E854" w:rsidR="005A1350" w:rsidRP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-----------------------------------</w:t>
            </w:r>
            <w:r>
              <w:rPr>
                <w:rFonts w:ascii="Arial" w:hAnsi="Arial"/>
                <w:sz w:val="20"/>
              </w:rPr>
              <w:t>-------</w:t>
            </w:r>
          </w:p>
        </w:tc>
        <w:tc>
          <w:tcPr>
            <w:tcW w:w="3175" w:type="dxa"/>
          </w:tcPr>
          <w:p w14:paraId="60914C6E" w14:textId="738E4B6E" w:rsid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Zeitung B:</w:t>
            </w:r>
          </w:p>
          <w:p w14:paraId="6B27057A" w14:textId="77777777" w:rsidR="00A21E0A" w:rsidRPr="005A1350" w:rsidRDefault="00A21E0A" w:rsidP="00635ECE">
            <w:pPr>
              <w:rPr>
                <w:rFonts w:ascii="Arial" w:hAnsi="Arial"/>
                <w:sz w:val="20"/>
              </w:rPr>
            </w:pPr>
          </w:p>
          <w:p w14:paraId="626DF675" w14:textId="0F989C7C" w:rsidR="005A1350" w:rsidRP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-------------------------------------</w:t>
            </w:r>
            <w:r>
              <w:rPr>
                <w:rFonts w:ascii="Arial" w:hAnsi="Arial"/>
                <w:sz w:val="20"/>
              </w:rPr>
              <w:t>-----</w:t>
            </w:r>
          </w:p>
        </w:tc>
      </w:tr>
      <w:tr w:rsidR="005A1350" w:rsidRPr="005A1350" w14:paraId="221B4207" w14:textId="77777777" w:rsidTr="00BF7161">
        <w:tc>
          <w:tcPr>
            <w:tcW w:w="3014" w:type="dxa"/>
          </w:tcPr>
          <w:p w14:paraId="604C6206" w14:textId="77777777" w:rsid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 xml:space="preserve">Themen ausschliesslich </w:t>
            </w:r>
          </w:p>
          <w:p w14:paraId="14E1F1FA" w14:textId="6D595898" w:rsidR="00DA4278" w:rsidRP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in Zeitung A</w:t>
            </w:r>
          </w:p>
        </w:tc>
        <w:tc>
          <w:tcPr>
            <w:tcW w:w="3025" w:type="dxa"/>
          </w:tcPr>
          <w:p w14:paraId="3B0CCB87" w14:textId="193E32BB" w:rsidR="00DA4278" w:rsidRP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Themen in beiden Zeitungen</w:t>
            </w:r>
          </w:p>
        </w:tc>
        <w:tc>
          <w:tcPr>
            <w:tcW w:w="3175" w:type="dxa"/>
          </w:tcPr>
          <w:p w14:paraId="6CB7FCD6" w14:textId="77777777" w:rsid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 xml:space="preserve">Themen ausschliesslich </w:t>
            </w:r>
          </w:p>
          <w:p w14:paraId="74E8CD5C" w14:textId="696B9BFF" w:rsidR="00DA4278" w:rsidRPr="005A1350" w:rsidRDefault="005A1350" w:rsidP="00635ECE">
            <w:pPr>
              <w:rPr>
                <w:rFonts w:ascii="Arial" w:hAnsi="Arial"/>
                <w:sz w:val="20"/>
              </w:rPr>
            </w:pPr>
            <w:r w:rsidRPr="005A1350">
              <w:rPr>
                <w:rFonts w:ascii="Arial" w:hAnsi="Arial"/>
                <w:sz w:val="20"/>
              </w:rPr>
              <w:t>in Zeitung B</w:t>
            </w:r>
          </w:p>
        </w:tc>
      </w:tr>
      <w:tr w:rsidR="005A1350" w14:paraId="62A9A892" w14:textId="77777777" w:rsidTr="00BF7161">
        <w:tc>
          <w:tcPr>
            <w:tcW w:w="3014" w:type="dxa"/>
          </w:tcPr>
          <w:p w14:paraId="07A1E6A4" w14:textId="77777777" w:rsidR="005A1350" w:rsidRDefault="005A1350" w:rsidP="005A1350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0AC0C6E9" w14:textId="757D77AA" w:rsidR="00990F8C" w:rsidRDefault="00990F8C" w:rsidP="00990F8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3025" w:type="dxa"/>
          </w:tcPr>
          <w:p w14:paraId="6919DA26" w14:textId="77777777" w:rsidR="005A1350" w:rsidRDefault="005A1350" w:rsidP="005A1350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209B8D3F" w14:textId="0285BD98" w:rsidR="005A1350" w:rsidRDefault="00990F8C" w:rsidP="00990F8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3175" w:type="dxa"/>
          </w:tcPr>
          <w:p w14:paraId="1FD2C2F7" w14:textId="77777777" w:rsidR="005A1350" w:rsidRDefault="005A1350" w:rsidP="005A1350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0A8670FF" w14:textId="39856EC5" w:rsidR="00DA4278" w:rsidRDefault="00990F8C" w:rsidP="00990F8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14:paraId="74010062" w14:textId="49FE6BD4" w:rsidR="00083C9F" w:rsidRPr="00A0088A" w:rsidRDefault="00083C9F" w:rsidP="0024424E">
      <w:pPr>
        <w:rPr>
          <w:rFonts w:ascii="Arial" w:hAnsi="Arial"/>
          <w:sz w:val="24"/>
          <w:szCs w:val="24"/>
        </w:rPr>
      </w:pPr>
    </w:p>
    <w:sectPr w:rsidR="00083C9F" w:rsidRPr="00A0088A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95A77" w14:textId="77777777" w:rsidR="00DA4278" w:rsidRDefault="00DA4278">
      <w:r>
        <w:separator/>
      </w:r>
    </w:p>
  </w:endnote>
  <w:endnote w:type="continuationSeparator" w:id="0">
    <w:p w14:paraId="7322B6C0" w14:textId="77777777" w:rsidR="00DA4278" w:rsidRDefault="00DA4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6A0EB" w14:textId="77777777" w:rsidR="00467820" w:rsidRDefault="004678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E3A6" w14:textId="77777777" w:rsidR="00DA4278" w:rsidRPr="00362BEB" w:rsidRDefault="00DA4278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A4278" w:rsidRPr="002D00AC" w14:paraId="2780345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4CE3543" w14:textId="3A272509" w:rsidR="00DA4278" w:rsidRPr="00E231F5" w:rsidRDefault="00467820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A4278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5DE4301" w14:textId="77777777" w:rsidR="00DA4278" w:rsidRPr="00E231F5" w:rsidRDefault="00DA427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ABD33FC" w14:textId="77777777" w:rsidR="00DA4278" w:rsidRPr="00E231F5" w:rsidRDefault="00DA4278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A135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00125" w:rsidRPr="0030012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7C650016" w14:textId="77777777" w:rsidR="00DA4278" w:rsidRPr="00362BEB" w:rsidRDefault="00DA4278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85D" w14:textId="77777777" w:rsidR="00DA4278" w:rsidRPr="00DC0DD0" w:rsidRDefault="00DA4278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A4278" w:rsidRPr="002D00AC" w14:paraId="4CC871E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D98BF43" w14:textId="77777777" w:rsidR="00DA4278" w:rsidRPr="00E231F5" w:rsidRDefault="00467820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A4278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7EE787B" w14:textId="77777777" w:rsidR="00DA4278" w:rsidRPr="00E231F5" w:rsidRDefault="00DA427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90EC5D" w14:textId="77777777" w:rsidR="00DA4278" w:rsidRPr="00E231F5" w:rsidRDefault="00DA4278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6782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67820" w:rsidRPr="0046782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40C71ECF" w14:textId="77777777" w:rsidR="00DA4278" w:rsidRPr="00DC0DD0" w:rsidRDefault="00DA4278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48B4" w14:textId="77777777" w:rsidR="00DA4278" w:rsidRDefault="00DA4278">
      <w:r>
        <w:separator/>
      </w:r>
    </w:p>
  </w:footnote>
  <w:footnote w:type="continuationSeparator" w:id="0">
    <w:p w14:paraId="5CEA41BF" w14:textId="77777777" w:rsidR="00DA4278" w:rsidRDefault="00DA4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16CBF" w14:textId="77777777" w:rsidR="00467820" w:rsidRDefault="004678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DA4278" w14:paraId="71C8617F" w14:textId="77777777" w:rsidTr="003E371A">
      <w:trPr>
        <w:trHeight w:hRule="exact" w:val="227"/>
      </w:trPr>
      <w:tc>
        <w:tcPr>
          <w:tcW w:w="9356" w:type="dxa"/>
          <w:gridSpan w:val="3"/>
        </w:tcPr>
        <w:p w14:paraId="7A217D14" w14:textId="77777777" w:rsidR="00DA4278" w:rsidRPr="008103E2" w:rsidRDefault="00DA4278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DA4278" w:rsidRPr="00D45ABC" w14:paraId="1D947CBE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2F514172" w14:textId="77777777" w:rsidR="00DA4278" w:rsidRDefault="00DA4278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28F8447" wp14:editId="46D26DBC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5B487313" w14:textId="77777777" w:rsidR="00DA4278" w:rsidRDefault="00DA4278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057396BE" w14:textId="36A93B86" w:rsidR="00DA4278" w:rsidRPr="00D45ABC" w:rsidRDefault="00DA42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Nr. 005</w:t>
          </w:r>
        </w:p>
        <w:p w14:paraId="3E6AADA6" w14:textId="3A2F4F61" w:rsidR="00DA4278" w:rsidRPr="00D45ABC" w:rsidRDefault="00DA42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Leitfaden Newspräsentation</w:t>
          </w:r>
        </w:p>
      </w:tc>
    </w:tr>
    <w:tr w:rsidR="00DA4278" w14:paraId="3F18C7A7" w14:textId="77777777" w:rsidTr="003E371A">
      <w:trPr>
        <w:trHeight w:hRule="exact" w:val="397"/>
      </w:trPr>
      <w:tc>
        <w:tcPr>
          <w:tcW w:w="3932" w:type="dxa"/>
          <w:vMerge/>
        </w:tcPr>
        <w:p w14:paraId="64824AC8" w14:textId="77777777" w:rsidR="00DA4278" w:rsidRDefault="00DA4278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757BB89D" w14:textId="77777777" w:rsidR="00DA4278" w:rsidRDefault="00DA4278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266656B3" w14:textId="77777777" w:rsidR="00DA4278" w:rsidRPr="002D01FD" w:rsidRDefault="00DA42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A4278" w14:paraId="62267291" w14:textId="77777777" w:rsidTr="003E371A">
      <w:trPr>
        <w:trHeight w:hRule="exact" w:val="227"/>
      </w:trPr>
      <w:tc>
        <w:tcPr>
          <w:tcW w:w="9356" w:type="dxa"/>
          <w:gridSpan w:val="3"/>
        </w:tcPr>
        <w:p w14:paraId="34B0151B" w14:textId="77777777" w:rsidR="00DA4278" w:rsidRDefault="00DA4278" w:rsidP="003E371A">
          <w:pPr>
            <w:pStyle w:val="Kopfzeile"/>
          </w:pPr>
        </w:p>
      </w:tc>
    </w:tr>
    <w:tr w:rsidR="00DA4278" w14:paraId="199FF884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780602A2" w14:textId="7402BEE8" w:rsidR="00DA4278" w:rsidRPr="00AF5072" w:rsidRDefault="00DA427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NEWS-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JournalistInnen</w:t>
          </w:r>
          <w:proofErr w:type="spellEnd"/>
        </w:p>
      </w:tc>
    </w:tr>
  </w:tbl>
  <w:p w14:paraId="290D9694" w14:textId="77777777" w:rsidR="00DA4278" w:rsidRPr="00DC0DD0" w:rsidRDefault="00DA4278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467820" w14:paraId="6CD5B4F3" w14:textId="77777777" w:rsidTr="0095635E">
      <w:trPr>
        <w:trHeight w:val="227"/>
      </w:trPr>
      <w:tc>
        <w:tcPr>
          <w:tcW w:w="9356" w:type="dxa"/>
          <w:gridSpan w:val="5"/>
          <w:vAlign w:val="center"/>
        </w:tcPr>
        <w:p w14:paraId="4D19AB84" w14:textId="77777777" w:rsidR="00467820" w:rsidRPr="00092BCF" w:rsidRDefault="00467820" w:rsidP="0095635E">
          <w:pPr>
            <w:pStyle w:val="Kopfzeile"/>
            <w:rPr>
              <w:rFonts w:ascii="Arial" w:hAnsi="Arial"/>
              <w:sz w:val="20"/>
            </w:rPr>
          </w:pPr>
        </w:p>
      </w:tc>
    </w:tr>
    <w:tr w:rsidR="00467820" w14:paraId="4D6457FB" w14:textId="77777777" w:rsidTr="0095635E">
      <w:trPr>
        <w:trHeight w:hRule="exact" w:val="539"/>
      </w:trPr>
      <w:tc>
        <w:tcPr>
          <w:tcW w:w="3932" w:type="dxa"/>
          <w:gridSpan w:val="3"/>
          <w:vMerge w:val="restart"/>
        </w:tcPr>
        <w:p w14:paraId="5D8BD1DA" w14:textId="77777777" w:rsidR="00467820" w:rsidRDefault="00467820" w:rsidP="0095635E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250E202" wp14:editId="63FB26F0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57FE7089" w14:textId="77777777" w:rsidR="00467820" w:rsidRPr="006F7621" w:rsidRDefault="00467820" w:rsidP="0095635E">
          <w:pPr>
            <w:spacing w:after="2"/>
            <w:jc w:val="center"/>
            <w:rPr>
              <w:sz w:val="8"/>
              <w:szCs w:val="8"/>
            </w:rPr>
          </w:pPr>
        </w:p>
        <w:p w14:paraId="57301787" w14:textId="77777777" w:rsidR="00467820" w:rsidRPr="00864747" w:rsidRDefault="00467820" w:rsidP="0095635E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3511B894" wp14:editId="03E2D51E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B037520" w14:textId="77777777" w:rsidR="00467820" w:rsidRPr="00864747" w:rsidRDefault="00467820" w:rsidP="0095635E">
          <w:pPr>
            <w:spacing w:after="4"/>
            <w:jc w:val="center"/>
            <w:rPr>
              <w:sz w:val="14"/>
              <w:szCs w:val="14"/>
            </w:rPr>
          </w:pPr>
        </w:p>
        <w:p w14:paraId="7EB139B8" w14:textId="77777777" w:rsidR="00467820" w:rsidRPr="0008046F" w:rsidRDefault="00467820" w:rsidP="0095635E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700033AA" w14:textId="3D6E7195" w:rsidR="00467820" w:rsidRDefault="00467820" w:rsidP="0095635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7</w:t>
          </w:r>
        </w:p>
        <w:p w14:paraId="52CAE948" w14:textId="30C132C7" w:rsidR="00467820" w:rsidRPr="002D01FD" w:rsidRDefault="00467820" w:rsidP="0095635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Medienvergleich</w:t>
          </w:r>
          <w:bookmarkStart w:id="0" w:name="_GoBack"/>
          <w:bookmarkEnd w:id="0"/>
        </w:p>
      </w:tc>
    </w:tr>
    <w:tr w:rsidR="00467820" w14:paraId="5D9AC1AE" w14:textId="77777777" w:rsidTr="0095635E">
      <w:trPr>
        <w:trHeight w:hRule="exact" w:val="527"/>
      </w:trPr>
      <w:tc>
        <w:tcPr>
          <w:tcW w:w="3932" w:type="dxa"/>
          <w:gridSpan w:val="3"/>
          <w:vMerge/>
        </w:tcPr>
        <w:p w14:paraId="1D901672" w14:textId="77777777" w:rsidR="00467820" w:rsidRDefault="00467820" w:rsidP="0095635E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3BB9DA39" w14:textId="77777777" w:rsidR="00467820" w:rsidRDefault="00467820" w:rsidP="0095635E">
          <w:pPr>
            <w:pStyle w:val="Kopfzeile"/>
          </w:pPr>
        </w:p>
      </w:tc>
      <w:tc>
        <w:tcPr>
          <w:tcW w:w="2731" w:type="dxa"/>
          <w:vAlign w:val="bottom"/>
        </w:tcPr>
        <w:p w14:paraId="63F58922" w14:textId="77777777" w:rsidR="00467820" w:rsidRPr="002D01FD" w:rsidRDefault="00467820" w:rsidP="0095635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67820" w14:paraId="7E9E7809" w14:textId="77777777" w:rsidTr="0095635E">
      <w:trPr>
        <w:trHeight w:hRule="exact" w:val="227"/>
      </w:trPr>
      <w:tc>
        <w:tcPr>
          <w:tcW w:w="9356" w:type="dxa"/>
          <w:gridSpan w:val="5"/>
        </w:tcPr>
        <w:p w14:paraId="1505125F" w14:textId="77777777" w:rsidR="00467820" w:rsidRPr="00092BCF" w:rsidRDefault="00467820" w:rsidP="0095635E">
          <w:pPr>
            <w:pStyle w:val="Kopfzeile"/>
            <w:rPr>
              <w:rFonts w:ascii="Arial" w:hAnsi="Arial"/>
              <w:sz w:val="20"/>
            </w:rPr>
          </w:pPr>
        </w:p>
      </w:tc>
    </w:tr>
    <w:tr w:rsidR="00467820" w14:paraId="0C94D1A9" w14:textId="77777777" w:rsidTr="0095635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206FF3F2" w14:textId="77777777" w:rsidR="00467820" w:rsidRPr="005301DE" w:rsidRDefault="00467820" w:rsidP="0095635E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3016A116" wp14:editId="6F2EA3E1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s02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1EE5C5D" w14:textId="77777777" w:rsidR="00467820" w:rsidRDefault="00467820" w:rsidP="0095635E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305A2045" w14:textId="77777777" w:rsidR="00467820" w:rsidRPr="00030D71" w:rsidRDefault="00467820" w:rsidP="0095635E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67820" w14:paraId="791C9F21" w14:textId="77777777" w:rsidTr="0095635E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443BFBAA" w14:textId="77777777" w:rsidR="00467820" w:rsidRDefault="00467820" w:rsidP="0095635E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C32763C" w14:textId="77777777" w:rsidR="00467820" w:rsidRDefault="00467820" w:rsidP="0095635E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46EEAE98" w14:textId="77777777" w:rsidR="00467820" w:rsidRDefault="00467820" w:rsidP="0095635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News</w:t>
          </w:r>
        </w:p>
        <w:p w14:paraId="4DACCC0B" w14:textId="77777777" w:rsidR="00467820" w:rsidRPr="006F2C9E" w:rsidRDefault="00467820" w:rsidP="0095635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color w:val="00B0F0"/>
              <w:sz w:val="24"/>
              <w:szCs w:val="24"/>
            </w:rPr>
            <w:t>News-Journalismus</w:t>
          </w:r>
        </w:p>
      </w:tc>
    </w:tr>
    <w:tr w:rsidR="00467820" w14:paraId="1CC7A6A6" w14:textId="77777777" w:rsidTr="0095635E">
      <w:trPr>
        <w:trHeight w:hRule="exact" w:val="510"/>
      </w:trPr>
      <w:tc>
        <w:tcPr>
          <w:tcW w:w="2762" w:type="dxa"/>
          <w:vMerge/>
          <w:shd w:val="clear" w:color="auto" w:fill="auto"/>
        </w:tcPr>
        <w:p w14:paraId="5A11ACB9" w14:textId="77777777" w:rsidR="00467820" w:rsidRDefault="00467820" w:rsidP="0095635E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31C1915" w14:textId="77777777" w:rsidR="00467820" w:rsidRDefault="00467820" w:rsidP="0095635E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7FB3FB4" w14:textId="77777777" w:rsidR="00467820" w:rsidRPr="0070624B" w:rsidRDefault="00467820" w:rsidP="0095635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6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34BF7E84" w14:textId="77777777" w:rsidR="00DA4278" w:rsidRPr="00DC0DD0" w:rsidRDefault="00DA4278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1B39"/>
    <w:multiLevelType w:val="hybridMultilevel"/>
    <w:tmpl w:val="32068D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E31435"/>
    <w:multiLevelType w:val="hybridMultilevel"/>
    <w:tmpl w:val="C67617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6495F"/>
    <w:multiLevelType w:val="hybridMultilevel"/>
    <w:tmpl w:val="F80EB9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D10FFC"/>
    <w:multiLevelType w:val="hybridMultilevel"/>
    <w:tmpl w:val="D37CDB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B6348C5"/>
    <w:multiLevelType w:val="hybridMultilevel"/>
    <w:tmpl w:val="277E93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7"/>
  </w:num>
  <w:num w:numId="3">
    <w:abstractNumId w:val="7"/>
  </w:num>
  <w:num w:numId="4">
    <w:abstractNumId w:val="25"/>
  </w:num>
  <w:num w:numId="5">
    <w:abstractNumId w:val="23"/>
  </w:num>
  <w:num w:numId="6">
    <w:abstractNumId w:val="20"/>
  </w:num>
  <w:num w:numId="7">
    <w:abstractNumId w:val="10"/>
  </w:num>
  <w:num w:numId="8">
    <w:abstractNumId w:val="3"/>
  </w:num>
  <w:num w:numId="9">
    <w:abstractNumId w:val="22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8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1"/>
  </w:num>
  <w:num w:numId="24">
    <w:abstractNumId w:val="19"/>
  </w:num>
  <w:num w:numId="25">
    <w:abstractNumId w:val="27"/>
  </w:num>
  <w:num w:numId="26">
    <w:abstractNumId w:val="0"/>
  </w:num>
  <w:num w:numId="27">
    <w:abstractNumId w:val="21"/>
  </w:num>
  <w:num w:numId="28">
    <w:abstractNumId w:val="2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34C0B"/>
    <w:rsid w:val="0004298A"/>
    <w:rsid w:val="00046687"/>
    <w:rsid w:val="000508C4"/>
    <w:rsid w:val="00050D1B"/>
    <w:rsid w:val="000542A1"/>
    <w:rsid w:val="00054A08"/>
    <w:rsid w:val="00056661"/>
    <w:rsid w:val="00065561"/>
    <w:rsid w:val="00067935"/>
    <w:rsid w:val="00071CAA"/>
    <w:rsid w:val="00073AB1"/>
    <w:rsid w:val="000819E5"/>
    <w:rsid w:val="00083C9F"/>
    <w:rsid w:val="00085A93"/>
    <w:rsid w:val="00086C9A"/>
    <w:rsid w:val="00087330"/>
    <w:rsid w:val="00090A9C"/>
    <w:rsid w:val="00090FA0"/>
    <w:rsid w:val="000972F0"/>
    <w:rsid w:val="000B40B0"/>
    <w:rsid w:val="000B73FE"/>
    <w:rsid w:val="000C21CF"/>
    <w:rsid w:val="000C578C"/>
    <w:rsid w:val="000E2D69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47EC"/>
    <w:rsid w:val="001C544E"/>
    <w:rsid w:val="001C569A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424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282"/>
    <w:rsid w:val="002E2750"/>
    <w:rsid w:val="002F2D5C"/>
    <w:rsid w:val="002F58BB"/>
    <w:rsid w:val="00300125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4E96"/>
    <w:rsid w:val="00367A3B"/>
    <w:rsid w:val="00383231"/>
    <w:rsid w:val="00386693"/>
    <w:rsid w:val="003932FF"/>
    <w:rsid w:val="003944BE"/>
    <w:rsid w:val="003B451D"/>
    <w:rsid w:val="003D05EC"/>
    <w:rsid w:val="003D4A61"/>
    <w:rsid w:val="003E371A"/>
    <w:rsid w:val="003E6602"/>
    <w:rsid w:val="003E7DD1"/>
    <w:rsid w:val="00410E4C"/>
    <w:rsid w:val="004162E1"/>
    <w:rsid w:val="00430643"/>
    <w:rsid w:val="00430A31"/>
    <w:rsid w:val="0044293F"/>
    <w:rsid w:val="00442A37"/>
    <w:rsid w:val="00452150"/>
    <w:rsid w:val="004617BB"/>
    <w:rsid w:val="00461BF0"/>
    <w:rsid w:val="00467820"/>
    <w:rsid w:val="00472E3B"/>
    <w:rsid w:val="00480092"/>
    <w:rsid w:val="00483BAA"/>
    <w:rsid w:val="00485C23"/>
    <w:rsid w:val="00497544"/>
    <w:rsid w:val="004B6E8A"/>
    <w:rsid w:val="004D49D5"/>
    <w:rsid w:val="004D67D1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38FE"/>
    <w:rsid w:val="0055473E"/>
    <w:rsid w:val="005714A1"/>
    <w:rsid w:val="005744E6"/>
    <w:rsid w:val="0058095E"/>
    <w:rsid w:val="005841F8"/>
    <w:rsid w:val="00591986"/>
    <w:rsid w:val="005A1350"/>
    <w:rsid w:val="005B0B74"/>
    <w:rsid w:val="005B25FB"/>
    <w:rsid w:val="005B7135"/>
    <w:rsid w:val="005D1355"/>
    <w:rsid w:val="005D1E03"/>
    <w:rsid w:val="005D7D38"/>
    <w:rsid w:val="005F2E73"/>
    <w:rsid w:val="005F6BBF"/>
    <w:rsid w:val="00613003"/>
    <w:rsid w:val="00614018"/>
    <w:rsid w:val="006179A3"/>
    <w:rsid w:val="00626EA3"/>
    <w:rsid w:val="00627535"/>
    <w:rsid w:val="00635ECE"/>
    <w:rsid w:val="006429BC"/>
    <w:rsid w:val="00643021"/>
    <w:rsid w:val="00643531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E51AF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60C1"/>
    <w:rsid w:val="0077741F"/>
    <w:rsid w:val="007776A8"/>
    <w:rsid w:val="007A3429"/>
    <w:rsid w:val="007B0B1A"/>
    <w:rsid w:val="007C53F4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7380A"/>
    <w:rsid w:val="00886FBC"/>
    <w:rsid w:val="0089190D"/>
    <w:rsid w:val="00893107"/>
    <w:rsid w:val="008A5BB1"/>
    <w:rsid w:val="008B183D"/>
    <w:rsid w:val="008B2AC2"/>
    <w:rsid w:val="008B5D54"/>
    <w:rsid w:val="008B6058"/>
    <w:rsid w:val="008C11E6"/>
    <w:rsid w:val="008C2425"/>
    <w:rsid w:val="008C6C31"/>
    <w:rsid w:val="008D031B"/>
    <w:rsid w:val="008D1D42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65B9"/>
    <w:rsid w:val="009763F6"/>
    <w:rsid w:val="00976679"/>
    <w:rsid w:val="00976744"/>
    <w:rsid w:val="009801FD"/>
    <w:rsid w:val="0098167D"/>
    <w:rsid w:val="00981A9C"/>
    <w:rsid w:val="0098392B"/>
    <w:rsid w:val="00990F8C"/>
    <w:rsid w:val="009B548D"/>
    <w:rsid w:val="009B65BF"/>
    <w:rsid w:val="009B6AB6"/>
    <w:rsid w:val="009D4F54"/>
    <w:rsid w:val="009E3849"/>
    <w:rsid w:val="009F0855"/>
    <w:rsid w:val="009F22BD"/>
    <w:rsid w:val="00A0088A"/>
    <w:rsid w:val="00A02F03"/>
    <w:rsid w:val="00A120DD"/>
    <w:rsid w:val="00A20506"/>
    <w:rsid w:val="00A21E0A"/>
    <w:rsid w:val="00A2302D"/>
    <w:rsid w:val="00A30917"/>
    <w:rsid w:val="00A30ACE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97938"/>
    <w:rsid w:val="00AB3BE5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59C4"/>
    <w:rsid w:val="00BA62FD"/>
    <w:rsid w:val="00BB2564"/>
    <w:rsid w:val="00BD356A"/>
    <w:rsid w:val="00BF1D68"/>
    <w:rsid w:val="00BF7161"/>
    <w:rsid w:val="00C11570"/>
    <w:rsid w:val="00C15202"/>
    <w:rsid w:val="00C164DF"/>
    <w:rsid w:val="00C16AE0"/>
    <w:rsid w:val="00C20222"/>
    <w:rsid w:val="00C25D96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ABC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2DCC"/>
    <w:rsid w:val="00DA4278"/>
    <w:rsid w:val="00DA47C3"/>
    <w:rsid w:val="00DB05E1"/>
    <w:rsid w:val="00DB08A5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34364"/>
    <w:rsid w:val="00F45B96"/>
    <w:rsid w:val="00F47E7F"/>
    <w:rsid w:val="00F532DE"/>
    <w:rsid w:val="00F5443B"/>
    <w:rsid w:val="00F547CC"/>
    <w:rsid w:val="00F60A32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1BC9"/>
    <w:rsid w:val="00FE40F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  <w14:docId w14:val="21C11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Medienkompetenz%20Teil2\News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1BDCB-F293-4B7F-A05B-9CB16B705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135</Words>
  <Characters>2332</Characters>
  <Application>Microsoft Office Word</Application>
  <DocSecurity>0</DocSecurity>
  <Lines>19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News</vt:lpstr>
    </vt:vector>
  </TitlesOfParts>
  <Company>SF Schweizer Fernsehen</Company>
  <LinksUpToDate>false</LinksUpToDate>
  <CharactersWithSpaces>2463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Bereich Medienbildung PH Zürich</dc:creator>
  <cp:lastModifiedBy>Marriott, Steven (SRF)</cp:lastModifiedBy>
  <cp:revision>8</cp:revision>
  <cp:lastPrinted>2013-12-02T15:50:00Z</cp:lastPrinted>
  <dcterms:created xsi:type="dcterms:W3CDTF">2013-12-05T10:55:00Z</dcterms:created>
  <dcterms:modified xsi:type="dcterms:W3CDTF">2013-12-05T11:17:00Z</dcterms:modified>
  <cp:category>Zuma Vorlage phe</cp:category>
</cp:coreProperties>
</file>