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3837" w:rsidTr="000171E3">
        <w:tc>
          <w:tcPr>
            <w:tcW w:w="9356" w:type="dxa"/>
          </w:tcPr>
          <w:p w:rsidR="005A3837" w:rsidRPr="00834968" w:rsidRDefault="005A3837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lang w:val="de-CH"/>
              </w:rPr>
            </w:pPr>
            <w:bookmarkStart w:id="0" w:name="_GoBack"/>
            <w:bookmarkEnd w:id="0"/>
          </w:p>
        </w:tc>
      </w:tr>
      <w:tr w:rsidR="00D54A7C" w:rsidTr="000171E3">
        <w:tc>
          <w:tcPr>
            <w:tcW w:w="9356" w:type="dxa"/>
            <w:shd w:val="clear" w:color="auto" w:fill="DAEEF3"/>
          </w:tcPr>
          <w:p w:rsidR="00273CC2" w:rsidRPr="007E0A86" w:rsidRDefault="00D54A7C" w:rsidP="00E23F6D">
            <w:pPr>
              <w:pStyle w:val="KeinLeerraum"/>
              <w:spacing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7E0A86">
              <w:rPr>
                <w:rFonts w:ascii="Arial" w:hAnsi="Arial"/>
                <w:sz w:val="20"/>
                <w:szCs w:val="20"/>
              </w:rPr>
              <w:t>Die Idee hinter dem Spielkonzept</w:t>
            </w:r>
          </w:p>
          <w:p w:rsidR="00D54A7C" w:rsidRPr="007E0A86" w:rsidRDefault="00E23F6D" w:rsidP="00E23F6D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7E0A86">
              <w:rPr>
                <w:rFonts w:ascii="Arial" w:hAnsi="Arial"/>
                <w:b w:val="0"/>
                <w:sz w:val="20"/>
                <w:szCs w:val="20"/>
              </w:rPr>
              <w:t>Die SchülerInnen verbessern ihre Dribbling-Fähigkeiten fördern ihre Koordination.</w:t>
            </w:r>
          </w:p>
        </w:tc>
      </w:tr>
      <w:tr w:rsidR="00D54A7C" w:rsidTr="000171E3">
        <w:tc>
          <w:tcPr>
            <w:tcW w:w="9356" w:type="dxa"/>
          </w:tcPr>
          <w:p w:rsidR="00D54A7C" w:rsidRPr="00834968" w:rsidRDefault="00D54A7C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</w:tr>
      <w:tr w:rsidR="005A3837" w:rsidTr="000171E3">
        <w:tc>
          <w:tcPr>
            <w:tcW w:w="9356" w:type="dxa"/>
          </w:tcPr>
          <w:p w:rsidR="00055860" w:rsidRPr="00B94DE4" w:rsidRDefault="00055860" w:rsidP="00B94DE4">
            <w:pPr>
              <w:pStyle w:val="KeinLeerraum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B94DE4">
              <w:rPr>
                <w:rFonts w:ascii="Arial" w:hAnsi="Arial"/>
                <w:sz w:val="20"/>
                <w:szCs w:val="20"/>
              </w:rPr>
              <w:t>Teambildung wird durch die LP bestimmt</w:t>
            </w:r>
          </w:p>
          <w:p w:rsidR="001B0625" w:rsidRDefault="00055860" w:rsidP="001B0625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Für </w:t>
            </w:r>
            <w:r w:rsidR="00B94DE4">
              <w:rPr>
                <w:rFonts w:ascii="Arial" w:hAnsi="Arial"/>
                <w:b w:val="0"/>
                <w:sz w:val="20"/>
                <w:szCs w:val="20"/>
              </w:rPr>
              <w:t>eine bessere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Auswertung</w:t>
            </w:r>
            <w:r w:rsidR="00B94DE4">
              <w:rPr>
                <w:rFonts w:ascii="Arial" w:hAnsi="Arial"/>
                <w:b w:val="0"/>
                <w:sz w:val="20"/>
                <w:szCs w:val="20"/>
              </w:rPr>
              <w:t xml:space="preserve"> sind möglichst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unterschiedliche Zweierteams</w:t>
            </w:r>
            <w:r w:rsidR="00B94DE4">
              <w:rPr>
                <w:rFonts w:ascii="Arial" w:hAnsi="Arial"/>
                <w:b w:val="0"/>
                <w:sz w:val="20"/>
                <w:szCs w:val="20"/>
              </w:rPr>
              <w:t xml:space="preserve"> gefragt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. Deshalb bildet die LP die Gruppen nach folgendem Muster:</w:t>
            </w:r>
          </w:p>
          <w:p w:rsidR="001B0625" w:rsidRDefault="000C4AF7" w:rsidP="001B0625">
            <w:pPr>
              <w:pStyle w:val="KeinLeerraum"/>
              <w:numPr>
                <w:ilvl w:val="0"/>
                <w:numId w:val="47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>
              <w:rPr>
                <w:rFonts w:ascii="Arial" w:hAnsi="Arial"/>
                <w:b w:val="0"/>
                <w:sz w:val="20"/>
                <w:szCs w:val="20"/>
              </w:rPr>
              <w:t>B</w:t>
            </w:r>
            <w:r w:rsidR="00055860" w:rsidRPr="001B0625">
              <w:rPr>
                <w:rFonts w:ascii="Arial" w:hAnsi="Arial"/>
                <w:b w:val="0"/>
                <w:sz w:val="20"/>
                <w:szCs w:val="20"/>
              </w:rPr>
              <w:t>eide L sind spielstark</w:t>
            </w:r>
          </w:p>
          <w:p w:rsidR="001B0625" w:rsidRDefault="000C4AF7" w:rsidP="001B0625">
            <w:pPr>
              <w:pStyle w:val="KeinLeerraum"/>
              <w:numPr>
                <w:ilvl w:val="0"/>
                <w:numId w:val="47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>
              <w:rPr>
                <w:rFonts w:ascii="Arial" w:hAnsi="Arial"/>
                <w:b w:val="0"/>
                <w:sz w:val="20"/>
                <w:szCs w:val="20"/>
              </w:rPr>
              <w:t>Beide</w:t>
            </w:r>
            <w:r w:rsidR="00055860" w:rsidRPr="001B0625">
              <w:rPr>
                <w:rFonts w:ascii="Arial" w:hAnsi="Arial"/>
                <w:b w:val="0"/>
                <w:sz w:val="20"/>
                <w:szCs w:val="20"/>
              </w:rPr>
              <w:t xml:space="preserve"> L sind eher spielschwach</w:t>
            </w:r>
          </w:p>
          <w:p w:rsidR="00055860" w:rsidRPr="001B0625" w:rsidRDefault="000C4AF7" w:rsidP="000C4AF7">
            <w:pPr>
              <w:pStyle w:val="KeinLeerraum"/>
              <w:numPr>
                <w:ilvl w:val="0"/>
                <w:numId w:val="47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>
              <w:rPr>
                <w:rFonts w:ascii="Arial" w:hAnsi="Arial"/>
                <w:b w:val="0"/>
                <w:sz w:val="20"/>
                <w:szCs w:val="20"/>
              </w:rPr>
              <w:t>A</w:t>
            </w:r>
            <w:r w:rsidR="00055860" w:rsidRPr="001B0625">
              <w:rPr>
                <w:rFonts w:ascii="Arial" w:hAnsi="Arial"/>
                <w:b w:val="0"/>
                <w:sz w:val="20"/>
                <w:szCs w:val="20"/>
              </w:rPr>
              <w:t>usgeglichen</w:t>
            </w:r>
          </w:p>
          <w:p w:rsidR="00055860" w:rsidRPr="00055860" w:rsidRDefault="00055860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0C4AF7" w:rsidRDefault="00055860" w:rsidP="000C4AF7">
            <w:pPr>
              <w:pStyle w:val="KeinLeerraum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0C4AF7">
              <w:rPr>
                <w:rFonts w:ascii="Arial" w:hAnsi="Arial"/>
                <w:sz w:val="20"/>
                <w:szCs w:val="20"/>
              </w:rPr>
              <w:t xml:space="preserve">Turnierform als </w:t>
            </w:r>
            <w:r w:rsidR="000C4AF7">
              <w:rPr>
                <w:rFonts w:ascii="Arial" w:hAnsi="Arial"/>
                <w:sz w:val="20"/>
                <w:szCs w:val="20"/>
              </w:rPr>
              <w:t>Herausforderung</w:t>
            </w:r>
          </w:p>
          <w:p w:rsidR="00055860" w:rsidRPr="00055860" w:rsidRDefault="00055860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>Es werden 6 Runden à 5 Minuten gespielt. Vor jeder Runde zieht jedes Zweierteam ein Los (Buchst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a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ben A-F)</w:t>
            </w:r>
          </w:p>
          <w:p w:rsidR="00D472ED" w:rsidRDefault="00055860" w:rsidP="000C4AF7">
            <w:pPr>
              <w:pStyle w:val="KeinLeerraum"/>
              <w:numPr>
                <w:ilvl w:val="0"/>
                <w:numId w:val="48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>Spiel Basketball: 4:4 auf Spielfeldhälften A und B</w:t>
            </w:r>
          </w:p>
          <w:p w:rsidR="00D472ED" w:rsidRDefault="00055860" w:rsidP="000C4AF7">
            <w:pPr>
              <w:pStyle w:val="KeinLeerraum"/>
              <w:numPr>
                <w:ilvl w:val="0"/>
                <w:numId w:val="48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D472ED">
              <w:rPr>
                <w:rFonts w:ascii="Arial" w:hAnsi="Arial"/>
                <w:b w:val="0"/>
                <w:sz w:val="20"/>
                <w:szCs w:val="20"/>
              </w:rPr>
              <w:t>Spiel Unihockey: 4:4 auf Spielfeldhälften C und D</w:t>
            </w:r>
          </w:p>
          <w:p w:rsidR="00055860" w:rsidRPr="00D472ED" w:rsidRDefault="00055860" w:rsidP="000C4AF7">
            <w:pPr>
              <w:pStyle w:val="KeinLeerraum"/>
              <w:numPr>
                <w:ilvl w:val="0"/>
                <w:numId w:val="48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D472ED">
              <w:rPr>
                <w:rFonts w:ascii="Arial" w:hAnsi="Arial"/>
                <w:b w:val="0"/>
                <w:sz w:val="20"/>
                <w:szCs w:val="20"/>
              </w:rPr>
              <w:t>Spiel Fussball: 4:4 auf Spielfeldhälften E und F</w:t>
            </w:r>
          </w:p>
          <w:p w:rsidR="00D472ED" w:rsidRDefault="00D472ED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055860" w:rsidRDefault="00055860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>Das Los entscheidet vor jeder Runde, welche beiden Zweiergruppen ein neues Team bilden</w:t>
            </w:r>
            <w:r w:rsidR="00DE7FE0">
              <w:rPr>
                <w:rFonts w:ascii="Arial" w:hAnsi="Arial"/>
                <w:b w:val="0"/>
                <w:sz w:val="20"/>
                <w:szCs w:val="20"/>
              </w:rPr>
              <w:t>,</w:t>
            </w:r>
            <w:r w:rsidR="00D472ED">
              <w:rPr>
                <w:rFonts w:ascii="Arial" w:hAnsi="Arial"/>
                <w:b w:val="0"/>
                <w:sz w:val="20"/>
                <w:szCs w:val="20"/>
              </w:rPr>
              <w:t xml:space="preserve"> 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welches Spiel gespielt wird</w:t>
            </w:r>
            <w:r w:rsidR="00736967">
              <w:rPr>
                <w:rFonts w:ascii="Arial" w:hAnsi="Arial"/>
                <w:b w:val="0"/>
                <w:sz w:val="20"/>
                <w:szCs w:val="20"/>
              </w:rPr>
              <w:t xml:space="preserve"> und welche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Team</w:t>
            </w:r>
            <w:r w:rsidR="00736967">
              <w:rPr>
                <w:rFonts w:ascii="Arial" w:hAnsi="Arial"/>
                <w:b w:val="0"/>
                <w:sz w:val="20"/>
                <w:szCs w:val="20"/>
              </w:rPr>
              <w:t>s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</w:t>
            </w:r>
            <w:r w:rsidR="00736967">
              <w:rPr>
                <w:rFonts w:ascii="Arial" w:hAnsi="Arial"/>
                <w:b w:val="0"/>
                <w:sz w:val="20"/>
                <w:szCs w:val="20"/>
              </w:rPr>
              <w:t>gegeneinander antreten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.</w:t>
            </w:r>
          </w:p>
          <w:p w:rsidR="00736967" w:rsidRDefault="00736967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661811" w:rsidRDefault="00661811" w:rsidP="000C4AF7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>
              <w:rPr>
                <w:rFonts w:ascii="Arial" w:hAnsi="Arial"/>
                <w:b w:val="0"/>
                <w:sz w:val="20"/>
                <w:szCs w:val="20"/>
              </w:rPr>
              <w:t>Nach jeder Runde werde Folgende Punkte für jede Zweiergruppe notiert:</w:t>
            </w:r>
          </w:p>
          <w:p w:rsidR="00BB3270" w:rsidRDefault="00661811" w:rsidP="000C4AF7">
            <w:pPr>
              <w:pStyle w:val="KeinLeerraum"/>
              <w:numPr>
                <w:ilvl w:val="0"/>
                <w:numId w:val="49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>
              <w:rPr>
                <w:rFonts w:ascii="Arial" w:hAnsi="Arial"/>
                <w:b w:val="0"/>
                <w:sz w:val="20"/>
                <w:szCs w:val="20"/>
              </w:rPr>
              <w:t>Sieg: 2 Punkte</w:t>
            </w:r>
          </w:p>
          <w:p w:rsidR="00BB3270" w:rsidRDefault="00661811" w:rsidP="00424B96">
            <w:pPr>
              <w:pStyle w:val="KeinLeerraum"/>
              <w:numPr>
                <w:ilvl w:val="0"/>
                <w:numId w:val="49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BB3270">
              <w:rPr>
                <w:rFonts w:ascii="Arial" w:hAnsi="Arial"/>
                <w:b w:val="0"/>
                <w:sz w:val="20"/>
                <w:szCs w:val="20"/>
              </w:rPr>
              <w:t>Unentschieden</w:t>
            </w:r>
            <w:r w:rsidR="003E0404">
              <w:rPr>
                <w:rFonts w:ascii="Arial" w:hAnsi="Arial"/>
                <w:b w:val="0"/>
                <w:sz w:val="20"/>
                <w:szCs w:val="20"/>
              </w:rPr>
              <w:t>:</w:t>
            </w:r>
            <w:r w:rsidRPr="00BB3270">
              <w:rPr>
                <w:rFonts w:ascii="Arial" w:hAnsi="Arial"/>
                <w:b w:val="0"/>
                <w:sz w:val="20"/>
                <w:szCs w:val="20"/>
              </w:rPr>
              <w:t xml:space="preserve"> 1 Punkt</w:t>
            </w:r>
          </w:p>
          <w:p w:rsidR="00055860" w:rsidRPr="00BB3270" w:rsidRDefault="00661811" w:rsidP="00424B96">
            <w:pPr>
              <w:pStyle w:val="KeinLeerraum"/>
              <w:numPr>
                <w:ilvl w:val="0"/>
                <w:numId w:val="49"/>
              </w:numPr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BB3270">
              <w:rPr>
                <w:rFonts w:ascii="Arial" w:hAnsi="Arial"/>
                <w:b w:val="0"/>
                <w:sz w:val="20"/>
                <w:szCs w:val="20"/>
              </w:rPr>
              <w:t>Niederlage: 0 Punkte</w:t>
            </w:r>
          </w:p>
          <w:p w:rsidR="00055860" w:rsidRPr="00055860" w:rsidRDefault="00055860" w:rsidP="00424B96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424B96" w:rsidRDefault="00424B96" w:rsidP="00424B96">
            <w:pPr>
              <w:pStyle w:val="KeinLeerraum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424B96">
              <w:rPr>
                <w:rFonts w:ascii="Arial" w:hAnsi="Arial"/>
                <w:sz w:val="20"/>
                <w:szCs w:val="20"/>
              </w:rPr>
              <w:t>Hinweis</w:t>
            </w:r>
          </w:p>
          <w:p w:rsidR="00055860" w:rsidRPr="00055860" w:rsidRDefault="00055860" w:rsidP="00424B96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Die besondere Herausforderung dieser Turnierform besteht darin, dass ein Zweierteam mehrmals nacheinander auf das gleiche Spiel treffen oder ein Spiel gar nicht spielen </w:t>
            </w:r>
            <w:r w:rsidR="00424B96">
              <w:rPr>
                <w:rFonts w:ascii="Arial" w:hAnsi="Arial"/>
                <w:b w:val="0"/>
                <w:sz w:val="20"/>
                <w:szCs w:val="20"/>
              </w:rPr>
              <w:t>muss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. Zudem erfordert es von den L hohe Flexibilität, da jede Runde in neuer Zusa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m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mensetzung gespielt wird.</w:t>
            </w:r>
          </w:p>
          <w:p w:rsidR="00055860" w:rsidRPr="00055860" w:rsidRDefault="00055860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AF3F50" w:rsidRDefault="00055860" w:rsidP="00AF3F50">
            <w:pPr>
              <w:pStyle w:val="KeinLeerraum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AF3F50">
              <w:rPr>
                <w:rFonts w:ascii="Arial" w:hAnsi="Arial"/>
                <w:sz w:val="20"/>
                <w:szCs w:val="20"/>
              </w:rPr>
              <w:t>Reflexion</w:t>
            </w:r>
          </w:p>
          <w:p w:rsidR="00055860" w:rsidRPr="00055860" w:rsidRDefault="00055860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>Nach dem Turni</w:t>
            </w:r>
            <w:r w:rsidR="00AF3F50">
              <w:rPr>
                <w:rFonts w:ascii="Arial" w:hAnsi="Arial"/>
                <w:b w:val="0"/>
                <w:sz w:val="20"/>
                <w:szCs w:val="20"/>
              </w:rPr>
              <w:t>er wird eine Rangliste erstellt.</w:t>
            </w:r>
            <w:r w:rsidR="00841F6B">
              <w:rPr>
                <w:rFonts w:ascii="Arial" w:hAnsi="Arial"/>
                <w:b w:val="0"/>
                <w:sz w:val="20"/>
                <w:szCs w:val="20"/>
              </w:rPr>
              <w:t xml:space="preserve"> 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Alle L erhalten Bleistift und Post-it Zettel und schreiben ihre Rückmeldungen zu folgenden Fr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a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gen auf:</w:t>
            </w:r>
          </w:p>
          <w:p w:rsidR="00841F6B" w:rsidRDefault="00841F6B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841F6B" w:rsidRDefault="00055860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i/>
                <w:sz w:val="20"/>
                <w:szCs w:val="20"/>
              </w:rPr>
            </w:pPr>
            <w:r w:rsidRPr="00841F6B">
              <w:rPr>
                <w:rFonts w:ascii="Arial" w:hAnsi="Arial"/>
                <w:b w:val="0"/>
                <w:i/>
                <w:sz w:val="20"/>
                <w:szCs w:val="20"/>
              </w:rPr>
              <w:t xml:space="preserve">Warum haben wir gewonnen </w:t>
            </w:r>
            <w:r w:rsidR="00F7279C" w:rsidRPr="00841F6B">
              <w:rPr>
                <w:rFonts w:ascii="Arial" w:hAnsi="Arial"/>
                <w:b w:val="0"/>
                <w:i/>
                <w:sz w:val="20"/>
                <w:szCs w:val="20"/>
              </w:rPr>
              <w:t xml:space="preserve">/ </w:t>
            </w:r>
            <w:r w:rsidRPr="00841F6B">
              <w:rPr>
                <w:rFonts w:ascii="Arial" w:hAnsi="Arial"/>
                <w:b w:val="0"/>
                <w:i/>
                <w:sz w:val="20"/>
                <w:szCs w:val="20"/>
              </w:rPr>
              <w:t xml:space="preserve">verloren? </w:t>
            </w:r>
          </w:p>
          <w:p w:rsidR="00055860" w:rsidRPr="00055860" w:rsidRDefault="00055860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055860" w:rsidRPr="00C22383" w:rsidRDefault="00055860" w:rsidP="00AF3F50">
            <w:pPr>
              <w:pStyle w:val="KeinLeerraum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C22383">
              <w:rPr>
                <w:rFonts w:ascii="Arial" w:hAnsi="Arial"/>
                <w:sz w:val="20"/>
                <w:szCs w:val="20"/>
              </w:rPr>
              <w:t>Hinweis</w:t>
            </w:r>
          </w:p>
          <w:p w:rsidR="00055860" w:rsidRDefault="00055860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Jede Aussage separat auf einen Zettel schreiben mit der Einleitung: </w:t>
            </w:r>
            <w:r w:rsidR="00C22383">
              <w:rPr>
                <w:rFonts w:ascii="Arial" w:hAnsi="Arial"/>
                <w:b w:val="0"/>
                <w:sz w:val="20"/>
                <w:szCs w:val="20"/>
              </w:rPr>
              <w:t>«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Wir haben gewon</w:t>
            </w:r>
            <w:r w:rsidR="00C22383">
              <w:rPr>
                <w:rFonts w:ascii="Arial" w:hAnsi="Arial"/>
                <w:b w:val="0"/>
                <w:sz w:val="20"/>
                <w:szCs w:val="20"/>
              </w:rPr>
              <w:t>nen, weil...» oder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</w:t>
            </w:r>
            <w:r w:rsidR="00C22383">
              <w:rPr>
                <w:rFonts w:ascii="Arial" w:hAnsi="Arial"/>
                <w:b w:val="0"/>
                <w:sz w:val="20"/>
                <w:szCs w:val="20"/>
              </w:rPr>
              <w:t>«Wir haben verloren, weil...»</w:t>
            </w:r>
          </w:p>
          <w:p w:rsidR="00C22383" w:rsidRPr="00055860" w:rsidRDefault="00C22383" w:rsidP="00AF3F50">
            <w:pPr>
              <w:pStyle w:val="KeinLeerraum"/>
              <w:spacing w:line="240" w:lineRule="auto"/>
              <w:rPr>
                <w:rFonts w:ascii="Arial" w:hAnsi="Arial"/>
                <w:b w:val="0"/>
                <w:sz w:val="20"/>
                <w:szCs w:val="20"/>
              </w:rPr>
            </w:pPr>
          </w:p>
          <w:p w:rsidR="005A3837" w:rsidRPr="00055860" w:rsidRDefault="00055860" w:rsidP="00821A81">
            <w:pPr>
              <w:pStyle w:val="KeinLeerraum"/>
              <w:spacing w:line="240" w:lineRule="auto"/>
            </w:pPr>
            <w:r w:rsidRPr="00055860">
              <w:rPr>
                <w:rFonts w:ascii="Arial" w:hAnsi="Arial"/>
                <w:b w:val="0"/>
                <w:sz w:val="20"/>
                <w:szCs w:val="20"/>
              </w:rPr>
              <w:t>Die L sollen angeleitet werden, dass sie den Fokus auf einzelne Spielsequenzen richten und B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e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zug auf konkrete Spielsituationen nehmen. D.h. sie sollen einzelne Spiele ko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m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mentieren, Gründe für Sieg und Niederlage suchen. Die LP sammelt alle Statements ein – die Auswertung erfolg</w:t>
            </w:r>
            <w:r w:rsidR="00821A81">
              <w:rPr>
                <w:rFonts w:ascii="Arial" w:hAnsi="Arial"/>
                <w:b w:val="0"/>
                <w:sz w:val="20"/>
                <w:szCs w:val="20"/>
              </w:rPr>
              <w:t>t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 xml:space="preserve"> zu einem spät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e</w:t>
            </w:r>
            <w:r w:rsidRPr="00055860">
              <w:rPr>
                <w:rFonts w:ascii="Arial" w:hAnsi="Arial"/>
                <w:b w:val="0"/>
                <w:sz w:val="20"/>
                <w:szCs w:val="20"/>
              </w:rPr>
              <w:t>ren Zeitpu</w:t>
            </w:r>
            <w:r w:rsidR="00E53717">
              <w:rPr>
                <w:rFonts w:ascii="Arial" w:hAnsi="Arial"/>
                <w:b w:val="0"/>
                <w:sz w:val="20"/>
                <w:szCs w:val="20"/>
              </w:rPr>
              <w:t>nkt im Klassenzimmer.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6D" w:rsidRDefault="00DF796D">
      <w:r>
        <w:separator/>
      </w:r>
    </w:p>
  </w:endnote>
  <w:endnote w:type="continuationSeparator" w:id="0">
    <w:p w:rsidR="00DF796D" w:rsidRDefault="00DF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AF3F50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AF3F50" w:rsidRPr="00AF3F50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E7266F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E7266F" w:rsidRPr="00E7266F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6D" w:rsidRDefault="00DF796D">
      <w:r>
        <w:separator/>
      </w:r>
    </w:p>
  </w:footnote>
  <w:footnote w:type="continuationSeparator" w:id="0">
    <w:p w:rsidR="00DF796D" w:rsidRDefault="00DF7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F70D14" w:rsidTr="002D11C1">
      <w:trPr>
        <w:trHeight w:hRule="exact" w:val="567"/>
      </w:trPr>
      <w:tc>
        <w:tcPr>
          <w:tcW w:w="3932" w:type="dxa"/>
          <w:vMerge w:val="restart"/>
        </w:tcPr>
        <w:p w:rsidR="00F70D14" w:rsidRPr="00834968" w:rsidRDefault="00E7266F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5540" cy="614045"/>
                <wp:effectExtent l="0" t="0" r="3810" b="0"/>
                <wp:docPr id="3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Pr="00834968" w:rsidRDefault="00F70D1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834968">
            <w:rPr>
              <w:rFonts w:ascii="Arial" w:hAnsi="Arial" w:cs="Arial"/>
              <w:b/>
              <w:sz w:val="24"/>
              <w:szCs w:val="24"/>
              <w:lang w:val="de-CH"/>
            </w:rPr>
            <w:t>Unterrichtseinheit</w:t>
          </w:r>
        </w:p>
      </w:tc>
    </w:tr>
    <w:tr w:rsidR="00F70D14" w:rsidTr="002D11C1">
      <w:trPr>
        <w:trHeight w:hRule="exact" w:val="397"/>
      </w:trPr>
      <w:tc>
        <w:tcPr>
          <w:tcW w:w="3932" w:type="dxa"/>
          <w:vMerge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F70D1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834968" w:rsidRDefault="00CB69E3" w:rsidP="00CA0572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mySchool Sport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D68B6" w:rsidTr="00141350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3D68B6" w:rsidRDefault="00E7266F" w:rsidP="00141350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5540" cy="614045"/>
                <wp:effectExtent l="0" t="0" r="381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3D68B6" w:rsidRDefault="003D68B6" w:rsidP="00141350">
          <w:pPr>
            <w:pStyle w:val="Kopfzeile"/>
          </w:pPr>
        </w:p>
        <w:p w:rsidR="003D68B6" w:rsidRPr="0008046F" w:rsidRDefault="003D68B6" w:rsidP="00141350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>Arbeitsblatt</w:t>
          </w:r>
          <w:r w:rsidR="005A01F8"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 </w:t>
          </w:r>
          <w:r w:rsidR="000C4AF7">
            <w:rPr>
              <w:rFonts w:ascii="Arial" w:hAnsi="Arial" w:cs="Arial"/>
              <w:b/>
              <w:sz w:val="24"/>
              <w:szCs w:val="24"/>
              <w:lang w:val="de-CH"/>
            </w:rPr>
            <w:t>2</w:t>
          </w: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 </w:t>
          </w:r>
        </w:p>
        <w:p w:rsidR="003D68B6" w:rsidRPr="00141350" w:rsidRDefault="000C4AF7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Losturnier</w:t>
          </w:r>
        </w:p>
      </w:tc>
    </w:tr>
    <w:tr w:rsidR="003D68B6" w:rsidTr="00141350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D68B6" w:rsidTr="00141350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D68B6" w:rsidRPr="00141350" w:rsidRDefault="00E7266F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7985" cy="941705"/>
                <wp:effectExtent l="0" t="0" r="0" b="0"/>
                <wp:docPr id="2" name="Bild 2" descr="teaser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easer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98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3D68B6" w:rsidTr="0014135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41350">
            <w:rPr>
              <w:rFonts w:ascii="Arial" w:hAnsi="Arial" w:cs="Arial"/>
              <w:b/>
              <w:sz w:val="24"/>
              <w:szCs w:val="24"/>
            </w:rPr>
            <w:t>Aus Niederlagen Siege machen</w:t>
          </w:r>
        </w:p>
      </w:tc>
    </w:tr>
    <w:tr w:rsidR="003D68B6" w:rsidTr="0014135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sz w:val="18"/>
              <w:szCs w:val="18"/>
            </w:rPr>
          </w:pPr>
          <w:r w:rsidRPr="00141350"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F70D14" w:rsidRPr="006A7035" w:rsidRDefault="00F70D1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3372"/>
    <w:multiLevelType w:val="hybridMultilevel"/>
    <w:tmpl w:val="C64AC1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D5810"/>
    <w:multiLevelType w:val="hybridMultilevel"/>
    <w:tmpl w:val="67D829A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B5178"/>
    <w:multiLevelType w:val="hybridMultilevel"/>
    <w:tmpl w:val="4A145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A5BCA"/>
    <w:multiLevelType w:val="hybridMultilevel"/>
    <w:tmpl w:val="3D9CF6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2B72"/>
    <w:multiLevelType w:val="hybridMultilevel"/>
    <w:tmpl w:val="7E3899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3474D"/>
    <w:multiLevelType w:val="hybridMultilevel"/>
    <w:tmpl w:val="1CAA23CC"/>
    <w:lvl w:ilvl="0" w:tplc="3FA2A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922E1"/>
    <w:multiLevelType w:val="hybridMultilevel"/>
    <w:tmpl w:val="392498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5C74E0"/>
    <w:multiLevelType w:val="hybridMultilevel"/>
    <w:tmpl w:val="1FAEA8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F15F9"/>
    <w:multiLevelType w:val="hybridMultilevel"/>
    <w:tmpl w:val="36DE3F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70C95"/>
    <w:multiLevelType w:val="hybridMultilevel"/>
    <w:tmpl w:val="A2F41A82"/>
    <w:lvl w:ilvl="0" w:tplc="C9AEA13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7A3652"/>
    <w:multiLevelType w:val="hybridMultilevel"/>
    <w:tmpl w:val="640448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2A1AC9"/>
    <w:multiLevelType w:val="hybridMultilevel"/>
    <w:tmpl w:val="A4365EB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556F51"/>
    <w:multiLevelType w:val="hybridMultilevel"/>
    <w:tmpl w:val="A78C24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A3B85"/>
    <w:multiLevelType w:val="hybridMultilevel"/>
    <w:tmpl w:val="228A681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DE4CC2"/>
    <w:multiLevelType w:val="hybridMultilevel"/>
    <w:tmpl w:val="E3FE11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34311F"/>
    <w:multiLevelType w:val="hybridMultilevel"/>
    <w:tmpl w:val="4F7C99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B66199"/>
    <w:multiLevelType w:val="hybridMultilevel"/>
    <w:tmpl w:val="DADE1A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93019C"/>
    <w:multiLevelType w:val="hybridMultilevel"/>
    <w:tmpl w:val="E30620E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4725CA"/>
    <w:multiLevelType w:val="hybridMultilevel"/>
    <w:tmpl w:val="0602CD92"/>
    <w:lvl w:ilvl="0" w:tplc="FFB44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9C18B5"/>
    <w:multiLevelType w:val="hybridMultilevel"/>
    <w:tmpl w:val="A29A687A"/>
    <w:lvl w:ilvl="0" w:tplc="23C8FF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7D3D90"/>
    <w:multiLevelType w:val="hybridMultilevel"/>
    <w:tmpl w:val="E02E09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843DE5"/>
    <w:multiLevelType w:val="hybridMultilevel"/>
    <w:tmpl w:val="5386C8E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81268F"/>
    <w:multiLevelType w:val="hybridMultilevel"/>
    <w:tmpl w:val="EE48D19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9CD024E"/>
    <w:multiLevelType w:val="hybridMultilevel"/>
    <w:tmpl w:val="4E301798"/>
    <w:lvl w:ilvl="0" w:tplc="AE0A5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DE6BFB"/>
    <w:multiLevelType w:val="hybridMultilevel"/>
    <w:tmpl w:val="758C0B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B623828"/>
    <w:multiLevelType w:val="hybridMultilevel"/>
    <w:tmpl w:val="49D26F1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34"/>
  </w:num>
  <w:num w:numId="3">
    <w:abstractNumId w:val="17"/>
  </w:num>
  <w:num w:numId="4">
    <w:abstractNumId w:val="43"/>
  </w:num>
  <w:num w:numId="5">
    <w:abstractNumId w:val="42"/>
  </w:num>
  <w:num w:numId="6">
    <w:abstractNumId w:val="39"/>
  </w:num>
  <w:num w:numId="7">
    <w:abstractNumId w:val="21"/>
  </w:num>
  <w:num w:numId="8">
    <w:abstractNumId w:val="8"/>
  </w:num>
  <w:num w:numId="9">
    <w:abstractNumId w:val="41"/>
  </w:num>
  <w:num w:numId="10">
    <w:abstractNumId w:val="9"/>
  </w:num>
  <w:num w:numId="11">
    <w:abstractNumId w:val="32"/>
  </w:num>
  <w:num w:numId="12">
    <w:abstractNumId w:val="7"/>
  </w:num>
  <w:num w:numId="13">
    <w:abstractNumId w:val="12"/>
  </w:num>
  <w:num w:numId="14">
    <w:abstractNumId w:val="6"/>
  </w:num>
  <w:num w:numId="15">
    <w:abstractNumId w:val="36"/>
  </w:num>
  <w:num w:numId="16">
    <w:abstractNumId w:val="15"/>
  </w:num>
  <w:num w:numId="17">
    <w:abstractNumId w:val="48"/>
  </w:num>
  <w:num w:numId="18">
    <w:abstractNumId w:val="23"/>
  </w:num>
  <w:num w:numId="19">
    <w:abstractNumId w:val="18"/>
  </w:num>
  <w:num w:numId="20">
    <w:abstractNumId w:val="24"/>
  </w:num>
  <w:num w:numId="21">
    <w:abstractNumId w:val="20"/>
  </w:num>
  <w:num w:numId="22">
    <w:abstractNumId w:val="28"/>
  </w:num>
  <w:num w:numId="23">
    <w:abstractNumId w:val="31"/>
  </w:num>
  <w:num w:numId="24">
    <w:abstractNumId w:val="4"/>
  </w:num>
  <w:num w:numId="25">
    <w:abstractNumId w:val="13"/>
  </w:num>
  <w:num w:numId="26">
    <w:abstractNumId w:val="0"/>
  </w:num>
  <w:num w:numId="27">
    <w:abstractNumId w:val="29"/>
  </w:num>
  <w:num w:numId="28">
    <w:abstractNumId w:val="16"/>
  </w:num>
  <w:num w:numId="29">
    <w:abstractNumId w:val="45"/>
  </w:num>
  <w:num w:numId="30">
    <w:abstractNumId w:val="35"/>
  </w:num>
  <w:num w:numId="31">
    <w:abstractNumId w:val="10"/>
  </w:num>
  <w:num w:numId="32">
    <w:abstractNumId w:val="47"/>
  </w:num>
  <w:num w:numId="33">
    <w:abstractNumId w:val="38"/>
  </w:num>
  <w:num w:numId="34">
    <w:abstractNumId w:val="5"/>
  </w:num>
  <w:num w:numId="35">
    <w:abstractNumId w:val="26"/>
  </w:num>
  <w:num w:numId="36">
    <w:abstractNumId w:val="40"/>
  </w:num>
  <w:num w:numId="37">
    <w:abstractNumId w:val="33"/>
  </w:num>
  <w:num w:numId="38">
    <w:abstractNumId w:val="44"/>
  </w:num>
  <w:num w:numId="39">
    <w:abstractNumId w:val="1"/>
  </w:num>
  <w:num w:numId="40">
    <w:abstractNumId w:val="46"/>
  </w:num>
  <w:num w:numId="41">
    <w:abstractNumId w:val="27"/>
  </w:num>
  <w:num w:numId="42">
    <w:abstractNumId w:val="2"/>
  </w:num>
  <w:num w:numId="43">
    <w:abstractNumId w:val="14"/>
  </w:num>
  <w:num w:numId="44">
    <w:abstractNumId w:val="3"/>
  </w:num>
  <w:num w:numId="45">
    <w:abstractNumId w:val="37"/>
  </w:num>
  <w:num w:numId="46">
    <w:abstractNumId w:val="19"/>
  </w:num>
  <w:num w:numId="47">
    <w:abstractNumId w:val="30"/>
  </w:num>
  <w:num w:numId="48">
    <w:abstractNumId w:val="11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074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11202"/>
    <w:rsid w:val="00012008"/>
    <w:rsid w:val="000171E3"/>
    <w:rsid w:val="00027F89"/>
    <w:rsid w:val="00034C0B"/>
    <w:rsid w:val="0004298A"/>
    <w:rsid w:val="00046687"/>
    <w:rsid w:val="00050137"/>
    <w:rsid w:val="000508C4"/>
    <w:rsid w:val="000542A1"/>
    <w:rsid w:val="00054A08"/>
    <w:rsid w:val="00055860"/>
    <w:rsid w:val="00056661"/>
    <w:rsid w:val="000608D3"/>
    <w:rsid w:val="00060C70"/>
    <w:rsid w:val="00065561"/>
    <w:rsid w:val="00071CAA"/>
    <w:rsid w:val="00073AB1"/>
    <w:rsid w:val="000810DF"/>
    <w:rsid w:val="000819E5"/>
    <w:rsid w:val="00085A93"/>
    <w:rsid w:val="00086C9A"/>
    <w:rsid w:val="00087330"/>
    <w:rsid w:val="00090A9C"/>
    <w:rsid w:val="00090FA0"/>
    <w:rsid w:val="00093EF3"/>
    <w:rsid w:val="000A79D0"/>
    <w:rsid w:val="000B40B0"/>
    <w:rsid w:val="000B73FE"/>
    <w:rsid w:val="000B7DDB"/>
    <w:rsid w:val="000C1539"/>
    <w:rsid w:val="000C21CF"/>
    <w:rsid w:val="000C4AF7"/>
    <w:rsid w:val="000C578C"/>
    <w:rsid w:val="000D0FF2"/>
    <w:rsid w:val="00101BE1"/>
    <w:rsid w:val="001065E3"/>
    <w:rsid w:val="001107C0"/>
    <w:rsid w:val="00114139"/>
    <w:rsid w:val="001205C5"/>
    <w:rsid w:val="0013281A"/>
    <w:rsid w:val="00141350"/>
    <w:rsid w:val="00143CB8"/>
    <w:rsid w:val="001451BD"/>
    <w:rsid w:val="001467F6"/>
    <w:rsid w:val="0016088F"/>
    <w:rsid w:val="00166279"/>
    <w:rsid w:val="00166613"/>
    <w:rsid w:val="0017552C"/>
    <w:rsid w:val="0018786F"/>
    <w:rsid w:val="00194162"/>
    <w:rsid w:val="001A091D"/>
    <w:rsid w:val="001B0625"/>
    <w:rsid w:val="001B0D0A"/>
    <w:rsid w:val="001B22A4"/>
    <w:rsid w:val="001B3C76"/>
    <w:rsid w:val="001C544E"/>
    <w:rsid w:val="001C6CE2"/>
    <w:rsid w:val="001D6388"/>
    <w:rsid w:val="001E04EE"/>
    <w:rsid w:val="001F448D"/>
    <w:rsid w:val="002049FF"/>
    <w:rsid w:val="00210A6E"/>
    <w:rsid w:val="00211F21"/>
    <w:rsid w:val="002177B2"/>
    <w:rsid w:val="00220784"/>
    <w:rsid w:val="00226E71"/>
    <w:rsid w:val="00227596"/>
    <w:rsid w:val="00230DFC"/>
    <w:rsid w:val="00231D3F"/>
    <w:rsid w:val="002338AA"/>
    <w:rsid w:val="00233B90"/>
    <w:rsid w:val="00235FD5"/>
    <w:rsid w:val="00237581"/>
    <w:rsid w:val="0024337E"/>
    <w:rsid w:val="00246829"/>
    <w:rsid w:val="002558F8"/>
    <w:rsid w:val="00257F9B"/>
    <w:rsid w:val="00263C4D"/>
    <w:rsid w:val="00270925"/>
    <w:rsid w:val="00273CC2"/>
    <w:rsid w:val="00292945"/>
    <w:rsid w:val="00293E12"/>
    <w:rsid w:val="002A6CF6"/>
    <w:rsid w:val="002B11F1"/>
    <w:rsid w:val="002B69DF"/>
    <w:rsid w:val="002C56FA"/>
    <w:rsid w:val="002D00AC"/>
    <w:rsid w:val="002D11C1"/>
    <w:rsid w:val="002D1203"/>
    <w:rsid w:val="002E2750"/>
    <w:rsid w:val="002F2D5C"/>
    <w:rsid w:val="002F58BB"/>
    <w:rsid w:val="00307B4B"/>
    <w:rsid w:val="00313588"/>
    <w:rsid w:val="00323D0D"/>
    <w:rsid w:val="00323E82"/>
    <w:rsid w:val="00330A77"/>
    <w:rsid w:val="00333C4F"/>
    <w:rsid w:val="003365E7"/>
    <w:rsid w:val="00336D76"/>
    <w:rsid w:val="003429F6"/>
    <w:rsid w:val="0034512E"/>
    <w:rsid w:val="003457A2"/>
    <w:rsid w:val="00347764"/>
    <w:rsid w:val="00362BEB"/>
    <w:rsid w:val="00367A3B"/>
    <w:rsid w:val="00370373"/>
    <w:rsid w:val="00383231"/>
    <w:rsid w:val="00386693"/>
    <w:rsid w:val="003944BE"/>
    <w:rsid w:val="003A1243"/>
    <w:rsid w:val="003D05EC"/>
    <w:rsid w:val="003D4A61"/>
    <w:rsid w:val="003D68B6"/>
    <w:rsid w:val="003E0404"/>
    <w:rsid w:val="003E371A"/>
    <w:rsid w:val="003E3795"/>
    <w:rsid w:val="003E7DD1"/>
    <w:rsid w:val="00410E4C"/>
    <w:rsid w:val="004162E1"/>
    <w:rsid w:val="00422F1F"/>
    <w:rsid w:val="00424B96"/>
    <w:rsid w:val="00430A31"/>
    <w:rsid w:val="0044293F"/>
    <w:rsid w:val="00442A37"/>
    <w:rsid w:val="00452150"/>
    <w:rsid w:val="004617BB"/>
    <w:rsid w:val="00461BF0"/>
    <w:rsid w:val="00465EA4"/>
    <w:rsid w:val="00480092"/>
    <w:rsid w:val="00483BAA"/>
    <w:rsid w:val="00485C23"/>
    <w:rsid w:val="00497544"/>
    <w:rsid w:val="004B0277"/>
    <w:rsid w:val="004B6E8A"/>
    <w:rsid w:val="004D49D5"/>
    <w:rsid w:val="004E267D"/>
    <w:rsid w:val="004E5D66"/>
    <w:rsid w:val="0050005B"/>
    <w:rsid w:val="00502146"/>
    <w:rsid w:val="005113E9"/>
    <w:rsid w:val="00514927"/>
    <w:rsid w:val="00516997"/>
    <w:rsid w:val="0052112C"/>
    <w:rsid w:val="00521249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6DC2"/>
    <w:rsid w:val="00591986"/>
    <w:rsid w:val="005A01F8"/>
    <w:rsid w:val="005A3837"/>
    <w:rsid w:val="005A73D6"/>
    <w:rsid w:val="005B0436"/>
    <w:rsid w:val="005B0B74"/>
    <w:rsid w:val="005B25FB"/>
    <w:rsid w:val="005B3D80"/>
    <w:rsid w:val="005B7135"/>
    <w:rsid w:val="005C77D4"/>
    <w:rsid w:val="005D1E03"/>
    <w:rsid w:val="005D7C19"/>
    <w:rsid w:val="005D7D38"/>
    <w:rsid w:val="005E5546"/>
    <w:rsid w:val="005E6706"/>
    <w:rsid w:val="005F2E73"/>
    <w:rsid w:val="005F5B6B"/>
    <w:rsid w:val="005F6BBF"/>
    <w:rsid w:val="00613E26"/>
    <w:rsid w:val="00614018"/>
    <w:rsid w:val="006179A3"/>
    <w:rsid w:val="00626EA3"/>
    <w:rsid w:val="0063524C"/>
    <w:rsid w:val="0064092E"/>
    <w:rsid w:val="006463F3"/>
    <w:rsid w:val="0064785C"/>
    <w:rsid w:val="006559FC"/>
    <w:rsid w:val="00657354"/>
    <w:rsid w:val="0066114A"/>
    <w:rsid w:val="006615B6"/>
    <w:rsid w:val="00661811"/>
    <w:rsid w:val="0068286F"/>
    <w:rsid w:val="00685645"/>
    <w:rsid w:val="0069095A"/>
    <w:rsid w:val="006922F3"/>
    <w:rsid w:val="00692460"/>
    <w:rsid w:val="00696ED8"/>
    <w:rsid w:val="006A15C3"/>
    <w:rsid w:val="006A3A72"/>
    <w:rsid w:val="006A3F0F"/>
    <w:rsid w:val="006A7035"/>
    <w:rsid w:val="006B0AA8"/>
    <w:rsid w:val="006B6B4C"/>
    <w:rsid w:val="006C411C"/>
    <w:rsid w:val="006C6B94"/>
    <w:rsid w:val="006D6A31"/>
    <w:rsid w:val="006E2F5F"/>
    <w:rsid w:val="006E317C"/>
    <w:rsid w:val="006F0AE2"/>
    <w:rsid w:val="00701D98"/>
    <w:rsid w:val="0070285A"/>
    <w:rsid w:val="00706920"/>
    <w:rsid w:val="00712C47"/>
    <w:rsid w:val="007177EF"/>
    <w:rsid w:val="00717BDA"/>
    <w:rsid w:val="007236D1"/>
    <w:rsid w:val="00727221"/>
    <w:rsid w:val="00736967"/>
    <w:rsid w:val="0074428C"/>
    <w:rsid w:val="00755FE3"/>
    <w:rsid w:val="00766C9D"/>
    <w:rsid w:val="007710E0"/>
    <w:rsid w:val="00772A7E"/>
    <w:rsid w:val="0077741F"/>
    <w:rsid w:val="007776A8"/>
    <w:rsid w:val="007802D4"/>
    <w:rsid w:val="00780E02"/>
    <w:rsid w:val="007834AF"/>
    <w:rsid w:val="00790B39"/>
    <w:rsid w:val="007A3429"/>
    <w:rsid w:val="007B0B1A"/>
    <w:rsid w:val="007B2760"/>
    <w:rsid w:val="007D0F0A"/>
    <w:rsid w:val="007D6281"/>
    <w:rsid w:val="007E0A86"/>
    <w:rsid w:val="007E3509"/>
    <w:rsid w:val="007E6373"/>
    <w:rsid w:val="007F0A11"/>
    <w:rsid w:val="007F47DB"/>
    <w:rsid w:val="007F5172"/>
    <w:rsid w:val="007F5CA3"/>
    <w:rsid w:val="007F7253"/>
    <w:rsid w:val="00803C58"/>
    <w:rsid w:val="00811096"/>
    <w:rsid w:val="00812151"/>
    <w:rsid w:val="00821A81"/>
    <w:rsid w:val="00831751"/>
    <w:rsid w:val="00834968"/>
    <w:rsid w:val="00834D23"/>
    <w:rsid w:val="00837C30"/>
    <w:rsid w:val="00841F6B"/>
    <w:rsid w:val="00852795"/>
    <w:rsid w:val="00854008"/>
    <w:rsid w:val="00854AFE"/>
    <w:rsid w:val="00860E34"/>
    <w:rsid w:val="008659A3"/>
    <w:rsid w:val="008730DE"/>
    <w:rsid w:val="0087391C"/>
    <w:rsid w:val="00886FBC"/>
    <w:rsid w:val="00893107"/>
    <w:rsid w:val="008B183D"/>
    <w:rsid w:val="008B2AC2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E5763"/>
    <w:rsid w:val="008F3811"/>
    <w:rsid w:val="009031A5"/>
    <w:rsid w:val="00923690"/>
    <w:rsid w:val="00927027"/>
    <w:rsid w:val="00932CF3"/>
    <w:rsid w:val="009362F4"/>
    <w:rsid w:val="00937B92"/>
    <w:rsid w:val="009463F4"/>
    <w:rsid w:val="00951C3A"/>
    <w:rsid w:val="00951DD0"/>
    <w:rsid w:val="00953C86"/>
    <w:rsid w:val="009763F6"/>
    <w:rsid w:val="00976679"/>
    <w:rsid w:val="00976744"/>
    <w:rsid w:val="009801FD"/>
    <w:rsid w:val="0098167D"/>
    <w:rsid w:val="00981A9C"/>
    <w:rsid w:val="00982E70"/>
    <w:rsid w:val="0098392B"/>
    <w:rsid w:val="009913A4"/>
    <w:rsid w:val="009A2A71"/>
    <w:rsid w:val="009B548D"/>
    <w:rsid w:val="009B65BF"/>
    <w:rsid w:val="009B6AB6"/>
    <w:rsid w:val="009C1DA7"/>
    <w:rsid w:val="009D0098"/>
    <w:rsid w:val="009D4F54"/>
    <w:rsid w:val="009D6DBD"/>
    <w:rsid w:val="009E3849"/>
    <w:rsid w:val="009F0855"/>
    <w:rsid w:val="00A01E92"/>
    <w:rsid w:val="00A02F03"/>
    <w:rsid w:val="00A120DD"/>
    <w:rsid w:val="00A153E9"/>
    <w:rsid w:val="00A20506"/>
    <w:rsid w:val="00A2302D"/>
    <w:rsid w:val="00A2696C"/>
    <w:rsid w:val="00A30917"/>
    <w:rsid w:val="00A321FC"/>
    <w:rsid w:val="00A33B92"/>
    <w:rsid w:val="00A359FA"/>
    <w:rsid w:val="00A427DC"/>
    <w:rsid w:val="00A42DE8"/>
    <w:rsid w:val="00A44367"/>
    <w:rsid w:val="00A601D7"/>
    <w:rsid w:val="00A628C7"/>
    <w:rsid w:val="00A74D0C"/>
    <w:rsid w:val="00A82058"/>
    <w:rsid w:val="00A96DC4"/>
    <w:rsid w:val="00A97938"/>
    <w:rsid w:val="00AA63E2"/>
    <w:rsid w:val="00AB4557"/>
    <w:rsid w:val="00AB671A"/>
    <w:rsid w:val="00AB76C5"/>
    <w:rsid w:val="00AC2691"/>
    <w:rsid w:val="00AC29C1"/>
    <w:rsid w:val="00AC5D18"/>
    <w:rsid w:val="00AC7551"/>
    <w:rsid w:val="00AD4CA7"/>
    <w:rsid w:val="00AF2A8E"/>
    <w:rsid w:val="00AF3F50"/>
    <w:rsid w:val="00AF5072"/>
    <w:rsid w:val="00B047FC"/>
    <w:rsid w:val="00B07FF4"/>
    <w:rsid w:val="00B108E4"/>
    <w:rsid w:val="00B1391A"/>
    <w:rsid w:val="00B13A24"/>
    <w:rsid w:val="00B21A96"/>
    <w:rsid w:val="00B34CB3"/>
    <w:rsid w:val="00B435DD"/>
    <w:rsid w:val="00B445E3"/>
    <w:rsid w:val="00B4738A"/>
    <w:rsid w:val="00B4742B"/>
    <w:rsid w:val="00B5025E"/>
    <w:rsid w:val="00B512C6"/>
    <w:rsid w:val="00B62D9B"/>
    <w:rsid w:val="00B67718"/>
    <w:rsid w:val="00B76D1B"/>
    <w:rsid w:val="00B87E56"/>
    <w:rsid w:val="00B94DE4"/>
    <w:rsid w:val="00BB0CF5"/>
    <w:rsid w:val="00BB2564"/>
    <w:rsid w:val="00BB3270"/>
    <w:rsid w:val="00BD23CA"/>
    <w:rsid w:val="00BD356A"/>
    <w:rsid w:val="00BF1D68"/>
    <w:rsid w:val="00BF484F"/>
    <w:rsid w:val="00C001F4"/>
    <w:rsid w:val="00C11570"/>
    <w:rsid w:val="00C15202"/>
    <w:rsid w:val="00C164DF"/>
    <w:rsid w:val="00C16AE0"/>
    <w:rsid w:val="00C20222"/>
    <w:rsid w:val="00C20DBA"/>
    <w:rsid w:val="00C22383"/>
    <w:rsid w:val="00C33582"/>
    <w:rsid w:val="00C34566"/>
    <w:rsid w:val="00C34D9F"/>
    <w:rsid w:val="00C3564F"/>
    <w:rsid w:val="00C365A5"/>
    <w:rsid w:val="00C365DE"/>
    <w:rsid w:val="00C36759"/>
    <w:rsid w:val="00C3728A"/>
    <w:rsid w:val="00C37657"/>
    <w:rsid w:val="00C43BF6"/>
    <w:rsid w:val="00C52C83"/>
    <w:rsid w:val="00C531D7"/>
    <w:rsid w:val="00C60AAE"/>
    <w:rsid w:val="00C61096"/>
    <w:rsid w:val="00C65007"/>
    <w:rsid w:val="00C65946"/>
    <w:rsid w:val="00C712A2"/>
    <w:rsid w:val="00C75C8B"/>
    <w:rsid w:val="00C91440"/>
    <w:rsid w:val="00C97378"/>
    <w:rsid w:val="00CA0572"/>
    <w:rsid w:val="00CA50BD"/>
    <w:rsid w:val="00CB15CC"/>
    <w:rsid w:val="00CB2E4A"/>
    <w:rsid w:val="00CB5761"/>
    <w:rsid w:val="00CB5C91"/>
    <w:rsid w:val="00CB69E3"/>
    <w:rsid w:val="00CB749C"/>
    <w:rsid w:val="00CC4B43"/>
    <w:rsid w:val="00CD15B9"/>
    <w:rsid w:val="00CD31DF"/>
    <w:rsid w:val="00CE077F"/>
    <w:rsid w:val="00CE62FC"/>
    <w:rsid w:val="00D01C17"/>
    <w:rsid w:val="00D06954"/>
    <w:rsid w:val="00D13029"/>
    <w:rsid w:val="00D14A49"/>
    <w:rsid w:val="00D2595F"/>
    <w:rsid w:val="00D30DFC"/>
    <w:rsid w:val="00D31261"/>
    <w:rsid w:val="00D34455"/>
    <w:rsid w:val="00D359A5"/>
    <w:rsid w:val="00D45DAD"/>
    <w:rsid w:val="00D472ED"/>
    <w:rsid w:val="00D54A7C"/>
    <w:rsid w:val="00D5593B"/>
    <w:rsid w:val="00D607CA"/>
    <w:rsid w:val="00D60AEC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9231C"/>
    <w:rsid w:val="00D93B37"/>
    <w:rsid w:val="00D941DA"/>
    <w:rsid w:val="00DA47C3"/>
    <w:rsid w:val="00DB05E1"/>
    <w:rsid w:val="00DB3518"/>
    <w:rsid w:val="00DC0DD0"/>
    <w:rsid w:val="00DC1020"/>
    <w:rsid w:val="00DC565A"/>
    <w:rsid w:val="00DC58B8"/>
    <w:rsid w:val="00DD05C2"/>
    <w:rsid w:val="00DD166A"/>
    <w:rsid w:val="00DD5ADB"/>
    <w:rsid w:val="00DE47B7"/>
    <w:rsid w:val="00DE57F4"/>
    <w:rsid w:val="00DE7FE0"/>
    <w:rsid w:val="00DF796D"/>
    <w:rsid w:val="00E022C5"/>
    <w:rsid w:val="00E04332"/>
    <w:rsid w:val="00E070FB"/>
    <w:rsid w:val="00E125EF"/>
    <w:rsid w:val="00E22D37"/>
    <w:rsid w:val="00E23F6D"/>
    <w:rsid w:val="00E25EBF"/>
    <w:rsid w:val="00E311EC"/>
    <w:rsid w:val="00E31F29"/>
    <w:rsid w:val="00E334CA"/>
    <w:rsid w:val="00E36E11"/>
    <w:rsid w:val="00E4038E"/>
    <w:rsid w:val="00E50397"/>
    <w:rsid w:val="00E53717"/>
    <w:rsid w:val="00E56CD4"/>
    <w:rsid w:val="00E64063"/>
    <w:rsid w:val="00E6786D"/>
    <w:rsid w:val="00E718C0"/>
    <w:rsid w:val="00E7266F"/>
    <w:rsid w:val="00E87620"/>
    <w:rsid w:val="00E900F8"/>
    <w:rsid w:val="00E93606"/>
    <w:rsid w:val="00EA2608"/>
    <w:rsid w:val="00EA4561"/>
    <w:rsid w:val="00EA7B84"/>
    <w:rsid w:val="00EB1B27"/>
    <w:rsid w:val="00EB6185"/>
    <w:rsid w:val="00EC53C9"/>
    <w:rsid w:val="00EC5921"/>
    <w:rsid w:val="00ED0463"/>
    <w:rsid w:val="00ED134D"/>
    <w:rsid w:val="00EE3B5F"/>
    <w:rsid w:val="00EF6A64"/>
    <w:rsid w:val="00F00B0E"/>
    <w:rsid w:val="00F15429"/>
    <w:rsid w:val="00F16CD2"/>
    <w:rsid w:val="00F32517"/>
    <w:rsid w:val="00F45B96"/>
    <w:rsid w:val="00F47E7F"/>
    <w:rsid w:val="00F532DE"/>
    <w:rsid w:val="00F538B5"/>
    <w:rsid w:val="00F5443B"/>
    <w:rsid w:val="00F547CC"/>
    <w:rsid w:val="00F57F1B"/>
    <w:rsid w:val="00F640CE"/>
    <w:rsid w:val="00F70261"/>
    <w:rsid w:val="00F70D14"/>
    <w:rsid w:val="00F7279C"/>
    <w:rsid w:val="00F73C5C"/>
    <w:rsid w:val="00F7664E"/>
    <w:rsid w:val="00F767B2"/>
    <w:rsid w:val="00F84AAA"/>
    <w:rsid w:val="00F905C6"/>
    <w:rsid w:val="00F92083"/>
    <w:rsid w:val="00FA287A"/>
    <w:rsid w:val="00FB1813"/>
    <w:rsid w:val="00FB2D13"/>
    <w:rsid w:val="00FB528C"/>
    <w:rsid w:val="00FB57A6"/>
    <w:rsid w:val="00FC199E"/>
    <w:rsid w:val="00FD02C0"/>
    <w:rsid w:val="00FD7A32"/>
    <w:rsid w:val="00FE4F6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">
    <w:name w:val="Light Shading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055860"/>
    <w:pPr>
      <w:spacing w:line="360" w:lineRule="auto"/>
    </w:pPr>
    <w:rPr>
      <w:rFonts w:ascii="Calibri" w:eastAsia="Calibri" w:hAnsi="Calibri" w:cs="Arial"/>
      <w:b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">
    <w:name w:val="Light Shading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055860"/>
    <w:pPr>
      <w:spacing w:line="360" w:lineRule="auto"/>
    </w:pPr>
    <w:rPr>
      <w:rFonts w:ascii="Calibri" w:eastAsia="Calibri" w:hAnsi="Calibri" w:cs="Arial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DF438-FB9D-4157-85F7-B62FB9D81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260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 Niederlagen Siege machen</vt:lpstr>
    </vt:vector>
  </TitlesOfParts>
  <Company>SF Schweizer Fernsehen</Company>
  <LinksUpToDate>false</LinksUpToDate>
  <CharactersWithSpaces>1895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 Niederlagen Siege machen</dc:title>
  <dc:creator>Pädagogische Hochschule Bern</dc:creator>
  <cp:lastModifiedBy>Marriott, Steven (SRF)</cp:lastModifiedBy>
  <cp:revision>2</cp:revision>
  <cp:lastPrinted>2013-04-15T08:53:00Z</cp:lastPrinted>
  <dcterms:created xsi:type="dcterms:W3CDTF">2014-01-28T13:52:00Z</dcterms:created>
  <dcterms:modified xsi:type="dcterms:W3CDTF">2014-01-28T13:52:00Z</dcterms:modified>
  <cp:category>Zuma Vorlage phe</cp:category>
</cp:coreProperties>
</file>