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B17C2" w:rsidTr="00653DF4">
        <w:tc>
          <w:tcPr>
            <w:tcW w:w="9356" w:type="dxa"/>
          </w:tcPr>
          <w:p w:rsidR="00EB17C2" w:rsidRPr="00C97378" w:rsidRDefault="00EB17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B17C2" w:rsidTr="00653DF4">
        <w:tc>
          <w:tcPr>
            <w:tcW w:w="9356" w:type="dxa"/>
          </w:tcPr>
          <w:p w:rsidR="00EB17C2" w:rsidRPr="00EB17C2" w:rsidRDefault="00EB17C2" w:rsidP="00EB17C2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 w:rsidRPr="00EB17C2">
              <w:rPr>
                <w:rFonts w:ascii="Arial" w:hAnsi="Arial"/>
                <w:b/>
                <w:sz w:val="20"/>
              </w:rPr>
              <w:t>Die Nuklearkatastrophe von Tschernobyl</w:t>
            </w:r>
          </w:p>
          <w:p w:rsidR="00EB17C2" w:rsidRPr="00C97378" w:rsidRDefault="00EB17C2" w:rsidP="007F6710">
            <w:pPr>
              <w:spacing w:line="360" w:lineRule="auto"/>
              <w:contextualSpacing/>
              <w:rPr>
                <w:rFonts w:ascii="Arial" w:hAnsi="Arial"/>
                <w:sz w:val="20"/>
              </w:rPr>
            </w:pPr>
            <w:r w:rsidRPr="00EB17C2">
              <w:rPr>
                <w:rFonts w:ascii="Arial" w:hAnsi="Arial"/>
                <w:sz w:val="20"/>
              </w:rPr>
              <w:t xml:space="preserve">Tschernobyl liegt in der Ukraine, nur etwas mehr als 100 Kilometer von der Hauptstadt </w:t>
            </w:r>
            <w:r w:rsidR="007F6710" w:rsidRPr="007F6710">
              <w:rPr>
                <w:rFonts w:ascii="Arial" w:hAnsi="Arial"/>
                <w:b/>
                <w:sz w:val="20"/>
              </w:rPr>
              <w:t>Kiew</w:t>
            </w:r>
            <w:r w:rsidRPr="00EB17C2">
              <w:rPr>
                <w:rFonts w:ascii="Arial" w:hAnsi="Arial"/>
                <w:sz w:val="20"/>
              </w:rPr>
              <w:t xml:space="preserve"> entfernt. Der Reaktor des Blocks 4 im Atomkraftwerk von Tschernobyl war erst zwei Jahre in Betrieb, als es am 26. April 1986 zum folgenschweren </w:t>
            </w:r>
            <w:r w:rsidR="007F6710" w:rsidRPr="007F6710">
              <w:rPr>
                <w:rFonts w:ascii="Arial" w:hAnsi="Arial"/>
                <w:b/>
                <w:sz w:val="20"/>
              </w:rPr>
              <w:t>Super-GAU</w:t>
            </w:r>
            <w:r w:rsidRPr="00EB17C2">
              <w:rPr>
                <w:rFonts w:ascii="Arial" w:hAnsi="Arial"/>
                <w:sz w:val="20"/>
              </w:rPr>
              <w:t xml:space="preserve"> kam. Ursachen der K</w:t>
            </w:r>
            <w:r w:rsidRPr="00EB17C2">
              <w:rPr>
                <w:rFonts w:ascii="Arial" w:hAnsi="Arial"/>
                <w:sz w:val="20"/>
              </w:rPr>
              <w:t>a</w:t>
            </w:r>
            <w:r w:rsidRPr="00EB17C2">
              <w:rPr>
                <w:rFonts w:ascii="Arial" w:hAnsi="Arial"/>
                <w:sz w:val="20"/>
              </w:rPr>
              <w:t xml:space="preserve">tastrophe waren gravierende Mängel in der Bauweise des entsprechenden </w:t>
            </w:r>
            <w:r w:rsidR="007F6710" w:rsidRPr="007F6710">
              <w:rPr>
                <w:rFonts w:ascii="Arial" w:hAnsi="Arial"/>
                <w:b/>
                <w:sz w:val="20"/>
              </w:rPr>
              <w:t>Reaktortyps</w:t>
            </w:r>
            <w:r w:rsidRPr="007F6710">
              <w:rPr>
                <w:rFonts w:ascii="Arial" w:hAnsi="Arial"/>
                <w:sz w:val="20"/>
              </w:rPr>
              <w:t xml:space="preserve"> </w:t>
            </w:r>
            <w:r w:rsidRPr="00EB17C2">
              <w:rPr>
                <w:rFonts w:ascii="Arial" w:hAnsi="Arial"/>
                <w:sz w:val="20"/>
              </w:rPr>
              <w:t>und grobfahrlässige Fehler der Bedi</w:t>
            </w:r>
            <w:r w:rsidRPr="00EB17C2">
              <w:rPr>
                <w:rFonts w:ascii="Arial" w:hAnsi="Arial"/>
                <w:sz w:val="20"/>
              </w:rPr>
              <w:t>e</w:t>
            </w:r>
            <w:r w:rsidRPr="00EB17C2">
              <w:rPr>
                <w:rFonts w:ascii="Arial" w:hAnsi="Arial"/>
                <w:sz w:val="20"/>
              </w:rPr>
              <w:t xml:space="preserve">nungsmannschaft. Tests sollten während des Betriebes zeigen, ob bei einem </w:t>
            </w:r>
            <w:r w:rsidR="007F6710" w:rsidRPr="00C127CD">
              <w:rPr>
                <w:rFonts w:ascii="Arial" w:hAnsi="Arial"/>
                <w:b/>
                <w:sz w:val="20"/>
              </w:rPr>
              <w:t>Stromausfall</w:t>
            </w:r>
            <w:r w:rsidR="007F6710" w:rsidRPr="00EB17C2">
              <w:rPr>
                <w:rFonts w:ascii="Arial" w:hAnsi="Arial"/>
                <w:sz w:val="20"/>
              </w:rPr>
              <w:t xml:space="preserve"> </w:t>
            </w:r>
            <w:r w:rsidRPr="00EB17C2">
              <w:rPr>
                <w:rFonts w:ascii="Arial" w:hAnsi="Arial"/>
                <w:sz w:val="20"/>
              </w:rPr>
              <w:t>und der Abschaltung des Reaktors die Notstromversorgung gewährleistet sei. Obwohl ein plötzlicher Leistung</w:t>
            </w:r>
            <w:r w:rsidRPr="00EB17C2">
              <w:rPr>
                <w:rFonts w:ascii="Arial" w:hAnsi="Arial"/>
                <w:sz w:val="20"/>
              </w:rPr>
              <w:t>s</w:t>
            </w:r>
            <w:r w:rsidRPr="00EB17C2">
              <w:rPr>
                <w:rFonts w:ascii="Arial" w:hAnsi="Arial"/>
                <w:sz w:val="20"/>
              </w:rPr>
              <w:t>abfall stattfand, wurde der Test nicht abgebrochen,</w:t>
            </w:r>
            <w:r w:rsidR="00D272EA">
              <w:rPr>
                <w:rFonts w:ascii="Arial" w:hAnsi="Arial"/>
                <w:noProof/>
                <w:sz w:val="20"/>
                <w:lang w:eastAsia="de-CH"/>
              </w:rPr>
              <w:t xml:space="preserve"> </w:t>
            </w:r>
            <w:r w:rsidRPr="00EB17C2">
              <w:rPr>
                <w:rFonts w:ascii="Arial" w:hAnsi="Arial"/>
                <w:sz w:val="20"/>
              </w:rPr>
              <w:t xml:space="preserve"> ja sogar das automatische Signal für die </w:t>
            </w:r>
            <w:r w:rsidR="007F6710" w:rsidRPr="00C127CD">
              <w:rPr>
                <w:rFonts w:ascii="Arial" w:hAnsi="Arial"/>
                <w:b/>
                <w:sz w:val="20"/>
              </w:rPr>
              <w:t>Nota</w:t>
            </w:r>
            <w:r w:rsidR="007F6710" w:rsidRPr="00C127CD">
              <w:rPr>
                <w:rFonts w:ascii="Arial" w:hAnsi="Arial"/>
                <w:b/>
                <w:sz w:val="20"/>
              </w:rPr>
              <w:t>b</w:t>
            </w:r>
            <w:r w:rsidR="007F6710" w:rsidRPr="00C127CD">
              <w:rPr>
                <w:rFonts w:ascii="Arial" w:hAnsi="Arial"/>
                <w:b/>
                <w:sz w:val="20"/>
              </w:rPr>
              <w:t>schaltung</w:t>
            </w:r>
            <w:r w:rsidRPr="00EB17C2">
              <w:rPr>
                <w:rFonts w:ascii="Arial" w:hAnsi="Arial"/>
                <w:sz w:val="20"/>
              </w:rPr>
              <w:t xml:space="preserve"> unwirksam gemacht. Die Leistung des Reaktors fiel ab und konnte nicht stabilisiert werden. Konstruktionsfehler beim Regelsystem führten schliesslich dazu, dass beim Einfahren der </w:t>
            </w:r>
            <w:r w:rsidR="007F6710" w:rsidRPr="00C127CD">
              <w:rPr>
                <w:rFonts w:ascii="Arial" w:hAnsi="Arial"/>
                <w:b/>
                <w:sz w:val="20"/>
              </w:rPr>
              <w:t>Regelstäbe</w:t>
            </w:r>
            <w:r w:rsidRPr="00EB17C2">
              <w:rPr>
                <w:rFonts w:ascii="Arial" w:hAnsi="Arial"/>
                <w:sz w:val="20"/>
              </w:rPr>
              <w:t xml:space="preserve"> die Leistung des Reaktors auf nahezu das 100-fache der Nennleistung stieg. Der Reaktordeckel wurde we</w:t>
            </w:r>
            <w:r w:rsidRPr="00EB17C2">
              <w:rPr>
                <w:rFonts w:ascii="Arial" w:hAnsi="Arial"/>
                <w:sz w:val="20"/>
              </w:rPr>
              <w:t>g</w:t>
            </w:r>
            <w:r w:rsidRPr="00EB17C2">
              <w:rPr>
                <w:rFonts w:ascii="Arial" w:hAnsi="Arial"/>
                <w:sz w:val="20"/>
              </w:rPr>
              <w:t xml:space="preserve">gesprengt, weil sich der Brennstoff stark erhitzte und das </w:t>
            </w:r>
            <w:r w:rsidR="007F6710" w:rsidRPr="00C127CD">
              <w:rPr>
                <w:rFonts w:ascii="Arial" w:hAnsi="Arial"/>
                <w:b/>
                <w:sz w:val="20"/>
              </w:rPr>
              <w:t>Kühlwasser</w:t>
            </w:r>
            <w:r w:rsidRPr="00EB17C2">
              <w:rPr>
                <w:rFonts w:ascii="Arial" w:hAnsi="Arial"/>
                <w:sz w:val="20"/>
              </w:rPr>
              <w:t xml:space="preserve"> schlagartig verdampfte. Das </w:t>
            </w:r>
            <w:r w:rsidR="007F6710" w:rsidRPr="00C127CD">
              <w:rPr>
                <w:rFonts w:ascii="Arial" w:hAnsi="Arial"/>
                <w:b/>
                <w:sz w:val="20"/>
              </w:rPr>
              <w:t>Graphit</w:t>
            </w:r>
            <w:r w:rsidRPr="00EB17C2">
              <w:rPr>
                <w:rFonts w:ascii="Arial" w:hAnsi="Arial"/>
                <w:sz w:val="20"/>
              </w:rPr>
              <w:t xml:space="preserve"> brannte tagelang und </w:t>
            </w:r>
            <w:r w:rsidR="007F6710" w:rsidRPr="00C127CD">
              <w:rPr>
                <w:rFonts w:ascii="Arial" w:hAnsi="Arial"/>
                <w:b/>
                <w:sz w:val="20"/>
              </w:rPr>
              <w:t>radioaktive</w:t>
            </w:r>
            <w:r w:rsidRPr="00EB17C2">
              <w:rPr>
                <w:rFonts w:ascii="Arial" w:hAnsi="Arial"/>
                <w:sz w:val="20"/>
              </w:rPr>
              <w:t xml:space="preserve"> Stoffe gelangten durch das zerstörte Dach in hohe Luf</w:t>
            </w:r>
            <w:r w:rsidRPr="00EB17C2">
              <w:rPr>
                <w:rFonts w:ascii="Arial" w:hAnsi="Arial"/>
                <w:sz w:val="20"/>
              </w:rPr>
              <w:t>t</w:t>
            </w:r>
            <w:r w:rsidRPr="00EB17C2">
              <w:rPr>
                <w:rFonts w:ascii="Arial" w:hAnsi="Arial"/>
                <w:sz w:val="20"/>
              </w:rPr>
              <w:t xml:space="preserve">schichten, wo der Wind sie bis nach West- und Nordeuropa verfrachtete. </w:t>
            </w:r>
          </w:p>
        </w:tc>
      </w:tr>
      <w:tr w:rsidR="00EB17C2" w:rsidTr="000E3A0F">
        <w:tc>
          <w:tcPr>
            <w:tcW w:w="9356" w:type="dxa"/>
            <w:tcBorders>
              <w:bottom w:val="single" w:sz="4" w:space="0" w:color="auto"/>
            </w:tcBorders>
          </w:tcPr>
          <w:p w:rsidR="00EB17C2" w:rsidRPr="00EB17C2" w:rsidRDefault="00EB17C2" w:rsidP="00EB17C2">
            <w:pPr>
              <w:contextualSpacing/>
              <w:rPr>
                <w:rFonts w:ascii="Arial" w:hAnsi="Arial"/>
                <w:b/>
                <w:sz w:val="20"/>
              </w:rPr>
            </w:pPr>
          </w:p>
        </w:tc>
      </w:tr>
      <w:tr w:rsidR="00EB17C2" w:rsidTr="000E3A0F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7C2" w:rsidRPr="00EB17C2" w:rsidRDefault="00EB17C2" w:rsidP="00EB17C2">
            <w:pPr>
              <w:contextualSpacing/>
              <w:rPr>
                <w:rFonts w:ascii="Arial" w:hAnsi="Arial"/>
                <w:sz w:val="20"/>
              </w:rPr>
            </w:pPr>
            <w:r w:rsidRPr="00EB17C2">
              <w:rPr>
                <w:rFonts w:ascii="Arial" w:hAnsi="Arial"/>
                <w:b/>
                <w:sz w:val="20"/>
              </w:rPr>
              <w:t>Lösungswörter</w:t>
            </w:r>
            <w:r w:rsidRPr="00EB17C2">
              <w:rPr>
                <w:rFonts w:ascii="Arial" w:hAnsi="Arial"/>
                <w:sz w:val="20"/>
              </w:rPr>
              <w:t>:  Turbine; Brennstäbe; Kühlturms; Uran; radioaktive; Kühlwasser; Reaktortyps; Kiew; Stromausfall; Notstromversorgung; Graphit; Super – GAU; Notabschaltung; Regelstäbe; kontaminierte;</w:t>
            </w: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DF555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C646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C6467" w:rsidRPr="000C646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DF555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F555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F555F" w:rsidRPr="00DF555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1B35095" wp14:editId="7727381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3911BA" w:rsidRPr="002D01FD" w:rsidRDefault="000274DC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2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274DC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281A"/>
    <w:rsid w:val="00137657"/>
    <w:rsid w:val="00140599"/>
    <w:rsid w:val="00143CB8"/>
    <w:rsid w:val="001467F6"/>
    <w:rsid w:val="0015421E"/>
    <w:rsid w:val="00166279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3FA"/>
    <w:rsid w:val="002B3252"/>
    <w:rsid w:val="002B3B46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62BEB"/>
    <w:rsid w:val="00367A3B"/>
    <w:rsid w:val="003734EC"/>
    <w:rsid w:val="00383231"/>
    <w:rsid w:val="00386693"/>
    <w:rsid w:val="003911BA"/>
    <w:rsid w:val="003944BE"/>
    <w:rsid w:val="003C013B"/>
    <w:rsid w:val="003D05EC"/>
    <w:rsid w:val="003D0D63"/>
    <w:rsid w:val="003D4A61"/>
    <w:rsid w:val="003D5A2C"/>
    <w:rsid w:val="003E371A"/>
    <w:rsid w:val="003E7DD1"/>
    <w:rsid w:val="003F31E7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80092"/>
    <w:rsid w:val="00483BAA"/>
    <w:rsid w:val="00485C23"/>
    <w:rsid w:val="00497544"/>
    <w:rsid w:val="004A0BEB"/>
    <w:rsid w:val="004A530D"/>
    <w:rsid w:val="004B6E8A"/>
    <w:rsid w:val="004D3406"/>
    <w:rsid w:val="004D49D5"/>
    <w:rsid w:val="004E267D"/>
    <w:rsid w:val="004E5D66"/>
    <w:rsid w:val="004F5E4C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A60A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7221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7F6710"/>
    <w:rsid w:val="00806015"/>
    <w:rsid w:val="00811096"/>
    <w:rsid w:val="00837C30"/>
    <w:rsid w:val="008475C1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E4C69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555F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6CD2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22EAF-5AF1-4787-AB60-15A6E07F2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191</Words>
  <Characters>1295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1484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Marriott, Steven (SRF)</cp:lastModifiedBy>
  <cp:revision>5</cp:revision>
  <cp:lastPrinted>2013-04-15T08:53:00Z</cp:lastPrinted>
  <dcterms:created xsi:type="dcterms:W3CDTF">2014-02-26T15:25:00Z</dcterms:created>
  <dcterms:modified xsi:type="dcterms:W3CDTF">2014-02-26T15:27:00Z</dcterms:modified>
  <cp:category>Zuma Vorlage phe</cp:category>
</cp:coreProperties>
</file>