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96FED" w:rsidRPr="0019115B" w:rsidRDefault="0019115B" w:rsidP="0019115B">
            <w:pPr>
              <w:rPr>
                <w:rFonts w:ascii="Arial" w:hAnsi="Arial"/>
                <w:b/>
                <w:sz w:val="20"/>
              </w:rPr>
            </w:pPr>
            <w:r w:rsidRPr="00F612F5">
              <w:rPr>
                <w:rFonts w:ascii="Arial" w:hAnsi="Arial"/>
                <w:b/>
                <w:sz w:val="20"/>
              </w:rPr>
              <w:t>Absolute und relative Leistungsmessu</w:t>
            </w:r>
            <w:r>
              <w:rPr>
                <w:rFonts w:ascii="Arial" w:hAnsi="Arial"/>
                <w:b/>
                <w:sz w:val="20"/>
              </w:rPr>
              <w:t>ng beim Hochsprung im Vergleich</w:t>
            </w:r>
          </w:p>
        </w:tc>
      </w:tr>
    </w:tbl>
    <w:p w:rsidR="00665F43" w:rsidRDefault="00665F43" w:rsidP="0049622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1336"/>
        <w:gridCol w:w="1328"/>
        <w:gridCol w:w="1362"/>
        <w:gridCol w:w="1336"/>
        <w:gridCol w:w="1333"/>
        <w:gridCol w:w="1328"/>
      </w:tblGrid>
      <w:tr w:rsidR="0019115B" w:rsidTr="0019115B">
        <w:tblPrEx>
          <w:tblCellMar>
            <w:top w:w="0" w:type="dxa"/>
            <w:bottom w:w="0" w:type="dxa"/>
          </w:tblCellMar>
        </w:tblPrEx>
        <w:tc>
          <w:tcPr>
            <w:tcW w:w="1313" w:type="dxa"/>
            <w:vMerge w:val="restart"/>
            <w:vAlign w:val="center"/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Schüler/in</w:t>
            </w:r>
          </w:p>
        </w:tc>
        <w:tc>
          <w:tcPr>
            <w:tcW w:w="2623" w:type="dxa"/>
            <w:gridSpan w:val="2"/>
          </w:tcPr>
          <w:p w:rsidR="0019115B" w:rsidRDefault="0019115B" w:rsidP="0061652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Hochsprung absolut</w:t>
            </w:r>
          </w:p>
        </w:tc>
        <w:tc>
          <w:tcPr>
            <w:tcW w:w="5276" w:type="dxa"/>
            <w:gridSpan w:val="4"/>
          </w:tcPr>
          <w:p w:rsidR="0019115B" w:rsidRDefault="0019115B" w:rsidP="0061652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Hochsprung relativ</w:t>
            </w:r>
          </w:p>
        </w:tc>
      </w:tr>
      <w:tr w:rsidR="0019115B" w:rsidTr="0019115B">
        <w:tblPrEx>
          <w:tblCellMar>
            <w:top w:w="0" w:type="dxa"/>
            <w:bottom w:w="0" w:type="dxa"/>
          </w:tblCellMar>
        </w:tblPrEx>
        <w:tc>
          <w:tcPr>
            <w:tcW w:w="1313" w:type="dxa"/>
            <w:vMerge/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</w:tcPr>
          <w:p w:rsidR="0019115B" w:rsidRPr="004E5A85" w:rsidRDefault="0019115B" w:rsidP="0061652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Sprunghöhe</w:t>
            </w:r>
          </w:p>
        </w:tc>
        <w:tc>
          <w:tcPr>
            <w:tcW w:w="1308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Rang</w:t>
            </w:r>
          </w:p>
        </w:tc>
        <w:tc>
          <w:tcPr>
            <w:tcW w:w="1341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Körpergrösse</w:t>
            </w:r>
          </w:p>
        </w:tc>
        <w:tc>
          <w:tcPr>
            <w:tcW w:w="1315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Sprunghöhe</w:t>
            </w:r>
          </w:p>
        </w:tc>
        <w:tc>
          <w:tcPr>
            <w:tcW w:w="1312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Differenz</w:t>
            </w:r>
          </w:p>
        </w:tc>
        <w:tc>
          <w:tcPr>
            <w:tcW w:w="1308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Rang</w:t>
            </w: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9115B" w:rsidTr="000F66D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</w:p>
        </w:tc>
      </w:tr>
    </w:tbl>
    <w:p w:rsidR="0019115B" w:rsidRDefault="0019115B" w:rsidP="0019115B">
      <w:pPr>
        <w:contextualSpacing/>
        <w:rPr>
          <w:rFonts w:ascii="Arial" w:hAnsi="Arial" w:cs="Arial"/>
          <w:sz w:val="20"/>
          <w:szCs w:val="20"/>
        </w:rPr>
      </w:pPr>
    </w:p>
    <w:p w:rsidR="0019115B" w:rsidRPr="0019115B" w:rsidRDefault="0019115B" w:rsidP="0019115B">
      <w:pPr>
        <w:contextualSpacing/>
        <w:rPr>
          <w:rFonts w:ascii="Arial" w:hAnsi="Arial"/>
          <w:b/>
          <w:i/>
          <w:sz w:val="20"/>
        </w:rPr>
      </w:pPr>
      <w:r w:rsidRPr="00F612F5">
        <w:rPr>
          <w:rFonts w:ascii="Arial" w:hAnsi="Arial"/>
          <w:b/>
          <w:i/>
          <w:sz w:val="20"/>
        </w:rPr>
        <w:t>Beispiel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1336"/>
        <w:gridCol w:w="1328"/>
        <w:gridCol w:w="1362"/>
        <w:gridCol w:w="1336"/>
        <w:gridCol w:w="1333"/>
        <w:gridCol w:w="1328"/>
      </w:tblGrid>
      <w:tr w:rsidR="0019115B" w:rsidTr="00EB796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3" w:type="dxa"/>
            <w:vMerge w:val="restart"/>
            <w:vAlign w:val="center"/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Schüler/in</w:t>
            </w:r>
          </w:p>
        </w:tc>
        <w:tc>
          <w:tcPr>
            <w:tcW w:w="2664" w:type="dxa"/>
            <w:gridSpan w:val="2"/>
          </w:tcPr>
          <w:p w:rsidR="0019115B" w:rsidRDefault="0019115B" w:rsidP="0061652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Hochsprung absolut</w:t>
            </w:r>
          </w:p>
        </w:tc>
        <w:tc>
          <w:tcPr>
            <w:tcW w:w="5359" w:type="dxa"/>
            <w:gridSpan w:val="4"/>
          </w:tcPr>
          <w:p w:rsidR="0019115B" w:rsidRDefault="0019115B" w:rsidP="0061652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Hochsprung relativ</w:t>
            </w:r>
          </w:p>
        </w:tc>
      </w:tr>
      <w:tr w:rsidR="0019115B" w:rsidTr="00EB796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3" w:type="dxa"/>
            <w:vMerge/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36" w:type="dxa"/>
          </w:tcPr>
          <w:p w:rsidR="0019115B" w:rsidRPr="004E5A85" w:rsidRDefault="0019115B" w:rsidP="0061652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Sprunghöhe</w:t>
            </w:r>
          </w:p>
        </w:tc>
        <w:tc>
          <w:tcPr>
            <w:tcW w:w="1328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Rang</w:t>
            </w:r>
          </w:p>
        </w:tc>
        <w:tc>
          <w:tcPr>
            <w:tcW w:w="1362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Körpergrösse</w:t>
            </w:r>
          </w:p>
        </w:tc>
        <w:tc>
          <w:tcPr>
            <w:tcW w:w="1336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Sprunghöhe</w:t>
            </w:r>
          </w:p>
        </w:tc>
        <w:tc>
          <w:tcPr>
            <w:tcW w:w="1333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Differenz</w:t>
            </w:r>
          </w:p>
        </w:tc>
        <w:tc>
          <w:tcPr>
            <w:tcW w:w="1328" w:type="dxa"/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Rang</w:t>
            </w:r>
          </w:p>
        </w:tc>
      </w:tr>
      <w:tr w:rsidR="0019115B" w:rsidTr="00EB796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1.20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3C28BA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1.70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1.20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0.50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3C28BA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 w:rsidR="0019115B">
              <w:rPr>
                <w:rFonts w:ascii="Arial" w:hAnsi="Arial"/>
                <w:sz w:val="20"/>
              </w:rPr>
              <w:t>.</w:t>
            </w:r>
          </w:p>
        </w:tc>
      </w:tr>
      <w:tr w:rsidR="0019115B" w:rsidTr="00EB796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Default="0019115B" w:rsidP="00616526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1.10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3C28BA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 w:rsidR="0019115B" w:rsidRPr="004E5A85"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1.58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 w:rsidRPr="004E5A85">
              <w:rPr>
                <w:rFonts w:ascii="Arial" w:hAnsi="Arial"/>
                <w:sz w:val="20"/>
              </w:rPr>
              <w:t>1.10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19115B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0.48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15B" w:rsidRPr="004E5A85" w:rsidRDefault="003C28BA" w:rsidP="00616526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19115B">
              <w:rPr>
                <w:rFonts w:ascii="Arial" w:hAnsi="Arial"/>
                <w:sz w:val="20"/>
              </w:rPr>
              <w:t>.</w:t>
            </w:r>
          </w:p>
        </w:tc>
      </w:tr>
    </w:tbl>
    <w:p w:rsidR="0019115B" w:rsidRDefault="0019115B" w:rsidP="0049622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9115B" w:rsidRDefault="0019115B" w:rsidP="0019115B">
      <w:pPr>
        <w:contextualSpacing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Leistungsnote im Hochsprung</w:t>
      </w:r>
    </w:p>
    <w:p w:rsidR="0019115B" w:rsidRDefault="0019115B" w:rsidP="0019115B">
      <w:pPr>
        <w:contextualSpacing/>
        <w:rPr>
          <w:rFonts w:ascii="Arial" w:hAnsi="Arial"/>
          <w:b/>
          <w:sz w:val="20"/>
        </w:rPr>
      </w:pPr>
    </w:p>
    <w:p w:rsidR="0019115B" w:rsidRDefault="0019115B" w:rsidP="0019115B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Arial" w:hAnsi="Arial"/>
          <w:sz w:val="20"/>
        </w:rPr>
      </w:pPr>
      <w:r w:rsidRPr="003F74D5">
        <w:rPr>
          <w:rFonts w:ascii="Arial" w:hAnsi="Arial"/>
          <w:sz w:val="20"/>
        </w:rPr>
        <w:t>Meine Note aufgrund der Wertungstabelle</w:t>
      </w:r>
      <w:r w:rsidR="00D62AAC">
        <w:rPr>
          <w:rFonts w:ascii="Arial" w:hAnsi="Arial"/>
          <w:sz w:val="20"/>
        </w:rPr>
        <w:t xml:space="preserve"> (A</w:t>
      </w:r>
      <w:r w:rsidR="00BD67FD">
        <w:rPr>
          <w:rFonts w:ascii="Arial" w:hAnsi="Arial"/>
          <w:sz w:val="20"/>
        </w:rPr>
        <w:t xml:space="preserve">rbeitsblatt </w:t>
      </w:r>
      <w:r w:rsidR="00C82664">
        <w:rPr>
          <w:rFonts w:ascii="Arial" w:hAnsi="Arial"/>
          <w:sz w:val="20"/>
        </w:rPr>
        <w:t>4): ______</w:t>
      </w:r>
      <w:r w:rsidR="00D92710">
        <w:rPr>
          <w:rFonts w:ascii="Arial" w:hAnsi="Arial"/>
          <w:sz w:val="20"/>
        </w:rPr>
        <w:t>_</w:t>
      </w:r>
      <w:r w:rsidR="00C82664">
        <w:rPr>
          <w:rFonts w:ascii="Arial" w:hAnsi="Arial"/>
          <w:sz w:val="20"/>
        </w:rPr>
        <w:t>_</w:t>
      </w:r>
    </w:p>
    <w:p w:rsidR="0019115B" w:rsidRDefault="0019115B" w:rsidP="0019115B">
      <w:pPr>
        <w:contextualSpacing/>
        <w:rPr>
          <w:rFonts w:ascii="Arial" w:hAnsi="Arial"/>
          <w:sz w:val="20"/>
        </w:rPr>
      </w:pPr>
    </w:p>
    <w:p w:rsidR="000F66DF" w:rsidRDefault="0019115B" w:rsidP="0019115B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>In Bezug auf meine Körpergrösse stufe ich meine Leistung im Hochsprung</w:t>
      </w:r>
      <w:r w:rsidR="006B7097">
        <w:rPr>
          <w:rFonts w:ascii="Arial" w:hAnsi="Arial"/>
          <w:sz w:val="20"/>
        </w:rPr>
        <w:t xml:space="preserve"> wie folgt ein…</w:t>
      </w:r>
      <w:r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br/>
        <w:t xml:space="preserve">gleich hoch </w:t>
      </w:r>
      <w:r>
        <w:rPr>
          <w:rFonts w:ascii="Arial" w:hAnsi="Arial"/>
          <w:sz w:val="20"/>
        </w:rPr>
        <w:sym w:font="Wingdings" w:char="F06F"/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  <w:t xml:space="preserve">eher höher </w:t>
      </w:r>
      <w:r>
        <w:rPr>
          <w:rFonts w:ascii="Arial" w:hAnsi="Arial"/>
          <w:sz w:val="20"/>
        </w:rPr>
        <w:sym w:font="Wingdings" w:char="F06F"/>
      </w:r>
      <w:r>
        <w:rPr>
          <w:rFonts w:ascii="Arial" w:hAnsi="Arial"/>
          <w:sz w:val="20"/>
        </w:rPr>
        <w:t xml:space="preserve">           eher tiefer  </w:t>
      </w:r>
      <w:r>
        <w:rPr>
          <w:rFonts w:ascii="Arial" w:hAnsi="Arial"/>
          <w:sz w:val="20"/>
        </w:rPr>
        <w:sym w:font="Wingdings" w:char="F06F"/>
      </w:r>
      <w:r w:rsidR="006B7097">
        <w:rPr>
          <w:rFonts w:ascii="Arial" w:hAnsi="Arial"/>
          <w:sz w:val="20"/>
        </w:rPr>
        <w:t xml:space="preserve">   </w:t>
      </w:r>
      <w:r w:rsidR="006B7097">
        <w:rPr>
          <w:rFonts w:ascii="Arial" w:hAnsi="Arial"/>
          <w:sz w:val="20"/>
        </w:rPr>
        <w:tab/>
      </w:r>
    </w:p>
    <w:p w:rsidR="0019115B" w:rsidRDefault="0019115B" w:rsidP="000F66DF">
      <w:pPr>
        <w:spacing w:after="0" w:line="240" w:lineRule="auto"/>
        <w:ind w:left="360"/>
        <w:contextualSpacing/>
        <w:rPr>
          <w:rFonts w:ascii="Arial" w:hAnsi="Arial"/>
          <w:sz w:val="20"/>
        </w:rPr>
      </w:pPr>
    </w:p>
    <w:p w:rsidR="0019115B" w:rsidRDefault="0019115B" w:rsidP="0019115B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>Mein No</w:t>
      </w:r>
      <w:r w:rsidR="00E0182B">
        <w:rPr>
          <w:rFonts w:ascii="Arial" w:hAnsi="Arial"/>
          <w:sz w:val="20"/>
        </w:rPr>
        <w:t>tenvorschlag: _____</w:t>
      </w:r>
      <w:r w:rsidR="00C82664">
        <w:rPr>
          <w:rFonts w:ascii="Arial" w:hAnsi="Arial"/>
          <w:sz w:val="20"/>
        </w:rPr>
        <w:t>__</w:t>
      </w:r>
      <w:r w:rsidR="00D92710">
        <w:rPr>
          <w:rFonts w:ascii="Arial" w:hAnsi="Arial"/>
          <w:sz w:val="20"/>
        </w:rPr>
        <w:t>_</w:t>
      </w:r>
    </w:p>
    <w:p w:rsidR="0019115B" w:rsidRDefault="0019115B" w:rsidP="0019115B">
      <w:pPr>
        <w:contextualSpacing/>
        <w:rPr>
          <w:rFonts w:ascii="Arial" w:hAnsi="Arial"/>
          <w:sz w:val="20"/>
        </w:rPr>
      </w:pPr>
    </w:p>
    <w:p w:rsidR="0019115B" w:rsidRDefault="0019115B" w:rsidP="0019115B">
      <w:pPr>
        <w:ind w:left="360"/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>Begründung:</w:t>
      </w:r>
    </w:p>
    <w:p w:rsidR="0019115B" w:rsidRPr="0019115B" w:rsidRDefault="0019115B" w:rsidP="0019115B">
      <w:pPr>
        <w:ind w:left="360"/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19115B" w:rsidRPr="00EE4F71" w:rsidRDefault="0019115B" w:rsidP="00191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  <w:szCs w:val="20"/>
        </w:rPr>
      </w:pPr>
      <w:r w:rsidRPr="00EE4F71">
        <w:rPr>
          <w:rFonts w:ascii="Arial" w:hAnsi="Arial"/>
          <w:sz w:val="20"/>
          <w:szCs w:val="20"/>
        </w:rPr>
        <w:t>Rückmeldung deiner Lehrperson</w:t>
      </w:r>
    </w:p>
    <w:p w:rsidR="00EB7967" w:rsidRPr="0019115B" w:rsidRDefault="00EB7967" w:rsidP="00191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</w:rPr>
        <w:br/>
      </w:r>
      <w:bookmarkStart w:id="0" w:name="_GoBack"/>
      <w:bookmarkEnd w:id="0"/>
    </w:p>
    <w:sectPr w:rsidR="00EB7967" w:rsidRPr="0019115B" w:rsidSect="00F1734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B796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B79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B7967" w:rsidRPr="00EB796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B796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B79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EB7967">
            <w:fldChar w:fldCharType="begin"/>
          </w:r>
          <w:r w:rsidR="00EB7967">
            <w:instrText xml:space="preserve"> NUMPAGES   \* MERGEFORMAT </w:instrText>
          </w:r>
          <w:r w:rsidR="00EB7967">
            <w:fldChar w:fldCharType="separate"/>
          </w:r>
          <w:r w:rsidR="00EB7967" w:rsidRPr="00EB79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B79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6279815F" wp14:editId="6A6511B2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3901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19115B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8839F01" wp14:editId="1C77D423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901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19115B">
            <w:rPr>
              <w:rFonts w:ascii="Arial" w:hAnsi="Arial" w:cs="Arial"/>
              <w:b/>
              <w:sz w:val="24"/>
              <w:szCs w:val="24"/>
            </w:rPr>
            <w:t>6</w:t>
          </w:r>
        </w:p>
        <w:p w:rsidR="00596FED" w:rsidRDefault="0019115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Leistungsmessung Hochsprung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9115B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D2A2650" wp14:editId="250C7267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1702C2"/>
    <w:multiLevelType w:val="hybridMultilevel"/>
    <w:tmpl w:val="00D09BF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0F66DF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6244E"/>
    <w:rsid w:val="0019115B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2382B"/>
    <w:rsid w:val="00326BE3"/>
    <w:rsid w:val="00353A90"/>
    <w:rsid w:val="00353BF7"/>
    <w:rsid w:val="0037026D"/>
    <w:rsid w:val="00370B95"/>
    <w:rsid w:val="00372F0B"/>
    <w:rsid w:val="00377AE6"/>
    <w:rsid w:val="00387635"/>
    <w:rsid w:val="00390D7E"/>
    <w:rsid w:val="00392901"/>
    <w:rsid w:val="0039412F"/>
    <w:rsid w:val="003B3B74"/>
    <w:rsid w:val="003B5CD6"/>
    <w:rsid w:val="003C28BA"/>
    <w:rsid w:val="003C347B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097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B1DBF"/>
    <w:rsid w:val="007E6F72"/>
    <w:rsid w:val="00802560"/>
    <w:rsid w:val="008103E2"/>
    <w:rsid w:val="00827E34"/>
    <w:rsid w:val="00830E59"/>
    <w:rsid w:val="0083659B"/>
    <w:rsid w:val="008374DF"/>
    <w:rsid w:val="00845ECF"/>
    <w:rsid w:val="0086545E"/>
    <w:rsid w:val="00885216"/>
    <w:rsid w:val="0088628E"/>
    <w:rsid w:val="008C1584"/>
    <w:rsid w:val="008C2832"/>
    <w:rsid w:val="008C33D4"/>
    <w:rsid w:val="008D01C5"/>
    <w:rsid w:val="008E11FC"/>
    <w:rsid w:val="008F3A94"/>
    <w:rsid w:val="009010F7"/>
    <w:rsid w:val="009166F8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F34B6"/>
    <w:rsid w:val="009F4975"/>
    <w:rsid w:val="00A017E3"/>
    <w:rsid w:val="00A14AFF"/>
    <w:rsid w:val="00A2518C"/>
    <w:rsid w:val="00A34486"/>
    <w:rsid w:val="00A40C36"/>
    <w:rsid w:val="00A42A30"/>
    <w:rsid w:val="00A458A5"/>
    <w:rsid w:val="00A52CC0"/>
    <w:rsid w:val="00A57BA9"/>
    <w:rsid w:val="00A724DF"/>
    <w:rsid w:val="00A73114"/>
    <w:rsid w:val="00A87B14"/>
    <w:rsid w:val="00AD69A6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67FD"/>
    <w:rsid w:val="00BD77B3"/>
    <w:rsid w:val="00BE5F37"/>
    <w:rsid w:val="00C56034"/>
    <w:rsid w:val="00C82664"/>
    <w:rsid w:val="00C85B4B"/>
    <w:rsid w:val="00C86E39"/>
    <w:rsid w:val="00C9675F"/>
    <w:rsid w:val="00CA2B54"/>
    <w:rsid w:val="00CB4F7C"/>
    <w:rsid w:val="00CF71B6"/>
    <w:rsid w:val="00D62AAC"/>
    <w:rsid w:val="00D64AE7"/>
    <w:rsid w:val="00D700A3"/>
    <w:rsid w:val="00D74077"/>
    <w:rsid w:val="00D80082"/>
    <w:rsid w:val="00D86BDC"/>
    <w:rsid w:val="00D91248"/>
    <w:rsid w:val="00D92710"/>
    <w:rsid w:val="00D93762"/>
    <w:rsid w:val="00DA12F4"/>
    <w:rsid w:val="00DA3079"/>
    <w:rsid w:val="00DB0E9D"/>
    <w:rsid w:val="00DB7C16"/>
    <w:rsid w:val="00DC6BA4"/>
    <w:rsid w:val="00DD1909"/>
    <w:rsid w:val="00DE4BF3"/>
    <w:rsid w:val="00E0182B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B7598"/>
    <w:rsid w:val="00EB7967"/>
    <w:rsid w:val="00EC4295"/>
    <w:rsid w:val="00ED5AC3"/>
    <w:rsid w:val="00EE4F71"/>
    <w:rsid w:val="00EF397B"/>
    <w:rsid w:val="00EF7609"/>
    <w:rsid w:val="00F1023A"/>
    <w:rsid w:val="00F1734C"/>
    <w:rsid w:val="00F21B26"/>
    <w:rsid w:val="00F23B47"/>
    <w:rsid w:val="00F35473"/>
    <w:rsid w:val="00F42151"/>
    <w:rsid w:val="00F46908"/>
    <w:rsid w:val="00F75497"/>
    <w:rsid w:val="00F84722"/>
    <w:rsid w:val="00F84D71"/>
    <w:rsid w:val="00F858CF"/>
    <w:rsid w:val="00F900E3"/>
    <w:rsid w:val="00F93A98"/>
    <w:rsid w:val="00FA09D6"/>
    <w:rsid w:val="00FA64DE"/>
    <w:rsid w:val="00FB3581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C1B93-84F1-40B4-993F-EC839AF5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101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14</cp:revision>
  <cp:lastPrinted>2012-11-30T16:36:00Z</cp:lastPrinted>
  <dcterms:created xsi:type="dcterms:W3CDTF">2014-04-01T08:29:00Z</dcterms:created>
  <dcterms:modified xsi:type="dcterms:W3CDTF">2014-04-01T08:57:00Z</dcterms:modified>
</cp:coreProperties>
</file>