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A22" w:rsidRDefault="007E7A22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A35EC" w:rsidTr="00B406D8">
        <w:tc>
          <w:tcPr>
            <w:tcW w:w="9356" w:type="dxa"/>
          </w:tcPr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C57D44">
              <w:rPr>
                <w:rFonts w:ascii="Arial" w:hAnsi="Arial"/>
                <w:b/>
                <w:sz w:val="18"/>
                <w:szCs w:val="18"/>
              </w:rPr>
              <w:t xml:space="preserve">Aufgabe 1: Klimabedingungen in </w:t>
            </w:r>
            <w:proofErr w:type="spellStart"/>
            <w:r w:rsidRPr="00C57D44">
              <w:rPr>
                <w:rFonts w:ascii="Arial" w:hAnsi="Arial"/>
                <w:b/>
                <w:sz w:val="18"/>
                <w:szCs w:val="18"/>
              </w:rPr>
              <w:t>Masdar</w:t>
            </w:r>
            <w:proofErr w:type="spellEnd"/>
          </w:p>
          <w:p w:rsidR="001B0A51" w:rsidRPr="00C57D44" w:rsidRDefault="001B0A51" w:rsidP="009D78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:rsidR="00AA35EC" w:rsidRPr="00C57D44" w:rsidRDefault="00AA35EC" w:rsidP="00AA35EC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t>In w</w:t>
            </w:r>
            <w:r w:rsidR="00686F90" w:rsidRPr="00C57D44">
              <w:rPr>
                <w:rFonts w:ascii="Arial" w:hAnsi="Arial"/>
                <w:sz w:val="18"/>
                <w:szCs w:val="18"/>
              </w:rPr>
              <w:t xml:space="preserve">elcher Klimazone liegt </w:t>
            </w:r>
            <w:proofErr w:type="spellStart"/>
            <w:r w:rsidR="00686F90" w:rsidRPr="00C57D44">
              <w:rPr>
                <w:rFonts w:ascii="Arial" w:hAnsi="Arial"/>
                <w:sz w:val="18"/>
                <w:szCs w:val="18"/>
              </w:rPr>
              <w:t>Masdar</w:t>
            </w:r>
            <w:proofErr w:type="spellEnd"/>
            <w:r w:rsidR="00686F90" w:rsidRPr="00C57D44">
              <w:rPr>
                <w:rFonts w:ascii="Arial" w:hAnsi="Arial"/>
                <w:sz w:val="18"/>
                <w:szCs w:val="18"/>
              </w:rPr>
              <w:t xml:space="preserve">?  </w:t>
            </w:r>
            <w:r w:rsidRPr="00C57D44">
              <w:rPr>
                <w:rFonts w:ascii="Arial" w:hAnsi="Arial"/>
                <w:b/>
                <w:sz w:val="18"/>
                <w:szCs w:val="18"/>
              </w:rPr>
              <w:t>Tropen, Tropische Wüste (0 – 2 M. feucht)</w:t>
            </w:r>
          </w:p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sz w:val="18"/>
                <w:szCs w:val="18"/>
              </w:rPr>
            </w:pPr>
          </w:p>
          <w:p w:rsidR="00686F90" w:rsidRPr="00C57D44" w:rsidRDefault="00AA35EC" w:rsidP="002040A3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t xml:space="preserve">Beschreiben Sie die Klimabedingungen in der Region um </w:t>
            </w:r>
            <w:proofErr w:type="spellStart"/>
            <w:r w:rsidRPr="00C57D44">
              <w:rPr>
                <w:rFonts w:ascii="Arial" w:hAnsi="Arial"/>
                <w:sz w:val="18"/>
                <w:szCs w:val="18"/>
              </w:rPr>
              <w:t>Ma</w:t>
            </w:r>
            <w:r w:rsidR="00095C94" w:rsidRPr="00C57D44">
              <w:rPr>
                <w:rFonts w:ascii="Arial" w:hAnsi="Arial"/>
                <w:sz w:val="18"/>
                <w:szCs w:val="18"/>
              </w:rPr>
              <w:t>s</w:t>
            </w:r>
            <w:r w:rsidRPr="00C57D44">
              <w:rPr>
                <w:rFonts w:ascii="Arial" w:hAnsi="Arial"/>
                <w:sz w:val="18"/>
                <w:szCs w:val="18"/>
              </w:rPr>
              <w:t>dar</w:t>
            </w:r>
            <w:proofErr w:type="spellEnd"/>
            <w:r w:rsidRPr="00C57D44">
              <w:rPr>
                <w:rFonts w:ascii="Arial" w:hAnsi="Arial"/>
                <w:sz w:val="18"/>
                <w:szCs w:val="18"/>
              </w:rPr>
              <w:t>. Nehmen Sie dazu ein Klimadiagramm von Abu Dhabi zur Hilfe.</w:t>
            </w:r>
          </w:p>
          <w:p w:rsidR="002040A3" w:rsidRPr="00C57D44" w:rsidRDefault="00AA35EC" w:rsidP="00686F90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b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br/>
            </w:r>
            <w:r w:rsidRPr="00C57D44">
              <w:rPr>
                <w:rFonts w:ascii="Arial" w:hAnsi="Arial"/>
                <w:b/>
                <w:sz w:val="18"/>
                <w:szCs w:val="18"/>
              </w:rPr>
              <w:t>Die Durchschnittstemperatur schwankt zwischen 18.6 °C im Januar und 33.8 °C im August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 xml:space="preserve"> (max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>i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 xml:space="preserve">mal Temperaturen: </w:t>
            </w:r>
            <w:r w:rsidR="001E3CB1" w:rsidRPr="00C57D44">
              <w:rPr>
                <w:rFonts w:ascii="Arial" w:hAnsi="Arial"/>
                <w:b/>
                <w:sz w:val="18"/>
                <w:szCs w:val="18"/>
              </w:rPr>
              <w:t>55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 xml:space="preserve"> °C)</w:t>
            </w:r>
            <w:r w:rsidRPr="00C57D44">
              <w:rPr>
                <w:rFonts w:ascii="Arial" w:hAnsi="Arial"/>
                <w:b/>
                <w:sz w:val="18"/>
                <w:szCs w:val="18"/>
              </w:rPr>
              <w:t xml:space="preserve">. Die Jahresmitteltemperatur beträgt 26.8 °C. </w:t>
            </w:r>
            <w:r w:rsidR="002040A3" w:rsidRPr="00C57D44">
              <w:rPr>
                <w:rFonts w:ascii="Arial" w:hAnsi="Arial"/>
                <w:b/>
                <w:sz w:val="18"/>
                <w:szCs w:val="18"/>
              </w:rPr>
              <w:t>Es regnet hauptsächlich in den Wintermonaten (Februar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 xml:space="preserve"> / März)</w:t>
            </w:r>
            <w:r w:rsidR="002040A3" w:rsidRPr="00C57D44">
              <w:rPr>
                <w:rFonts w:ascii="Arial" w:hAnsi="Arial"/>
                <w:b/>
                <w:sz w:val="18"/>
                <w:szCs w:val="18"/>
              </w:rPr>
              <w:t xml:space="preserve">. 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>Die Sommerm</w:t>
            </w:r>
            <w:r w:rsidR="002040A3" w:rsidRPr="00C57D44">
              <w:rPr>
                <w:rFonts w:ascii="Arial" w:hAnsi="Arial"/>
                <w:b/>
                <w:sz w:val="18"/>
                <w:szCs w:val="18"/>
              </w:rPr>
              <w:t>onate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 xml:space="preserve"> sind weitgehend trocken</w:t>
            </w:r>
            <w:r w:rsidR="002040A3" w:rsidRPr="00C57D44">
              <w:rPr>
                <w:rFonts w:ascii="Arial" w:hAnsi="Arial"/>
                <w:b/>
                <w:sz w:val="18"/>
                <w:szCs w:val="18"/>
              </w:rPr>
              <w:t>. Im Jahr fallen 47 mm Niederschlag. Das Klima ist das ganze Jahr arid (trocken)</w:t>
            </w:r>
            <w:r w:rsidR="00BE0CAB" w:rsidRPr="00C57D44">
              <w:rPr>
                <w:rFonts w:ascii="Arial" w:hAnsi="Arial"/>
                <w:b/>
                <w:sz w:val="18"/>
                <w:szCs w:val="18"/>
              </w:rPr>
              <w:t>.</w:t>
            </w:r>
          </w:p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AA35EC" w:rsidTr="003A4498">
        <w:tc>
          <w:tcPr>
            <w:tcW w:w="9356" w:type="dxa"/>
          </w:tcPr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AA35EC" w:rsidTr="00427950">
        <w:tc>
          <w:tcPr>
            <w:tcW w:w="9356" w:type="dxa"/>
          </w:tcPr>
          <w:p w:rsidR="00AA35EC" w:rsidRPr="00C57D44" w:rsidRDefault="00AA35EC" w:rsidP="009D78C4">
            <w:pPr>
              <w:pStyle w:val="Kopfzeile"/>
              <w:rPr>
                <w:rFonts w:ascii="Arial" w:hAnsi="Arial"/>
                <w:b/>
                <w:sz w:val="18"/>
                <w:szCs w:val="18"/>
              </w:rPr>
            </w:pPr>
            <w:r w:rsidRPr="00C57D44">
              <w:rPr>
                <w:rFonts w:ascii="Arial" w:hAnsi="Arial"/>
                <w:b/>
                <w:sz w:val="18"/>
                <w:szCs w:val="18"/>
              </w:rPr>
              <w:t>Aufgabe 2: Klimabedingte Probleme und Massnahmen</w:t>
            </w:r>
          </w:p>
          <w:p w:rsidR="001B0A51" w:rsidRPr="00C57D44" w:rsidRDefault="001B0A51" w:rsidP="009D78C4">
            <w:pPr>
              <w:pStyle w:val="Kopfzeile"/>
              <w:rPr>
                <w:rFonts w:ascii="Arial" w:hAnsi="Arial"/>
                <w:b/>
                <w:sz w:val="18"/>
                <w:szCs w:val="18"/>
              </w:rPr>
            </w:pPr>
          </w:p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C57D44">
              <w:rPr>
                <w:rFonts w:ascii="Arial" w:hAnsi="Arial"/>
                <w:i/>
                <w:sz w:val="18"/>
                <w:szCs w:val="18"/>
                <w:u w:val="single"/>
              </w:rPr>
              <w:t>Boden:</w:t>
            </w:r>
          </w:p>
          <w:p w:rsidR="00686F90" w:rsidRPr="00C57D44" w:rsidRDefault="00AA35EC" w:rsidP="00AA35EC">
            <w:pPr>
              <w:pStyle w:val="Kopfzeile"/>
              <w:numPr>
                <w:ilvl w:val="0"/>
                <w:numId w:val="24"/>
              </w:numPr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t xml:space="preserve">Welchen Problemen bezüglich des Bodens begegnen die Bauunternehmen bei der Errichtung von </w:t>
            </w:r>
            <w:proofErr w:type="spellStart"/>
            <w:r w:rsidRPr="00C57D44">
              <w:rPr>
                <w:rFonts w:ascii="Arial" w:hAnsi="Arial"/>
                <w:sz w:val="18"/>
                <w:szCs w:val="18"/>
              </w:rPr>
              <w:t>Masdar</w:t>
            </w:r>
            <w:proofErr w:type="spellEnd"/>
            <w:r w:rsidRPr="00C57D44">
              <w:rPr>
                <w:rFonts w:ascii="Arial" w:hAnsi="Arial"/>
                <w:sz w:val="18"/>
                <w:szCs w:val="18"/>
              </w:rPr>
              <w:t xml:space="preserve"> City? </w:t>
            </w:r>
          </w:p>
          <w:p w:rsidR="00AA35EC" w:rsidRPr="00C57D44" w:rsidRDefault="00AA35EC" w:rsidP="00686F90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/>
              <w:rPr>
                <w:rFonts w:ascii="Arial" w:hAnsi="Arial"/>
                <w:b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br/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>- Sandige Wüstenböden bieten Fundamenten keinen festen Stand.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br/>
              <w:t>- Salzhaltige Bodenschichten greifen Betonpfeiler an =&gt; Einsturzgefahr.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br/>
            </w:r>
          </w:p>
          <w:p w:rsidR="00686F90" w:rsidRPr="00C57D44" w:rsidRDefault="00AA35EC" w:rsidP="00AA35EC">
            <w:pPr>
              <w:pStyle w:val="Kopfzeile"/>
              <w:numPr>
                <w:ilvl w:val="0"/>
                <w:numId w:val="24"/>
              </w:numPr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t xml:space="preserve">Welche Massnamen wurden zur </w:t>
            </w:r>
            <w:r w:rsidR="001F3A2C">
              <w:rPr>
                <w:rFonts w:ascii="Arial" w:hAnsi="Arial"/>
                <w:sz w:val="18"/>
                <w:szCs w:val="18"/>
              </w:rPr>
              <w:t>Lösung</w:t>
            </w:r>
            <w:r w:rsidRPr="00C57D44">
              <w:rPr>
                <w:rFonts w:ascii="Arial" w:hAnsi="Arial"/>
                <w:sz w:val="18"/>
                <w:szCs w:val="18"/>
              </w:rPr>
              <w:t xml:space="preserve"> dieser Probleme getroffen?</w:t>
            </w:r>
          </w:p>
          <w:p w:rsidR="00AA35EC" w:rsidRPr="00C57D44" w:rsidRDefault="00AA35EC" w:rsidP="00686F90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/>
              <w:rPr>
                <w:rFonts w:ascii="Arial" w:hAnsi="Arial"/>
                <w:b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br/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>- 20 m lange Betonpfeiler verankern Fundament im Wüstenboden.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br/>
              <w:t xml:space="preserve">- Der Beton wird mit Stahl versetzt, damit </w:t>
            </w:r>
            <w:r w:rsidR="00686F90" w:rsidRPr="00C57D44">
              <w:rPr>
                <w:rFonts w:ascii="Arial" w:hAnsi="Arial"/>
                <w:b/>
                <w:sz w:val="18"/>
                <w:szCs w:val="18"/>
              </w:rPr>
              <w:t>dieser</w:t>
            </w:r>
            <w:r w:rsidR="00F96F43" w:rsidRPr="00C57D44">
              <w:rPr>
                <w:rFonts w:ascii="Arial" w:hAnsi="Arial"/>
                <w:b/>
                <w:sz w:val="18"/>
                <w:szCs w:val="18"/>
              </w:rPr>
              <w:t xml:space="preserve"> weniger schnell 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>erodiert.</w:t>
            </w:r>
          </w:p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18"/>
                <w:szCs w:val="18"/>
              </w:rPr>
            </w:pPr>
          </w:p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C57D44">
              <w:rPr>
                <w:rFonts w:ascii="Arial" w:hAnsi="Arial"/>
                <w:i/>
                <w:sz w:val="18"/>
                <w:szCs w:val="18"/>
                <w:u w:val="single"/>
              </w:rPr>
              <w:t>Temperatur:</w:t>
            </w:r>
          </w:p>
          <w:p w:rsidR="0049395C" w:rsidRPr="00C57D44" w:rsidRDefault="00AA35EC" w:rsidP="00AA35EC">
            <w:pPr>
              <w:pStyle w:val="Kopfzeile"/>
              <w:numPr>
                <w:ilvl w:val="0"/>
                <w:numId w:val="24"/>
              </w:numPr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t>Welche architektonischen Baumassnamen wurden ergriffen, um ein möglichst angenehmes Stadt- und Raumklima zu erzielen?</w:t>
            </w:r>
          </w:p>
          <w:p w:rsidR="00AA35EC" w:rsidRPr="00C57D44" w:rsidRDefault="00AA35EC" w:rsidP="0049395C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/>
              <w:rPr>
                <w:rFonts w:ascii="Arial" w:hAnsi="Arial"/>
                <w:b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br/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>- Enge Strassen (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>4 -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 xml:space="preserve"> 6 m), damit die Häuser möglichst viel Schatten spenden.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br/>
              <w:t xml:space="preserve">- 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 xml:space="preserve">Vor Ort hergestellte </w:t>
            </w:r>
            <w:r w:rsidR="00FE70D2" w:rsidRPr="00C57D44">
              <w:rPr>
                <w:rFonts w:ascii="Arial" w:hAnsi="Arial"/>
                <w:b/>
                <w:sz w:val="18"/>
                <w:szCs w:val="18"/>
              </w:rPr>
              <w:t xml:space="preserve">Paneelen aus Sand als </w:t>
            </w:r>
            <w:r w:rsidR="001E3CB1" w:rsidRPr="00C57D44">
              <w:rPr>
                <w:rFonts w:ascii="Arial" w:hAnsi="Arial"/>
                <w:b/>
                <w:sz w:val="18"/>
                <w:szCs w:val="18"/>
              </w:rPr>
              <w:t xml:space="preserve">Dämmmaterial </w:t>
            </w:r>
            <w:r w:rsidR="00FE70D2" w:rsidRPr="00C57D44">
              <w:rPr>
                <w:rFonts w:ascii="Arial" w:hAnsi="Arial"/>
                <w:b/>
                <w:sz w:val="18"/>
                <w:szCs w:val="18"/>
              </w:rPr>
              <w:t>an Aussenwände</w:t>
            </w:r>
            <w:r w:rsidR="00BE0CAB" w:rsidRPr="00C57D44">
              <w:rPr>
                <w:rFonts w:ascii="Arial" w:hAnsi="Arial"/>
                <w:b/>
                <w:sz w:val="18"/>
                <w:szCs w:val="18"/>
              </w:rPr>
              <w:t>n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>. (Zusätzlicher Vo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>r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 xml:space="preserve">teil: </w:t>
            </w:r>
            <w:r w:rsidR="00FE70D2" w:rsidRPr="00C57D44">
              <w:rPr>
                <w:rFonts w:ascii="Arial" w:hAnsi="Arial"/>
                <w:b/>
                <w:sz w:val="18"/>
                <w:szCs w:val="18"/>
              </w:rPr>
              <w:t>Paneele werden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 xml:space="preserve"> nicht so schnell </w:t>
            </w:r>
            <w:r w:rsidR="00FE70D2" w:rsidRPr="00C57D44">
              <w:rPr>
                <w:rFonts w:ascii="Arial" w:hAnsi="Arial"/>
                <w:b/>
                <w:sz w:val="18"/>
                <w:szCs w:val="18"/>
              </w:rPr>
              <w:t>schmutzig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>, spart Putzwasser)</w:t>
            </w:r>
            <w:r w:rsidR="001E3CB1" w:rsidRPr="00C57D44">
              <w:rPr>
                <w:rFonts w:ascii="Arial" w:hAnsi="Arial"/>
                <w:b/>
                <w:sz w:val="18"/>
                <w:szCs w:val="18"/>
              </w:rPr>
              <w:br/>
              <w:t xml:space="preserve">- </w:t>
            </w:r>
            <w:r w:rsidR="00FE70D2" w:rsidRPr="00C57D44">
              <w:rPr>
                <w:rFonts w:ascii="Arial" w:hAnsi="Arial"/>
                <w:b/>
                <w:sz w:val="18"/>
                <w:szCs w:val="18"/>
              </w:rPr>
              <w:t>S</w:t>
            </w:r>
            <w:r w:rsidR="001E3CB1" w:rsidRPr="00C57D44">
              <w:rPr>
                <w:rFonts w:ascii="Arial" w:hAnsi="Arial"/>
                <w:b/>
                <w:sz w:val="18"/>
                <w:szCs w:val="18"/>
              </w:rPr>
              <w:t xml:space="preserve">pezielle </w:t>
            </w:r>
            <w:r w:rsidR="00BE0CAB" w:rsidRPr="00C57D44">
              <w:rPr>
                <w:rFonts w:ascii="Arial" w:hAnsi="Arial"/>
                <w:b/>
                <w:sz w:val="18"/>
                <w:szCs w:val="18"/>
              </w:rPr>
              <w:t>Folien</w:t>
            </w:r>
            <w:r w:rsidR="001E3CB1" w:rsidRPr="00C57D44">
              <w:rPr>
                <w:rFonts w:ascii="Arial" w:hAnsi="Arial"/>
                <w:b/>
                <w:sz w:val="18"/>
                <w:szCs w:val="18"/>
              </w:rPr>
              <w:t xml:space="preserve"> an den Fenstern</w:t>
            </w:r>
            <w:r w:rsidR="00FE70D2" w:rsidRPr="00C57D44">
              <w:rPr>
                <w:rFonts w:ascii="Arial" w:hAnsi="Arial"/>
                <w:b/>
                <w:sz w:val="18"/>
                <w:szCs w:val="18"/>
              </w:rPr>
              <w:t xml:space="preserve"> lassen Licht hinein, halten Wärme aber draussen (spart elektr</w:t>
            </w:r>
            <w:r w:rsidR="00FE70D2" w:rsidRPr="00C57D44">
              <w:rPr>
                <w:rFonts w:ascii="Arial" w:hAnsi="Arial"/>
                <w:b/>
                <w:sz w:val="18"/>
                <w:szCs w:val="18"/>
              </w:rPr>
              <w:t>i</w:t>
            </w:r>
            <w:r w:rsidR="00FE70D2" w:rsidRPr="00C57D44">
              <w:rPr>
                <w:rFonts w:ascii="Arial" w:hAnsi="Arial"/>
                <w:b/>
                <w:sz w:val="18"/>
                <w:szCs w:val="18"/>
              </w:rPr>
              <w:t>sches Licht und schont die Klimaanlage).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br/>
              <w:t>- Windturm (siehe nächste Frage)</w:t>
            </w:r>
          </w:p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18"/>
                <w:szCs w:val="18"/>
              </w:rPr>
            </w:pPr>
          </w:p>
          <w:p w:rsidR="00AA35EC" w:rsidRPr="00C57D44" w:rsidRDefault="00AA35EC" w:rsidP="009D78C4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C57D44">
              <w:rPr>
                <w:rFonts w:ascii="Arial" w:hAnsi="Arial"/>
                <w:i/>
                <w:sz w:val="18"/>
                <w:szCs w:val="18"/>
                <w:u w:val="single"/>
              </w:rPr>
              <w:t>Wind:</w:t>
            </w:r>
          </w:p>
          <w:p w:rsidR="0049395C" w:rsidRPr="00C57D44" w:rsidRDefault="00AA35EC" w:rsidP="00951FBC">
            <w:pPr>
              <w:pStyle w:val="Kopfzeile"/>
              <w:numPr>
                <w:ilvl w:val="0"/>
                <w:numId w:val="24"/>
              </w:numPr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t xml:space="preserve">Wie beeinflusst der </w:t>
            </w:r>
            <w:proofErr w:type="spellStart"/>
            <w:r w:rsidRPr="00C57D44">
              <w:rPr>
                <w:rFonts w:ascii="Arial" w:hAnsi="Arial"/>
                <w:sz w:val="18"/>
                <w:szCs w:val="18"/>
              </w:rPr>
              <w:t>Shamal</w:t>
            </w:r>
            <w:proofErr w:type="spellEnd"/>
            <w:r w:rsidRPr="00C57D44">
              <w:rPr>
                <w:rFonts w:ascii="Arial" w:hAnsi="Arial"/>
                <w:sz w:val="18"/>
                <w:szCs w:val="18"/>
              </w:rPr>
              <w:t>-Wind das Bauprojekt</w:t>
            </w:r>
            <w:r w:rsidR="00951FBC" w:rsidRPr="00C57D44">
              <w:rPr>
                <w:rFonts w:ascii="Arial" w:hAnsi="Arial"/>
                <w:sz w:val="18"/>
                <w:szCs w:val="18"/>
              </w:rPr>
              <w:t xml:space="preserve"> und die Stadtplanung</w:t>
            </w:r>
            <w:r w:rsidRPr="00C57D44">
              <w:rPr>
                <w:rFonts w:ascii="Arial" w:hAnsi="Arial"/>
                <w:sz w:val="18"/>
                <w:szCs w:val="18"/>
              </w:rPr>
              <w:t>?</w:t>
            </w:r>
          </w:p>
          <w:p w:rsidR="00AA35EC" w:rsidRPr="00C57D44" w:rsidRDefault="00AA35EC" w:rsidP="0049395C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/>
              <w:rPr>
                <w:rFonts w:ascii="Arial" w:hAnsi="Arial"/>
                <w:b/>
                <w:sz w:val="18"/>
                <w:szCs w:val="18"/>
              </w:rPr>
            </w:pPr>
            <w:r w:rsidRPr="00C57D44">
              <w:rPr>
                <w:rFonts w:ascii="Arial" w:hAnsi="Arial"/>
                <w:sz w:val="18"/>
                <w:szCs w:val="18"/>
              </w:rPr>
              <w:br/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>- Der Wind führt zu heftigen Sandstürmen</w:t>
            </w:r>
            <w:r w:rsidR="001E3CB1" w:rsidRPr="00C57D44">
              <w:rPr>
                <w:rFonts w:ascii="Arial" w:hAnsi="Arial"/>
                <w:b/>
                <w:sz w:val="18"/>
                <w:szCs w:val="18"/>
              </w:rPr>
              <w:t xml:space="preserve"> (80 km/h)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>, welche die Bauarbeiten erschweren, die Hau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>s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>fassaden erodieren (wie Sandstrahlen) und die Solarpanel versanden.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br/>
              <w:t xml:space="preserve">- Die Stadt wird nach 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>Norden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 xml:space="preserve"> ausgerichtet, damit der Wind optimal durch die Strassen wehen kann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 xml:space="preserve"> und die Stadt abkühlt</w:t>
            </w:r>
            <w:r w:rsidR="00BE0CAB" w:rsidRPr="00C57D44">
              <w:rPr>
                <w:rFonts w:ascii="Arial" w:hAnsi="Arial"/>
                <w:b/>
                <w:sz w:val="18"/>
                <w:szCs w:val="18"/>
              </w:rPr>
              <w:t>.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br/>
              <w:t xml:space="preserve">- Alle Gebäude stehen auf einer offenen 7 m hohen Plattform, damit der Wind unten durch </w:t>
            </w:r>
            <w:r w:rsidR="00BE0CAB" w:rsidRPr="00C57D44">
              <w:rPr>
                <w:rFonts w:ascii="Arial" w:hAnsi="Arial"/>
                <w:b/>
                <w:sz w:val="18"/>
                <w:szCs w:val="18"/>
              </w:rPr>
              <w:t>ziehen kann.</w:t>
            </w:r>
            <w:r w:rsidR="00BE0CAB" w:rsidRPr="00C57D44">
              <w:rPr>
                <w:rFonts w:ascii="Arial" w:hAnsi="Arial"/>
                <w:b/>
                <w:sz w:val="18"/>
                <w:szCs w:val="18"/>
              </w:rPr>
              <w:br/>
              <w:t xml:space="preserve">- Zudem wird ein </w:t>
            </w:r>
            <w:proofErr w:type="spellStart"/>
            <w:r w:rsidR="00BE0CAB" w:rsidRPr="00C57D44">
              <w:rPr>
                <w:rFonts w:ascii="Arial" w:hAnsi="Arial"/>
                <w:b/>
                <w:sz w:val="18"/>
                <w:szCs w:val="18"/>
              </w:rPr>
              <w:t>Windturm</w:t>
            </w:r>
            <w:proofErr w:type="spellEnd"/>
            <w:r w:rsidR="00BE0CAB" w:rsidRPr="00C57D44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 xml:space="preserve">errichtet, welcher den Wind </w:t>
            </w:r>
            <w:r w:rsidR="009437E3" w:rsidRPr="00C57D44">
              <w:rPr>
                <w:rFonts w:ascii="Arial" w:hAnsi="Arial"/>
                <w:b/>
                <w:sz w:val="18"/>
                <w:szCs w:val="18"/>
              </w:rPr>
              <w:t xml:space="preserve">aus drei Richtungen 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>einfängt, mit versprü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>h</w:t>
            </w:r>
            <w:r w:rsidR="00951FBC" w:rsidRPr="00C57D44">
              <w:rPr>
                <w:rFonts w:ascii="Arial" w:hAnsi="Arial"/>
                <w:b/>
                <w:sz w:val="18"/>
                <w:szCs w:val="18"/>
              </w:rPr>
              <w:t xml:space="preserve">tem Wasser kühlt und nach unten in die Strassen führt. </w:t>
            </w:r>
          </w:p>
          <w:p w:rsidR="00AA35EC" w:rsidRPr="00C57D44" w:rsidRDefault="00AA35EC" w:rsidP="009D78C4">
            <w:pPr>
              <w:pStyle w:val="Kopfzeile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BA9" w:rsidRDefault="00971BA9">
      <w:r>
        <w:separator/>
      </w:r>
    </w:p>
  </w:endnote>
  <w:endnote w:type="continuationSeparator" w:id="0">
    <w:p w:rsidR="00971BA9" w:rsidRDefault="00971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BF" w:rsidRDefault="00B54DB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54DB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9395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9395C" w:rsidRPr="0049395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54DB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54DB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54DBF" w:rsidRPr="00B54DB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BA9" w:rsidRDefault="00971BA9">
      <w:r>
        <w:separator/>
      </w:r>
    </w:p>
  </w:footnote>
  <w:footnote w:type="continuationSeparator" w:id="0">
    <w:p w:rsidR="00971BA9" w:rsidRDefault="00971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BF" w:rsidRDefault="00B54D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D51F8" w:rsidTr="00AD2185">
      <w:trPr>
        <w:trHeight w:val="227"/>
      </w:trPr>
      <w:tc>
        <w:tcPr>
          <w:tcW w:w="9356" w:type="dxa"/>
          <w:gridSpan w:val="5"/>
          <w:vAlign w:val="center"/>
        </w:tcPr>
        <w:p w:rsidR="00FD51F8" w:rsidRPr="00092BCF" w:rsidRDefault="00FD51F8" w:rsidP="00AD2185">
          <w:pPr>
            <w:pStyle w:val="Kopfzeile"/>
            <w:rPr>
              <w:rFonts w:ascii="Arial" w:hAnsi="Arial"/>
              <w:sz w:val="20"/>
            </w:rPr>
          </w:pPr>
        </w:p>
      </w:tc>
    </w:tr>
    <w:tr w:rsidR="00FD51F8" w:rsidTr="00AD2185">
      <w:trPr>
        <w:trHeight w:hRule="exact" w:val="567"/>
      </w:trPr>
      <w:tc>
        <w:tcPr>
          <w:tcW w:w="3932" w:type="dxa"/>
          <w:gridSpan w:val="3"/>
          <w:vMerge w:val="restart"/>
        </w:tcPr>
        <w:p w:rsidR="00FD51F8" w:rsidRDefault="00FD51F8" w:rsidP="00AD218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CF107DC" wp14:editId="75C7806C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D51F8" w:rsidRDefault="00FD51F8" w:rsidP="00AD2185">
          <w:pPr>
            <w:pStyle w:val="Kopfzeile"/>
          </w:pPr>
        </w:p>
        <w:p w:rsidR="00FD51F8" w:rsidRPr="0008046F" w:rsidRDefault="00FD51F8" w:rsidP="00AD2185">
          <w:pPr>
            <w:jc w:val="center"/>
          </w:pPr>
        </w:p>
      </w:tc>
      <w:tc>
        <w:tcPr>
          <w:tcW w:w="3618" w:type="dxa"/>
          <w:vAlign w:val="bottom"/>
        </w:tcPr>
        <w:p w:rsidR="00FD51F8" w:rsidRDefault="00FD51F8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FD51F8" w:rsidRPr="002D01FD" w:rsidRDefault="00FD51F8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D51F8" w:rsidTr="00AD2185">
      <w:trPr>
        <w:trHeight w:hRule="exact" w:val="397"/>
      </w:trPr>
      <w:tc>
        <w:tcPr>
          <w:tcW w:w="3932" w:type="dxa"/>
          <w:gridSpan w:val="3"/>
          <w:vMerge/>
        </w:tcPr>
        <w:p w:rsidR="00FD51F8" w:rsidRDefault="00FD51F8" w:rsidP="00AD2185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D51F8" w:rsidRDefault="00FD51F8" w:rsidP="00AD2185">
          <w:pPr>
            <w:pStyle w:val="Kopfzeile"/>
          </w:pPr>
        </w:p>
      </w:tc>
      <w:tc>
        <w:tcPr>
          <w:tcW w:w="3618" w:type="dxa"/>
          <w:vAlign w:val="bottom"/>
        </w:tcPr>
        <w:p w:rsidR="00FD51F8" w:rsidRPr="002D01FD" w:rsidRDefault="00FD51F8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D51F8" w:rsidTr="00AD2185">
      <w:trPr>
        <w:trHeight w:hRule="exact" w:val="227"/>
      </w:trPr>
      <w:tc>
        <w:tcPr>
          <w:tcW w:w="9356" w:type="dxa"/>
          <w:gridSpan w:val="5"/>
        </w:tcPr>
        <w:p w:rsidR="00FD51F8" w:rsidRPr="00092BCF" w:rsidRDefault="00FD51F8" w:rsidP="00AD2185">
          <w:pPr>
            <w:pStyle w:val="Kopfzeile"/>
            <w:rPr>
              <w:rFonts w:ascii="Arial" w:hAnsi="Arial"/>
              <w:sz w:val="20"/>
            </w:rPr>
          </w:pPr>
        </w:p>
      </w:tc>
    </w:tr>
    <w:tr w:rsidR="00FD51F8" w:rsidTr="00AD2185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D51F8" w:rsidRPr="005301DE" w:rsidRDefault="00FD51F8" w:rsidP="00AD218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en-US"/>
            </w:rPr>
            <w:drawing>
              <wp:inline distT="0" distB="0" distL="0" distR="0" wp14:anchorId="0196B908" wp14:editId="0E451CE2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4-03-17-17h57m27s12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D51F8" w:rsidRDefault="00FD51F8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D51F8" w:rsidRPr="002D01FD" w:rsidRDefault="00FD51F8" w:rsidP="00AD2185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FD51F8" w:rsidTr="00AD2185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D51F8" w:rsidRDefault="00FD51F8" w:rsidP="00AD218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D51F8" w:rsidRDefault="00FD51F8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D51F8" w:rsidRPr="006F2C9E" w:rsidRDefault="00FD51F8" w:rsidP="00AD218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Masdar</w:t>
          </w:r>
          <w:proofErr w:type="spellEnd"/>
          <w:r>
            <w:rPr>
              <w:rFonts w:ascii="Arial" w:hAnsi="Arial"/>
              <w:b/>
              <w:sz w:val="24"/>
              <w:szCs w:val="24"/>
            </w:rPr>
            <w:t xml:space="preserve"> – Stadt der Zukunft</w:t>
          </w:r>
        </w:p>
      </w:tc>
    </w:tr>
    <w:tr w:rsidR="00FD51F8" w:rsidTr="00AD2185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D51F8" w:rsidRDefault="00FD51F8" w:rsidP="00AD218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D51F8" w:rsidRDefault="00FD51F8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D51F8" w:rsidRDefault="00FD51F8" w:rsidP="00AD218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D51F8" w:rsidRPr="00471F78" w:rsidRDefault="00FD51F8" w:rsidP="00AD218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D51F8" w:rsidRPr="0070624B" w:rsidRDefault="00FD51F8" w:rsidP="00AD218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47:55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EC0010"/>
    <w:multiLevelType w:val="hybridMultilevel"/>
    <w:tmpl w:val="0BCE3EE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166F7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2"/>
  </w:num>
  <w:num w:numId="5">
    <w:abstractNumId w:val="21"/>
  </w:num>
  <w:num w:numId="6">
    <w:abstractNumId w:val="19"/>
  </w:num>
  <w:num w:numId="7">
    <w:abstractNumId w:val="9"/>
  </w:num>
  <w:num w:numId="8">
    <w:abstractNumId w:val="2"/>
  </w:num>
  <w:num w:numId="9">
    <w:abstractNumId w:val="20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3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4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1FC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5C94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0A51"/>
    <w:rsid w:val="001B22A4"/>
    <w:rsid w:val="001B3C76"/>
    <w:rsid w:val="001C544E"/>
    <w:rsid w:val="001E04EE"/>
    <w:rsid w:val="001E3CB1"/>
    <w:rsid w:val="001F3A2C"/>
    <w:rsid w:val="001F448D"/>
    <w:rsid w:val="002040A3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87DFB"/>
    <w:rsid w:val="003944BE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2150"/>
    <w:rsid w:val="004617BB"/>
    <w:rsid w:val="00461BF0"/>
    <w:rsid w:val="00480092"/>
    <w:rsid w:val="00483BAA"/>
    <w:rsid w:val="00485C23"/>
    <w:rsid w:val="0049395C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86F90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E7A22"/>
    <w:rsid w:val="007F47DB"/>
    <w:rsid w:val="007F5172"/>
    <w:rsid w:val="007F5CA3"/>
    <w:rsid w:val="00811096"/>
    <w:rsid w:val="008251FC"/>
    <w:rsid w:val="00837C30"/>
    <w:rsid w:val="00852795"/>
    <w:rsid w:val="00854008"/>
    <w:rsid w:val="00854AFE"/>
    <w:rsid w:val="00860E34"/>
    <w:rsid w:val="008730DE"/>
    <w:rsid w:val="00886FBC"/>
    <w:rsid w:val="00893107"/>
    <w:rsid w:val="00896D82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5456"/>
    <w:rsid w:val="009362F4"/>
    <w:rsid w:val="00937B92"/>
    <w:rsid w:val="009437E3"/>
    <w:rsid w:val="009463F4"/>
    <w:rsid w:val="00951C3A"/>
    <w:rsid w:val="00951FBC"/>
    <w:rsid w:val="00953C86"/>
    <w:rsid w:val="00971BA9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1EEF"/>
    <w:rsid w:val="009E3849"/>
    <w:rsid w:val="009F0855"/>
    <w:rsid w:val="00A02F03"/>
    <w:rsid w:val="00A120DD"/>
    <w:rsid w:val="00A20506"/>
    <w:rsid w:val="00A20F93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35EC"/>
    <w:rsid w:val="00AB4557"/>
    <w:rsid w:val="00AB76C5"/>
    <w:rsid w:val="00AC29C1"/>
    <w:rsid w:val="00AC7551"/>
    <w:rsid w:val="00AD0A5F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54DBF"/>
    <w:rsid w:val="00B62D9B"/>
    <w:rsid w:val="00B76D1B"/>
    <w:rsid w:val="00B87E56"/>
    <w:rsid w:val="00BB2564"/>
    <w:rsid w:val="00BC437C"/>
    <w:rsid w:val="00BD356A"/>
    <w:rsid w:val="00BE0CAB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7D44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96F43"/>
    <w:rsid w:val="00FB1813"/>
    <w:rsid w:val="00FB2D13"/>
    <w:rsid w:val="00FB528C"/>
    <w:rsid w:val="00FC199E"/>
    <w:rsid w:val="00FD51F8"/>
    <w:rsid w:val="00FE70D2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3%20Internet\Vorlagen%20Word\BG_Vorlagen_2013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riel\Bilder\SF_Masdra\vorlage_ABL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23B41-B53C-4D9D-8E9B-2090ECD3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vorlage_ABL.dotx</Template>
  <TotalTime>0</TotalTime>
  <Pages>1</Pages>
  <Words>327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2239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Albin, Marcus (SRF)</cp:lastModifiedBy>
  <cp:revision>12</cp:revision>
  <cp:lastPrinted>2013-04-15T08:53:00Z</cp:lastPrinted>
  <dcterms:created xsi:type="dcterms:W3CDTF">2014-06-02T12:38:00Z</dcterms:created>
  <dcterms:modified xsi:type="dcterms:W3CDTF">2014-06-04T07:14:00Z</dcterms:modified>
  <cp:category>Zuma Vorlage phe</cp:category>
</cp:coreProperties>
</file>