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15167"/>
      </w:tblGrid>
      <w:tr w:rsidR="00970CC5" w:rsidTr="00953290"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</w:tcPr>
          <w:p w:rsidR="00970CC5" w:rsidRPr="00953290" w:rsidRDefault="00953290" w:rsidP="00970CC5">
            <w:pPr>
              <w:rPr>
                <w:rFonts w:ascii="Arial" w:hAnsi="Arial" w:cs="Arial"/>
                <w:sz w:val="20"/>
                <w:szCs w:val="20"/>
              </w:rPr>
            </w:pPr>
            <w:r w:rsidRPr="00953290">
              <w:rPr>
                <w:rFonts w:ascii="Arial" w:hAnsi="Arial" w:cs="Arial"/>
                <w:b/>
                <w:sz w:val="20"/>
                <w:szCs w:val="20"/>
              </w:rPr>
              <w:t xml:space="preserve">Ruth </w:t>
            </w:r>
            <w:proofErr w:type="spellStart"/>
            <w:r w:rsidRPr="00953290">
              <w:rPr>
                <w:rFonts w:ascii="Arial" w:hAnsi="Arial" w:cs="Arial"/>
                <w:b/>
                <w:sz w:val="20"/>
                <w:szCs w:val="20"/>
              </w:rPr>
              <w:t>Rogoff</w:t>
            </w:r>
            <w:proofErr w:type="spellEnd"/>
          </w:p>
        </w:tc>
      </w:tr>
      <w:tr w:rsidR="00953290" w:rsidTr="00C75D00">
        <w:trPr>
          <w:trHeight w:hRule="exact" w:val="8505"/>
        </w:trPr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290" w:rsidRPr="00953290" w:rsidRDefault="00953290" w:rsidP="009532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287D9151" wp14:editId="743C99EE">
                  <wp:extent cx="9344074" cy="5256000"/>
                  <wp:effectExtent l="0" t="0" r="0" b="190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th-rogoff-puzzl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74" cy="52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F22" w:rsidRDefault="001D3F22" w:rsidP="00970CC5"/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15167"/>
      </w:tblGrid>
      <w:tr w:rsidR="00E476AE" w:rsidTr="00B6385D"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</w:tcPr>
          <w:p w:rsidR="00E476AE" w:rsidRPr="00953290" w:rsidRDefault="00E476AE" w:rsidP="00B638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Martin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Kapel</w:t>
            </w:r>
            <w:proofErr w:type="spellEnd"/>
          </w:p>
        </w:tc>
      </w:tr>
      <w:tr w:rsidR="00E476AE" w:rsidTr="00B6385D">
        <w:trPr>
          <w:trHeight w:hRule="exact" w:val="8505"/>
        </w:trPr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76AE" w:rsidRPr="00953290" w:rsidRDefault="00AC0FA3" w:rsidP="00B638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6E0793C" wp14:editId="1C97E37E">
                  <wp:extent cx="9344071" cy="5256000"/>
                  <wp:effectExtent l="0" t="0" r="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in-kapel-puzzl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71" cy="52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AE" w:rsidRDefault="00E476AE" w:rsidP="00970CC5"/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15167"/>
      </w:tblGrid>
      <w:tr w:rsidR="00741FCC" w:rsidTr="00B6385D"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</w:tcPr>
          <w:p w:rsidR="00741FCC" w:rsidRPr="00741FCC" w:rsidRDefault="00741FCC" w:rsidP="00B638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324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Trude (Gertrude) </w:t>
            </w:r>
            <w:proofErr w:type="spellStart"/>
            <w:r w:rsidRPr="00183240">
              <w:rPr>
                <w:rFonts w:ascii="Arial" w:hAnsi="Arial" w:cs="Arial"/>
                <w:b/>
                <w:sz w:val="20"/>
                <w:szCs w:val="20"/>
              </w:rPr>
              <w:t>Silman</w:t>
            </w:r>
            <w:proofErr w:type="spellEnd"/>
          </w:p>
        </w:tc>
      </w:tr>
      <w:tr w:rsidR="00741FCC" w:rsidTr="00B6385D">
        <w:trPr>
          <w:trHeight w:hRule="exact" w:val="8505"/>
        </w:trPr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FCC" w:rsidRPr="00953290" w:rsidRDefault="00780F10" w:rsidP="00B638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9344071" cy="5256000"/>
                  <wp:effectExtent l="0" t="0" r="0" b="190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ude-silman-puzzl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71" cy="52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FCC" w:rsidRDefault="00741FCC" w:rsidP="00970CC5"/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15167"/>
      </w:tblGrid>
      <w:tr w:rsidR="00780F10" w:rsidTr="00B6385D"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</w:tcPr>
          <w:p w:rsidR="00780F10" w:rsidRPr="00780F10" w:rsidRDefault="00780F10" w:rsidP="00780F10">
            <w:pPr>
              <w:pStyle w:val="Listenabsatz"/>
              <w:ind w:left="0"/>
              <w:rPr>
                <w:rFonts w:ascii="Arial" w:hAnsi="Arial"/>
                <w:b/>
                <w:sz w:val="20"/>
              </w:rPr>
            </w:pPr>
            <w:r w:rsidRPr="00627208">
              <w:rPr>
                <w:rFonts w:ascii="Arial" w:hAnsi="Arial"/>
                <w:b/>
                <w:sz w:val="20"/>
              </w:rPr>
              <w:lastRenderedPageBreak/>
              <w:t xml:space="preserve">Heinz </w:t>
            </w:r>
            <w:proofErr w:type="spellStart"/>
            <w:r w:rsidRPr="00627208">
              <w:rPr>
                <w:rFonts w:ascii="Arial" w:hAnsi="Arial"/>
                <w:b/>
                <w:sz w:val="20"/>
              </w:rPr>
              <w:t>Skyte</w:t>
            </w:r>
            <w:proofErr w:type="spellEnd"/>
          </w:p>
        </w:tc>
      </w:tr>
      <w:tr w:rsidR="00780F10" w:rsidTr="00B6385D">
        <w:trPr>
          <w:trHeight w:hRule="exact" w:val="8505"/>
        </w:trPr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F10" w:rsidRPr="00953290" w:rsidRDefault="002E7D86" w:rsidP="00B638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9344071" cy="5256000"/>
                  <wp:effectExtent l="0" t="0" r="0" b="190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inz-skyte-puzzl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71" cy="52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F10" w:rsidRDefault="00780F10" w:rsidP="00970CC5"/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15167"/>
      </w:tblGrid>
      <w:tr w:rsidR="009305BF" w:rsidTr="00B6385D"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</w:tcPr>
          <w:p w:rsidR="009305BF" w:rsidRPr="00780F10" w:rsidRDefault="009305BF" w:rsidP="00B6385D">
            <w:pPr>
              <w:pStyle w:val="Listenabsatz"/>
              <w:ind w:left="0"/>
              <w:rPr>
                <w:rFonts w:ascii="Arial" w:hAnsi="Arial"/>
                <w:b/>
                <w:sz w:val="20"/>
              </w:rPr>
            </w:pPr>
            <w:proofErr w:type="spellStart"/>
            <w:r w:rsidRPr="00382B9A">
              <w:rPr>
                <w:rFonts w:ascii="Arial" w:hAnsi="Arial"/>
                <w:b/>
                <w:sz w:val="20"/>
              </w:rPr>
              <w:lastRenderedPageBreak/>
              <w:t>Arek</w:t>
            </w:r>
            <w:proofErr w:type="spellEnd"/>
            <w:r w:rsidRPr="00382B9A"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 w:rsidRPr="00382B9A">
              <w:rPr>
                <w:rFonts w:ascii="Arial" w:hAnsi="Arial"/>
                <w:b/>
                <w:sz w:val="20"/>
              </w:rPr>
              <w:t>Hersh</w:t>
            </w:r>
            <w:proofErr w:type="spellEnd"/>
          </w:p>
        </w:tc>
      </w:tr>
      <w:tr w:rsidR="009305BF" w:rsidTr="00B6385D">
        <w:trPr>
          <w:trHeight w:hRule="exact" w:val="8505"/>
        </w:trPr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5BF" w:rsidRPr="00953290" w:rsidRDefault="009305BF" w:rsidP="00B638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9344071" cy="5256000"/>
                  <wp:effectExtent l="0" t="0" r="0" b="190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ek-hersh-puzzl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71" cy="52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5BF" w:rsidRDefault="009305BF" w:rsidP="00970CC5"/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15167"/>
      </w:tblGrid>
      <w:tr w:rsidR="009305BF" w:rsidTr="00B6385D"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</w:tcPr>
          <w:p w:rsidR="009305BF" w:rsidRPr="00780F10" w:rsidRDefault="009305BF" w:rsidP="00B6385D">
            <w:pPr>
              <w:pStyle w:val="Listenabsatz"/>
              <w:ind w:left="0"/>
              <w:rPr>
                <w:rFonts w:ascii="Arial" w:hAnsi="Arial"/>
                <w:b/>
                <w:sz w:val="20"/>
              </w:rPr>
            </w:pPr>
            <w:r w:rsidRPr="002C5C28">
              <w:rPr>
                <w:rFonts w:ascii="Arial" w:hAnsi="Arial"/>
                <w:b/>
                <w:sz w:val="20"/>
              </w:rPr>
              <w:lastRenderedPageBreak/>
              <w:t xml:space="preserve">Suzanne (Berthe) </w:t>
            </w:r>
            <w:proofErr w:type="spellStart"/>
            <w:r w:rsidRPr="002C5C28">
              <w:rPr>
                <w:rFonts w:ascii="Arial" w:hAnsi="Arial"/>
                <w:b/>
                <w:sz w:val="20"/>
              </w:rPr>
              <w:t>Rappaport-Ripton</w:t>
            </w:r>
            <w:proofErr w:type="spellEnd"/>
          </w:p>
        </w:tc>
      </w:tr>
      <w:tr w:rsidR="009305BF" w:rsidTr="00B6385D">
        <w:trPr>
          <w:trHeight w:hRule="exact" w:val="8505"/>
        </w:trPr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5BF" w:rsidRPr="00953290" w:rsidRDefault="00CD47A4" w:rsidP="00B638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b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9344071" cy="5256000"/>
                  <wp:effectExtent l="0" t="0" r="0" b="190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zanne-rappaport-puzzl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71" cy="52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305BF" w:rsidRPr="00970CC5" w:rsidRDefault="009305BF" w:rsidP="00970CC5"/>
    <w:sectPr w:rsidR="009305BF" w:rsidRPr="00970CC5" w:rsidSect="00E253C5">
      <w:headerReference w:type="default" r:id="rId14"/>
      <w:footerReference w:type="default" r:id="rId15"/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AC9" w:rsidRDefault="000B2AC9" w:rsidP="00E253C5">
      <w:pPr>
        <w:spacing w:after="0" w:line="240" w:lineRule="auto"/>
      </w:pPr>
      <w:r>
        <w:separator/>
      </w:r>
    </w:p>
  </w:endnote>
  <w:endnote w:type="continuationSeparator" w:id="0">
    <w:p w:rsidR="000B2AC9" w:rsidRDefault="000B2AC9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0A30A8" w:rsidRPr="00E231F5" w:rsidTr="00ED50BC">
      <w:tc>
        <w:tcPr>
          <w:tcW w:w="2948" w:type="dxa"/>
          <w:shd w:val="clear" w:color="auto" w:fill="C7C0B9"/>
          <w:vAlign w:val="bottom"/>
        </w:tcPr>
        <w:p w:rsidR="000A30A8" w:rsidRPr="00E231F5" w:rsidRDefault="000A30A8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:rsidR="000A30A8" w:rsidRPr="00E231F5" w:rsidRDefault="000A30A8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:rsidR="000A30A8" w:rsidRPr="00E231F5" w:rsidRDefault="000A30A8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D47A4">
            <w:rPr>
              <w:rFonts w:ascii="Arial" w:hAnsi="Arial"/>
              <w:b/>
              <w:noProof/>
              <w:sz w:val="16"/>
              <w:szCs w:val="16"/>
            </w:rPr>
            <w:t>6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D47A4">
            <w:rPr>
              <w:rFonts w:ascii="Arial" w:hAnsi="Arial"/>
              <w:b/>
              <w:noProof/>
              <w:sz w:val="16"/>
              <w:szCs w:val="16"/>
            </w:rPr>
            <w:t>6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A30A8" w:rsidRDefault="000A30A8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AC9" w:rsidRDefault="000B2AC9" w:rsidP="00E253C5">
      <w:pPr>
        <w:spacing w:after="0" w:line="240" w:lineRule="auto"/>
      </w:pPr>
      <w:r>
        <w:separator/>
      </w:r>
    </w:p>
  </w:footnote>
  <w:footnote w:type="continuationSeparator" w:id="0">
    <w:p w:rsidR="000B2AC9" w:rsidRDefault="000B2AC9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970CC5" w:rsidRPr="000A30A8" w:rsidTr="00167729">
      <w:tc>
        <w:tcPr>
          <w:tcW w:w="3812" w:type="dxa"/>
        </w:tcPr>
        <w:p w:rsidR="00970CC5" w:rsidRDefault="00970CC5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446405D7" wp14:editId="4C40D635">
                <wp:extent cx="1188000" cy="302062"/>
                <wp:effectExtent l="0" t="0" r="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</w:tcPr>
        <w:p w:rsidR="00970CC5" w:rsidRDefault="00D03416" w:rsidP="00970CC5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Die Kinder des Holocaust</w:t>
          </w:r>
        </w:p>
        <w:p w:rsidR="00D03416" w:rsidRPr="000A30A8" w:rsidRDefault="00D03416" w:rsidP="00970CC5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Arbeitsblatt 1: Bilder</w:t>
          </w:r>
        </w:p>
      </w:tc>
    </w:tr>
  </w:tbl>
  <w:p w:rsidR="000A30A8" w:rsidRDefault="000A30A8" w:rsidP="00D656C7">
    <w:pPr>
      <w:pStyle w:val="Kopfzeile"/>
      <w:ind w:left="-28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A006A"/>
    <w:multiLevelType w:val="hybridMultilevel"/>
    <w:tmpl w:val="63729B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AC9"/>
    <w:rsid w:val="0001117F"/>
    <w:rsid w:val="000A30A8"/>
    <w:rsid w:val="000B2AC9"/>
    <w:rsid w:val="001359EB"/>
    <w:rsid w:val="00173E58"/>
    <w:rsid w:val="001D3F22"/>
    <w:rsid w:val="002839D8"/>
    <w:rsid w:val="002E7D86"/>
    <w:rsid w:val="003D0FFD"/>
    <w:rsid w:val="006B2E4A"/>
    <w:rsid w:val="006C564F"/>
    <w:rsid w:val="00725386"/>
    <w:rsid w:val="00741FCC"/>
    <w:rsid w:val="00780F10"/>
    <w:rsid w:val="007A077D"/>
    <w:rsid w:val="00883481"/>
    <w:rsid w:val="009305BF"/>
    <w:rsid w:val="00953290"/>
    <w:rsid w:val="00970CC5"/>
    <w:rsid w:val="00AC0FA3"/>
    <w:rsid w:val="00AC2739"/>
    <w:rsid w:val="00AC4F05"/>
    <w:rsid w:val="00C22605"/>
    <w:rsid w:val="00C75D00"/>
    <w:rsid w:val="00CD47A4"/>
    <w:rsid w:val="00D03416"/>
    <w:rsid w:val="00D656C7"/>
    <w:rsid w:val="00E253C5"/>
    <w:rsid w:val="00E476AE"/>
    <w:rsid w:val="00ED50BC"/>
    <w:rsid w:val="00F44C12"/>
    <w:rsid w:val="00F7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736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736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07%20Unterrichtsmaterial\VORLAGEN\BG_Vorlagen_2013\vorlage_AB_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vorlage_AB_quer.dotx</Template>
  <TotalTime>0</TotalTime>
  <Pages>6</Pages>
  <Words>18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Kinder des Holocaust</dc:title>
  <dc:creator>Andrea Scherer</dc:creator>
  <cp:lastModifiedBy>Marriott, Steven (SRF)</cp:lastModifiedBy>
  <cp:revision>19</cp:revision>
  <dcterms:created xsi:type="dcterms:W3CDTF">2015-04-17T11:59:00Z</dcterms:created>
  <dcterms:modified xsi:type="dcterms:W3CDTF">2015-04-17T12:38:00Z</dcterms:modified>
</cp:coreProperties>
</file>