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15167"/>
      </w:tblGrid>
      <w:tr w:rsidR="00970CC5" w:rsidTr="00991225">
        <w:trPr>
          <w:trHeight w:hRule="exact" w:val="8732"/>
        </w:trPr>
        <w:tc>
          <w:tcPr>
            <w:tcW w:w="15167" w:type="dxa"/>
            <w:tcBorders>
              <w:top w:val="nil"/>
              <w:left w:val="nil"/>
              <w:bottom w:val="nil"/>
              <w:right w:val="nil"/>
            </w:tcBorders>
          </w:tcPr>
          <w:p w:rsidR="00970CC5" w:rsidRDefault="00233FF4" w:rsidP="00970CC5">
            <w:bookmarkStart w:id="0" w:name="_GoBack"/>
            <w:bookmarkEnd w:id="0"/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1EDEEF" wp14:editId="7E5B2DE5">
                      <wp:simplePos x="0" y="0"/>
                      <wp:positionH relativeFrom="column">
                        <wp:posOffset>3904201</wp:posOffset>
                      </wp:positionH>
                      <wp:positionV relativeFrom="paragraph">
                        <wp:posOffset>2295083</wp:posOffset>
                      </wp:positionV>
                      <wp:extent cx="4636770" cy="178656"/>
                      <wp:effectExtent l="0" t="0" r="0" b="0"/>
                      <wp:wrapNone/>
                      <wp:docPr id="25" name="Textfeld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6770" cy="178656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FF4" w:rsidRPr="00233FF4" w:rsidRDefault="00233FF4" w:rsidP="00233FF4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33FF4">
                                    <w:rPr>
                                      <w:rFonts w:ascii="Arial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>KZ Auschwitz-Birkenau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5" o:spid="_x0000_s1026" type="#_x0000_t202" style="position:absolute;margin-left:307.4pt;margin-top:180.7pt;width:365.1pt;height:14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" stroked="f">
                      <v:textbox inset="0,0,0,0">
                        <w:txbxContent>
                          <w:p w:rsidR="00233FF4" w:rsidRPr="00233FF4" w:rsidRDefault="00233FF4" w:rsidP="00233FF4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33FF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KZ Auschwitz-Birkenau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3EB1E3E4" wp14:editId="49807692">
                  <wp:simplePos x="0" y="0"/>
                  <wp:positionH relativeFrom="column">
                    <wp:posOffset>3901440</wp:posOffset>
                  </wp:positionH>
                  <wp:positionV relativeFrom="paragraph">
                    <wp:posOffset>2472386</wp:posOffset>
                  </wp:positionV>
                  <wp:extent cx="4636770" cy="251968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61433537_c6f00e2486_k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770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FB05FDF" wp14:editId="4C5AA801">
                      <wp:simplePos x="0" y="0"/>
                      <wp:positionH relativeFrom="column">
                        <wp:posOffset>3901440</wp:posOffset>
                      </wp:positionH>
                      <wp:positionV relativeFrom="paragraph">
                        <wp:posOffset>5049216</wp:posOffset>
                      </wp:positionV>
                      <wp:extent cx="4636770" cy="635"/>
                      <wp:effectExtent l="0" t="0" r="0" b="0"/>
                      <wp:wrapNone/>
                      <wp:docPr id="9" name="Textfeld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3677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F121E" w:rsidRPr="000F121E" w:rsidRDefault="000F121E" w:rsidP="000F121E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0F121E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Bild: Creative </w:t>
                                  </w:r>
                                  <w:proofErr w:type="spellStart"/>
                                  <w:r w:rsidRPr="000F121E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>Commons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9" o:spid="_x0000_s1027" type="#_x0000_t202" style="position:absolute;margin-left:307.2pt;margin-top:397.6pt;width:365.1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" stroked="f">
                      <v:textbox style="mso-fit-shape-to-text:t" inset="0,0,0,0">
                        <w:txbxContent>
                          <w:p w:rsidR="000F121E" w:rsidRPr="000F121E" w:rsidRDefault="000F121E" w:rsidP="000F121E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0F121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Creative </w:t>
                            </w:r>
                            <w:proofErr w:type="spellStart"/>
                            <w:r w:rsidRPr="000F121E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Commons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CEC1ED5" wp14:editId="19679D82">
                      <wp:simplePos x="0" y="0"/>
                      <wp:positionH relativeFrom="column">
                        <wp:posOffset>3450977</wp:posOffset>
                      </wp:positionH>
                      <wp:positionV relativeFrom="paragraph">
                        <wp:posOffset>203889</wp:posOffset>
                      </wp:positionV>
                      <wp:extent cx="2158365" cy="170953"/>
                      <wp:effectExtent l="0" t="0" r="0" b="635"/>
                      <wp:wrapNone/>
                      <wp:docPr id="24" name="Textfeld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8365" cy="170953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FF4" w:rsidRPr="00233FF4" w:rsidRDefault="00233FF4" w:rsidP="00233FF4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33FF4">
                                    <w:rPr>
                                      <w:rFonts w:ascii="Arial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>Emblem der 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4" o:spid="_x0000_s1028" type="#_x0000_t202" style="position:absolute;margin-left:271.75pt;margin-top:16.05pt;width:169.95pt;height:13.4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" stroked="f">
                      <v:textbox inset="0,0,0,0">
                        <w:txbxContent>
                          <w:p w:rsidR="00233FF4" w:rsidRPr="00233FF4" w:rsidRDefault="00233FF4" w:rsidP="00233FF4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33FF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Emblem der 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7124CAF" wp14:editId="5414A1DA">
                  <wp:simplePos x="0" y="0"/>
                  <wp:positionH relativeFrom="column">
                    <wp:posOffset>3449320</wp:posOffset>
                  </wp:positionH>
                  <wp:positionV relativeFrom="paragraph">
                    <wp:posOffset>374346</wp:posOffset>
                  </wp:positionV>
                  <wp:extent cx="2158365" cy="1439545"/>
                  <wp:effectExtent l="0" t="0" r="0" b="825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ymbole-s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143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691FE97" wp14:editId="19E0AAE5">
                      <wp:simplePos x="0" y="0"/>
                      <wp:positionH relativeFrom="column">
                        <wp:posOffset>3449320</wp:posOffset>
                      </wp:positionH>
                      <wp:positionV relativeFrom="paragraph">
                        <wp:posOffset>1864691</wp:posOffset>
                      </wp:positionV>
                      <wp:extent cx="2158365" cy="635"/>
                      <wp:effectExtent l="0" t="0" r="0" b="0"/>
                      <wp:wrapNone/>
                      <wp:docPr id="8" name="Textfeld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836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7C2800" w:rsidRPr="007C2800" w:rsidRDefault="007C2800" w:rsidP="007C2800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7C2800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 xml:space="preserve">Bild: Wikimedia </w:t>
                                  </w:r>
                                  <w:proofErr w:type="spellStart"/>
                                  <w:r w:rsidRPr="007C2800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>Commons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8" o:spid="_x0000_s1029" type="#_x0000_t202" style="position:absolute;margin-left:271.6pt;margin-top:146.85pt;width:169.9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" stroked="f">
                      <v:textbox style="mso-fit-shape-to-text:t" inset="0,0,0,0">
                        <w:txbxContent>
                          <w:p w:rsidR="007C2800" w:rsidRPr="007C2800" w:rsidRDefault="007C2800" w:rsidP="007C2800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7C2800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 xml:space="preserve">Bild: Wikimedia </w:t>
                            </w:r>
                            <w:proofErr w:type="spellStart"/>
                            <w:r w:rsidRPr="007C2800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Commons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B08C3F8" wp14:editId="7A52E472">
                      <wp:simplePos x="0" y="0"/>
                      <wp:positionH relativeFrom="column">
                        <wp:posOffset>413578</wp:posOffset>
                      </wp:positionH>
                      <wp:positionV relativeFrom="paragraph">
                        <wp:posOffset>585552</wp:posOffset>
                      </wp:positionV>
                      <wp:extent cx="2158365" cy="170953"/>
                      <wp:effectExtent l="0" t="0" r="0" b="635"/>
                      <wp:wrapNone/>
                      <wp:docPr id="23" name="Textfeld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8365" cy="170953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233FF4" w:rsidRPr="00233FF4" w:rsidRDefault="00233FF4" w:rsidP="00233FF4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noProof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233FF4">
                                    <w:rPr>
                                      <w:rFonts w:ascii="Arial" w:hAnsi="Arial" w:cs="Arial"/>
                                      <w:color w:val="auto"/>
                                      <w:sz w:val="20"/>
                                      <w:szCs w:val="20"/>
                                    </w:rPr>
                                    <w:t>Judenpass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23" o:spid="_x0000_s1030" type="#_x0000_t202" style="position:absolute;margin-left:32.55pt;margin-top:46.1pt;width:169.95pt;height:13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" stroked="f">
                      <v:textbox inset="0,0,0,0">
                        <w:txbxContent>
                          <w:p w:rsidR="00233FF4" w:rsidRPr="00233FF4" w:rsidRDefault="00233FF4" w:rsidP="00233FF4">
                            <w:pPr>
                              <w:pStyle w:val="Beschriftung"/>
                              <w:rPr>
                                <w:rFonts w:ascii="Arial" w:hAnsi="Arial" w:cs="Arial"/>
                                <w:noProof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233FF4">
                              <w:rPr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</w:rPr>
                              <w:t>Judenpass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12E412" wp14:editId="44C46DB7">
                  <wp:simplePos x="0" y="0"/>
                  <wp:positionH relativeFrom="column">
                    <wp:posOffset>412446</wp:posOffset>
                  </wp:positionH>
                  <wp:positionV relativeFrom="paragraph">
                    <wp:posOffset>756285</wp:posOffset>
                  </wp:positionV>
                  <wp:extent cx="2158365" cy="2519680"/>
                  <wp:effectExtent l="0" t="0" r="0" b="0"/>
                  <wp:wrapNone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14px-Reisepass_Wilhelm_Frank_mit_J-Stempe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65" cy="2519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1BE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1634244" wp14:editId="37F22549">
                      <wp:simplePos x="0" y="0"/>
                      <wp:positionH relativeFrom="column">
                        <wp:posOffset>412750</wp:posOffset>
                      </wp:positionH>
                      <wp:positionV relativeFrom="paragraph">
                        <wp:posOffset>3333115</wp:posOffset>
                      </wp:positionV>
                      <wp:extent cx="2158365" cy="635"/>
                      <wp:effectExtent l="0" t="0" r="0" b="0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836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71BE3" w:rsidRPr="00871BE3" w:rsidRDefault="00871BE3" w:rsidP="00871BE3">
                                  <w:pPr>
                                    <w:pStyle w:val="Beschriftung"/>
                                    <w:rPr>
                                      <w:rFonts w:ascii="Arial" w:hAnsi="Arial" w:cs="Arial"/>
                                      <w:b w:val="0"/>
                                      <w:noProof/>
                                      <w:color w:val="auto"/>
                                      <w:sz w:val="14"/>
                                      <w:szCs w:val="14"/>
                                    </w:rPr>
                                  </w:pPr>
                                  <w:r w:rsidRPr="00871BE3">
                                    <w:rPr>
                                      <w:rFonts w:ascii="Arial" w:hAnsi="Arial" w:cs="Arial"/>
                                      <w:b w:val="0"/>
                                      <w:color w:val="auto"/>
                                      <w:sz w:val="14"/>
                                      <w:szCs w:val="14"/>
                                    </w:rPr>
                                    <w:t>Bild: Archiv für Zeitgeschichte, ETH Zürich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feld 1" o:spid="_x0000_s1031" type="#_x0000_t202" style="position:absolute;margin-left:32.5pt;margin-top:262.45pt;width:169.9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" stroked="f">
                      <v:textbox style="mso-fit-shape-to-text:t" inset="0,0,0,0">
                        <w:txbxContent>
                          <w:p w:rsidR="00871BE3" w:rsidRPr="00871BE3" w:rsidRDefault="00871BE3" w:rsidP="00871BE3">
                            <w:pPr>
                              <w:pStyle w:val="Beschriftung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14"/>
                                <w:szCs w:val="14"/>
                              </w:rPr>
                            </w:pPr>
                            <w:r w:rsidRPr="00871BE3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14"/>
                                <w:szCs w:val="14"/>
                              </w:rPr>
                              <w:t>Bild: Archiv für Zeitgeschichte, ETH Zürich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D3F22" w:rsidRDefault="001D3F22" w:rsidP="00970CC5"/>
    <w:tbl>
      <w:tblPr>
        <w:tblStyle w:val="Tabellenraster"/>
        <w:tblW w:w="15167" w:type="dxa"/>
        <w:tblInd w:w="-170" w:type="dxa"/>
        <w:tblLook w:val="04A0" w:firstRow="1" w:lastRow="0" w:firstColumn="1" w:lastColumn="0" w:noHBand="0" w:noVBand="1"/>
      </w:tblPr>
      <w:tblGrid>
        <w:gridCol w:w="3511"/>
        <w:gridCol w:w="3515"/>
        <w:gridCol w:w="3515"/>
        <w:gridCol w:w="4626"/>
      </w:tblGrid>
      <w:tr w:rsidR="00613E3D" w:rsidTr="00233FF4">
        <w:trPr>
          <w:trHeight w:hRule="exact" w:val="8732"/>
        </w:trPr>
        <w:tc>
          <w:tcPr>
            <w:tcW w:w="35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0FC" w:rsidRPr="00D310FC" w:rsidRDefault="00D310FC" w:rsidP="00233FF4">
            <w:pPr>
              <w:pStyle w:val="Beschriftung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310FC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>Adolf Hitler</w:t>
            </w:r>
          </w:p>
          <w:p w:rsidR="00D310FC" w:rsidRDefault="00D310FC" w:rsidP="00233FF4">
            <w:pPr>
              <w:pStyle w:val="Beschriftung"/>
              <w:jc w:val="center"/>
              <w:rPr>
                <w:rFonts w:ascii="Arial" w:hAnsi="Arial" w:cs="Arial"/>
                <w:b w:val="0"/>
                <w:color w:val="auto"/>
                <w:sz w:val="12"/>
                <w:szCs w:val="12"/>
              </w:rPr>
            </w:pPr>
          </w:p>
          <w:p w:rsidR="00613E3D" w:rsidRDefault="00613E3D" w:rsidP="00233FF4">
            <w:pPr>
              <w:pStyle w:val="Beschriftung"/>
              <w:jc w:val="center"/>
              <w:rPr>
                <w:rFonts w:ascii="Arial" w:hAnsi="Arial" w:cs="Arial"/>
                <w:b w:val="0"/>
                <w:color w:val="auto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0E25B36A" wp14:editId="5760AB38">
                  <wp:extent cx="1980000" cy="3135305"/>
                  <wp:effectExtent l="0" t="0" r="1270" b="825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esarchiv_Bild_183-S33882,_Adolf_Hitler_retouched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3135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E3D" w:rsidRPr="00233FF4" w:rsidRDefault="00613E3D" w:rsidP="00233FF4">
            <w:pPr>
              <w:pStyle w:val="Beschriftung"/>
              <w:jc w:val="center"/>
              <w:rPr>
                <w:rFonts w:ascii="Arial" w:hAnsi="Arial" w:cs="Arial"/>
                <w:b w:val="0"/>
                <w:noProof/>
                <w:color w:val="auto"/>
                <w:sz w:val="12"/>
                <w:szCs w:val="12"/>
              </w:rPr>
            </w:pPr>
            <w:r w:rsidRPr="00613E3D">
              <w:rPr>
                <w:rFonts w:ascii="Arial" w:hAnsi="Arial" w:cs="Arial"/>
                <w:b w:val="0"/>
                <w:color w:val="auto"/>
                <w:sz w:val="12"/>
                <w:szCs w:val="12"/>
              </w:rPr>
              <w:t xml:space="preserve">Bild: </w:t>
            </w:r>
            <w:r w:rsidRPr="00613E3D">
              <w:rPr>
                <w:rStyle w:val="licensetplattr"/>
                <w:rFonts w:ascii="Arial" w:hAnsi="Arial" w:cs="Arial"/>
                <w:b w:val="0"/>
                <w:bCs w:val="0"/>
                <w:color w:val="auto"/>
                <w:sz w:val="12"/>
                <w:szCs w:val="12"/>
              </w:rPr>
              <w:t>Bundesarchiv, 183-S33882 / CC-BY-SA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310FC" w:rsidRPr="00D310FC" w:rsidRDefault="00D310FC" w:rsidP="00233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310FC">
              <w:rPr>
                <w:rFonts w:ascii="Arial" w:hAnsi="Arial" w:cs="Arial"/>
                <w:b/>
                <w:sz w:val="20"/>
                <w:szCs w:val="20"/>
              </w:rPr>
              <w:t>Joseph Goebbels</w:t>
            </w:r>
          </w:p>
          <w:p w:rsidR="00D310FC" w:rsidRPr="00D310FC" w:rsidRDefault="00D310FC" w:rsidP="00233FF4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613E3D" w:rsidRDefault="00613E3D" w:rsidP="00233F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568A6" wp14:editId="28DC71F6">
                  <wp:extent cx="1980000" cy="2836037"/>
                  <wp:effectExtent l="0" t="0" r="1270" b="254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9px-Bundesarchiv_Bild_102-17049,_Joseph_Goebbels_spricht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83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E3D" w:rsidRPr="00233FF4" w:rsidRDefault="00613E3D" w:rsidP="00233FF4">
            <w:pPr>
              <w:pStyle w:val="Beschriftung"/>
              <w:jc w:val="center"/>
              <w:rPr>
                <w:rFonts w:ascii="Arial" w:hAnsi="Arial" w:cs="Arial"/>
                <w:b w:val="0"/>
                <w:noProof/>
                <w:color w:val="auto"/>
                <w:sz w:val="12"/>
                <w:szCs w:val="12"/>
              </w:rPr>
            </w:pPr>
            <w:r w:rsidRPr="00613E3D">
              <w:rPr>
                <w:rFonts w:ascii="Arial" w:hAnsi="Arial" w:cs="Arial"/>
                <w:b w:val="0"/>
                <w:color w:val="auto"/>
                <w:sz w:val="12"/>
                <w:szCs w:val="12"/>
              </w:rPr>
              <w:t xml:space="preserve">Bild: </w:t>
            </w:r>
            <w:r w:rsidRPr="00613E3D">
              <w:rPr>
                <w:rStyle w:val="licensetplattr"/>
                <w:rFonts w:ascii="Arial" w:hAnsi="Arial" w:cs="Arial"/>
                <w:b w:val="0"/>
                <w:bCs w:val="0"/>
                <w:color w:val="auto"/>
                <w:sz w:val="12"/>
                <w:szCs w:val="12"/>
              </w:rPr>
              <w:t>Bundesarchiv, 102-17049 / Georg Pahl / CC-BY-SA 3.0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FF4" w:rsidRPr="00233FF4" w:rsidRDefault="00233FF4" w:rsidP="00233FF4">
            <w:pPr>
              <w:pStyle w:val="Beschriftung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33FF4">
              <w:rPr>
                <w:rFonts w:ascii="Arial" w:hAnsi="Arial" w:cs="Arial"/>
                <w:color w:val="auto"/>
                <w:sz w:val="20"/>
                <w:szCs w:val="20"/>
              </w:rPr>
              <w:t>Heinrich Himmler</w:t>
            </w:r>
          </w:p>
          <w:p w:rsidR="00233FF4" w:rsidRDefault="00233FF4" w:rsidP="00233FF4">
            <w:pPr>
              <w:pStyle w:val="Beschriftung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</w:p>
          <w:p w:rsidR="00613E3D" w:rsidRDefault="00613E3D" w:rsidP="00233FF4">
            <w:pPr>
              <w:pStyle w:val="Beschriftung"/>
              <w:jc w:val="center"/>
              <w:rPr>
                <w:rFonts w:ascii="Arial" w:hAnsi="Arial" w:cs="Arial"/>
                <w:b w:val="0"/>
                <w:sz w:val="12"/>
                <w:szCs w:val="12"/>
              </w:rPr>
            </w:pPr>
            <w:r>
              <w:rPr>
                <w:noProof/>
              </w:rPr>
              <w:drawing>
                <wp:inline distT="0" distB="0" distL="0" distR="0" wp14:anchorId="2C0CB30D" wp14:editId="7E3DB48A">
                  <wp:extent cx="1980000" cy="2892886"/>
                  <wp:effectExtent l="0" t="0" r="1270" b="317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ndesarchiv_Bild_183-S72707,_Heinrich_Himmle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2892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3E3D" w:rsidRPr="00613E3D" w:rsidRDefault="00613E3D" w:rsidP="00233FF4">
            <w:pPr>
              <w:jc w:val="center"/>
            </w:pPr>
            <w:r w:rsidRPr="00613E3D">
              <w:rPr>
                <w:rFonts w:ascii="Arial" w:hAnsi="Arial" w:cs="Arial"/>
                <w:sz w:val="12"/>
                <w:szCs w:val="12"/>
              </w:rPr>
              <w:t xml:space="preserve">Bild: </w:t>
            </w:r>
            <w:r w:rsidRPr="00613E3D">
              <w:rPr>
                <w:rStyle w:val="licensetplattr"/>
                <w:rFonts w:ascii="Arial" w:hAnsi="Arial" w:cs="Arial"/>
                <w:bCs/>
                <w:sz w:val="12"/>
                <w:szCs w:val="12"/>
              </w:rPr>
              <w:t>Bundesarchiv, 183-S72707 / CC-BY-SA</w:t>
            </w:r>
          </w:p>
        </w:tc>
        <w:tc>
          <w:tcPr>
            <w:tcW w:w="45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33FF4" w:rsidRPr="00233FF4" w:rsidRDefault="00233FF4" w:rsidP="00233FF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233FF4">
              <w:rPr>
                <w:rFonts w:ascii="Arial" w:hAnsi="Arial" w:cs="Arial"/>
                <w:b/>
                <w:sz w:val="20"/>
                <w:szCs w:val="20"/>
              </w:rPr>
              <w:t>KZ-Häftlinge in Mauthausen-</w:t>
            </w:r>
            <w:proofErr w:type="spellStart"/>
            <w:r w:rsidRPr="00233FF4">
              <w:rPr>
                <w:rFonts w:ascii="Arial" w:hAnsi="Arial" w:cs="Arial"/>
                <w:b/>
                <w:sz w:val="20"/>
                <w:szCs w:val="20"/>
              </w:rPr>
              <w:t>Gusen</w:t>
            </w:r>
            <w:proofErr w:type="spellEnd"/>
          </w:p>
          <w:p w:rsidR="00233FF4" w:rsidRPr="00233FF4" w:rsidRDefault="00233FF4" w:rsidP="00233FF4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  <w:p w:rsidR="00613E3D" w:rsidRDefault="00D310FC" w:rsidP="00233FF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D07439" wp14:editId="0C077D63">
                  <wp:extent cx="2796593" cy="2052000"/>
                  <wp:effectExtent l="0" t="0" r="3810" b="5715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0px-Ebensee_concentration_camp_prisoners_194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93" cy="20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310FC" w:rsidRPr="00D310FC" w:rsidRDefault="00D310FC" w:rsidP="00233FF4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D310FC">
              <w:rPr>
                <w:rFonts w:ascii="Arial" w:hAnsi="Arial" w:cs="Arial"/>
                <w:sz w:val="12"/>
                <w:szCs w:val="12"/>
              </w:rPr>
              <w:t xml:space="preserve">Bild: National Archives </w:t>
            </w:r>
            <w:proofErr w:type="spellStart"/>
            <w:r w:rsidRPr="00D310FC">
              <w:rPr>
                <w:rFonts w:ascii="Arial" w:hAnsi="Arial" w:cs="Arial"/>
                <w:sz w:val="12"/>
                <w:szCs w:val="12"/>
              </w:rPr>
              <w:t>and</w:t>
            </w:r>
            <w:proofErr w:type="spellEnd"/>
            <w:r w:rsidRPr="00D310FC">
              <w:rPr>
                <w:rFonts w:ascii="Arial" w:hAnsi="Arial" w:cs="Arial"/>
                <w:sz w:val="12"/>
                <w:szCs w:val="12"/>
              </w:rPr>
              <w:t xml:space="preserve"> Records Administration</w:t>
            </w:r>
          </w:p>
        </w:tc>
      </w:tr>
    </w:tbl>
    <w:p w:rsidR="00B90EFA" w:rsidRPr="00970CC5" w:rsidRDefault="00B90EFA" w:rsidP="00970CC5"/>
    <w:sectPr w:rsidR="00B90EFA" w:rsidRPr="00970CC5" w:rsidSect="00E253C5">
      <w:headerReference w:type="default" r:id="rId15"/>
      <w:footerReference w:type="default" r:id="rId16"/>
      <w:pgSz w:w="16838" w:h="11906" w:orient="landscape"/>
      <w:pgMar w:top="1417" w:right="110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619" w:rsidRDefault="00467619" w:rsidP="00E253C5">
      <w:pPr>
        <w:spacing w:after="0" w:line="240" w:lineRule="auto"/>
      </w:pPr>
      <w:r>
        <w:separator/>
      </w:r>
    </w:p>
  </w:endnote>
  <w:endnote w:type="continuationSeparator" w:id="0">
    <w:p w:rsidR="00467619" w:rsidRDefault="00467619" w:rsidP="00E25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168" w:type="dxa"/>
      <w:tblInd w:w="-171" w:type="dxa"/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948"/>
      <w:gridCol w:w="4613"/>
      <w:gridCol w:w="7607"/>
    </w:tblGrid>
    <w:tr w:rsidR="000A30A8" w:rsidRPr="00E231F5" w:rsidTr="00ED50BC">
      <w:tc>
        <w:tcPr>
          <w:tcW w:w="2948" w:type="dxa"/>
          <w:shd w:val="clear" w:color="auto" w:fill="C7C0B9"/>
          <w:vAlign w:val="bottom"/>
        </w:tcPr>
        <w:p w:rsidR="000A30A8" w:rsidRPr="00E231F5" w:rsidRDefault="000A30A8" w:rsidP="000A30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>
            <w:rPr>
              <w:rFonts w:ascii="Arial" w:hAnsi="Arial"/>
              <w:b/>
              <w:sz w:val="16"/>
              <w:szCs w:val="16"/>
            </w:rPr>
            <w:t>srf.ch/myschool</w:t>
          </w:r>
        </w:p>
      </w:tc>
      <w:tc>
        <w:tcPr>
          <w:tcW w:w="4613" w:type="dxa"/>
          <w:shd w:val="clear" w:color="auto" w:fill="C7C0B9"/>
        </w:tcPr>
        <w:p w:rsidR="000A30A8" w:rsidRPr="00E231F5" w:rsidRDefault="000A30A8" w:rsidP="00ED50B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7607" w:type="dxa"/>
          <w:shd w:val="clear" w:color="auto" w:fill="C7C0B9"/>
          <w:vAlign w:val="bottom"/>
        </w:tcPr>
        <w:p w:rsidR="000A30A8" w:rsidRPr="00E231F5" w:rsidRDefault="00C13637" w:rsidP="000A30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0A30A8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233FF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0A30A8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233FF4">
            <w:fldChar w:fldCharType="begin"/>
          </w:r>
          <w:r w:rsidR="00233FF4">
            <w:instrText xml:space="preserve"> NUMPAGES   \* MERGEFORMAT </w:instrText>
          </w:r>
          <w:r w:rsidR="00233FF4">
            <w:fldChar w:fldCharType="separate"/>
          </w:r>
          <w:r w:rsidR="00233FF4" w:rsidRPr="00233FF4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233F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A30A8" w:rsidRDefault="000A30A8" w:rsidP="00ED50BC">
    <w:pPr>
      <w:pStyle w:val="Fuzeile"/>
      <w:tabs>
        <w:tab w:val="clear" w:pos="4536"/>
        <w:tab w:val="clear" w:pos="9072"/>
        <w:tab w:val="left" w:pos="3569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619" w:rsidRDefault="00467619" w:rsidP="00E253C5">
      <w:pPr>
        <w:spacing w:after="0" w:line="240" w:lineRule="auto"/>
      </w:pPr>
      <w:r>
        <w:separator/>
      </w:r>
    </w:p>
  </w:footnote>
  <w:footnote w:type="continuationSeparator" w:id="0">
    <w:p w:rsidR="00467619" w:rsidRDefault="00467619" w:rsidP="00E25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1516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12"/>
      <w:gridCol w:w="11356"/>
    </w:tblGrid>
    <w:tr w:rsidR="00970CC5" w:rsidRPr="005E1CF2" w:rsidTr="00167729">
      <w:tc>
        <w:tcPr>
          <w:tcW w:w="3812" w:type="dxa"/>
        </w:tcPr>
        <w:p w:rsidR="00970CC5" w:rsidRDefault="00970CC5" w:rsidP="00E253C5">
          <w:pPr>
            <w:pStyle w:val="Kopfzeile"/>
            <w:tabs>
              <w:tab w:val="clear" w:pos="4536"/>
              <w:tab w:val="clear" w:pos="9072"/>
            </w:tabs>
            <w:ind w:left="-142"/>
          </w:pPr>
          <w:r>
            <w:rPr>
              <w:noProof/>
            </w:rPr>
            <w:drawing>
              <wp:inline distT="0" distB="0" distL="0" distR="0" wp14:anchorId="7966C247" wp14:editId="7638269C">
                <wp:extent cx="1188000" cy="302062"/>
                <wp:effectExtent l="0" t="0" r="0" b="317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8000" cy="3020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56" w:type="dxa"/>
        </w:tcPr>
        <w:p w:rsidR="00DC787A" w:rsidRDefault="00DC787A" w:rsidP="00DC787A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en-GB"/>
            </w:rPr>
          </w:pPr>
          <w:r>
            <w:rPr>
              <w:rFonts w:ascii="Arial" w:hAnsi="Arial"/>
              <w:b/>
              <w:sz w:val="20"/>
              <w:szCs w:val="20"/>
              <w:lang w:val="en-GB"/>
            </w:rPr>
            <w:t>Kinder  des Holocaust</w:t>
          </w:r>
        </w:p>
        <w:p w:rsidR="00DC787A" w:rsidRPr="005E1CF2" w:rsidRDefault="00DC787A" w:rsidP="00354AC9">
          <w:pPr>
            <w:pStyle w:val="Kopfzeile"/>
            <w:ind w:right="-108"/>
            <w:jc w:val="right"/>
            <w:rPr>
              <w:rFonts w:ascii="Arial" w:hAnsi="Arial"/>
              <w:b/>
              <w:sz w:val="20"/>
              <w:szCs w:val="20"/>
              <w:lang w:val="en-GB"/>
            </w:rPr>
          </w:pPr>
          <w:proofErr w:type="spellStart"/>
          <w:r>
            <w:rPr>
              <w:rFonts w:ascii="Arial" w:hAnsi="Arial"/>
              <w:b/>
              <w:sz w:val="20"/>
              <w:szCs w:val="20"/>
              <w:lang w:val="en-GB"/>
            </w:rPr>
            <w:t>Arbeitsblatt</w:t>
          </w:r>
          <w:proofErr w:type="spellEnd"/>
          <w:r>
            <w:rPr>
              <w:rFonts w:ascii="Arial" w:hAnsi="Arial"/>
              <w:b/>
              <w:sz w:val="20"/>
              <w:szCs w:val="20"/>
              <w:lang w:val="en-GB"/>
            </w:rPr>
            <w:t xml:space="preserve"> </w:t>
          </w:r>
          <w:r w:rsidR="00354AC9">
            <w:rPr>
              <w:rFonts w:ascii="Arial" w:hAnsi="Arial"/>
              <w:b/>
              <w:sz w:val="20"/>
              <w:szCs w:val="20"/>
              <w:lang w:val="en-GB"/>
            </w:rPr>
            <w:t>3</w:t>
          </w:r>
        </w:p>
      </w:tc>
    </w:tr>
  </w:tbl>
  <w:p w:rsidR="000A30A8" w:rsidRPr="00991225" w:rsidRDefault="000A30A8" w:rsidP="00D656C7">
    <w:pPr>
      <w:pStyle w:val="Kopfzeile"/>
      <w:ind w:left="-284"/>
      <w:rPr>
        <w:lang w:val="en-GB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76BC"/>
    <w:multiLevelType w:val="hybridMultilevel"/>
    <w:tmpl w:val="04D82F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E1359A"/>
    <w:multiLevelType w:val="hybridMultilevel"/>
    <w:tmpl w:val="04D82F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E2A43"/>
    <w:multiLevelType w:val="hybridMultilevel"/>
    <w:tmpl w:val="04D82F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491360"/>
    <w:multiLevelType w:val="hybridMultilevel"/>
    <w:tmpl w:val="1A50F4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8D722D"/>
    <w:multiLevelType w:val="hybridMultilevel"/>
    <w:tmpl w:val="D58ACAFE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AA1D4F"/>
    <w:multiLevelType w:val="hybridMultilevel"/>
    <w:tmpl w:val="52B2CA0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D61690"/>
    <w:multiLevelType w:val="hybridMultilevel"/>
    <w:tmpl w:val="B33460EE"/>
    <w:lvl w:ilvl="0" w:tplc="C862FC2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3DB"/>
    <w:rsid w:val="000856CE"/>
    <w:rsid w:val="000A30A8"/>
    <w:rsid w:val="000D3E21"/>
    <w:rsid w:val="000F121E"/>
    <w:rsid w:val="001359EB"/>
    <w:rsid w:val="001465F5"/>
    <w:rsid w:val="00154842"/>
    <w:rsid w:val="00173E58"/>
    <w:rsid w:val="001D3F22"/>
    <w:rsid w:val="002013DB"/>
    <w:rsid w:val="00227BFA"/>
    <w:rsid w:val="00233FF4"/>
    <w:rsid w:val="00253255"/>
    <w:rsid w:val="00276AC0"/>
    <w:rsid w:val="002809BB"/>
    <w:rsid w:val="002839D8"/>
    <w:rsid w:val="002D6067"/>
    <w:rsid w:val="002F6F33"/>
    <w:rsid w:val="00311060"/>
    <w:rsid w:val="00317F5C"/>
    <w:rsid w:val="00354AC9"/>
    <w:rsid w:val="003A0C58"/>
    <w:rsid w:val="003D0FFD"/>
    <w:rsid w:val="004158A4"/>
    <w:rsid w:val="004460BD"/>
    <w:rsid w:val="00467619"/>
    <w:rsid w:val="005A363D"/>
    <w:rsid w:val="005E1CF2"/>
    <w:rsid w:val="00613E3D"/>
    <w:rsid w:val="006B2E4A"/>
    <w:rsid w:val="006B5C5A"/>
    <w:rsid w:val="006E6D86"/>
    <w:rsid w:val="00762C19"/>
    <w:rsid w:val="007C2800"/>
    <w:rsid w:val="007D1E45"/>
    <w:rsid w:val="00812CF9"/>
    <w:rsid w:val="008656C6"/>
    <w:rsid w:val="00871BE3"/>
    <w:rsid w:val="00883481"/>
    <w:rsid w:val="00891B70"/>
    <w:rsid w:val="008A441A"/>
    <w:rsid w:val="00970CC5"/>
    <w:rsid w:val="00991225"/>
    <w:rsid w:val="00AD72CD"/>
    <w:rsid w:val="00AF0CF6"/>
    <w:rsid w:val="00B90EFA"/>
    <w:rsid w:val="00B935B2"/>
    <w:rsid w:val="00C13637"/>
    <w:rsid w:val="00C22605"/>
    <w:rsid w:val="00C84DC6"/>
    <w:rsid w:val="00C95959"/>
    <w:rsid w:val="00D310FC"/>
    <w:rsid w:val="00D656C7"/>
    <w:rsid w:val="00D65983"/>
    <w:rsid w:val="00D95942"/>
    <w:rsid w:val="00DC4B32"/>
    <w:rsid w:val="00DC787A"/>
    <w:rsid w:val="00E253C5"/>
    <w:rsid w:val="00E70A21"/>
    <w:rsid w:val="00ED50BC"/>
    <w:rsid w:val="00F1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A0C58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1BE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censetplattr">
    <w:name w:val="licensetpl_attr"/>
    <w:basedOn w:val="Absatz-Standardschriftart"/>
    <w:rsid w:val="006E6D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E253C5"/>
  </w:style>
  <w:style w:type="paragraph" w:styleId="Fuzeile">
    <w:name w:val="footer"/>
    <w:basedOn w:val="Standard"/>
    <w:link w:val="FuzeileZchn"/>
    <w:uiPriority w:val="99"/>
    <w:unhideWhenUsed/>
    <w:rsid w:val="00E253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53C5"/>
  </w:style>
  <w:style w:type="table" w:styleId="Tabellenraster">
    <w:name w:val="Table Grid"/>
    <w:basedOn w:val="NormaleTabelle"/>
    <w:uiPriority w:val="59"/>
    <w:rsid w:val="00E253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5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53C5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A0C58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871BE3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licensetplattr">
    <w:name w:val="licensetpl_attr"/>
    <w:basedOn w:val="Absatz-Standardschriftart"/>
    <w:rsid w:val="006E6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_2\AppData\Local\Temp\Temp3_awunterrichtsmaterial2_weltkrieg.zip\vorlage_AB_quer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vorlage_AB_quer.dotx</Template>
  <TotalTime>0</TotalTime>
  <Pages>2</Pages>
  <Words>40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Kinder des Holocaust</vt:lpstr>
    </vt:vector>
  </TitlesOfParts>
  <Company>Informatik tpc ag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Kinder des Holocaust</dc:title>
  <dc:creator>Andrea Scherer</dc:creator>
  <cp:lastModifiedBy>Marriott, Steven (SRF)</cp:lastModifiedBy>
  <cp:revision>13</cp:revision>
  <dcterms:created xsi:type="dcterms:W3CDTF">2015-04-17T14:48:00Z</dcterms:created>
  <dcterms:modified xsi:type="dcterms:W3CDTF">2015-04-17T15:39:00Z</dcterms:modified>
</cp:coreProperties>
</file>