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8D" w:rsidRDefault="0070248D" w:rsidP="0070248D">
      <w:pPr>
        <w:rPr>
          <w:rFonts w:ascii="Arial" w:hAnsi="Arial"/>
          <w:sz w:val="20"/>
        </w:rPr>
      </w:pPr>
    </w:p>
    <w:p w:rsidR="0070248D" w:rsidRPr="0070248D" w:rsidRDefault="0070248D" w:rsidP="0070248D">
      <w:pPr>
        <w:rPr>
          <w:rFonts w:ascii="Arial" w:hAnsi="Arial"/>
          <w:b/>
          <w:sz w:val="20"/>
        </w:rPr>
      </w:pPr>
      <w:r w:rsidRPr="0070248D">
        <w:rPr>
          <w:rFonts w:ascii="Arial" w:hAnsi="Arial"/>
          <w:b/>
          <w:sz w:val="20"/>
        </w:rPr>
        <w:t>Aufgabe 1</w:t>
      </w:r>
    </w:p>
    <w:p w:rsidR="0070248D" w:rsidRDefault="0070248D" w:rsidP="0070248D">
      <w:pPr>
        <w:rPr>
          <w:rFonts w:ascii="Arial" w:hAnsi="Arial"/>
          <w:sz w:val="20"/>
        </w:rPr>
      </w:pPr>
      <w:r w:rsidRPr="0070248D">
        <w:rPr>
          <w:rFonts w:ascii="Arial" w:hAnsi="Arial"/>
          <w:sz w:val="20"/>
        </w:rPr>
        <w:t xml:space="preserve">Welche Bedeutung haben </w:t>
      </w:r>
      <w:r w:rsidR="00557BF1">
        <w:rPr>
          <w:rFonts w:ascii="Arial" w:hAnsi="Arial"/>
          <w:sz w:val="20"/>
        </w:rPr>
        <w:t>für Sie</w:t>
      </w:r>
      <w:r w:rsidRPr="0070248D">
        <w:rPr>
          <w:rFonts w:ascii="Arial" w:hAnsi="Arial"/>
          <w:sz w:val="20"/>
        </w:rPr>
        <w:t xml:space="preserve"> Markenartikel?</w:t>
      </w:r>
      <w:r>
        <w:rPr>
          <w:rFonts w:ascii="Arial" w:hAnsi="Arial"/>
          <w:sz w:val="20"/>
        </w:rPr>
        <w:t xml:space="preserve"> Treffen die Aussagen für </w:t>
      </w:r>
      <w:r w:rsidR="00557BF1">
        <w:rPr>
          <w:rFonts w:ascii="Arial" w:hAnsi="Arial"/>
          <w:sz w:val="20"/>
        </w:rPr>
        <w:t>Sie zu? Kreuzen Sie an.</w:t>
      </w:r>
    </w:p>
    <w:p w:rsidR="0070248D" w:rsidRPr="0057379B" w:rsidRDefault="0070248D" w:rsidP="0070248D">
      <w:pPr>
        <w:rPr>
          <w:rFonts w:ascii="Arial" w:hAnsi="Arial"/>
          <w:sz w:val="20"/>
        </w:rPr>
      </w:pP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995"/>
        <w:gridCol w:w="1985"/>
        <w:gridCol w:w="1985"/>
        <w:gridCol w:w="1985"/>
        <w:gridCol w:w="2264"/>
      </w:tblGrid>
      <w:tr w:rsidR="0070248D" w:rsidTr="00E027E9">
        <w:tc>
          <w:tcPr>
            <w:tcW w:w="995" w:type="dxa"/>
            <w:shd w:val="clear" w:color="auto" w:fill="F2F2F2" w:themeFill="background1" w:themeFillShade="F2"/>
          </w:tcPr>
          <w:p w:rsidR="0070248D" w:rsidRDefault="0070248D" w:rsidP="00E6084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Aussage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trifft voll zu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trifft teilweise zu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trifft eher nicht zu</w:t>
            </w:r>
          </w:p>
        </w:tc>
        <w:tc>
          <w:tcPr>
            <w:tcW w:w="2264" w:type="dxa"/>
            <w:shd w:val="clear" w:color="auto" w:fill="F2F2F2" w:themeFill="background1" w:themeFillShade="F2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trifft überhaupt nicht zu</w:t>
            </w: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  <w:tr w:rsidR="0070248D" w:rsidTr="00E027E9">
        <w:tc>
          <w:tcPr>
            <w:tcW w:w="995" w:type="dxa"/>
          </w:tcPr>
          <w:p w:rsidR="0070248D" w:rsidRDefault="0070248D" w:rsidP="00E6084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</w:t>
            </w: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1985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  <w:tc>
          <w:tcPr>
            <w:tcW w:w="2264" w:type="dxa"/>
          </w:tcPr>
          <w:p w:rsidR="0070248D" w:rsidRDefault="0070248D" w:rsidP="00E6084A">
            <w:pPr>
              <w:rPr>
                <w:rFonts w:ascii="Arial" w:hAnsi="Arial"/>
                <w:sz w:val="20"/>
              </w:rPr>
            </w:pPr>
          </w:p>
        </w:tc>
      </w:tr>
    </w:tbl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/>
    <w:p w:rsidR="0070248D" w:rsidRPr="00DE62E4" w:rsidRDefault="0070248D" w:rsidP="0070248D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CE587" wp14:editId="4B9E2643">
                <wp:simplePos x="0" y="0"/>
                <wp:positionH relativeFrom="column">
                  <wp:posOffset>3027832</wp:posOffset>
                </wp:positionH>
                <wp:positionV relativeFrom="paragraph">
                  <wp:posOffset>-93472</wp:posOffset>
                </wp:positionV>
                <wp:extent cx="1653540" cy="897890"/>
                <wp:effectExtent l="0" t="0" r="22860" b="245110"/>
                <wp:wrapNone/>
                <wp:docPr id="12" name="Oval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897890"/>
                        </a:xfrm>
                        <a:prstGeom prst="wedgeEllipseCallout">
                          <a:avLst>
                            <a:gd name="adj1" fmla="val -42074"/>
                            <a:gd name="adj2" fmla="val 7402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2" o:spid="_x0000_s1026" type="#_x0000_t63" style="position:absolute;margin-left:238.4pt;margin-top:-7.35pt;width:130.2pt;height:7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" adj="1712,26790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EB75A" wp14:editId="543CB775">
                <wp:simplePos x="0" y="0"/>
                <wp:positionH relativeFrom="column">
                  <wp:posOffset>3258820</wp:posOffset>
                </wp:positionH>
                <wp:positionV relativeFrom="paragraph">
                  <wp:posOffset>53340</wp:posOffset>
                </wp:positionV>
                <wp:extent cx="1129030" cy="57213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5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8B7399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2 </w:t>
                            </w:r>
                            <w:proofErr w:type="gramStart"/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Werbung </w:t>
                            </w:r>
                            <w:r w:rsidR="00916AD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für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Mar</w:t>
                            </w:r>
                            <w:r w:rsidR="00916AD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kenartikel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beei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flusst</w:t>
                            </w:r>
                            <w:proofErr w:type="gramEnd"/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meinen Kau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</w:t>
                            </w:r>
                            <w:r w:rsidRPr="008B739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entscheid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256.6pt;margin-top:4.2pt;width:88.9pt;height: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" fillcolor="white [3201]" stroked="f" strokeweight=".5pt">
                <v:textbox>
                  <w:txbxContent>
                    <w:p w:rsidR="0070248D" w:rsidRPr="008B7399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2 </w:t>
                      </w:r>
                      <w:proofErr w:type="gramStart"/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Werbung </w:t>
                      </w:r>
                      <w:r w:rsidR="00916ADE">
                        <w:rPr>
                          <w:rFonts w:ascii="Arial" w:hAnsi="Arial"/>
                          <w:sz w:val="16"/>
                          <w:szCs w:val="16"/>
                        </w:rPr>
                        <w:t>für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Mar</w:t>
                      </w:r>
                      <w:r w:rsidR="00916ADE">
                        <w:rPr>
                          <w:rFonts w:ascii="Arial" w:hAnsi="Arial"/>
                          <w:sz w:val="16"/>
                          <w:szCs w:val="16"/>
                        </w:rPr>
                        <w:t>kenartikel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beei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>n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>flusst</w:t>
                      </w:r>
                      <w:proofErr w:type="gramEnd"/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meinen Kau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>f</w:t>
                      </w:r>
                      <w:r w:rsidRPr="008B7399">
                        <w:rPr>
                          <w:rFonts w:ascii="Arial" w:hAnsi="Arial"/>
                          <w:sz w:val="16"/>
                          <w:szCs w:val="16"/>
                        </w:rPr>
                        <w:t>entscheid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6F373" wp14:editId="7AC6447C">
                <wp:simplePos x="0" y="0"/>
                <wp:positionH relativeFrom="column">
                  <wp:posOffset>606501</wp:posOffset>
                </wp:positionH>
                <wp:positionV relativeFrom="paragraph">
                  <wp:posOffset>-27635</wp:posOffset>
                </wp:positionV>
                <wp:extent cx="1645920" cy="884555"/>
                <wp:effectExtent l="0" t="0" r="259080" b="48895"/>
                <wp:wrapNone/>
                <wp:docPr id="22" name="Ovale Legend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84555"/>
                        </a:xfrm>
                        <a:prstGeom prst="wedgeEllipseCallout">
                          <a:avLst>
                            <a:gd name="adj1" fmla="val 64770"/>
                            <a:gd name="adj2" fmla="val 5223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22" o:spid="_x0000_s1028" type="#_x0000_t63" style="position:absolute;margin-left:47.75pt;margin-top:-2.2pt;width:129.6pt;height:6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" adj="24790,22083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3E54B7" wp14:editId="2944BA23">
                <wp:simplePos x="0" y="0"/>
                <wp:positionH relativeFrom="column">
                  <wp:posOffset>855218</wp:posOffset>
                </wp:positionH>
                <wp:positionV relativeFrom="paragraph">
                  <wp:posOffset>118669</wp:posOffset>
                </wp:positionV>
                <wp:extent cx="1129030" cy="585216"/>
                <wp:effectExtent l="0" t="0" r="0" b="571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8B7399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mit Markenartikeln gewinne ich Au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merksamkeit und Respekt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9" type="#_x0000_t202" style="position:absolute;margin-left:67.35pt;margin-top:9.35pt;width:88.9pt;height:4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" fillcolor="white [3201]" stroked="f" strokeweight=".5pt">
                <v:textbox>
                  <w:txbxContent>
                    <w:p w:rsidR="0070248D" w:rsidRPr="008B7399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mit Markenartikeln gewinne ich Au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merksamkeit und Respekt</w:t>
                      </w: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noProof/>
          <w:lang w:eastAsia="de-CH"/>
        </w:rPr>
      </w:pPr>
    </w:p>
    <w:p w:rsidR="0070248D" w:rsidRDefault="0070248D" w:rsidP="0070248D">
      <w:pPr>
        <w:rPr>
          <w:noProof/>
          <w:lang w:eastAsia="de-CH"/>
        </w:rPr>
      </w:pPr>
    </w:p>
    <w:p w:rsidR="0070248D" w:rsidRDefault="0070248D" w:rsidP="0070248D">
      <w:pPr>
        <w:rPr>
          <w:noProof/>
          <w:lang w:eastAsia="de-CH"/>
        </w:rPr>
      </w:pPr>
    </w:p>
    <w:p w:rsidR="0070248D" w:rsidRDefault="0070248D" w:rsidP="0070248D">
      <w:pPr>
        <w:rPr>
          <w:noProof/>
          <w:lang w:eastAsia="de-CH"/>
        </w:rPr>
      </w:pPr>
      <w:bookmarkStart w:id="0" w:name="_GoBack"/>
      <w:bookmarkEnd w:id="0"/>
    </w:p>
    <w:p w:rsidR="0070248D" w:rsidRDefault="0070248D" w:rsidP="0070248D">
      <w:pPr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79368" wp14:editId="0A6EC1F2">
                <wp:simplePos x="0" y="0"/>
                <wp:positionH relativeFrom="column">
                  <wp:posOffset>3671570</wp:posOffset>
                </wp:positionH>
                <wp:positionV relativeFrom="paragraph">
                  <wp:posOffset>158547</wp:posOffset>
                </wp:positionV>
                <wp:extent cx="1351280" cy="755015"/>
                <wp:effectExtent l="323850" t="0" r="39370" b="26035"/>
                <wp:wrapNone/>
                <wp:docPr id="7" name="Oval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755015"/>
                        </a:xfrm>
                        <a:prstGeom prst="wedgeEllipseCallout">
                          <a:avLst>
                            <a:gd name="adj1" fmla="val -73886"/>
                            <a:gd name="adj2" fmla="val 921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7" o:spid="_x0000_s1030" type="#_x0000_t63" style="position:absolute;margin-left:289.1pt;margin-top:12.5pt;width:106.4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" adj="-5159,12790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30720" wp14:editId="330548E4">
                <wp:simplePos x="0" y="0"/>
                <wp:positionH relativeFrom="column">
                  <wp:posOffset>3822700</wp:posOffset>
                </wp:positionH>
                <wp:positionV relativeFrom="paragraph">
                  <wp:posOffset>165735</wp:posOffset>
                </wp:positionV>
                <wp:extent cx="1009650" cy="429260"/>
                <wp:effectExtent l="0" t="0" r="0" b="889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672A36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Markenartikel sind qualitativ besser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1" type="#_x0000_t202" style="position:absolute;margin-left:301pt;margin-top:13.05pt;width:79.5pt;height: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" fillcolor="white [3201]" stroked="f" strokeweight=".5pt">
                <v:textbox>
                  <w:txbxContent>
                    <w:p w:rsidR="0070248D" w:rsidRPr="00672A36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3 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>Markenartikel sind qualitativ besser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A2CBD" wp14:editId="23234DAA">
                <wp:simplePos x="0" y="0"/>
                <wp:positionH relativeFrom="column">
                  <wp:posOffset>228655</wp:posOffset>
                </wp:positionH>
                <wp:positionV relativeFrom="paragraph">
                  <wp:posOffset>64052</wp:posOffset>
                </wp:positionV>
                <wp:extent cx="1645920" cy="818515"/>
                <wp:effectExtent l="0" t="0" r="373380" b="19685"/>
                <wp:wrapNone/>
                <wp:docPr id="14" name="Oval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18515"/>
                        </a:xfrm>
                        <a:prstGeom prst="wedgeEllipseCallout">
                          <a:avLst>
                            <a:gd name="adj1" fmla="val 71437"/>
                            <a:gd name="adj2" fmla="val 4148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4" o:spid="_x0000_s1032" type="#_x0000_t63" style="position:absolute;margin-left:18pt;margin-top:5.05pt;width:129.6pt;height:6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" adj="26230,19760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7481B" wp14:editId="4145E303">
                <wp:simplePos x="0" y="0"/>
                <wp:positionH relativeFrom="column">
                  <wp:posOffset>506730</wp:posOffset>
                </wp:positionH>
                <wp:positionV relativeFrom="paragraph">
                  <wp:posOffset>43180</wp:posOffset>
                </wp:positionV>
                <wp:extent cx="1129030" cy="524510"/>
                <wp:effectExtent l="0" t="0" r="0" b="889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8B7399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ich bin bereit, für Markenartikel mehr zu zahlen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3" type="#_x0000_t202" style="position:absolute;margin-left:39.9pt;margin-top:3.4pt;width:88.9pt;height:4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" fillcolor="white [3201]" stroked="f" strokeweight=".5pt">
                <v:textbox>
                  <w:txbxContent>
                    <w:p w:rsidR="0070248D" w:rsidRPr="008B7399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7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ich bin bereit, für Markenartikel mehr zu zahlen</w:t>
                      </w: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</w:t>
      </w: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122D490" wp14:editId="2041766D">
                <wp:simplePos x="0" y="0"/>
                <wp:positionH relativeFrom="column">
                  <wp:posOffset>442926</wp:posOffset>
                </wp:positionH>
                <wp:positionV relativeFrom="paragraph">
                  <wp:posOffset>122555</wp:posOffset>
                </wp:positionV>
                <wp:extent cx="1645920" cy="818515"/>
                <wp:effectExtent l="19050" t="0" r="316230" b="38735"/>
                <wp:wrapNone/>
                <wp:docPr id="19" name="Ovale Legend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18515"/>
                        </a:xfrm>
                        <a:prstGeom prst="wedgeEllipseCallout">
                          <a:avLst>
                            <a:gd name="adj1" fmla="val 68539"/>
                            <a:gd name="adj2" fmla="val -4206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9" o:spid="_x0000_s1034" type="#_x0000_t63" style="position:absolute;margin-left:34.9pt;margin-top:9.65pt;width:129.6pt;height:64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" adj="25604,1715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8EC79" wp14:editId="76448C42">
                <wp:simplePos x="0" y="0"/>
                <wp:positionH relativeFrom="column">
                  <wp:posOffset>3759200</wp:posOffset>
                </wp:positionH>
                <wp:positionV relativeFrom="paragraph">
                  <wp:posOffset>5715</wp:posOffset>
                </wp:positionV>
                <wp:extent cx="1645920" cy="770890"/>
                <wp:effectExtent l="514350" t="361950" r="30480" b="29210"/>
                <wp:wrapNone/>
                <wp:docPr id="10" name="Oval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70890"/>
                        </a:xfrm>
                        <a:prstGeom prst="wedgeEllipseCallout">
                          <a:avLst>
                            <a:gd name="adj1" fmla="val -80756"/>
                            <a:gd name="adj2" fmla="val -9733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0" o:spid="_x0000_s1035" type="#_x0000_t63" style="position:absolute;margin-left:296pt;margin-top:.45pt;width:129.6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" adj="-6643,-10224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5C9EC" wp14:editId="44E025A5">
                <wp:simplePos x="0" y="0"/>
                <wp:positionH relativeFrom="column">
                  <wp:posOffset>4166870</wp:posOffset>
                </wp:positionH>
                <wp:positionV relativeFrom="paragraph">
                  <wp:posOffset>81280</wp:posOffset>
                </wp:positionV>
                <wp:extent cx="1001395" cy="595630"/>
                <wp:effectExtent l="0" t="0" r="825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672A36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4 </w:t>
                            </w:r>
                            <w:r w:rsidR="00916AD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für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meine Ko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l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legen sind Ma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</w:t>
                            </w:r>
                            <w:r w:rsidRPr="00672A3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kenartikel wichtig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6" type="#_x0000_t202" style="position:absolute;margin-left:328.1pt;margin-top:6.4pt;width:78.85pt;height:4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" fillcolor="white [3201]" stroked="f" strokeweight=".5pt">
                <v:textbox>
                  <w:txbxContent>
                    <w:p w:rsidR="0070248D" w:rsidRPr="00672A36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4 </w:t>
                      </w:r>
                      <w:r w:rsidR="00916ADE">
                        <w:rPr>
                          <w:rFonts w:ascii="Arial" w:hAnsi="Arial"/>
                          <w:sz w:val="16"/>
                          <w:szCs w:val="16"/>
                        </w:rPr>
                        <w:t>für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meine Ko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>l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>legen sind Ma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>r</w:t>
                      </w:r>
                      <w:r w:rsidRPr="00672A36">
                        <w:rPr>
                          <w:rFonts w:ascii="Arial" w:hAnsi="Arial"/>
                          <w:sz w:val="16"/>
                          <w:szCs w:val="16"/>
                        </w:rPr>
                        <w:t>kenartikel wichtig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10CA5" wp14:editId="371F10C0">
                <wp:simplePos x="0" y="0"/>
                <wp:positionH relativeFrom="column">
                  <wp:posOffset>688865</wp:posOffset>
                </wp:positionH>
                <wp:positionV relativeFrom="paragraph">
                  <wp:posOffset>5080</wp:posOffset>
                </wp:positionV>
                <wp:extent cx="1129030" cy="492760"/>
                <wp:effectExtent l="0" t="0" r="0" b="254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9A70B9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mit Markenartikeln verbessere ich mein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7" type="#_x0000_t202" style="position:absolute;margin-left:54.25pt;margin-top:.4pt;width:88.9pt;height:3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" fillcolor="white [3201]" stroked="f" strokeweight=".5pt">
                <v:textbox>
                  <w:txbxContent>
                    <w:p w:rsidR="0070248D" w:rsidRPr="009A70B9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6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mit Markenartikeln verbessere ich mein Image</w:t>
                      </w: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2646D" wp14:editId="4B6378CC">
                <wp:simplePos x="0" y="0"/>
                <wp:positionH relativeFrom="column">
                  <wp:posOffset>1983740</wp:posOffset>
                </wp:positionH>
                <wp:positionV relativeFrom="paragraph">
                  <wp:posOffset>93828</wp:posOffset>
                </wp:positionV>
                <wp:extent cx="1755140" cy="694055"/>
                <wp:effectExtent l="0" t="381000" r="16510" b="29845"/>
                <wp:wrapNone/>
                <wp:docPr id="20" name="Ovale Lege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694055"/>
                        </a:xfrm>
                        <a:prstGeom prst="wedgeEllipseCallout">
                          <a:avLst>
                            <a:gd name="adj1" fmla="val -2785"/>
                            <a:gd name="adj2" fmla="val -10419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48D" w:rsidRPr="002E2597" w:rsidRDefault="0070248D" w:rsidP="0070248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20" o:spid="_x0000_s1038" type="#_x0000_t63" style="position:absolute;margin-left:156.2pt;margin-top:7.4pt;width:138.2pt;height:5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" adj="10198,-11706" fillcolor="white [3212]" strokecolor="black [3213]">
                <v:textbox>
                  <w:txbxContent>
                    <w:p w:rsidR="0070248D" w:rsidRPr="002E2597" w:rsidRDefault="0070248D" w:rsidP="0070248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E03B9" wp14:editId="1481B357">
                <wp:simplePos x="0" y="0"/>
                <wp:positionH relativeFrom="column">
                  <wp:posOffset>2332888</wp:posOffset>
                </wp:positionH>
                <wp:positionV relativeFrom="paragraph">
                  <wp:posOffset>-584</wp:posOffset>
                </wp:positionV>
                <wp:extent cx="1163117" cy="395021"/>
                <wp:effectExtent l="0" t="0" r="0" b="508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D" w:rsidRPr="009A70B9" w:rsidRDefault="0070248D" w:rsidP="0070248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mit Markenartikeln fühle ich mich besser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9" type="#_x0000_t202" style="position:absolute;margin-left:183.7pt;margin-top:-.05pt;width:91.6pt;height: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" fillcolor="white [3201]" stroked="f" strokeweight=".5pt">
                <v:textbox>
                  <w:txbxContent>
                    <w:p w:rsidR="0070248D" w:rsidRPr="009A70B9" w:rsidRDefault="0070248D" w:rsidP="0070248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mit Markenartikeln fühle ich mich besser</w:t>
                      </w:r>
                    </w:p>
                  </w:txbxContent>
                </v:textbox>
              </v:shape>
            </w:pict>
          </mc:Fallback>
        </mc:AlternateContent>
      </w: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70248D" w:rsidRDefault="0070248D" w:rsidP="0070248D">
      <w:pPr>
        <w:rPr>
          <w:rFonts w:ascii="Arial" w:hAnsi="Arial"/>
          <w:sz w:val="20"/>
        </w:rPr>
      </w:pPr>
    </w:p>
    <w:p w:rsidR="00E027E9" w:rsidRPr="00E027E9" w:rsidRDefault="00E027E9" w:rsidP="00E027E9">
      <w:pPr>
        <w:rPr>
          <w:rFonts w:ascii="Arial" w:hAnsi="Arial"/>
          <w:b/>
          <w:sz w:val="20"/>
        </w:rPr>
      </w:pPr>
      <w:r w:rsidRPr="00E027E9">
        <w:rPr>
          <w:rFonts w:ascii="Arial" w:hAnsi="Arial"/>
          <w:b/>
          <w:sz w:val="20"/>
        </w:rPr>
        <w:t>Aufgabe 2</w:t>
      </w:r>
    </w:p>
    <w:p w:rsidR="0070248D" w:rsidRPr="0064556B" w:rsidRDefault="0070248D" w:rsidP="003A4620">
      <w:pPr>
        <w:rPr>
          <w:rFonts w:ascii="Arial" w:hAnsi="Arial"/>
          <w:sz w:val="20"/>
        </w:rPr>
      </w:pPr>
      <w:r w:rsidRPr="00E027E9">
        <w:rPr>
          <w:rFonts w:ascii="Arial" w:hAnsi="Arial"/>
          <w:sz w:val="20"/>
        </w:rPr>
        <w:t>Vergleiche</w:t>
      </w:r>
      <w:r w:rsidR="0023642D">
        <w:rPr>
          <w:rFonts w:ascii="Arial" w:hAnsi="Arial"/>
          <w:sz w:val="20"/>
        </w:rPr>
        <w:t>n Sie die</w:t>
      </w:r>
      <w:r w:rsidRPr="00E027E9">
        <w:rPr>
          <w:rFonts w:ascii="Arial" w:hAnsi="Arial"/>
          <w:sz w:val="20"/>
        </w:rPr>
        <w:t xml:space="preserve"> Resultate in der Gruppe. Hat sich an </w:t>
      </w:r>
      <w:r w:rsidR="0023642D">
        <w:rPr>
          <w:rFonts w:ascii="Arial" w:hAnsi="Arial"/>
          <w:sz w:val="20"/>
        </w:rPr>
        <w:t>Ihrer</w:t>
      </w:r>
      <w:r w:rsidRPr="00E027E9">
        <w:rPr>
          <w:rFonts w:ascii="Arial" w:hAnsi="Arial"/>
          <w:sz w:val="20"/>
        </w:rPr>
        <w:t xml:space="preserve"> Einstellung etwas geän</w:t>
      </w:r>
      <w:r w:rsidR="0064556B">
        <w:rPr>
          <w:rFonts w:ascii="Arial" w:hAnsi="Arial"/>
          <w:sz w:val="20"/>
        </w:rPr>
        <w:t>dert?</w:t>
      </w:r>
    </w:p>
    <w:sectPr w:rsidR="0070248D" w:rsidRPr="0064556B" w:rsidSect="0047618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36E2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027E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1515D">
            <w:fldChar w:fldCharType="begin"/>
          </w:r>
          <w:r w:rsidR="00D1515D">
            <w:instrText xml:space="preserve"> NUMPAGES   \* MERGEFORMAT </w:instrText>
          </w:r>
          <w:r w:rsidR="00D1515D">
            <w:fldChar w:fldCharType="separate"/>
          </w:r>
          <w:r w:rsidR="00E027E9" w:rsidRPr="00E027E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1515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36E2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1515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1515D">
            <w:fldChar w:fldCharType="begin"/>
          </w:r>
          <w:r w:rsidR="00D1515D">
            <w:instrText xml:space="preserve"> NUMPAGES   \* MERGEFORMAT </w:instrText>
          </w:r>
          <w:r w:rsidR="00D1515D">
            <w:fldChar w:fldCharType="separate"/>
          </w:r>
          <w:r w:rsidR="00D1515D" w:rsidRPr="00D1515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D1515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F36AE" w:rsidTr="00C717A3">
      <w:trPr>
        <w:trHeight w:hRule="exact" w:val="624"/>
      </w:trPr>
      <w:tc>
        <w:tcPr>
          <w:tcW w:w="5738" w:type="dxa"/>
          <w:vMerge w:val="restart"/>
        </w:tcPr>
        <w:p w:rsidR="006F36AE" w:rsidRDefault="006F36AE" w:rsidP="006F36AE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E62DB49" wp14:editId="718356CF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6F36AE" w:rsidRPr="002D01FD" w:rsidRDefault="006F36AE" w:rsidP="006F36A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</w:tc>
    </w:tr>
    <w:tr w:rsidR="006F36AE" w:rsidTr="00C717A3">
      <w:trPr>
        <w:trHeight w:hRule="exact" w:val="200"/>
      </w:trPr>
      <w:tc>
        <w:tcPr>
          <w:tcW w:w="5738" w:type="dxa"/>
          <w:vMerge/>
        </w:tcPr>
        <w:p w:rsidR="006F36AE" w:rsidRDefault="006F36AE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6F36AE" w:rsidRPr="002D01FD" w:rsidRDefault="006F36AE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2806"/>
      <w:gridCol w:w="3618"/>
    </w:tblGrid>
    <w:tr w:rsidR="004B7485" w:rsidTr="00F30921">
      <w:trPr>
        <w:trHeight w:val="227"/>
      </w:trPr>
      <w:tc>
        <w:tcPr>
          <w:tcW w:w="9356" w:type="dxa"/>
          <w:gridSpan w:val="4"/>
          <w:vAlign w:val="center"/>
        </w:tcPr>
        <w:p w:rsidR="004B7485" w:rsidRPr="00092BCF" w:rsidRDefault="004B7485" w:rsidP="00F30921">
          <w:pPr>
            <w:pStyle w:val="Kopfzeile"/>
            <w:rPr>
              <w:rFonts w:ascii="Arial" w:hAnsi="Arial"/>
              <w:sz w:val="20"/>
            </w:rPr>
          </w:pPr>
        </w:p>
      </w:tc>
    </w:tr>
    <w:tr w:rsidR="004B7485" w:rsidTr="00F30921">
      <w:trPr>
        <w:trHeight w:hRule="exact" w:val="624"/>
      </w:trPr>
      <w:tc>
        <w:tcPr>
          <w:tcW w:w="5738" w:type="dxa"/>
          <w:gridSpan w:val="3"/>
          <w:vMerge w:val="restart"/>
        </w:tcPr>
        <w:p w:rsidR="004B7485" w:rsidRDefault="004B7485" w:rsidP="00F3092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688546E" wp14:editId="771BED47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B7485" w:rsidRDefault="004B7485" w:rsidP="00F30921">
          <w:pPr>
            <w:pStyle w:val="Kopfzeile"/>
          </w:pPr>
        </w:p>
        <w:p w:rsidR="004B7485" w:rsidRPr="0008046F" w:rsidRDefault="004B7485" w:rsidP="00F30921">
          <w:pPr>
            <w:jc w:val="center"/>
          </w:pPr>
        </w:p>
      </w:tc>
      <w:tc>
        <w:tcPr>
          <w:tcW w:w="3618" w:type="dxa"/>
          <w:vAlign w:val="bottom"/>
        </w:tcPr>
        <w:p w:rsidR="004B7485" w:rsidRPr="002D01FD" w:rsidRDefault="004B7485" w:rsidP="003A462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3A4620"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4B7485" w:rsidTr="00F30921">
      <w:trPr>
        <w:trHeight w:hRule="exact" w:val="195"/>
      </w:trPr>
      <w:tc>
        <w:tcPr>
          <w:tcW w:w="5738" w:type="dxa"/>
          <w:gridSpan w:val="3"/>
          <w:vMerge/>
        </w:tcPr>
        <w:p w:rsidR="004B7485" w:rsidRDefault="004B7485" w:rsidP="00F30921">
          <w:pPr>
            <w:pStyle w:val="Kopfzeile"/>
          </w:pPr>
        </w:p>
      </w:tc>
      <w:tc>
        <w:tcPr>
          <w:tcW w:w="3618" w:type="dxa"/>
          <w:vAlign w:val="bottom"/>
        </w:tcPr>
        <w:p w:rsidR="004B7485" w:rsidRPr="002D01FD" w:rsidRDefault="004B7485" w:rsidP="00F3092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B7485" w:rsidTr="00F30921">
      <w:trPr>
        <w:trHeight w:hRule="exact" w:val="227"/>
      </w:trPr>
      <w:tc>
        <w:tcPr>
          <w:tcW w:w="9356" w:type="dxa"/>
          <w:gridSpan w:val="4"/>
        </w:tcPr>
        <w:p w:rsidR="004B7485" w:rsidRPr="00092BCF" w:rsidRDefault="004B7485" w:rsidP="00F30921">
          <w:pPr>
            <w:pStyle w:val="Kopfzeile"/>
            <w:rPr>
              <w:rFonts w:ascii="Arial" w:hAnsi="Arial"/>
              <w:sz w:val="20"/>
            </w:rPr>
          </w:pPr>
        </w:p>
      </w:tc>
    </w:tr>
    <w:tr w:rsidR="004B7485" w:rsidTr="00F30921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B7485" w:rsidRPr="0070624B" w:rsidRDefault="004B7485" w:rsidP="00F30921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52BCA654" wp14:editId="2A45D6C8">
                <wp:extent cx="1665835" cy="936000"/>
                <wp:effectExtent l="0" t="0" r="0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ken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5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4B7485" w:rsidRPr="002D01FD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B7485" w:rsidTr="00F30921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B7485" w:rsidRDefault="004B7485" w:rsidP="00F3092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4B7485" w:rsidRPr="006F2C9E" w:rsidRDefault="004B7485" w:rsidP="00F3092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Marken –</w:t>
          </w:r>
          <w:r w:rsidRPr="00F97A9B">
            <w:rPr>
              <w:rFonts w:ascii="Arial" w:hAnsi="Arial"/>
              <w:b/>
              <w:sz w:val="24"/>
              <w:szCs w:val="24"/>
            </w:rPr>
            <w:t xml:space="preserve"> </w:t>
          </w:r>
          <w:r>
            <w:rPr>
              <w:rFonts w:ascii="Arial" w:hAnsi="Arial"/>
              <w:b/>
              <w:sz w:val="24"/>
              <w:szCs w:val="24"/>
            </w:rPr>
            <w:t>Sind sie’s wert?</w:t>
          </w:r>
        </w:p>
      </w:tc>
    </w:tr>
    <w:tr w:rsidR="004B7485" w:rsidTr="00F30921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B7485" w:rsidRDefault="004B7485" w:rsidP="00F3092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4B7485" w:rsidRPr="006F2C9E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4B7485" w:rsidRPr="00471F78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B7485" w:rsidRPr="0070624B" w:rsidRDefault="004B7485" w:rsidP="00F30921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15</w:t>
          </w:r>
          <w:r w:rsidRPr="00F97A9B">
            <w:rPr>
              <w:rFonts w:ascii="Arial" w:hAnsi="Arial"/>
              <w:sz w:val="18"/>
              <w:szCs w:val="18"/>
            </w:rPr>
            <w:t>:4</w:t>
          </w:r>
          <w:r>
            <w:rPr>
              <w:rFonts w:ascii="Arial" w:hAnsi="Arial"/>
              <w:sz w:val="18"/>
              <w:szCs w:val="18"/>
            </w:rPr>
            <w:t>1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8FF"/>
    <w:multiLevelType w:val="hybridMultilevel"/>
    <w:tmpl w:val="FC7CA3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4"/>
  </w:num>
  <w:num w:numId="5">
    <w:abstractNumId w:val="23"/>
  </w:num>
  <w:num w:numId="6">
    <w:abstractNumId w:val="20"/>
  </w:num>
  <w:num w:numId="7">
    <w:abstractNumId w:val="11"/>
  </w:num>
  <w:num w:numId="8">
    <w:abstractNumId w:val="4"/>
  </w:num>
  <w:num w:numId="9">
    <w:abstractNumId w:val="22"/>
  </w:num>
  <w:num w:numId="10">
    <w:abstractNumId w:val="5"/>
  </w:num>
  <w:num w:numId="11">
    <w:abstractNumId w:val="17"/>
  </w:num>
  <w:num w:numId="12">
    <w:abstractNumId w:val="3"/>
  </w:num>
  <w:num w:numId="13">
    <w:abstractNumId w:val="6"/>
  </w:num>
  <w:num w:numId="14">
    <w:abstractNumId w:val="1"/>
  </w:num>
  <w:num w:numId="15">
    <w:abstractNumId w:val="19"/>
  </w:num>
  <w:num w:numId="16">
    <w:abstractNumId w:val="7"/>
  </w:num>
  <w:num w:numId="17">
    <w:abstractNumId w:val="25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5"/>
  </w:num>
  <w:num w:numId="23">
    <w:abstractNumId w:val="2"/>
  </w:num>
  <w:num w:numId="24">
    <w:abstractNumId w:val="16"/>
  </w:num>
  <w:num w:numId="25">
    <w:abstractNumId w:val="2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867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12008"/>
    <w:rsid w:val="00031ED1"/>
    <w:rsid w:val="00034C0B"/>
    <w:rsid w:val="0003619F"/>
    <w:rsid w:val="0004298A"/>
    <w:rsid w:val="00046687"/>
    <w:rsid w:val="00050737"/>
    <w:rsid w:val="000508C4"/>
    <w:rsid w:val="000542A1"/>
    <w:rsid w:val="00054A08"/>
    <w:rsid w:val="00056661"/>
    <w:rsid w:val="000610EB"/>
    <w:rsid w:val="00065561"/>
    <w:rsid w:val="00071CAA"/>
    <w:rsid w:val="00073AB1"/>
    <w:rsid w:val="00074F7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2A11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2048DB"/>
    <w:rsid w:val="002049FF"/>
    <w:rsid w:val="00220784"/>
    <w:rsid w:val="00226E71"/>
    <w:rsid w:val="00227596"/>
    <w:rsid w:val="00230DFC"/>
    <w:rsid w:val="002338AA"/>
    <w:rsid w:val="00233B90"/>
    <w:rsid w:val="0023642D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94C95"/>
    <w:rsid w:val="002B11F1"/>
    <w:rsid w:val="002B69DF"/>
    <w:rsid w:val="002C56FA"/>
    <w:rsid w:val="002C5845"/>
    <w:rsid w:val="002D00AC"/>
    <w:rsid w:val="002E2750"/>
    <w:rsid w:val="002E389A"/>
    <w:rsid w:val="002F2D5C"/>
    <w:rsid w:val="002F3750"/>
    <w:rsid w:val="002F58BB"/>
    <w:rsid w:val="00300722"/>
    <w:rsid w:val="003027C9"/>
    <w:rsid w:val="00313588"/>
    <w:rsid w:val="003230FB"/>
    <w:rsid w:val="00323D0D"/>
    <w:rsid w:val="00323E82"/>
    <w:rsid w:val="003301C1"/>
    <w:rsid w:val="00330A77"/>
    <w:rsid w:val="003354C8"/>
    <w:rsid w:val="00335568"/>
    <w:rsid w:val="00336D76"/>
    <w:rsid w:val="00340152"/>
    <w:rsid w:val="00340A1B"/>
    <w:rsid w:val="003429F6"/>
    <w:rsid w:val="0034512E"/>
    <w:rsid w:val="00347764"/>
    <w:rsid w:val="00362BEB"/>
    <w:rsid w:val="00367A3B"/>
    <w:rsid w:val="00374CE3"/>
    <w:rsid w:val="00381EBF"/>
    <w:rsid w:val="00383231"/>
    <w:rsid w:val="00386693"/>
    <w:rsid w:val="003944BE"/>
    <w:rsid w:val="003A4620"/>
    <w:rsid w:val="003D05EC"/>
    <w:rsid w:val="003D4A61"/>
    <w:rsid w:val="003E371A"/>
    <w:rsid w:val="003E7DD1"/>
    <w:rsid w:val="00407AB6"/>
    <w:rsid w:val="00410E4C"/>
    <w:rsid w:val="004162E1"/>
    <w:rsid w:val="00430A31"/>
    <w:rsid w:val="00436E21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6BC2"/>
    <w:rsid w:val="004B6E8A"/>
    <w:rsid w:val="004B7485"/>
    <w:rsid w:val="004B7AA8"/>
    <w:rsid w:val="004C2117"/>
    <w:rsid w:val="004D49D5"/>
    <w:rsid w:val="004E267D"/>
    <w:rsid w:val="004E5D66"/>
    <w:rsid w:val="0050005B"/>
    <w:rsid w:val="00502146"/>
    <w:rsid w:val="00516997"/>
    <w:rsid w:val="00517F71"/>
    <w:rsid w:val="0052112C"/>
    <w:rsid w:val="0052270B"/>
    <w:rsid w:val="005248DE"/>
    <w:rsid w:val="00524DCA"/>
    <w:rsid w:val="005301DE"/>
    <w:rsid w:val="00531E46"/>
    <w:rsid w:val="00537C46"/>
    <w:rsid w:val="005469AD"/>
    <w:rsid w:val="0055473E"/>
    <w:rsid w:val="00557BF1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0682B"/>
    <w:rsid w:val="00614018"/>
    <w:rsid w:val="00615E6F"/>
    <w:rsid w:val="006179A3"/>
    <w:rsid w:val="00626EA3"/>
    <w:rsid w:val="0064556B"/>
    <w:rsid w:val="0064785C"/>
    <w:rsid w:val="006514B0"/>
    <w:rsid w:val="006559FC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C6279"/>
    <w:rsid w:val="006D6A31"/>
    <w:rsid w:val="006E0B9B"/>
    <w:rsid w:val="006E2F5F"/>
    <w:rsid w:val="006E317C"/>
    <w:rsid w:val="006F0AE2"/>
    <w:rsid w:val="006F36AE"/>
    <w:rsid w:val="00701D98"/>
    <w:rsid w:val="0070248D"/>
    <w:rsid w:val="0070285A"/>
    <w:rsid w:val="007060CB"/>
    <w:rsid w:val="00706920"/>
    <w:rsid w:val="007177EF"/>
    <w:rsid w:val="007179A6"/>
    <w:rsid w:val="00717BDA"/>
    <w:rsid w:val="007219EB"/>
    <w:rsid w:val="00727221"/>
    <w:rsid w:val="00766C9D"/>
    <w:rsid w:val="007710E0"/>
    <w:rsid w:val="0077741F"/>
    <w:rsid w:val="007776A8"/>
    <w:rsid w:val="00797FE3"/>
    <w:rsid w:val="007A3429"/>
    <w:rsid w:val="007B0B1A"/>
    <w:rsid w:val="007C514F"/>
    <w:rsid w:val="007D0F0A"/>
    <w:rsid w:val="007D6281"/>
    <w:rsid w:val="007F47DB"/>
    <w:rsid w:val="007F5172"/>
    <w:rsid w:val="007F5CA3"/>
    <w:rsid w:val="007F61BB"/>
    <w:rsid w:val="00811096"/>
    <w:rsid w:val="00812265"/>
    <w:rsid w:val="00837C30"/>
    <w:rsid w:val="00852795"/>
    <w:rsid w:val="00854008"/>
    <w:rsid w:val="00854AFE"/>
    <w:rsid w:val="00860E34"/>
    <w:rsid w:val="00866D9A"/>
    <w:rsid w:val="0087056F"/>
    <w:rsid w:val="008730DE"/>
    <w:rsid w:val="0087398B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16ADE"/>
    <w:rsid w:val="009212BC"/>
    <w:rsid w:val="00923690"/>
    <w:rsid w:val="00927027"/>
    <w:rsid w:val="009362F4"/>
    <w:rsid w:val="00937B92"/>
    <w:rsid w:val="00940797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B548D"/>
    <w:rsid w:val="009B65BF"/>
    <w:rsid w:val="009B6AB6"/>
    <w:rsid w:val="009D4F54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48C9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2D9B"/>
    <w:rsid w:val="00B72BCE"/>
    <w:rsid w:val="00B76D1B"/>
    <w:rsid w:val="00B8182C"/>
    <w:rsid w:val="00B87E56"/>
    <w:rsid w:val="00B91D64"/>
    <w:rsid w:val="00BA1807"/>
    <w:rsid w:val="00BB1E9C"/>
    <w:rsid w:val="00BB2564"/>
    <w:rsid w:val="00BC0EBF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7F5"/>
    <w:rsid w:val="00C52C83"/>
    <w:rsid w:val="00C575FF"/>
    <w:rsid w:val="00C61096"/>
    <w:rsid w:val="00C65946"/>
    <w:rsid w:val="00C67958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62B"/>
    <w:rsid w:val="00CC19D9"/>
    <w:rsid w:val="00CC4B43"/>
    <w:rsid w:val="00CD31DF"/>
    <w:rsid w:val="00CD33E0"/>
    <w:rsid w:val="00CE077F"/>
    <w:rsid w:val="00CE62FC"/>
    <w:rsid w:val="00D01C17"/>
    <w:rsid w:val="00D06629"/>
    <w:rsid w:val="00D06954"/>
    <w:rsid w:val="00D13029"/>
    <w:rsid w:val="00D13C66"/>
    <w:rsid w:val="00D14A49"/>
    <w:rsid w:val="00D1515D"/>
    <w:rsid w:val="00D30DFC"/>
    <w:rsid w:val="00D31261"/>
    <w:rsid w:val="00D314C7"/>
    <w:rsid w:val="00D34455"/>
    <w:rsid w:val="00D359A5"/>
    <w:rsid w:val="00D37794"/>
    <w:rsid w:val="00D45DAD"/>
    <w:rsid w:val="00D47736"/>
    <w:rsid w:val="00D60AEC"/>
    <w:rsid w:val="00D63433"/>
    <w:rsid w:val="00D67A34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69F"/>
    <w:rsid w:val="00DA47C3"/>
    <w:rsid w:val="00DB05E1"/>
    <w:rsid w:val="00DB1744"/>
    <w:rsid w:val="00DC0DD0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27E9"/>
    <w:rsid w:val="00E070FB"/>
    <w:rsid w:val="00E125EF"/>
    <w:rsid w:val="00E22D37"/>
    <w:rsid w:val="00E25EBF"/>
    <w:rsid w:val="00E311EC"/>
    <w:rsid w:val="00E334CA"/>
    <w:rsid w:val="00E4038E"/>
    <w:rsid w:val="00E42AB3"/>
    <w:rsid w:val="00E50241"/>
    <w:rsid w:val="00E51FE8"/>
    <w:rsid w:val="00E56CD4"/>
    <w:rsid w:val="00E6786D"/>
    <w:rsid w:val="00E8288A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E6FA0"/>
    <w:rsid w:val="00EF6A64"/>
    <w:rsid w:val="00F1581C"/>
    <w:rsid w:val="00F16CD2"/>
    <w:rsid w:val="00F27187"/>
    <w:rsid w:val="00F2761F"/>
    <w:rsid w:val="00F45B96"/>
    <w:rsid w:val="00F47E7F"/>
    <w:rsid w:val="00F47EE2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5F614-F393-4C0B-9964-9E1B34CD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55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Marken – Sind sie’s wert?</vt:lpstr>
    </vt:vector>
  </TitlesOfParts>
  <Company>SF Schweizer Fernsehen</Company>
  <LinksUpToDate>false</LinksUpToDate>
  <CharactersWithSpaces>389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Marken – Sind sie’s wert?</dc:title>
  <dc:creator>Roman Hoegger</dc:creator>
  <cp:lastModifiedBy>Marriott, Steven (SRF)</cp:lastModifiedBy>
  <cp:revision>10</cp:revision>
  <cp:lastPrinted>2014-02-12T15:50:00Z</cp:lastPrinted>
  <dcterms:created xsi:type="dcterms:W3CDTF">2015-06-17T14:44:00Z</dcterms:created>
  <dcterms:modified xsi:type="dcterms:W3CDTF">2015-06-26T11:21:00Z</dcterms:modified>
  <cp:category>Zuma Vorlage phe</cp:category>
</cp:coreProperties>
</file>