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B163D" w:rsidTr="00026F29">
        <w:tc>
          <w:tcPr>
            <w:tcW w:w="9356" w:type="dxa"/>
          </w:tcPr>
          <w:p w:rsidR="004B163D" w:rsidRDefault="004B163D" w:rsidP="002E2750">
            <w:pPr>
              <w:rPr>
                <w:rFonts w:ascii="Arial" w:hAnsi="Arial"/>
                <w:b/>
                <w:sz w:val="20"/>
              </w:rPr>
            </w:pPr>
          </w:p>
        </w:tc>
      </w:tr>
      <w:tr w:rsidR="004B163D" w:rsidTr="00026F29">
        <w:tc>
          <w:tcPr>
            <w:tcW w:w="9356" w:type="dxa"/>
          </w:tcPr>
          <w:p w:rsidR="004B163D" w:rsidRPr="006C6CA0" w:rsidRDefault="00FB4AEB" w:rsidP="002E2750">
            <w:pPr>
              <w:rPr>
                <w:rFonts w:ascii="Arial" w:hAnsi="Arial"/>
                <w:sz w:val="20"/>
              </w:rPr>
            </w:pPr>
            <w:r w:rsidRPr="00FB4AEB">
              <w:rPr>
                <w:rFonts w:ascii="Arial" w:hAnsi="Arial"/>
                <w:sz w:val="20"/>
              </w:rPr>
              <w:t>Ordnen Sie die folgenden Überzeugungen nach dem Grad ihrer Vernünftigkeit ein.</w:t>
            </w:r>
          </w:p>
        </w:tc>
      </w:tr>
    </w:tbl>
    <w:p w:rsidR="004557E3" w:rsidRDefault="004557E3" w:rsidP="002E2750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FB4AEB" w:rsidTr="00FB4AEB">
        <w:tc>
          <w:tcPr>
            <w:tcW w:w="2303" w:type="dxa"/>
          </w:tcPr>
          <w:p w:rsidR="00FB4AEB" w:rsidRDefault="00FB4AEB" w:rsidP="002C4E4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Hoch vernünftig</w:t>
            </w:r>
          </w:p>
        </w:tc>
        <w:tc>
          <w:tcPr>
            <w:tcW w:w="2303" w:type="dxa"/>
          </w:tcPr>
          <w:p w:rsidR="00FB4AEB" w:rsidRDefault="00FB4AEB" w:rsidP="002C4E4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Ziemlich vernünftig</w:t>
            </w:r>
          </w:p>
        </w:tc>
        <w:tc>
          <w:tcPr>
            <w:tcW w:w="2303" w:type="dxa"/>
          </w:tcPr>
          <w:p w:rsidR="00FB4AEB" w:rsidRDefault="00FB4AEB" w:rsidP="002C4E4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Ziemlich unvernünftig</w:t>
            </w:r>
          </w:p>
        </w:tc>
        <w:tc>
          <w:tcPr>
            <w:tcW w:w="2303" w:type="dxa"/>
          </w:tcPr>
          <w:p w:rsidR="00FB4AEB" w:rsidRDefault="00FB4AEB" w:rsidP="002C4E4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Hoch unvernünftig</w:t>
            </w:r>
          </w:p>
        </w:tc>
      </w:tr>
      <w:tr w:rsidR="00FB4AEB" w:rsidTr="00FB4AEB">
        <w:tc>
          <w:tcPr>
            <w:tcW w:w="2303" w:type="dxa"/>
          </w:tcPr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</w:tc>
        <w:tc>
          <w:tcPr>
            <w:tcW w:w="2303" w:type="dxa"/>
          </w:tcPr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</w:tc>
        <w:tc>
          <w:tcPr>
            <w:tcW w:w="2303" w:type="dxa"/>
          </w:tcPr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</w:tc>
        <w:tc>
          <w:tcPr>
            <w:tcW w:w="2303" w:type="dxa"/>
          </w:tcPr>
          <w:p w:rsidR="00FB4AEB" w:rsidRDefault="00FB4AEB" w:rsidP="00076B87">
            <w:pPr>
              <w:rPr>
                <w:rFonts w:ascii="Arial" w:hAnsi="Arial"/>
                <w:sz w:val="20"/>
              </w:rPr>
            </w:pPr>
          </w:p>
        </w:tc>
      </w:tr>
    </w:tbl>
    <w:p w:rsidR="00FB4AEB" w:rsidRDefault="00FB4AEB" w:rsidP="002E2750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C0188" w:rsidTr="00076B87">
        <w:tc>
          <w:tcPr>
            <w:tcW w:w="9356" w:type="dxa"/>
          </w:tcPr>
          <w:p w:rsidR="00DC0188" w:rsidRDefault="00DC0188" w:rsidP="00DC018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gibt Atome und Elektronen.</w:t>
            </w:r>
          </w:p>
          <w:p w:rsidR="00DC0188" w:rsidRDefault="00DC0188" w:rsidP="00DC0188">
            <w:pPr>
              <w:pStyle w:val="Listenabsatz"/>
              <w:rPr>
                <w:rFonts w:ascii="Arial" w:hAnsi="Arial"/>
                <w:sz w:val="20"/>
              </w:rPr>
            </w:pPr>
          </w:p>
          <w:p w:rsidR="00DC0188" w:rsidRDefault="00DC0188" w:rsidP="00DC018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gibt Feen und Drachen.</w:t>
            </w:r>
          </w:p>
          <w:p w:rsidR="00DC0188" w:rsidRPr="0089201B" w:rsidRDefault="00DC0188" w:rsidP="00DC0188">
            <w:pPr>
              <w:pStyle w:val="Listenabsatz"/>
              <w:rPr>
                <w:rFonts w:ascii="Arial" w:hAnsi="Arial"/>
                <w:sz w:val="20"/>
              </w:rPr>
            </w:pPr>
          </w:p>
          <w:p w:rsidR="00DC0188" w:rsidRDefault="00DC0188" w:rsidP="00DC018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gibt diese Tische, die wir hier vor uns sehen.</w:t>
            </w:r>
          </w:p>
          <w:p w:rsidR="00DC0188" w:rsidRPr="0089201B" w:rsidRDefault="00DC0188" w:rsidP="00DC0188">
            <w:pPr>
              <w:pStyle w:val="Listenabsatz"/>
              <w:rPr>
                <w:rFonts w:ascii="Arial" w:hAnsi="Arial"/>
                <w:sz w:val="20"/>
              </w:rPr>
            </w:pPr>
          </w:p>
          <w:p w:rsidR="00DC0188" w:rsidRDefault="00DC0188" w:rsidP="00DC018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lebte einmal ein Mann namens Jesus.</w:t>
            </w:r>
          </w:p>
          <w:p w:rsidR="00DC0188" w:rsidRPr="0089201B" w:rsidRDefault="00DC0188" w:rsidP="00DC0188">
            <w:pPr>
              <w:pStyle w:val="Listenabsatz"/>
              <w:rPr>
                <w:rFonts w:ascii="Arial" w:hAnsi="Arial"/>
                <w:sz w:val="20"/>
              </w:rPr>
            </w:pPr>
          </w:p>
          <w:p w:rsidR="00DC0188" w:rsidRDefault="00DC0188" w:rsidP="00DC018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war einmal ein Mann auf dem Mond.</w:t>
            </w:r>
          </w:p>
          <w:p w:rsidR="00DC0188" w:rsidRPr="0089201B" w:rsidRDefault="00DC0188" w:rsidP="00DC0188">
            <w:pPr>
              <w:pStyle w:val="Listenabsatz"/>
              <w:rPr>
                <w:rFonts w:ascii="Arial" w:hAnsi="Arial"/>
                <w:sz w:val="20"/>
              </w:rPr>
            </w:pPr>
          </w:p>
          <w:p w:rsidR="00DC0188" w:rsidRDefault="00DC0188" w:rsidP="00DC018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Juden wollen die Weltherrschaft übernehmen.</w:t>
            </w:r>
          </w:p>
          <w:p w:rsidR="00DC0188" w:rsidRPr="0089201B" w:rsidRDefault="00DC0188" w:rsidP="00DC0188">
            <w:pPr>
              <w:pStyle w:val="Listenabsatz"/>
              <w:rPr>
                <w:rFonts w:ascii="Arial" w:hAnsi="Arial"/>
                <w:sz w:val="20"/>
              </w:rPr>
            </w:pPr>
          </w:p>
          <w:p w:rsidR="00DC0188" w:rsidRDefault="00DC0188" w:rsidP="00DC018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gibt ausserirdisches Leben im Universum.</w:t>
            </w:r>
          </w:p>
          <w:p w:rsidR="00DC0188" w:rsidRPr="0089201B" w:rsidRDefault="00DC0188" w:rsidP="00DC0188">
            <w:pPr>
              <w:pStyle w:val="Listenabsatz"/>
              <w:rPr>
                <w:rFonts w:ascii="Arial" w:hAnsi="Arial"/>
                <w:sz w:val="20"/>
              </w:rPr>
            </w:pPr>
          </w:p>
          <w:p w:rsidR="00DC0188" w:rsidRDefault="00DC0188" w:rsidP="00DC018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Anschläge vom 11. September 2011 wurden vom US-Geheimdienst wissentlich zugelassen.</w:t>
            </w:r>
          </w:p>
          <w:p w:rsidR="00DC0188" w:rsidRPr="0089201B" w:rsidRDefault="00DC0188" w:rsidP="00DC0188">
            <w:pPr>
              <w:pStyle w:val="Listenabsatz"/>
              <w:rPr>
                <w:rFonts w:ascii="Arial" w:hAnsi="Arial"/>
                <w:sz w:val="20"/>
              </w:rPr>
            </w:pPr>
          </w:p>
          <w:p w:rsidR="00E77C68" w:rsidRDefault="00DC0188" w:rsidP="00E77C6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gibt Krankheiten, die von Hexen verursacht werden.</w:t>
            </w:r>
          </w:p>
          <w:p w:rsidR="00E77C68" w:rsidRPr="00E77C68" w:rsidRDefault="00E77C68" w:rsidP="00E77C68">
            <w:pPr>
              <w:rPr>
                <w:rFonts w:ascii="Arial" w:hAnsi="Arial"/>
                <w:sz w:val="20"/>
              </w:rPr>
            </w:pPr>
          </w:p>
          <w:p w:rsidR="00E77C68" w:rsidRPr="00E77C68" w:rsidRDefault="00E77C68" w:rsidP="00E77C68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Erde ist rund.</w:t>
            </w:r>
          </w:p>
        </w:tc>
      </w:tr>
      <w:tr w:rsidR="00DC0188" w:rsidTr="00076B87">
        <w:tc>
          <w:tcPr>
            <w:tcW w:w="9356" w:type="dxa"/>
          </w:tcPr>
          <w:p w:rsidR="00DC0188" w:rsidRPr="006C6CA0" w:rsidRDefault="00DC0188" w:rsidP="00076B87">
            <w:pPr>
              <w:rPr>
                <w:rFonts w:ascii="Arial" w:hAnsi="Arial"/>
                <w:sz w:val="20"/>
              </w:rPr>
            </w:pPr>
          </w:p>
        </w:tc>
      </w:tr>
      <w:tr w:rsidR="00450357" w:rsidTr="00076B87">
        <w:tc>
          <w:tcPr>
            <w:tcW w:w="9356" w:type="dxa"/>
          </w:tcPr>
          <w:p w:rsidR="00450357" w:rsidRPr="006C6CA0" w:rsidRDefault="00450357" w:rsidP="00076B87">
            <w:pPr>
              <w:rPr>
                <w:rFonts w:ascii="Arial" w:hAnsi="Arial"/>
                <w:sz w:val="20"/>
              </w:rPr>
            </w:pPr>
          </w:p>
        </w:tc>
      </w:tr>
      <w:tr w:rsidR="00450357" w:rsidTr="00076B87">
        <w:tc>
          <w:tcPr>
            <w:tcW w:w="9356" w:type="dxa"/>
          </w:tcPr>
          <w:p w:rsidR="00450357" w:rsidRPr="006C6CA0" w:rsidRDefault="00450357" w:rsidP="00450357">
            <w:pPr>
              <w:rPr>
                <w:rFonts w:ascii="Arial" w:hAnsi="Arial"/>
                <w:sz w:val="20"/>
              </w:rPr>
            </w:pPr>
            <w:r w:rsidRPr="00450357">
              <w:rPr>
                <w:rFonts w:ascii="Arial" w:hAnsi="Arial"/>
                <w:sz w:val="20"/>
              </w:rPr>
              <w:t>Welche Überlegungen spielen</w:t>
            </w:r>
            <w:r w:rsidR="0008520B">
              <w:rPr>
                <w:rFonts w:ascii="Arial" w:hAnsi="Arial"/>
                <w:sz w:val="20"/>
              </w:rPr>
              <w:t xml:space="preserve"> bei der Einteilung eine Rolle?</w:t>
            </w:r>
          </w:p>
        </w:tc>
      </w:tr>
      <w:tr w:rsidR="0008520B" w:rsidTr="00076B87">
        <w:tc>
          <w:tcPr>
            <w:tcW w:w="9356" w:type="dxa"/>
          </w:tcPr>
          <w:p w:rsidR="0008520B" w:rsidRPr="0008520B" w:rsidRDefault="0008520B" w:rsidP="0045035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08520B" w:rsidTr="00076B87">
        <w:tc>
          <w:tcPr>
            <w:tcW w:w="9356" w:type="dxa"/>
          </w:tcPr>
          <w:p w:rsidR="0008520B" w:rsidRPr="00450357" w:rsidRDefault="0008520B" w:rsidP="0008520B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</w:t>
            </w:r>
            <w:r w:rsidR="00225490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</w:t>
            </w:r>
          </w:p>
        </w:tc>
      </w:tr>
    </w:tbl>
    <w:p w:rsidR="00DC0188" w:rsidRPr="005E7237" w:rsidRDefault="00DC0188" w:rsidP="002E2750">
      <w:pPr>
        <w:rPr>
          <w:rFonts w:ascii="Arial" w:hAnsi="Arial"/>
          <w:b/>
          <w:sz w:val="20"/>
        </w:rPr>
      </w:pPr>
    </w:p>
    <w:sectPr w:rsidR="00DC0188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8BC" w:rsidRDefault="004938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B163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B163D" w:rsidRPr="004B163D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938B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938BC" w:rsidRPr="004938B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8BC" w:rsidRDefault="004938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4F4A39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4F4A39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4F4A39">
            <w:rPr>
              <w:rFonts w:ascii="Arial" w:hAnsi="Arial"/>
              <w:b/>
              <w:sz w:val="18"/>
              <w:szCs w:val="18"/>
            </w:rPr>
            <w:t>: 4. Teekanne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780B6B" w:rsidTr="00245B9D">
      <w:trPr>
        <w:trHeight w:val="227"/>
      </w:trPr>
      <w:tc>
        <w:tcPr>
          <w:tcW w:w="9356" w:type="dxa"/>
          <w:gridSpan w:val="4"/>
          <w:vAlign w:val="center"/>
        </w:tcPr>
        <w:p w:rsidR="00780B6B" w:rsidRPr="00092BCF" w:rsidRDefault="00780B6B" w:rsidP="00780B6B">
          <w:pPr>
            <w:pStyle w:val="Kopfzeile"/>
            <w:rPr>
              <w:rFonts w:ascii="Arial" w:hAnsi="Arial"/>
              <w:sz w:val="20"/>
            </w:rPr>
          </w:pPr>
        </w:p>
      </w:tc>
    </w:tr>
    <w:tr w:rsidR="00780B6B" w:rsidTr="00245B9D">
      <w:trPr>
        <w:trHeight w:hRule="exact" w:val="624"/>
      </w:trPr>
      <w:tc>
        <w:tcPr>
          <w:tcW w:w="3329" w:type="dxa"/>
          <w:gridSpan w:val="3"/>
          <w:vMerge w:val="restart"/>
        </w:tcPr>
        <w:p w:rsidR="00780B6B" w:rsidRDefault="00780B6B" w:rsidP="00780B6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09F448" wp14:editId="44ED365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80B6B" w:rsidRDefault="00780B6B" w:rsidP="00780B6B">
          <w:pPr>
            <w:pStyle w:val="Kopfzeile"/>
          </w:pPr>
        </w:p>
        <w:p w:rsidR="00780B6B" w:rsidRPr="0008046F" w:rsidRDefault="00780B6B" w:rsidP="00780B6B">
          <w:pPr>
            <w:jc w:val="center"/>
          </w:pPr>
        </w:p>
      </w:tc>
      <w:tc>
        <w:tcPr>
          <w:tcW w:w="6027" w:type="dxa"/>
          <w:vAlign w:val="bottom"/>
        </w:tcPr>
        <w:p w:rsidR="00780B6B" w:rsidRDefault="007A23B8" w:rsidP="0037028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37028F">
            <w:rPr>
              <w:rFonts w:ascii="Arial" w:hAnsi="Arial"/>
              <w:b/>
              <w:sz w:val="24"/>
              <w:szCs w:val="24"/>
            </w:rPr>
            <w:t>2</w:t>
          </w:r>
        </w:p>
        <w:p w:rsidR="004938BC" w:rsidRPr="004938BC" w:rsidRDefault="004938BC" w:rsidP="0037028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r w:rsidRPr="004938BC">
            <w:rPr>
              <w:rFonts w:ascii="Arial" w:hAnsi="Arial"/>
              <w:b/>
              <w:bCs/>
              <w:sz w:val="24"/>
              <w:szCs w:val="24"/>
            </w:rPr>
            <w:t>Grade der Vernünftigkeit</w:t>
          </w:r>
          <w:bookmarkEnd w:id="0"/>
        </w:p>
      </w:tc>
    </w:tr>
    <w:tr w:rsidR="00780B6B" w:rsidTr="00245B9D">
      <w:trPr>
        <w:trHeight w:hRule="exact" w:val="192"/>
      </w:trPr>
      <w:tc>
        <w:tcPr>
          <w:tcW w:w="3329" w:type="dxa"/>
          <w:gridSpan w:val="3"/>
          <w:vMerge/>
        </w:tcPr>
        <w:p w:rsidR="00780B6B" w:rsidRDefault="00780B6B" w:rsidP="00780B6B">
          <w:pPr>
            <w:pStyle w:val="Kopfzeile"/>
          </w:pPr>
        </w:p>
      </w:tc>
      <w:tc>
        <w:tcPr>
          <w:tcW w:w="6027" w:type="dxa"/>
          <w:vAlign w:val="bottom"/>
        </w:tcPr>
        <w:p w:rsidR="00780B6B" w:rsidRPr="002D01FD" w:rsidRDefault="00780B6B" w:rsidP="00780B6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80B6B" w:rsidTr="00245B9D">
      <w:trPr>
        <w:trHeight w:hRule="exact" w:val="227"/>
      </w:trPr>
      <w:tc>
        <w:tcPr>
          <w:tcW w:w="9356" w:type="dxa"/>
          <w:gridSpan w:val="4"/>
        </w:tcPr>
        <w:p w:rsidR="00780B6B" w:rsidRPr="00092BCF" w:rsidRDefault="00780B6B" w:rsidP="00780B6B">
          <w:pPr>
            <w:pStyle w:val="Kopfzeile"/>
            <w:rPr>
              <w:rFonts w:ascii="Arial" w:hAnsi="Arial"/>
              <w:sz w:val="20"/>
            </w:rPr>
          </w:pPr>
        </w:p>
      </w:tc>
    </w:tr>
    <w:tr w:rsidR="00780B6B" w:rsidTr="00245B9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80B6B" w:rsidRPr="005301DE" w:rsidRDefault="00E1291C" w:rsidP="00780B6B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5833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4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80B6B" w:rsidRPr="002D01FD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80B6B" w:rsidTr="00245B9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80B6B" w:rsidRDefault="00780B6B" w:rsidP="00780B6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80B6B" w:rsidRPr="006F2C9E" w:rsidRDefault="00780B6B" w:rsidP="00780B6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780B6B" w:rsidTr="00245B9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80B6B" w:rsidRDefault="00780B6B" w:rsidP="00780B6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780B6B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4.</w:t>
          </w:r>
          <w:bookmarkEnd w:id="1"/>
          <w:r w:rsidR="00173D3D">
            <w:rPr>
              <w:rFonts w:ascii="Arial" w:hAnsi="Arial"/>
              <w:sz w:val="18"/>
              <w:szCs w:val="18"/>
            </w:rPr>
            <w:t xml:space="preserve"> Teekanne</w:t>
          </w:r>
        </w:p>
        <w:p w:rsidR="00780B6B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80B6B" w:rsidRPr="00A3152B" w:rsidRDefault="00780B6B" w:rsidP="005844E4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</w:t>
          </w:r>
          <w:r w:rsidR="005844E4">
            <w:rPr>
              <w:rFonts w:ascii="Arial" w:hAnsi="Arial"/>
              <w:sz w:val="18"/>
              <w:szCs w:val="18"/>
            </w:rPr>
            <w:t>2</w:t>
          </w:r>
          <w:r>
            <w:rPr>
              <w:rFonts w:ascii="Arial" w:hAnsi="Arial"/>
              <w:sz w:val="18"/>
              <w:szCs w:val="18"/>
            </w:rPr>
            <w:t>:</w:t>
          </w:r>
          <w:r w:rsidR="005844E4">
            <w:rPr>
              <w:rFonts w:ascii="Arial" w:hAnsi="Arial"/>
              <w:sz w:val="18"/>
              <w:szCs w:val="18"/>
            </w:rPr>
            <w:t>45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80B6B" w:rsidRPr="00DC0DD0" w:rsidRDefault="00780B6B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10E59"/>
    <w:multiLevelType w:val="hybridMultilevel"/>
    <w:tmpl w:val="03CA9B2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D2A4D"/>
    <w:multiLevelType w:val="hybridMultilevel"/>
    <w:tmpl w:val="22CAE1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CC7136"/>
    <w:multiLevelType w:val="hybridMultilevel"/>
    <w:tmpl w:val="DD906E72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2"/>
  </w:num>
  <w:num w:numId="5">
    <w:abstractNumId w:val="21"/>
  </w:num>
  <w:num w:numId="6">
    <w:abstractNumId w:val="19"/>
  </w:num>
  <w:num w:numId="7">
    <w:abstractNumId w:val="9"/>
  </w:num>
  <w:num w:numId="8">
    <w:abstractNumId w:val="2"/>
  </w:num>
  <w:num w:numId="9">
    <w:abstractNumId w:val="20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3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8"/>
  </w:num>
  <w:num w:numId="24">
    <w:abstractNumId w:val="2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457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18DB"/>
    <w:rsid w:val="00012008"/>
    <w:rsid w:val="00025DF9"/>
    <w:rsid w:val="00026F29"/>
    <w:rsid w:val="000330AB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6F3B"/>
    <w:rsid w:val="000819E5"/>
    <w:rsid w:val="0008520B"/>
    <w:rsid w:val="00085A93"/>
    <w:rsid w:val="00086C9A"/>
    <w:rsid w:val="00087330"/>
    <w:rsid w:val="00090A9C"/>
    <w:rsid w:val="00090FA0"/>
    <w:rsid w:val="00094196"/>
    <w:rsid w:val="000A32E7"/>
    <w:rsid w:val="000B40B0"/>
    <w:rsid w:val="000B73FE"/>
    <w:rsid w:val="000C21CF"/>
    <w:rsid w:val="000C578C"/>
    <w:rsid w:val="000E03F8"/>
    <w:rsid w:val="000E6751"/>
    <w:rsid w:val="000F0EFE"/>
    <w:rsid w:val="000F5A86"/>
    <w:rsid w:val="00101BE1"/>
    <w:rsid w:val="001065E3"/>
    <w:rsid w:val="001107C0"/>
    <w:rsid w:val="00110C2E"/>
    <w:rsid w:val="00114139"/>
    <w:rsid w:val="001205C5"/>
    <w:rsid w:val="0013281A"/>
    <w:rsid w:val="0014113C"/>
    <w:rsid w:val="00143CB8"/>
    <w:rsid w:val="001467F6"/>
    <w:rsid w:val="00162B51"/>
    <w:rsid w:val="00166279"/>
    <w:rsid w:val="00173D3D"/>
    <w:rsid w:val="0017552C"/>
    <w:rsid w:val="0018786F"/>
    <w:rsid w:val="00194162"/>
    <w:rsid w:val="001A091D"/>
    <w:rsid w:val="001B22A4"/>
    <w:rsid w:val="001B3C76"/>
    <w:rsid w:val="001C544E"/>
    <w:rsid w:val="001E04EE"/>
    <w:rsid w:val="001F12BA"/>
    <w:rsid w:val="001F448D"/>
    <w:rsid w:val="002049FF"/>
    <w:rsid w:val="002070B8"/>
    <w:rsid w:val="00220784"/>
    <w:rsid w:val="00225490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878FD"/>
    <w:rsid w:val="00293E12"/>
    <w:rsid w:val="002B11F1"/>
    <w:rsid w:val="002B69DF"/>
    <w:rsid w:val="002C4E47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7028F"/>
    <w:rsid w:val="003716EE"/>
    <w:rsid w:val="00383231"/>
    <w:rsid w:val="00386693"/>
    <w:rsid w:val="003944BE"/>
    <w:rsid w:val="003A1113"/>
    <w:rsid w:val="003C6466"/>
    <w:rsid w:val="003D05EC"/>
    <w:rsid w:val="003D2AAA"/>
    <w:rsid w:val="003D4A61"/>
    <w:rsid w:val="003E236C"/>
    <w:rsid w:val="003E371A"/>
    <w:rsid w:val="003E52BA"/>
    <w:rsid w:val="003E7DD1"/>
    <w:rsid w:val="00410E4C"/>
    <w:rsid w:val="004162E1"/>
    <w:rsid w:val="0042348A"/>
    <w:rsid w:val="00430A31"/>
    <w:rsid w:val="0044293F"/>
    <w:rsid w:val="00442A37"/>
    <w:rsid w:val="00450357"/>
    <w:rsid w:val="00452150"/>
    <w:rsid w:val="004557E3"/>
    <w:rsid w:val="004617BB"/>
    <w:rsid w:val="00461BF0"/>
    <w:rsid w:val="00480092"/>
    <w:rsid w:val="00480E74"/>
    <w:rsid w:val="00483BAA"/>
    <w:rsid w:val="00485C23"/>
    <w:rsid w:val="004938BC"/>
    <w:rsid w:val="00497544"/>
    <w:rsid w:val="004B163D"/>
    <w:rsid w:val="004B6A43"/>
    <w:rsid w:val="004B6E8A"/>
    <w:rsid w:val="004C2DBC"/>
    <w:rsid w:val="004D49D5"/>
    <w:rsid w:val="004E267D"/>
    <w:rsid w:val="004E5D66"/>
    <w:rsid w:val="004F4A39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5473E"/>
    <w:rsid w:val="00566FC8"/>
    <w:rsid w:val="005714A1"/>
    <w:rsid w:val="005744E6"/>
    <w:rsid w:val="0058095E"/>
    <w:rsid w:val="005841F8"/>
    <w:rsid w:val="005844E4"/>
    <w:rsid w:val="00591986"/>
    <w:rsid w:val="005B0B74"/>
    <w:rsid w:val="005B25FB"/>
    <w:rsid w:val="005B6E87"/>
    <w:rsid w:val="005B7135"/>
    <w:rsid w:val="005B768F"/>
    <w:rsid w:val="005D1E03"/>
    <w:rsid w:val="005D7D38"/>
    <w:rsid w:val="005E7237"/>
    <w:rsid w:val="005F2E73"/>
    <w:rsid w:val="005F6BBF"/>
    <w:rsid w:val="00614018"/>
    <w:rsid w:val="006179A3"/>
    <w:rsid w:val="00626EA3"/>
    <w:rsid w:val="006374A2"/>
    <w:rsid w:val="0064785C"/>
    <w:rsid w:val="00653155"/>
    <w:rsid w:val="006559FC"/>
    <w:rsid w:val="006615B6"/>
    <w:rsid w:val="0068286F"/>
    <w:rsid w:val="0069095A"/>
    <w:rsid w:val="0069141D"/>
    <w:rsid w:val="006922F3"/>
    <w:rsid w:val="00696ED8"/>
    <w:rsid w:val="006A15C3"/>
    <w:rsid w:val="006A3A72"/>
    <w:rsid w:val="006B6B4C"/>
    <w:rsid w:val="006C411C"/>
    <w:rsid w:val="006C6CA0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3DB2"/>
    <w:rsid w:val="00766C9D"/>
    <w:rsid w:val="007710E0"/>
    <w:rsid w:val="0077741F"/>
    <w:rsid w:val="007776A8"/>
    <w:rsid w:val="00780B6B"/>
    <w:rsid w:val="007A23B8"/>
    <w:rsid w:val="007A3429"/>
    <w:rsid w:val="007B0B1A"/>
    <w:rsid w:val="007B7BA9"/>
    <w:rsid w:val="007D0F0A"/>
    <w:rsid w:val="007D6281"/>
    <w:rsid w:val="007F47DB"/>
    <w:rsid w:val="007F5172"/>
    <w:rsid w:val="007F5CA3"/>
    <w:rsid w:val="0080100C"/>
    <w:rsid w:val="00802350"/>
    <w:rsid w:val="00811096"/>
    <w:rsid w:val="00821936"/>
    <w:rsid w:val="00824F53"/>
    <w:rsid w:val="00837C30"/>
    <w:rsid w:val="00845009"/>
    <w:rsid w:val="00846088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601E5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D5FAA"/>
    <w:rsid w:val="009E3849"/>
    <w:rsid w:val="009F0855"/>
    <w:rsid w:val="009F4C46"/>
    <w:rsid w:val="00A02F03"/>
    <w:rsid w:val="00A120DD"/>
    <w:rsid w:val="00A15D37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97CEE"/>
    <w:rsid w:val="00AB1960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21A96"/>
    <w:rsid w:val="00B3490F"/>
    <w:rsid w:val="00B34CB3"/>
    <w:rsid w:val="00B435DD"/>
    <w:rsid w:val="00B445E3"/>
    <w:rsid w:val="00B4742B"/>
    <w:rsid w:val="00B5025E"/>
    <w:rsid w:val="00B512C6"/>
    <w:rsid w:val="00B6119C"/>
    <w:rsid w:val="00B62D9B"/>
    <w:rsid w:val="00B63191"/>
    <w:rsid w:val="00B76D1B"/>
    <w:rsid w:val="00B87E56"/>
    <w:rsid w:val="00BB2564"/>
    <w:rsid w:val="00BD356A"/>
    <w:rsid w:val="00BF1D68"/>
    <w:rsid w:val="00C11570"/>
    <w:rsid w:val="00C13C06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1A"/>
    <w:rsid w:val="00C37657"/>
    <w:rsid w:val="00C43BF6"/>
    <w:rsid w:val="00C52C83"/>
    <w:rsid w:val="00C61096"/>
    <w:rsid w:val="00C65946"/>
    <w:rsid w:val="00C712A2"/>
    <w:rsid w:val="00C75C8B"/>
    <w:rsid w:val="00C97378"/>
    <w:rsid w:val="00CA46EC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DFC"/>
    <w:rsid w:val="00D31261"/>
    <w:rsid w:val="00D34455"/>
    <w:rsid w:val="00D359A5"/>
    <w:rsid w:val="00D45DAD"/>
    <w:rsid w:val="00D60AEC"/>
    <w:rsid w:val="00D63433"/>
    <w:rsid w:val="00D67E5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188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1291C"/>
    <w:rsid w:val="00E1794A"/>
    <w:rsid w:val="00E22D37"/>
    <w:rsid w:val="00E2466F"/>
    <w:rsid w:val="00E25EBF"/>
    <w:rsid w:val="00E311EC"/>
    <w:rsid w:val="00E334CA"/>
    <w:rsid w:val="00E4038E"/>
    <w:rsid w:val="00E43D9F"/>
    <w:rsid w:val="00E564A0"/>
    <w:rsid w:val="00E56CD4"/>
    <w:rsid w:val="00E6786D"/>
    <w:rsid w:val="00E67E11"/>
    <w:rsid w:val="00E718C0"/>
    <w:rsid w:val="00E77C68"/>
    <w:rsid w:val="00E900F8"/>
    <w:rsid w:val="00E93606"/>
    <w:rsid w:val="00EA4561"/>
    <w:rsid w:val="00EB1B27"/>
    <w:rsid w:val="00EB3F2F"/>
    <w:rsid w:val="00EB6185"/>
    <w:rsid w:val="00EC53C9"/>
    <w:rsid w:val="00EC5921"/>
    <w:rsid w:val="00ED0463"/>
    <w:rsid w:val="00EE3B5F"/>
    <w:rsid w:val="00EF6A64"/>
    <w:rsid w:val="00F0115A"/>
    <w:rsid w:val="00F16CD2"/>
    <w:rsid w:val="00F2536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A4B9E"/>
    <w:rsid w:val="00FB1813"/>
    <w:rsid w:val="00FB2D13"/>
    <w:rsid w:val="00FB4AEB"/>
    <w:rsid w:val="00FB528C"/>
    <w:rsid w:val="00FC199E"/>
    <w:rsid w:val="00FE5FC4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o:colormru v:ext="edit" colors="#eaeaea"/>
    </o:shapedefaults>
    <o:shapelayout v:ext="edit">
      <o:idmap v:ext="edit" data="1"/>
    </o:shapelayout>
  </w:shapeDefaults>
  <w:decimalSymbol w:val="."/>
  <w:listSeparator w:val=";"/>
  <w15:docId w15:val="{608C67C3-DB5E-4468-9761-3537EDC5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85154-9C67-419D-B92D-31F754A23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108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4. Teekanne</vt:lpstr>
    </vt:vector>
  </TitlesOfParts>
  <Company>SF Schweizer Fernsehen</Company>
  <LinksUpToDate>false</LinksUpToDate>
  <CharactersWithSpaces>1179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4. Teekanne</dc:title>
  <dc:creator>Jonas Pfister</dc:creator>
  <cp:lastModifiedBy>Marriott, Steven (SRF)</cp:lastModifiedBy>
  <cp:revision>11</cp:revision>
  <cp:lastPrinted>2013-04-15T08:53:00Z</cp:lastPrinted>
  <dcterms:created xsi:type="dcterms:W3CDTF">2016-01-04T13:45:00Z</dcterms:created>
  <dcterms:modified xsi:type="dcterms:W3CDTF">2016-01-05T16:59:00Z</dcterms:modified>
  <cp:category>Zuma Vorlage phe</cp:category>
</cp:coreProperties>
</file>