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tblpY="1"/>
        <w:tblOverlap w:val="never"/>
        <w:tblW w:w="9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60"/>
        <w:gridCol w:w="6432"/>
      </w:tblGrid>
      <w:tr w:rsidR="00724527" w:rsidRPr="00476087" w14:paraId="022A80A2" w14:textId="77777777" w:rsidTr="0036103E">
        <w:tc>
          <w:tcPr>
            <w:tcW w:w="2764" w:type="dxa"/>
          </w:tcPr>
          <w:p w14:paraId="50BA1BAC" w14:textId="77777777" w:rsidR="00724527" w:rsidRDefault="00724527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0EC4837C" w14:textId="77777777" w:rsidR="00724527" w:rsidRDefault="00724527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23F4D20A" w14:textId="77777777" w:rsidR="00BD085F" w:rsidRDefault="00BD085F" w:rsidP="0036103E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3236CB" w:rsidRPr="00476087" w14:paraId="1C09C87B" w14:textId="77777777" w:rsidTr="0036103E">
        <w:tc>
          <w:tcPr>
            <w:tcW w:w="2764" w:type="dxa"/>
            <w:vMerge w:val="restart"/>
          </w:tcPr>
          <w:p w14:paraId="6509CF0C" w14:textId="77777777" w:rsidR="003236CB" w:rsidRDefault="001F4480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</w:rPr>
              <w:drawing>
                <wp:inline distT="0" distB="0" distL="0" distR="0" wp14:anchorId="72BB6E60" wp14:editId="5483F2E3">
                  <wp:extent cx="1666240" cy="93726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lüchtlinge Sizilien.00_01_52_23.Standbild0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8DE5E" w14:textId="77777777" w:rsidR="001F4480" w:rsidRDefault="001F4480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sz w:val="20"/>
              </w:rPr>
            </w:pPr>
          </w:p>
          <w:p w14:paraId="5FFD373A" w14:textId="77777777" w:rsidR="001F4480" w:rsidRDefault="001F4480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</w:rPr>
              <w:drawing>
                <wp:inline distT="0" distB="0" distL="0" distR="0" wp14:anchorId="6233EF96" wp14:editId="311078F6">
                  <wp:extent cx="1666240" cy="93726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lüchtlinge Sizilien.00_04_58_20.Standbild0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C9F50" w14:textId="77777777" w:rsidR="001F4480" w:rsidRDefault="001F4480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sz w:val="20"/>
              </w:rPr>
            </w:pPr>
          </w:p>
          <w:p w14:paraId="333D98E1" w14:textId="77777777" w:rsidR="001F4480" w:rsidRDefault="001F4480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</w:rPr>
              <w:drawing>
                <wp:inline distT="0" distB="0" distL="0" distR="0" wp14:anchorId="191315E5" wp14:editId="112629A3">
                  <wp:extent cx="1666240" cy="93726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lüchtlinge Sizilien.00_05_24_02.Standbild0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ED14B" w14:textId="77777777" w:rsidR="001F4480" w:rsidRDefault="001F4480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sz w:val="20"/>
              </w:rPr>
            </w:pPr>
          </w:p>
          <w:p w14:paraId="243EBFFD" w14:textId="77777777" w:rsidR="001F4480" w:rsidRDefault="001F4480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</w:rPr>
              <w:drawing>
                <wp:inline distT="0" distB="0" distL="0" distR="0" wp14:anchorId="0402587C" wp14:editId="2DFED504">
                  <wp:extent cx="1666240" cy="93726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lüchtlinge Sizilien.00_10_59_12.Standbild0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815F8" w14:textId="77777777" w:rsidR="001F4480" w:rsidRDefault="001F4480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sz w:val="20"/>
              </w:rPr>
            </w:pPr>
          </w:p>
          <w:p w14:paraId="29755123" w14:textId="214A121E" w:rsidR="001F4480" w:rsidRDefault="001F4480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</w:rPr>
              <w:drawing>
                <wp:inline distT="0" distB="0" distL="0" distR="0" wp14:anchorId="31A5CFEF" wp14:editId="6982AE65">
                  <wp:extent cx="1666240" cy="93726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lüchtlinge Sizilien.00_18_52_00.Standbild00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</w:tcPr>
          <w:p w14:paraId="14B6761F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14:paraId="36DE44E6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4FB63486" w14:textId="38B46EFE" w:rsidR="003236CB" w:rsidRPr="00476087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1. Aus welchen zwei </w:t>
            </w:r>
            <w:r w:rsidR="00A5723B">
              <w:rPr>
                <w:rFonts w:ascii="Arial" w:hAnsi="Arial"/>
                <w:sz w:val="20"/>
              </w:rPr>
              <w:t>Regionen</w:t>
            </w:r>
            <w:r>
              <w:rPr>
                <w:rFonts w:ascii="Arial" w:hAnsi="Arial"/>
                <w:sz w:val="20"/>
              </w:rPr>
              <w:t xml:space="preserve"> kommen die Flüchtlinge hauptsächlich nach Europa?</w:t>
            </w:r>
          </w:p>
        </w:tc>
      </w:tr>
      <w:tr w:rsidR="003236CB" w:rsidRPr="00476087" w14:paraId="63A4EB86" w14:textId="77777777" w:rsidTr="0036103E">
        <w:tc>
          <w:tcPr>
            <w:tcW w:w="2764" w:type="dxa"/>
            <w:vMerge/>
          </w:tcPr>
          <w:p w14:paraId="38B10260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79B4F55D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2E35DE7B" w14:textId="207D6570" w:rsidR="003236CB" w:rsidRDefault="00C7428C" w:rsidP="0036103E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</w:t>
            </w:r>
          </w:p>
        </w:tc>
      </w:tr>
      <w:tr w:rsidR="003236CB" w:rsidRPr="00476087" w14:paraId="543F935C" w14:textId="77777777" w:rsidTr="0036103E">
        <w:tc>
          <w:tcPr>
            <w:tcW w:w="2764" w:type="dxa"/>
            <w:vMerge/>
          </w:tcPr>
          <w:p w14:paraId="2D1D90AA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624383D3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53252D16" w14:textId="77777777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3236CB" w:rsidRPr="00476087" w14:paraId="399064CF" w14:textId="77777777" w:rsidTr="0036103E">
        <w:tc>
          <w:tcPr>
            <w:tcW w:w="2764" w:type="dxa"/>
            <w:vMerge/>
          </w:tcPr>
          <w:p w14:paraId="497910B2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44826890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59F2255E" w14:textId="1691AA10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2. Wo genau </w:t>
            </w:r>
            <w:r w:rsidR="00E60135">
              <w:rPr>
                <w:rFonts w:ascii="Arial" w:hAnsi="Arial"/>
                <w:sz w:val="20"/>
              </w:rPr>
              <w:t>befindet sich</w:t>
            </w:r>
            <w:r>
              <w:rPr>
                <w:rFonts w:ascii="Arial" w:hAnsi="Arial"/>
                <w:sz w:val="20"/>
              </w:rPr>
              <w:t xml:space="preserve"> die Moderatorin</w:t>
            </w:r>
            <w:r w:rsidR="00E60135">
              <w:rPr>
                <w:rFonts w:ascii="Arial" w:hAnsi="Arial"/>
                <w:sz w:val="20"/>
              </w:rPr>
              <w:t xml:space="preserve"> Rosanna</w:t>
            </w:r>
            <w:r>
              <w:rPr>
                <w:rFonts w:ascii="Arial" w:hAnsi="Arial"/>
                <w:sz w:val="20"/>
              </w:rPr>
              <w:t>?</w:t>
            </w:r>
          </w:p>
        </w:tc>
      </w:tr>
      <w:tr w:rsidR="003236CB" w:rsidRPr="00476087" w14:paraId="1855A83E" w14:textId="77777777" w:rsidTr="0036103E">
        <w:tc>
          <w:tcPr>
            <w:tcW w:w="2764" w:type="dxa"/>
            <w:vMerge/>
          </w:tcPr>
          <w:p w14:paraId="5E643011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4494DF75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1E4D58D5" w14:textId="34BB44D2" w:rsidR="003236CB" w:rsidRDefault="00C7428C" w:rsidP="0036103E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</w:t>
            </w:r>
            <w:r w:rsidR="00E60135">
              <w:rPr>
                <w:rFonts w:ascii="Arial" w:hAnsi="Arial"/>
                <w:sz w:val="20"/>
              </w:rPr>
              <w:t>_</w:t>
            </w:r>
          </w:p>
        </w:tc>
      </w:tr>
      <w:tr w:rsidR="003236CB" w:rsidRPr="00476087" w14:paraId="4937D89B" w14:textId="77777777" w:rsidTr="0036103E">
        <w:tc>
          <w:tcPr>
            <w:tcW w:w="2764" w:type="dxa"/>
            <w:vMerge/>
          </w:tcPr>
          <w:p w14:paraId="4089C219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7FE8140B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0555D778" w14:textId="77777777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3236CB" w:rsidRPr="00476087" w14:paraId="66613155" w14:textId="77777777" w:rsidTr="0036103E">
        <w:tc>
          <w:tcPr>
            <w:tcW w:w="2764" w:type="dxa"/>
            <w:vMerge/>
          </w:tcPr>
          <w:p w14:paraId="5A539AD9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54685D68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42D4522C" w14:textId="30032B0B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3. Warum sieht man immer mehr Bilder von Flüchtlingen in den Nachrichten?</w:t>
            </w:r>
          </w:p>
        </w:tc>
      </w:tr>
      <w:tr w:rsidR="003236CB" w:rsidRPr="00476087" w14:paraId="694DA17A" w14:textId="77777777" w:rsidTr="0036103E">
        <w:tc>
          <w:tcPr>
            <w:tcW w:w="2764" w:type="dxa"/>
            <w:vMerge/>
          </w:tcPr>
          <w:p w14:paraId="60B2434C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31CCB472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15333A3B" w14:textId="5EADB239" w:rsidR="003236CB" w:rsidRDefault="00C7428C" w:rsidP="0036103E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</w:t>
            </w:r>
          </w:p>
        </w:tc>
      </w:tr>
      <w:tr w:rsidR="003236CB" w:rsidRPr="00476087" w14:paraId="18F627D5" w14:textId="77777777" w:rsidTr="0036103E">
        <w:tc>
          <w:tcPr>
            <w:tcW w:w="2764" w:type="dxa"/>
            <w:vMerge/>
          </w:tcPr>
          <w:p w14:paraId="50C6796E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692D4601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08E3746D" w14:textId="77777777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3236CB" w:rsidRPr="00476087" w14:paraId="6C41746B" w14:textId="77777777" w:rsidTr="0036103E">
        <w:tc>
          <w:tcPr>
            <w:tcW w:w="2764" w:type="dxa"/>
            <w:vMerge/>
          </w:tcPr>
          <w:p w14:paraId="3156DC62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6C515824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07AF544B" w14:textId="25B01B21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4. Wie viele Flüchtlinge kamen in </w:t>
            </w:r>
            <w:proofErr w:type="spellStart"/>
            <w:r>
              <w:rPr>
                <w:rFonts w:ascii="Arial" w:hAnsi="Arial"/>
                <w:sz w:val="20"/>
              </w:rPr>
              <w:t>Pozzallo</w:t>
            </w:r>
            <w:proofErr w:type="spellEnd"/>
            <w:r>
              <w:rPr>
                <w:rFonts w:ascii="Arial" w:hAnsi="Arial"/>
                <w:sz w:val="20"/>
              </w:rPr>
              <w:t xml:space="preserve"> während eines Jahres an?</w:t>
            </w:r>
          </w:p>
        </w:tc>
      </w:tr>
      <w:tr w:rsidR="003236CB" w:rsidRPr="00476087" w14:paraId="5061A9B4" w14:textId="77777777" w:rsidTr="0036103E">
        <w:tc>
          <w:tcPr>
            <w:tcW w:w="2764" w:type="dxa"/>
            <w:vMerge/>
          </w:tcPr>
          <w:p w14:paraId="65647F09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5B6A750D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1E196C6F" w14:textId="186625A6" w:rsidR="003236CB" w:rsidRDefault="00C7428C" w:rsidP="0036103E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</w:t>
            </w:r>
          </w:p>
        </w:tc>
      </w:tr>
      <w:tr w:rsidR="003236CB" w:rsidRPr="00476087" w14:paraId="51F7E0B1" w14:textId="77777777" w:rsidTr="0036103E">
        <w:tc>
          <w:tcPr>
            <w:tcW w:w="2764" w:type="dxa"/>
            <w:vMerge/>
          </w:tcPr>
          <w:p w14:paraId="1C3230C6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4C85DAF2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462D4689" w14:textId="77777777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3236CB" w:rsidRPr="00476087" w14:paraId="304B5BBF" w14:textId="77777777" w:rsidTr="0036103E">
        <w:tc>
          <w:tcPr>
            <w:tcW w:w="2764" w:type="dxa"/>
            <w:vMerge/>
          </w:tcPr>
          <w:p w14:paraId="08EC6131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6F594F18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503C31B2" w14:textId="05CD17C9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5. Wie geht es für die Flüchtlinge weiter, </w:t>
            </w:r>
            <w:r w:rsidR="00A5723B">
              <w:rPr>
                <w:rFonts w:ascii="Arial" w:hAnsi="Arial"/>
                <w:sz w:val="20"/>
              </w:rPr>
              <w:t>nachdem</w:t>
            </w:r>
            <w:r>
              <w:rPr>
                <w:rFonts w:ascii="Arial" w:hAnsi="Arial"/>
                <w:sz w:val="20"/>
              </w:rPr>
              <w:t xml:space="preserve"> sie auf dem Meer gerettet werden?</w:t>
            </w:r>
          </w:p>
        </w:tc>
      </w:tr>
      <w:tr w:rsidR="003236CB" w:rsidRPr="00476087" w14:paraId="27686D4B" w14:textId="77777777" w:rsidTr="0036103E">
        <w:tc>
          <w:tcPr>
            <w:tcW w:w="2764" w:type="dxa"/>
            <w:vMerge/>
          </w:tcPr>
          <w:p w14:paraId="7E28EC9A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0309BF38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27F970C8" w14:textId="32454359" w:rsidR="003236CB" w:rsidRDefault="00C7428C" w:rsidP="0036103E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3236CB" w:rsidRPr="00476087" w14:paraId="127A103F" w14:textId="77777777" w:rsidTr="0036103E">
        <w:tc>
          <w:tcPr>
            <w:tcW w:w="2764" w:type="dxa"/>
            <w:vMerge/>
          </w:tcPr>
          <w:p w14:paraId="7140EA13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6260C23A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3508177E" w14:textId="77777777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3236CB" w:rsidRPr="00476087" w14:paraId="6EC9C478" w14:textId="77777777" w:rsidTr="0036103E">
        <w:tc>
          <w:tcPr>
            <w:tcW w:w="2764" w:type="dxa"/>
            <w:vMerge/>
          </w:tcPr>
          <w:p w14:paraId="7BD26D81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52BFF974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29D1C044" w14:textId="75F3E044" w:rsidR="003236CB" w:rsidRDefault="0052027E" w:rsidP="0036103E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6. </w:t>
            </w:r>
            <w:r w:rsidR="00A5723B" w:rsidRPr="00A5723B">
              <w:rPr>
                <w:rFonts w:ascii="Arial" w:hAnsi="Arial" w:cs="Arial"/>
                <w:i/>
                <w:sz w:val="20"/>
              </w:rPr>
              <w:t>„</w:t>
            </w:r>
            <w:proofErr w:type="spellStart"/>
            <w:r w:rsidR="003236CB" w:rsidRPr="00A5723B">
              <w:rPr>
                <w:rFonts w:ascii="Arial" w:hAnsi="Arial"/>
                <w:i/>
                <w:sz w:val="20"/>
              </w:rPr>
              <w:t>Pozzallo</w:t>
            </w:r>
            <w:proofErr w:type="spellEnd"/>
            <w:r w:rsidR="003236CB" w:rsidRPr="00A5723B">
              <w:rPr>
                <w:rFonts w:ascii="Arial" w:hAnsi="Arial"/>
                <w:i/>
                <w:sz w:val="20"/>
              </w:rPr>
              <w:t xml:space="preserve"> ist trotzdem voll </w:t>
            </w:r>
            <w:r w:rsidR="00A5723B">
              <w:rPr>
                <w:rFonts w:ascii="Arial" w:hAnsi="Arial"/>
                <w:i/>
                <w:sz w:val="20"/>
              </w:rPr>
              <w:t>mit der Geschichte dieser Leute“</w:t>
            </w:r>
            <w:r w:rsidR="003236CB">
              <w:rPr>
                <w:rFonts w:ascii="Arial" w:hAnsi="Arial"/>
                <w:sz w:val="20"/>
              </w:rPr>
              <w:t>. Wie meint die Moderatorin das?</w:t>
            </w:r>
          </w:p>
        </w:tc>
      </w:tr>
      <w:tr w:rsidR="003236CB" w:rsidRPr="00476087" w14:paraId="46EF3BF1" w14:textId="77777777" w:rsidTr="0036103E">
        <w:tc>
          <w:tcPr>
            <w:tcW w:w="2764" w:type="dxa"/>
            <w:vMerge/>
          </w:tcPr>
          <w:p w14:paraId="37D2DC2E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2F55B078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055FCAAF" w14:textId="592AF2B9" w:rsidR="003236CB" w:rsidRDefault="00A5723B" w:rsidP="0036103E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</w:t>
            </w:r>
            <w:r w:rsidR="00F11A80">
              <w:rPr>
                <w:rFonts w:ascii="Arial" w:hAnsi="Arial"/>
                <w:sz w:val="20"/>
              </w:rPr>
              <w:t>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</w:t>
            </w:r>
          </w:p>
        </w:tc>
      </w:tr>
      <w:tr w:rsidR="003236CB" w:rsidRPr="00476087" w14:paraId="5BD96D14" w14:textId="77777777" w:rsidTr="0036103E">
        <w:tc>
          <w:tcPr>
            <w:tcW w:w="2764" w:type="dxa"/>
            <w:vMerge/>
          </w:tcPr>
          <w:p w14:paraId="586B8C37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30EF0AE6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5D81E921" w14:textId="77777777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3236CB" w:rsidRPr="00476087" w14:paraId="318814B8" w14:textId="77777777" w:rsidTr="0036103E">
        <w:tc>
          <w:tcPr>
            <w:tcW w:w="2764" w:type="dxa"/>
            <w:vMerge/>
          </w:tcPr>
          <w:p w14:paraId="3254A754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74A407F2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53D1C53A" w14:textId="2190EFED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7. Woran liegt es, dass viele Flüchtlinge mit kaum seetüchtigen, alten Schiffen über das Meer kommen?</w:t>
            </w:r>
          </w:p>
        </w:tc>
      </w:tr>
      <w:tr w:rsidR="003236CB" w:rsidRPr="00476087" w14:paraId="0A5685E8" w14:textId="77777777" w:rsidTr="0036103E">
        <w:tc>
          <w:tcPr>
            <w:tcW w:w="2764" w:type="dxa"/>
            <w:vMerge/>
          </w:tcPr>
          <w:p w14:paraId="20FD1380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27E1D0B2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1D10032D" w14:textId="0B68D18D" w:rsidR="003236CB" w:rsidRDefault="00A5723B" w:rsidP="0036103E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</w:t>
            </w:r>
            <w:r w:rsidR="00D947FD">
              <w:rPr>
                <w:rFonts w:ascii="Arial" w:hAnsi="Arial"/>
                <w:sz w:val="20"/>
              </w:rPr>
              <w:t>________________________________________________________</w:t>
            </w:r>
            <w:r>
              <w:rPr>
                <w:rFonts w:ascii="Arial" w:hAnsi="Arial"/>
                <w:sz w:val="20"/>
              </w:rPr>
              <w:t>____________</w:t>
            </w:r>
          </w:p>
        </w:tc>
      </w:tr>
      <w:tr w:rsidR="003236CB" w:rsidRPr="00476087" w14:paraId="2C5F2BB7" w14:textId="77777777" w:rsidTr="0036103E">
        <w:tc>
          <w:tcPr>
            <w:tcW w:w="2764" w:type="dxa"/>
            <w:vMerge/>
          </w:tcPr>
          <w:p w14:paraId="2B661892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06C962FF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76C40829" w14:textId="77777777" w:rsidR="00E60135" w:rsidRDefault="00E60135" w:rsidP="0036103E">
            <w:pPr>
              <w:pStyle w:val="Kopfzeile"/>
              <w:rPr>
                <w:rFonts w:ascii="Arial" w:hAnsi="Arial"/>
                <w:sz w:val="20"/>
              </w:rPr>
            </w:pPr>
          </w:p>
          <w:p w14:paraId="76E78ED3" w14:textId="77777777" w:rsidR="006B4F7B" w:rsidRDefault="006B4F7B" w:rsidP="0036103E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3236CB" w:rsidRPr="00476087" w14:paraId="152B6FE9" w14:textId="77777777" w:rsidTr="0036103E">
        <w:tc>
          <w:tcPr>
            <w:tcW w:w="2764" w:type="dxa"/>
            <w:vMerge/>
          </w:tcPr>
          <w:p w14:paraId="13D83FAE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6A0FAC88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765AD1B1" w14:textId="276F4E08" w:rsidR="003236CB" w:rsidRDefault="00483E6D" w:rsidP="0036103E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8. Warum fühlen sich die Flüchtlinge im Erstaufnahmezentrum wie in einem Gefängnis?</w:t>
            </w:r>
          </w:p>
        </w:tc>
      </w:tr>
      <w:tr w:rsidR="003236CB" w:rsidRPr="00476087" w14:paraId="50CCA9B4" w14:textId="77777777" w:rsidTr="0036103E">
        <w:tc>
          <w:tcPr>
            <w:tcW w:w="2764" w:type="dxa"/>
            <w:vMerge/>
          </w:tcPr>
          <w:p w14:paraId="720A7081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158AEB4B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0D715B6A" w14:textId="5C3762DE" w:rsidR="003236CB" w:rsidRDefault="00120824" w:rsidP="0036103E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</w:t>
            </w:r>
          </w:p>
        </w:tc>
      </w:tr>
      <w:tr w:rsidR="003236CB" w:rsidRPr="00476087" w14:paraId="747F083B" w14:textId="77777777" w:rsidTr="0036103E">
        <w:tc>
          <w:tcPr>
            <w:tcW w:w="2764" w:type="dxa"/>
            <w:vMerge/>
          </w:tcPr>
          <w:p w14:paraId="4CDD64AE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646C3968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26E32E96" w14:textId="77777777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3236CB" w:rsidRPr="00476087" w14:paraId="40D9A98F" w14:textId="77777777" w:rsidTr="0036103E">
        <w:tc>
          <w:tcPr>
            <w:tcW w:w="2764" w:type="dxa"/>
            <w:vMerge/>
          </w:tcPr>
          <w:p w14:paraId="6949368A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38BE40B9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75C5D06C" w14:textId="4CDAB9B6" w:rsidR="003236CB" w:rsidRDefault="00483E6D" w:rsidP="0036103E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9. Warum wollen vie</w:t>
            </w:r>
            <w:r w:rsidR="00AB569F">
              <w:rPr>
                <w:rFonts w:ascii="Arial" w:hAnsi="Arial"/>
                <w:sz w:val="20"/>
              </w:rPr>
              <w:t>le der Flüchtling</w:t>
            </w:r>
            <w:r w:rsidR="00DC7AD3">
              <w:rPr>
                <w:rFonts w:ascii="Arial" w:hAnsi="Arial"/>
                <w:sz w:val="20"/>
              </w:rPr>
              <w:t>e</w:t>
            </w:r>
            <w:r w:rsidR="00AB569F">
              <w:rPr>
                <w:rFonts w:ascii="Arial" w:hAnsi="Arial"/>
                <w:sz w:val="20"/>
              </w:rPr>
              <w:t xml:space="preserve"> </w:t>
            </w:r>
            <w:r w:rsidR="00DC7AD3">
              <w:rPr>
                <w:rFonts w:ascii="Arial" w:hAnsi="Arial"/>
                <w:sz w:val="20"/>
              </w:rPr>
              <w:t>keine</w:t>
            </w:r>
            <w:r w:rsidR="00AB569F">
              <w:rPr>
                <w:rFonts w:ascii="Arial" w:hAnsi="Arial"/>
                <w:sz w:val="20"/>
              </w:rPr>
              <w:t xml:space="preserve"> Auskunft über ihre Herkunft geben</w:t>
            </w:r>
            <w:r>
              <w:rPr>
                <w:rFonts w:ascii="Arial" w:hAnsi="Arial"/>
                <w:sz w:val="20"/>
              </w:rPr>
              <w:t>?</w:t>
            </w:r>
          </w:p>
        </w:tc>
      </w:tr>
      <w:tr w:rsidR="003236CB" w:rsidRPr="00476087" w14:paraId="4CE276B8" w14:textId="77777777" w:rsidTr="0036103E">
        <w:tc>
          <w:tcPr>
            <w:tcW w:w="2764" w:type="dxa"/>
            <w:vMerge/>
          </w:tcPr>
          <w:p w14:paraId="47FC1155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2C31CA50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0D2B3023" w14:textId="606E6AC9" w:rsidR="003236CB" w:rsidRDefault="004677EC" w:rsidP="0036103E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3236CB" w:rsidRPr="00476087" w14:paraId="3B5CD93F" w14:textId="77777777" w:rsidTr="0036103E">
        <w:tc>
          <w:tcPr>
            <w:tcW w:w="2764" w:type="dxa"/>
            <w:vMerge/>
          </w:tcPr>
          <w:p w14:paraId="096EB2CF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76CE74CE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6963F938" w14:textId="77777777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3236CB" w:rsidRPr="00476087" w14:paraId="6C153D6F" w14:textId="77777777" w:rsidTr="0036103E">
        <w:tc>
          <w:tcPr>
            <w:tcW w:w="2764" w:type="dxa"/>
            <w:vMerge/>
          </w:tcPr>
          <w:p w14:paraId="6FA8C063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37E989E1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155B5695" w14:textId="518506EE" w:rsidR="003236CB" w:rsidRDefault="00483E6D" w:rsidP="00F11A80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10. W</w:t>
            </w:r>
            <w:r w:rsidR="00E60135">
              <w:rPr>
                <w:rFonts w:ascii="Arial" w:hAnsi="Arial"/>
                <w:sz w:val="20"/>
              </w:rPr>
              <w:t>arum</w:t>
            </w:r>
            <w:r>
              <w:rPr>
                <w:rFonts w:ascii="Arial" w:hAnsi="Arial"/>
                <w:sz w:val="20"/>
              </w:rPr>
              <w:t xml:space="preserve"> </w:t>
            </w:r>
            <w:r w:rsidR="005363FB">
              <w:rPr>
                <w:rFonts w:ascii="Arial" w:hAnsi="Arial"/>
                <w:sz w:val="20"/>
              </w:rPr>
              <w:t xml:space="preserve">flüchten die </w:t>
            </w:r>
            <w:r w:rsidR="00F11A80">
              <w:rPr>
                <w:rFonts w:ascii="Arial" w:hAnsi="Arial"/>
                <w:sz w:val="20"/>
              </w:rPr>
              <w:t>Menschen?</w:t>
            </w:r>
            <w:bookmarkStart w:id="0" w:name="_GoBack"/>
            <w:bookmarkEnd w:id="0"/>
          </w:p>
        </w:tc>
      </w:tr>
      <w:tr w:rsidR="003236CB" w:rsidRPr="00476087" w14:paraId="3B635A69" w14:textId="77777777" w:rsidTr="0036103E">
        <w:tc>
          <w:tcPr>
            <w:tcW w:w="2764" w:type="dxa"/>
            <w:vMerge/>
          </w:tcPr>
          <w:p w14:paraId="115E35EA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66470CE6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4EC6CAEA" w14:textId="55010822" w:rsidR="003236CB" w:rsidRDefault="004677EC" w:rsidP="0036103E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3236CB" w:rsidRPr="00476087" w14:paraId="073037D0" w14:textId="77777777" w:rsidTr="0036103E">
        <w:tc>
          <w:tcPr>
            <w:tcW w:w="2764" w:type="dxa"/>
            <w:vMerge/>
          </w:tcPr>
          <w:p w14:paraId="1FAF6064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261197E6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0BFD158B" w14:textId="77777777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3236CB" w:rsidRPr="00476087" w14:paraId="39281FAF" w14:textId="77777777" w:rsidTr="0036103E">
        <w:tc>
          <w:tcPr>
            <w:tcW w:w="2764" w:type="dxa"/>
            <w:vMerge/>
          </w:tcPr>
          <w:p w14:paraId="7328840B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745E7EFF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683AF724" w14:textId="7567FBB0" w:rsidR="003236CB" w:rsidRDefault="00725825" w:rsidP="0036103E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11. Warum sind diejenigen Jugendlichen in </w:t>
            </w:r>
            <w:proofErr w:type="spellStart"/>
            <w:r>
              <w:rPr>
                <w:rFonts w:ascii="Arial" w:hAnsi="Arial"/>
                <w:sz w:val="20"/>
              </w:rPr>
              <w:t>Scicli</w:t>
            </w:r>
            <w:proofErr w:type="spellEnd"/>
            <w:r>
              <w:rPr>
                <w:rFonts w:ascii="Arial" w:hAnsi="Arial"/>
                <w:sz w:val="20"/>
              </w:rPr>
              <w:t xml:space="preserve"> viel offener zur Moderatorin als jene im Erstaufnahmezentrum? </w:t>
            </w:r>
          </w:p>
        </w:tc>
      </w:tr>
      <w:tr w:rsidR="003236CB" w:rsidRPr="00476087" w14:paraId="3FB3A3ED" w14:textId="77777777" w:rsidTr="0036103E">
        <w:tc>
          <w:tcPr>
            <w:tcW w:w="2764" w:type="dxa"/>
            <w:vMerge/>
          </w:tcPr>
          <w:p w14:paraId="270CE687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34F4A069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27BAAE0B" w14:textId="523826CB" w:rsidR="003236CB" w:rsidRDefault="00E60135" w:rsidP="0036103E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</w:t>
            </w:r>
          </w:p>
        </w:tc>
      </w:tr>
      <w:tr w:rsidR="003236CB" w:rsidRPr="00476087" w14:paraId="2975018B" w14:textId="77777777" w:rsidTr="0036103E">
        <w:tc>
          <w:tcPr>
            <w:tcW w:w="2764" w:type="dxa"/>
            <w:vMerge/>
          </w:tcPr>
          <w:p w14:paraId="75CBCB4A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2642DD5B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6E32AF1E" w14:textId="77777777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3236CB" w:rsidRPr="00476087" w14:paraId="41C1E7D8" w14:textId="77777777" w:rsidTr="0036103E">
        <w:tc>
          <w:tcPr>
            <w:tcW w:w="2764" w:type="dxa"/>
            <w:vMerge/>
          </w:tcPr>
          <w:p w14:paraId="212F3FC9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2CAEBB7E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465B9076" w14:textId="5880050C" w:rsidR="003236CB" w:rsidRDefault="00725825" w:rsidP="003C7BDE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12. Warum empfindet einer der Jugendlichen es als notwendig, Italienisch zu lernen in der Schule?</w:t>
            </w:r>
          </w:p>
        </w:tc>
      </w:tr>
      <w:tr w:rsidR="003236CB" w:rsidRPr="00476087" w14:paraId="229541CC" w14:textId="77777777" w:rsidTr="0036103E">
        <w:tc>
          <w:tcPr>
            <w:tcW w:w="2764" w:type="dxa"/>
            <w:vMerge/>
          </w:tcPr>
          <w:p w14:paraId="71D0FE00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79AD4BAB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083CE120" w14:textId="501A3F98" w:rsidR="003236CB" w:rsidRDefault="0036103E" w:rsidP="0036103E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</w:t>
            </w:r>
          </w:p>
        </w:tc>
      </w:tr>
      <w:tr w:rsidR="003236CB" w:rsidRPr="00476087" w14:paraId="3D6177C5" w14:textId="77777777" w:rsidTr="0036103E">
        <w:tc>
          <w:tcPr>
            <w:tcW w:w="2764" w:type="dxa"/>
            <w:vMerge/>
          </w:tcPr>
          <w:p w14:paraId="5F58C5F7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6BAF8DF6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48E61286" w14:textId="77777777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3236CB" w:rsidRPr="00476087" w14:paraId="18035A16" w14:textId="77777777" w:rsidTr="0036103E">
        <w:tc>
          <w:tcPr>
            <w:tcW w:w="2764" w:type="dxa"/>
            <w:vMerge/>
          </w:tcPr>
          <w:p w14:paraId="7D3CCC96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20819712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268D5BB1" w14:textId="6BEEDF3A" w:rsidR="003236CB" w:rsidRDefault="002918F8" w:rsidP="0036103E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13. Mit welchem Ziel kamen die Jugendlichen nach Europa?</w:t>
            </w:r>
          </w:p>
        </w:tc>
      </w:tr>
      <w:tr w:rsidR="003236CB" w:rsidRPr="00476087" w14:paraId="534F97F7" w14:textId="77777777" w:rsidTr="0036103E">
        <w:tc>
          <w:tcPr>
            <w:tcW w:w="2764" w:type="dxa"/>
            <w:vMerge/>
          </w:tcPr>
          <w:p w14:paraId="2CCD2067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5460D89F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2263375C" w14:textId="2B12187C" w:rsidR="003236CB" w:rsidRDefault="0036103E" w:rsidP="0036103E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</w:t>
            </w:r>
          </w:p>
        </w:tc>
      </w:tr>
      <w:tr w:rsidR="003236CB" w:rsidRPr="00476087" w14:paraId="7CAA185C" w14:textId="77777777" w:rsidTr="0036103E">
        <w:tc>
          <w:tcPr>
            <w:tcW w:w="2764" w:type="dxa"/>
            <w:vMerge/>
          </w:tcPr>
          <w:p w14:paraId="321ACD67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4946B8E4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392FDFD1" w14:textId="77777777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3236CB" w:rsidRPr="00476087" w14:paraId="1DA71E8D" w14:textId="77777777" w:rsidTr="0036103E">
        <w:tc>
          <w:tcPr>
            <w:tcW w:w="2764" w:type="dxa"/>
            <w:vMerge/>
          </w:tcPr>
          <w:p w14:paraId="44F3BEA0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55E4E67A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496AB4CE" w14:textId="367098D8" w:rsidR="003236CB" w:rsidRDefault="002918F8" w:rsidP="004C28CF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14. Warum sind </w:t>
            </w:r>
            <w:r w:rsidR="0036103E">
              <w:rPr>
                <w:rFonts w:ascii="Arial" w:hAnsi="Arial"/>
                <w:sz w:val="20"/>
              </w:rPr>
              <w:t>gemäss dem Bürgermeister</w:t>
            </w:r>
            <w:r>
              <w:rPr>
                <w:rFonts w:ascii="Arial" w:hAnsi="Arial"/>
                <w:sz w:val="20"/>
              </w:rPr>
              <w:t xml:space="preserve"> </w:t>
            </w:r>
            <w:r w:rsidR="004C28CF">
              <w:rPr>
                <w:rFonts w:ascii="Arial" w:hAnsi="Arial"/>
                <w:sz w:val="20"/>
              </w:rPr>
              <w:t xml:space="preserve">auch </w:t>
            </w:r>
            <w:r w:rsidR="0036103E">
              <w:rPr>
                <w:rFonts w:ascii="Arial" w:hAnsi="Arial"/>
                <w:sz w:val="20"/>
              </w:rPr>
              <w:t>die Europäer</w:t>
            </w:r>
            <w:r>
              <w:rPr>
                <w:rFonts w:ascii="Arial" w:hAnsi="Arial"/>
                <w:sz w:val="20"/>
              </w:rPr>
              <w:t xml:space="preserve"> schuld daran, dass es den Leuten in Afrika heute schlecht geht?</w:t>
            </w:r>
          </w:p>
        </w:tc>
      </w:tr>
      <w:tr w:rsidR="003236CB" w:rsidRPr="00476087" w14:paraId="3A86CDAD" w14:textId="77777777" w:rsidTr="0036103E">
        <w:tc>
          <w:tcPr>
            <w:tcW w:w="2764" w:type="dxa"/>
            <w:vMerge/>
          </w:tcPr>
          <w:p w14:paraId="5C215B29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06B315D4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1F592901" w14:textId="77777777" w:rsidR="003236CB" w:rsidRDefault="003236CB" w:rsidP="0036103E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3236CB" w:rsidRPr="00476087" w14:paraId="2481ECD2" w14:textId="77777777" w:rsidTr="0036103E">
        <w:tc>
          <w:tcPr>
            <w:tcW w:w="2764" w:type="dxa"/>
            <w:vMerge/>
          </w:tcPr>
          <w:p w14:paraId="2DE5304A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/>
                <w:b/>
                <w:bCs/>
                <w:noProof/>
                <w:sz w:val="20"/>
              </w:rPr>
            </w:pPr>
          </w:p>
        </w:tc>
        <w:tc>
          <w:tcPr>
            <w:tcW w:w="160" w:type="dxa"/>
          </w:tcPr>
          <w:p w14:paraId="4C7A4586" w14:textId="77777777" w:rsidR="003236CB" w:rsidRDefault="003236CB" w:rsidP="0036103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432" w:type="dxa"/>
          </w:tcPr>
          <w:p w14:paraId="09C9F9D4" w14:textId="53D8CDB1" w:rsidR="003236CB" w:rsidRDefault="0036103E" w:rsidP="0036103E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30BBAC51" w14:textId="3F57E07C" w:rsidR="00E92995" w:rsidRPr="009A1D97" w:rsidRDefault="00E92995" w:rsidP="00EB7598">
      <w:pPr>
        <w:shd w:val="clear" w:color="auto" w:fill="FFFFFF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RPr="009A1D97" w:rsidSect="00F1734C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2FC742" w14:textId="77777777" w:rsidR="007E59CD" w:rsidRDefault="007E59CD" w:rsidP="002D01FD">
      <w:pPr>
        <w:spacing w:after="0" w:line="240" w:lineRule="auto"/>
      </w:pPr>
      <w:r>
        <w:separator/>
      </w:r>
    </w:p>
  </w:endnote>
  <w:endnote w:type="continuationSeparator" w:id="0">
    <w:p w14:paraId="4022D9B6" w14:textId="77777777" w:rsidR="007E59CD" w:rsidRDefault="007E59CD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C627F4" w14:paraId="3CF1DFDA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BA529B6" w14:textId="77777777" w:rsidR="007461AD" w:rsidRPr="00C627F4" w:rsidRDefault="007461A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A693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14:paraId="0A3E2075" w14:textId="77777777" w:rsidR="007461AD" w:rsidRPr="00C627F4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0C6FED5E" w14:textId="77777777" w:rsidR="007461AD" w:rsidRPr="00C627F4" w:rsidRDefault="00D11B62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627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11A8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t>/</w:t>
          </w:r>
          <w:r w:rsidRPr="00C627F4">
            <w:fldChar w:fldCharType="begin"/>
          </w:r>
          <w:r w:rsidR="00C9675F" w:rsidRPr="00C627F4">
            <w:instrText xml:space="preserve"> NUMPAGES   \* MERGEFORMAT </w:instrText>
          </w:r>
          <w:r w:rsidRPr="00C627F4">
            <w:fldChar w:fldCharType="separate"/>
          </w:r>
          <w:r w:rsidR="00F11A80" w:rsidRPr="00F11A8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627F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26258A95" w14:textId="77777777"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C627F4" w14:paraId="16C97A5D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70E3016" w14:textId="77777777" w:rsidR="007461AD" w:rsidRPr="00C627F4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A693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66577622" w14:textId="77777777" w:rsidR="007461AD" w:rsidRPr="00C627F4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45BF4C1" w14:textId="77777777" w:rsidR="007461AD" w:rsidRPr="00C627F4" w:rsidRDefault="00D11B62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627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11A8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t>/</w:t>
          </w:r>
          <w:r w:rsidR="00F11A80">
            <w:fldChar w:fldCharType="begin"/>
          </w:r>
          <w:r w:rsidR="00F11A80">
            <w:instrText xml:space="preserve"> NUMPAGES   \* MERGEFORMAT </w:instrText>
          </w:r>
          <w:r w:rsidR="00F11A80">
            <w:fldChar w:fldCharType="separate"/>
          </w:r>
          <w:r w:rsidR="00F11A80" w:rsidRPr="00F11A8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F11A8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4A680AFD" w14:textId="77777777"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FF99C4" w14:textId="77777777" w:rsidR="007E59CD" w:rsidRDefault="007E59CD" w:rsidP="002D01FD">
      <w:pPr>
        <w:spacing w:after="0" w:line="240" w:lineRule="auto"/>
      </w:pPr>
      <w:r>
        <w:separator/>
      </w:r>
    </w:p>
  </w:footnote>
  <w:footnote w:type="continuationSeparator" w:id="0">
    <w:p w14:paraId="6BE6467B" w14:textId="77777777" w:rsidR="007E59CD" w:rsidRDefault="007E59CD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A6939" w14:paraId="0C03CCD7" w14:textId="77777777" w:rsidTr="002A6939">
      <w:trPr>
        <w:trHeight w:hRule="exact" w:val="624"/>
      </w:trPr>
      <w:tc>
        <w:tcPr>
          <w:tcW w:w="3329" w:type="dxa"/>
          <w:vMerge w:val="restart"/>
          <w:shd w:val="clear" w:color="auto" w:fill="auto"/>
        </w:tcPr>
        <w:p w14:paraId="5F0ECC13" w14:textId="77777777" w:rsidR="002A6939" w:rsidRDefault="002A6939" w:rsidP="002A6939">
          <w:pPr>
            <w:pStyle w:val="Kopfzeile"/>
          </w:pPr>
          <w:r>
            <w:rPr>
              <w:noProof/>
            </w:rPr>
            <w:drawing>
              <wp:inline distT="0" distB="0" distL="0" distR="0" wp14:anchorId="087D38B7" wp14:editId="46F57868">
                <wp:extent cx="1982644" cy="5040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shd w:val="clear" w:color="auto" w:fill="auto"/>
          <w:vAlign w:val="bottom"/>
        </w:tcPr>
        <w:p w14:paraId="55B7ECC9" w14:textId="3D6691EA" w:rsidR="002A6939" w:rsidRPr="00CC5E2B" w:rsidRDefault="001C1532" w:rsidP="00CC5E2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</w:p>
      </w:tc>
    </w:tr>
    <w:tr w:rsidR="002A6939" w14:paraId="7843E4C7" w14:textId="77777777" w:rsidTr="002A6939">
      <w:trPr>
        <w:trHeight w:hRule="exact" w:val="200"/>
      </w:trPr>
      <w:tc>
        <w:tcPr>
          <w:tcW w:w="3329" w:type="dxa"/>
          <w:vMerge/>
          <w:shd w:val="clear" w:color="auto" w:fill="auto"/>
        </w:tcPr>
        <w:p w14:paraId="08D60437" w14:textId="77777777" w:rsidR="002A6939" w:rsidRDefault="002A6939" w:rsidP="00CC5E2B">
          <w:pPr>
            <w:pStyle w:val="Kopfzeile"/>
          </w:pPr>
        </w:p>
      </w:tc>
      <w:tc>
        <w:tcPr>
          <w:tcW w:w="6027" w:type="dxa"/>
          <w:shd w:val="clear" w:color="auto" w:fill="auto"/>
          <w:vAlign w:val="bottom"/>
        </w:tcPr>
        <w:p w14:paraId="156C56A0" w14:textId="77777777" w:rsidR="002A6939" w:rsidRPr="00CC5E2B" w:rsidRDefault="002A6939" w:rsidP="00CC5E2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C762F4" w14:paraId="7EF796CF" w14:textId="77777777" w:rsidTr="00CC5E2B">
      <w:trPr>
        <w:trHeight w:hRule="exact" w:val="227"/>
      </w:trPr>
      <w:tc>
        <w:tcPr>
          <w:tcW w:w="9356" w:type="dxa"/>
          <w:gridSpan w:val="2"/>
          <w:shd w:val="clear" w:color="auto" w:fill="auto"/>
        </w:tcPr>
        <w:p w14:paraId="5FACB062" w14:textId="77777777" w:rsidR="00C762F4" w:rsidRDefault="00C762F4" w:rsidP="00CC5E2B">
          <w:pPr>
            <w:pStyle w:val="Kopfzeile"/>
          </w:pPr>
        </w:p>
      </w:tc>
    </w:tr>
    <w:tr w:rsidR="00C762F4" w:rsidRPr="00A87B14" w14:paraId="66EC78E2" w14:textId="77777777" w:rsidTr="00CC5E2B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7B618306" w14:textId="21D2CEE3" w:rsidR="00C762F4" w:rsidRPr="00CC5E2B" w:rsidRDefault="00363BA2" w:rsidP="00816B7B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Flüchten um zu leben: </w:t>
          </w:r>
          <w:r w:rsidRPr="00363BA2">
            <w:rPr>
              <w:rFonts w:ascii="Arial" w:hAnsi="Arial" w:cs="Arial"/>
              <w:b/>
              <w:sz w:val="18"/>
              <w:szCs w:val="18"/>
            </w:rPr>
            <w:t>An der EU-Aussengrenze in Sizilien</w:t>
          </w:r>
          <w:r>
            <w:rPr>
              <w:rFonts w:ascii="Arial" w:hAnsi="Arial" w:cs="Arial"/>
              <w:b/>
              <w:sz w:val="18"/>
              <w:szCs w:val="18"/>
            </w:rPr>
            <w:t xml:space="preserve"> </w:t>
          </w:r>
        </w:p>
      </w:tc>
    </w:tr>
  </w:tbl>
  <w:p w14:paraId="18E6721C" w14:textId="77777777"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538"/>
      <w:gridCol w:w="3261"/>
      <w:gridCol w:w="2625"/>
    </w:tblGrid>
    <w:tr w:rsidR="00B25A34" w:rsidRPr="002D01FD" w14:paraId="7D941487" w14:textId="77777777" w:rsidTr="00096DE8">
      <w:trPr>
        <w:trHeight w:hRule="exact" w:val="624"/>
      </w:trPr>
      <w:tc>
        <w:tcPr>
          <w:tcW w:w="3470" w:type="dxa"/>
          <w:gridSpan w:val="3"/>
          <w:vMerge w:val="restart"/>
        </w:tcPr>
        <w:p w14:paraId="4FCC1139" w14:textId="77777777" w:rsidR="00B25A34" w:rsidRDefault="00B25A34" w:rsidP="00B25A34">
          <w:pPr>
            <w:pStyle w:val="Kopfzeile"/>
          </w:pPr>
          <w:r>
            <w:rPr>
              <w:noProof/>
            </w:rPr>
            <w:drawing>
              <wp:inline distT="0" distB="0" distL="0" distR="0" wp14:anchorId="521902E6" wp14:editId="24911895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2BD92AB" w14:textId="77777777" w:rsidR="00B25A34" w:rsidRDefault="00B25A34" w:rsidP="00B25A34">
          <w:pPr>
            <w:pStyle w:val="Kopfzeile"/>
          </w:pPr>
        </w:p>
        <w:p w14:paraId="1DB09798" w14:textId="77777777" w:rsidR="00B25A34" w:rsidRPr="0008046F" w:rsidRDefault="00B25A34" w:rsidP="00B25A34">
          <w:pPr>
            <w:jc w:val="center"/>
          </w:pPr>
        </w:p>
      </w:tc>
      <w:tc>
        <w:tcPr>
          <w:tcW w:w="3261" w:type="dxa"/>
          <w:vAlign w:val="bottom"/>
        </w:tcPr>
        <w:p w14:paraId="1AB46429" w14:textId="77777777" w:rsidR="00B25A34" w:rsidRPr="002D01FD" w:rsidRDefault="00B25A34" w:rsidP="00B25A3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  <w:tc>
        <w:tcPr>
          <w:tcW w:w="2625" w:type="dxa"/>
          <w:vAlign w:val="bottom"/>
        </w:tcPr>
        <w:p w14:paraId="15732661" w14:textId="5A0BAE16" w:rsidR="00B25A34" w:rsidRPr="002D01FD" w:rsidRDefault="00B73B45" w:rsidP="00B25A3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</w:tc>
    </w:tr>
    <w:tr w:rsidR="00B25A34" w:rsidRPr="002D01FD" w14:paraId="0B55539C" w14:textId="77777777" w:rsidTr="00096DE8">
      <w:trPr>
        <w:trHeight w:hRule="exact" w:val="192"/>
      </w:trPr>
      <w:tc>
        <w:tcPr>
          <w:tcW w:w="3470" w:type="dxa"/>
          <w:gridSpan w:val="3"/>
          <w:vMerge/>
        </w:tcPr>
        <w:p w14:paraId="34E46F36" w14:textId="77777777" w:rsidR="00B25A34" w:rsidRDefault="00B25A34" w:rsidP="00B25A34">
          <w:pPr>
            <w:pStyle w:val="Kopfzeile"/>
          </w:pPr>
        </w:p>
      </w:tc>
      <w:tc>
        <w:tcPr>
          <w:tcW w:w="5886" w:type="dxa"/>
          <w:gridSpan w:val="2"/>
          <w:vAlign w:val="bottom"/>
        </w:tcPr>
        <w:p w14:paraId="3A8B414F" w14:textId="77777777" w:rsidR="00B25A34" w:rsidRPr="002D01FD" w:rsidRDefault="00B25A34" w:rsidP="00B25A3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B25A34" w:rsidRPr="00092BCF" w14:paraId="264AD15F" w14:textId="77777777" w:rsidTr="00096DE8">
      <w:trPr>
        <w:trHeight w:hRule="exact" w:val="227"/>
      </w:trPr>
      <w:tc>
        <w:tcPr>
          <w:tcW w:w="9356" w:type="dxa"/>
          <w:gridSpan w:val="5"/>
        </w:tcPr>
        <w:p w14:paraId="63754E54" w14:textId="77777777" w:rsidR="00B25A34" w:rsidRPr="00092BCF" w:rsidRDefault="00B25A34" w:rsidP="00B25A34">
          <w:pPr>
            <w:pStyle w:val="Kopfzeile"/>
            <w:rPr>
              <w:rFonts w:ascii="Arial" w:hAnsi="Arial"/>
              <w:sz w:val="20"/>
            </w:rPr>
          </w:pPr>
        </w:p>
      </w:tc>
    </w:tr>
    <w:tr w:rsidR="00B25A34" w:rsidRPr="002D01FD" w14:paraId="486A873C" w14:textId="77777777" w:rsidTr="00096DE8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1F4EEFB9" w14:textId="3A2B0259" w:rsidR="00B25A34" w:rsidRPr="000B71BB" w:rsidRDefault="005178F3" w:rsidP="00A778EC">
          <w:pPr>
            <w:pStyle w:val="Kopfzeile"/>
          </w:pPr>
          <w:r>
            <w:rPr>
              <w:noProof/>
            </w:rPr>
            <w:drawing>
              <wp:inline distT="0" distB="0" distL="0" distR="0" wp14:anchorId="6D68DC99" wp14:editId="6AE3DCEE">
                <wp:extent cx="1665833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teaser-sizilien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324F4740" w14:textId="77777777" w:rsidR="00B25A34" w:rsidRDefault="00B25A34" w:rsidP="00B25A34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266D4130" w14:textId="15183B20" w:rsidR="00B25A34" w:rsidRPr="002D01FD" w:rsidRDefault="00B25A34" w:rsidP="00B25A34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B25A34" w:rsidRPr="006F2C9E" w14:paraId="12693FF0" w14:textId="77777777" w:rsidTr="00096DE8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39D2D680" w14:textId="77777777" w:rsidR="00B25A34" w:rsidRDefault="00B25A34" w:rsidP="00B25A34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87BADD6" w14:textId="77777777" w:rsidR="00B25A34" w:rsidRDefault="00B25A34" w:rsidP="00B25A34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6BC8D391" w14:textId="1D0539EE" w:rsidR="00B25A34" w:rsidRPr="006F2C9E" w:rsidRDefault="00DB19D0" w:rsidP="0059786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Flüchten um zu </w:t>
          </w:r>
          <w:r w:rsidR="0059786F">
            <w:rPr>
              <w:rFonts w:ascii="Arial" w:hAnsi="Arial"/>
              <w:b/>
              <w:sz w:val="24"/>
              <w:szCs w:val="24"/>
            </w:rPr>
            <w:t>l</w:t>
          </w:r>
          <w:r>
            <w:rPr>
              <w:rFonts w:ascii="Arial" w:hAnsi="Arial"/>
              <w:b/>
              <w:sz w:val="24"/>
              <w:szCs w:val="24"/>
            </w:rPr>
            <w:t>eben</w:t>
          </w:r>
        </w:p>
      </w:tc>
    </w:tr>
    <w:tr w:rsidR="00B25A34" w:rsidRPr="0070624B" w14:paraId="09368779" w14:textId="77777777" w:rsidTr="00096DE8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6AC6A124" w14:textId="77777777" w:rsidR="00B25A34" w:rsidRDefault="00B25A34" w:rsidP="00B25A34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120E2CE" w14:textId="77777777" w:rsidR="00B25A34" w:rsidRDefault="00B25A34" w:rsidP="00B25A34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14:paraId="45A9D513" w14:textId="77777777" w:rsidR="00B25A34" w:rsidRPr="00194956" w:rsidRDefault="00DB19D0" w:rsidP="00B25A34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An der EU-Aussengrenze in Sizilien</w:t>
          </w:r>
        </w:p>
        <w:p w14:paraId="1F600462" w14:textId="77777777" w:rsidR="00B25A34" w:rsidRPr="00194956" w:rsidRDefault="00B25A34" w:rsidP="00B25A34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194EC35" w14:textId="77777777" w:rsidR="00B25A34" w:rsidRPr="0070624B" w:rsidRDefault="007F17BC" w:rsidP="00280A00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19:16</w:t>
          </w:r>
          <w:r w:rsidR="00B25A34" w:rsidRPr="00194956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0BF7D4BF" w14:textId="77777777" w:rsidR="00B25A34" w:rsidRDefault="00B25A3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24634F"/>
    <w:multiLevelType w:val="hybridMultilevel"/>
    <w:tmpl w:val="0EA8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FF5D3A"/>
    <w:multiLevelType w:val="hybridMultilevel"/>
    <w:tmpl w:val="05F000B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699"/>
    <w:rsid w:val="00003ED7"/>
    <w:rsid w:val="0000527E"/>
    <w:rsid w:val="000059C2"/>
    <w:rsid w:val="000117BD"/>
    <w:rsid w:val="00016742"/>
    <w:rsid w:val="000177F8"/>
    <w:rsid w:val="00021B1D"/>
    <w:rsid w:val="00023016"/>
    <w:rsid w:val="00030BB6"/>
    <w:rsid w:val="00037829"/>
    <w:rsid w:val="00045732"/>
    <w:rsid w:val="00045D29"/>
    <w:rsid w:val="00047A1D"/>
    <w:rsid w:val="00051678"/>
    <w:rsid w:val="00052D1B"/>
    <w:rsid w:val="0005385A"/>
    <w:rsid w:val="00056E4C"/>
    <w:rsid w:val="00066597"/>
    <w:rsid w:val="000707D5"/>
    <w:rsid w:val="0007234D"/>
    <w:rsid w:val="0008046F"/>
    <w:rsid w:val="00085426"/>
    <w:rsid w:val="00085B1B"/>
    <w:rsid w:val="00092BCF"/>
    <w:rsid w:val="00093BDD"/>
    <w:rsid w:val="000959C9"/>
    <w:rsid w:val="00096CDE"/>
    <w:rsid w:val="000A2E1D"/>
    <w:rsid w:val="000A6D3B"/>
    <w:rsid w:val="000A74C3"/>
    <w:rsid w:val="000B0C0B"/>
    <w:rsid w:val="000B1CBE"/>
    <w:rsid w:val="000B201B"/>
    <w:rsid w:val="000B33AF"/>
    <w:rsid w:val="000B6988"/>
    <w:rsid w:val="000B7214"/>
    <w:rsid w:val="000C07D6"/>
    <w:rsid w:val="000C39EE"/>
    <w:rsid w:val="000C42FA"/>
    <w:rsid w:val="000C6891"/>
    <w:rsid w:val="000D5E9B"/>
    <w:rsid w:val="000E09B5"/>
    <w:rsid w:val="00100D5A"/>
    <w:rsid w:val="00102AF1"/>
    <w:rsid w:val="00103653"/>
    <w:rsid w:val="00104354"/>
    <w:rsid w:val="00105E95"/>
    <w:rsid w:val="00120824"/>
    <w:rsid w:val="0012182D"/>
    <w:rsid w:val="00122047"/>
    <w:rsid w:val="001265E0"/>
    <w:rsid w:val="00126DFA"/>
    <w:rsid w:val="0012770F"/>
    <w:rsid w:val="00131FA0"/>
    <w:rsid w:val="00133D1B"/>
    <w:rsid w:val="0013502E"/>
    <w:rsid w:val="0013574C"/>
    <w:rsid w:val="0013593B"/>
    <w:rsid w:val="00140EB3"/>
    <w:rsid w:val="00141422"/>
    <w:rsid w:val="00145780"/>
    <w:rsid w:val="00147C44"/>
    <w:rsid w:val="0016244E"/>
    <w:rsid w:val="0018614E"/>
    <w:rsid w:val="001906DB"/>
    <w:rsid w:val="001A1BC1"/>
    <w:rsid w:val="001A34E5"/>
    <w:rsid w:val="001B0D9D"/>
    <w:rsid w:val="001C08A5"/>
    <w:rsid w:val="001C1532"/>
    <w:rsid w:val="001C3842"/>
    <w:rsid w:val="001C4C64"/>
    <w:rsid w:val="001C4D41"/>
    <w:rsid w:val="001C7DEF"/>
    <w:rsid w:val="001D700B"/>
    <w:rsid w:val="001D7DBC"/>
    <w:rsid w:val="001E0496"/>
    <w:rsid w:val="001E517D"/>
    <w:rsid w:val="001F3436"/>
    <w:rsid w:val="001F4480"/>
    <w:rsid w:val="001F479D"/>
    <w:rsid w:val="002034AE"/>
    <w:rsid w:val="002040FB"/>
    <w:rsid w:val="00204636"/>
    <w:rsid w:val="00221178"/>
    <w:rsid w:val="00224E85"/>
    <w:rsid w:val="00231E2D"/>
    <w:rsid w:val="00232534"/>
    <w:rsid w:val="00233C08"/>
    <w:rsid w:val="0024080C"/>
    <w:rsid w:val="00242C3F"/>
    <w:rsid w:val="002520A9"/>
    <w:rsid w:val="00257AE1"/>
    <w:rsid w:val="00264CF3"/>
    <w:rsid w:val="00264DC7"/>
    <w:rsid w:val="00266A4D"/>
    <w:rsid w:val="00270F29"/>
    <w:rsid w:val="0027244A"/>
    <w:rsid w:val="002725BA"/>
    <w:rsid w:val="00280A00"/>
    <w:rsid w:val="002816C0"/>
    <w:rsid w:val="00281935"/>
    <w:rsid w:val="00282AFC"/>
    <w:rsid w:val="002847DE"/>
    <w:rsid w:val="00284E4F"/>
    <w:rsid w:val="00286AA2"/>
    <w:rsid w:val="0028704C"/>
    <w:rsid w:val="002903F0"/>
    <w:rsid w:val="002918F8"/>
    <w:rsid w:val="0029257C"/>
    <w:rsid w:val="002928B0"/>
    <w:rsid w:val="00292AA1"/>
    <w:rsid w:val="00292D77"/>
    <w:rsid w:val="0029433A"/>
    <w:rsid w:val="0029654D"/>
    <w:rsid w:val="002A4F4F"/>
    <w:rsid w:val="002A5788"/>
    <w:rsid w:val="002A6939"/>
    <w:rsid w:val="002A75DB"/>
    <w:rsid w:val="002B1FDD"/>
    <w:rsid w:val="002B2F18"/>
    <w:rsid w:val="002B7372"/>
    <w:rsid w:val="002B7FCC"/>
    <w:rsid w:val="002C2D5C"/>
    <w:rsid w:val="002C74A8"/>
    <w:rsid w:val="002D01FD"/>
    <w:rsid w:val="002D2137"/>
    <w:rsid w:val="002D25C8"/>
    <w:rsid w:val="002D4B58"/>
    <w:rsid w:val="002D6CE8"/>
    <w:rsid w:val="002E15E5"/>
    <w:rsid w:val="002E25DE"/>
    <w:rsid w:val="002F1E59"/>
    <w:rsid w:val="00300992"/>
    <w:rsid w:val="003024DC"/>
    <w:rsid w:val="0031713B"/>
    <w:rsid w:val="003208A5"/>
    <w:rsid w:val="00321089"/>
    <w:rsid w:val="003236CB"/>
    <w:rsid w:val="00326E2C"/>
    <w:rsid w:val="0033572D"/>
    <w:rsid w:val="00346685"/>
    <w:rsid w:val="0036103E"/>
    <w:rsid w:val="00363BA2"/>
    <w:rsid w:val="00363CB2"/>
    <w:rsid w:val="00366B1C"/>
    <w:rsid w:val="00370B95"/>
    <w:rsid w:val="00373863"/>
    <w:rsid w:val="00380D1F"/>
    <w:rsid w:val="00382178"/>
    <w:rsid w:val="00390D7E"/>
    <w:rsid w:val="00392901"/>
    <w:rsid w:val="00397744"/>
    <w:rsid w:val="003B381F"/>
    <w:rsid w:val="003B3B74"/>
    <w:rsid w:val="003C2361"/>
    <w:rsid w:val="003C3CCB"/>
    <w:rsid w:val="003C5C9D"/>
    <w:rsid w:val="003C7BDE"/>
    <w:rsid w:val="003C7F95"/>
    <w:rsid w:val="003D290D"/>
    <w:rsid w:val="003E1747"/>
    <w:rsid w:val="003E2524"/>
    <w:rsid w:val="003E6177"/>
    <w:rsid w:val="003E6D46"/>
    <w:rsid w:val="003F1352"/>
    <w:rsid w:val="003F3F0D"/>
    <w:rsid w:val="00401650"/>
    <w:rsid w:val="00405A70"/>
    <w:rsid w:val="00410FE2"/>
    <w:rsid w:val="00412C60"/>
    <w:rsid w:val="00416D25"/>
    <w:rsid w:val="00417D46"/>
    <w:rsid w:val="00427F76"/>
    <w:rsid w:val="00436756"/>
    <w:rsid w:val="0043751F"/>
    <w:rsid w:val="00444A4F"/>
    <w:rsid w:val="004575CE"/>
    <w:rsid w:val="00465697"/>
    <w:rsid w:val="00466269"/>
    <w:rsid w:val="004677EC"/>
    <w:rsid w:val="00471D97"/>
    <w:rsid w:val="00471F78"/>
    <w:rsid w:val="004727EF"/>
    <w:rsid w:val="00475EBE"/>
    <w:rsid w:val="00481963"/>
    <w:rsid w:val="00483E6D"/>
    <w:rsid w:val="0048437B"/>
    <w:rsid w:val="00496C3D"/>
    <w:rsid w:val="00497AEC"/>
    <w:rsid w:val="004A260E"/>
    <w:rsid w:val="004B1D0F"/>
    <w:rsid w:val="004B4AE4"/>
    <w:rsid w:val="004B5E9E"/>
    <w:rsid w:val="004C28CF"/>
    <w:rsid w:val="004C4181"/>
    <w:rsid w:val="004C428A"/>
    <w:rsid w:val="004C536E"/>
    <w:rsid w:val="004C5BE5"/>
    <w:rsid w:val="004C5BFF"/>
    <w:rsid w:val="004C6541"/>
    <w:rsid w:val="004D09BF"/>
    <w:rsid w:val="004D2718"/>
    <w:rsid w:val="004D304F"/>
    <w:rsid w:val="004D3A47"/>
    <w:rsid w:val="004D7F77"/>
    <w:rsid w:val="004E0CD5"/>
    <w:rsid w:val="004E522A"/>
    <w:rsid w:val="004F0923"/>
    <w:rsid w:val="004F4ED9"/>
    <w:rsid w:val="004F7650"/>
    <w:rsid w:val="0050025B"/>
    <w:rsid w:val="0050380F"/>
    <w:rsid w:val="00504FD5"/>
    <w:rsid w:val="00505BEA"/>
    <w:rsid w:val="00505E59"/>
    <w:rsid w:val="00512A41"/>
    <w:rsid w:val="00516636"/>
    <w:rsid w:val="005178F3"/>
    <w:rsid w:val="0052027E"/>
    <w:rsid w:val="00524AE9"/>
    <w:rsid w:val="00534CCF"/>
    <w:rsid w:val="005363FB"/>
    <w:rsid w:val="00542E3D"/>
    <w:rsid w:val="005435BD"/>
    <w:rsid w:val="00545C7B"/>
    <w:rsid w:val="00547761"/>
    <w:rsid w:val="005504E4"/>
    <w:rsid w:val="00553723"/>
    <w:rsid w:val="005612A6"/>
    <w:rsid w:val="00562D95"/>
    <w:rsid w:val="00566837"/>
    <w:rsid w:val="00566D69"/>
    <w:rsid w:val="005707A0"/>
    <w:rsid w:val="00570943"/>
    <w:rsid w:val="00572BC5"/>
    <w:rsid w:val="00583223"/>
    <w:rsid w:val="0058372A"/>
    <w:rsid w:val="005857F3"/>
    <w:rsid w:val="00591598"/>
    <w:rsid w:val="00593FAB"/>
    <w:rsid w:val="0059786F"/>
    <w:rsid w:val="005A0538"/>
    <w:rsid w:val="005A155C"/>
    <w:rsid w:val="005B2DB6"/>
    <w:rsid w:val="005C0E6C"/>
    <w:rsid w:val="005C0F1C"/>
    <w:rsid w:val="005C456F"/>
    <w:rsid w:val="005D2D6B"/>
    <w:rsid w:val="005D3F2C"/>
    <w:rsid w:val="005D6554"/>
    <w:rsid w:val="005D7D6F"/>
    <w:rsid w:val="005E4085"/>
    <w:rsid w:val="005E4A4F"/>
    <w:rsid w:val="005F001D"/>
    <w:rsid w:val="005F4BEC"/>
    <w:rsid w:val="005F6E4A"/>
    <w:rsid w:val="00601EC5"/>
    <w:rsid w:val="006067B7"/>
    <w:rsid w:val="00610665"/>
    <w:rsid w:val="0061471C"/>
    <w:rsid w:val="006153FA"/>
    <w:rsid w:val="006201B3"/>
    <w:rsid w:val="00622A8A"/>
    <w:rsid w:val="00626339"/>
    <w:rsid w:val="00640C47"/>
    <w:rsid w:val="006439F5"/>
    <w:rsid w:val="00643F86"/>
    <w:rsid w:val="0064780E"/>
    <w:rsid w:val="00651373"/>
    <w:rsid w:val="0067009F"/>
    <w:rsid w:val="0067180F"/>
    <w:rsid w:val="00673F47"/>
    <w:rsid w:val="00675620"/>
    <w:rsid w:val="0067570B"/>
    <w:rsid w:val="00675738"/>
    <w:rsid w:val="00676837"/>
    <w:rsid w:val="00677EB0"/>
    <w:rsid w:val="00683771"/>
    <w:rsid w:val="00687B68"/>
    <w:rsid w:val="00693307"/>
    <w:rsid w:val="00694CF5"/>
    <w:rsid w:val="006B4F7B"/>
    <w:rsid w:val="006B7034"/>
    <w:rsid w:val="006C0ED0"/>
    <w:rsid w:val="006C36A7"/>
    <w:rsid w:val="006D4A25"/>
    <w:rsid w:val="006E2C66"/>
    <w:rsid w:val="006E4564"/>
    <w:rsid w:val="006E4ED7"/>
    <w:rsid w:val="006F2040"/>
    <w:rsid w:val="006F27C5"/>
    <w:rsid w:val="006F2C9E"/>
    <w:rsid w:val="0070624B"/>
    <w:rsid w:val="00716076"/>
    <w:rsid w:val="00717E96"/>
    <w:rsid w:val="00720590"/>
    <w:rsid w:val="00720803"/>
    <w:rsid w:val="00724527"/>
    <w:rsid w:val="00725825"/>
    <w:rsid w:val="007278C3"/>
    <w:rsid w:val="00731122"/>
    <w:rsid w:val="00731E5E"/>
    <w:rsid w:val="00733FC2"/>
    <w:rsid w:val="007379EB"/>
    <w:rsid w:val="007400D0"/>
    <w:rsid w:val="007461AD"/>
    <w:rsid w:val="0074739F"/>
    <w:rsid w:val="00747ACA"/>
    <w:rsid w:val="00750936"/>
    <w:rsid w:val="00753022"/>
    <w:rsid w:val="007547AF"/>
    <w:rsid w:val="00757164"/>
    <w:rsid w:val="007656CD"/>
    <w:rsid w:val="00775EF6"/>
    <w:rsid w:val="0078377B"/>
    <w:rsid w:val="007919E5"/>
    <w:rsid w:val="00793A38"/>
    <w:rsid w:val="007A1381"/>
    <w:rsid w:val="007A3335"/>
    <w:rsid w:val="007A431A"/>
    <w:rsid w:val="007A6F8B"/>
    <w:rsid w:val="007A7248"/>
    <w:rsid w:val="007B1DBF"/>
    <w:rsid w:val="007B3556"/>
    <w:rsid w:val="007B3729"/>
    <w:rsid w:val="007C61CB"/>
    <w:rsid w:val="007C68B8"/>
    <w:rsid w:val="007D69ED"/>
    <w:rsid w:val="007E40BF"/>
    <w:rsid w:val="007E59CD"/>
    <w:rsid w:val="007F17BC"/>
    <w:rsid w:val="007F6C0D"/>
    <w:rsid w:val="008022FF"/>
    <w:rsid w:val="00802560"/>
    <w:rsid w:val="00803CEF"/>
    <w:rsid w:val="008103E2"/>
    <w:rsid w:val="0081133E"/>
    <w:rsid w:val="00816B7B"/>
    <w:rsid w:val="008218AE"/>
    <w:rsid w:val="00823F1A"/>
    <w:rsid w:val="00826AD5"/>
    <w:rsid w:val="00827C1C"/>
    <w:rsid w:val="00827E34"/>
    <w:rsid w:val="00837115"/>
    <w:rsid w:val="00841E1E"/>
    <w:rsid w:val="008430F0"/>
    <w:rsid w:val="00843230"/>
    <w:rsid w:val="00845ECF"/>
    <w:rsid w:val="008471B7"/>
    <w:rsid w:val="00854381"/>
    <w:rsid w:val="00863FFC"/>
    <w:rsid w:val="00865276"/>
    <w:rsid w:val="0086545E"/>
    <w:rsid w:val="00876AAE"/>
    <w:rsid w:val="00876ADF"/>
    <w:rsid w:val="008771AA"/>
    <w:rsid w:val="00877EBC"/>
    <w:rsid w:val="0088447A"/>
    <w:rsid w:val="00890EBE"/>
    <w:rsid w:val="00891863"/>
    <w:rsid w:val="00893DCA"/>
    <w:rsid w:val="008A187B"/>
    <w:rsid w:val="008B49F9"/>
    <w:rsid w:val="008B6BC1"/>
    <w:rsid w:val="008C1584"/>
    <w:rsid w:val="008D01C5"/>
    <w:rsid w:val="008D3C19"/>
    <w:rsid w:val="008E11FC"/>
    <w:rsid w:val="008E216E"/>
    <w:rsid w:val="008F3A94"/>
    <w:rsid w:val="009010F7"/>
    <w:rsid w:val="00901C28"/>
    <w:rsid w:val="00911F11"/>
    <w:rsid w:val="00912FA7"/>
    <w:rsid w:val="00913F91"/>
    <w:rsid w:val="009166F8"/>
    <w:rsid w:val="009278F4"/>
    <w:rsid w:val="00933FB4"/>
    <w:rsid w:val="00937018"/>
    <w:rsid w:val="009425B7"/>
    <w:rsid w:val="00942935"/>
    <w:rsid w:val="0095081F"/>
    <w:rsid w:val="009724FA"/>
    <w:rsid w:val="00972DB5"/>
    <w:rsid w:val="00975828"/>
    <w:rsid w:val="00975C38"/>
    <w:rsid w:val="00983969"/>
    <w:rsid w:val="0099294C"/>
    <w:rsid w:val="009967D2"/>
    <w:rsid w:val="009A1D97"/>
    <w:rsid w:val="009A4D9F"/>
    <w:rsid w:val="009A501F"/>
    <w:rsid w:val="009B74F5"/>
    <w:rsid w:val="009C35E4"/>
    <w:rsid w:val="009C56F4"/>
    <w:rsid w:val="009D3429"/>
    <w:rsid w:val="009D6615"/>
    <w:rsid w:val="009D6F07"/>
    <w:rsid w:val="009E2F8E"/>
    <w:rsid w:val="009E5686"/>
    <w:rsid w:val="009E7014"/>
    <w:rsid w:val="00A017E3"/>
    <w:rsid w:val="00A14AFF"/>
    <w:rsid w:val="00A17998"/>
    <w:rsid w:val="00A2518C"/>
    <w:rsid w:val="00A30F4E"/>
    <w:rsid w:val="00A31567"/>
    <w:rsid w:val="00A34486"/>
    <w:rsid w:val="00A36A73"/>
    <w:rsid w:val="00A4253E"/>
    <w:rsid w:val="00A42A30"/>
    <w:rsid w:val="00A458A5"/>
    <w:rsid w:val="00A54B56"/>
    <w:rsid w:val="00A5723B"/>
    <w:rsid w:val="00A57BA9"/>
    <w:rsid w:val="00A57F66"/>
    <w:rsid w:val="00A6562D"/>
    <w:rsid w:val="00A708AC"/>
    <w:rsid w:val="00A724DF"/>
    <w:rsid w:val="00A73114"/>
    <w:rsid w:val="00A778EC"/>
    <w:rsid w:val="00A850F7"/>
    <w:rsid w:val="00A8624C"/>
    <w:rsid w:val="00A87B14"/>
    <w:rsid w:val="00A97F16"/>
    <w:rsid w:val="00AA3560"/>
    <w:rsid w:val="00AA3A78"/>
    <w:rsid w:val="00AB0E05"/>
    <w:rsid w:val="00AB569F"/>
    <w:rsid w:val="00AB789F"/>
    <w:rsid w:val="00AD45AA"/>
    <w:rsid w:val="00AE0946"/>
    <w:rsid w:val="00AF3F2F"/>
    <w:rsid w:val="00AF4316"/>
    <w:rsid w:val="00AF5340"/>
    <w:rsid w:val="00AF616C"/>
    <w:rsid w:val="00B011FF"/>
    <w:rsid w:val="00B05339"/>
    <w:rsid w:val="00B17485"/>
    <w:rsid w:val="00B229C1"/>
    <w:rsid w:val="00B25A34"/>
    <w:rsid w:val="00B45E19"/>
    <w:rsid w:val="00B47249"/>
    <w:rsid w:val="00B51D94"/>
    <w:rsid w:val="00B56C77"/>
    <w:rsid w:val="00B624D1"/>
    <w:rsid w:val="00B65CF1"/>
    <w:rsid w:val="00B67CD3"/>
    <w:rsid w:val="00B7156B"/>
    <w:rsid w:val="00B7343C"/>
    <w:rsid w:val="00B73B45"/>
    <w:rsid w:val="00B757CD"/>
    <w:rsid w:val="00B76959"/>
    <w:rsid w:val="00B80C0D"/>
    <w:rsid w:val="00B82EDF"/>
    <w:rsid w:val="00B8388D"/>
    <w:rsid w:val="00B844CF"/>
    <w:rsid w:val="00B9015D"/>
    <w:rsid w:val="00B91467"/>
    <w:rsid w:val="00B91699"/>
    <w:rsid w:val="00B93D7C"/>
    <w:rsid w:val="00B93F09"/>
    <w:rsid w:val="00BA0217"/>
    <w:rsid w:val="00BA27D5"/>
    <w:rsid w:val="00BA43AF"/>
    <w:rsid w:val="00BA463A"/>
    <w:rsid w:val="00BA4F61"/>
    <w:rsid w:val="00BA70ED"/>
    <w:rsid w:val="00BA733D"/>
    <w:rsid w:val="00BB4C9A"/>
    <w:rsid w:val="00BB5B3A"/>
    <w:rsid w:val="00BB5D48"/>
    <w:rsid w:val="00BC3EB1"/>
    <w:rsid w:val="00BC6BBC"/>
    <w:rsid w:val="00BD085F"/>
    <w:rsid w:val="00BD77B3"/>
    <w:rsid w:val="00BE5F37"/>
    <w:rsid w:val="00BF1055"/>
    <w:rsid w:val="00BF387C"/>
    <w:rsid w:val="00C04604"/>
    <w:rsid w:val="00C05792"/>
    <w:rsid w:val="00C07330"/>
    <w:rsid w:val="00C10269"/>
    <w:rsid w:val="00C14565"/>
    <w:rsid w:val="00C14DCE"/>
    <w:rsid w:val="00C159D5"/>
    <w:rsid w:val="00C177C7"/>
    <w:rsid w:val="00C36F78"/>
    <w:rsid w:val="00C4229D"/>
    <w:rsid w:val="00C443AA"/>
    <w:rsid w:val="00C446C6"/>
    <w:rsid w:val="00C455F4"/>
    <w:rsid w:val="00C4624F"/>
    <w:rsid w:val="00C55401"/>
    <w:rsid w:val="00C627F4"/>
    <w:rsid w:val="00C62A85"/>
    <w:rsid w:val="00C668FE"/>
    <w:rsid w:val="00C71E7E"/>
    <w:rsid w:val="00C72DA9"/>
    <w:rsid w:val="00C73146"/>
    <w:rsid w:val="00C7428C"/>
    <w:rsid w:val="00C750BD"/>
    <w:rsid w:val="00C762F4"/>
    <w:rsid w:val="00C8085B"/>
    <w:rsid w:val="00C81851"/>
    <w:rsid w:val="00C85B4B"/>
    <w:rsid w:val="00C92116"/>
    <w:rsid w:val="00C9675F"/>
    <w:rsid w:val="00C97A54"/>
    <w:rsid w:val="00CA2B54"/>
    <w:rsid w:val="00CB4F7C"/>
    <w:rsid w:val="00CC141C"/>
    <w:rsid w:val="00CC50FF"/>
    <w:rsid w:val="00CC5E2B"/>
    <w:rsid w:val="00CC7466"/>
    <w:rsid w:val="00CD5F44"/>
    <w:rsid w:val="00CD6912"/>
    <w:rsid w:val="00CE0535"/>
    <w:rsid w:val="00CE4D87"/>
    <w:rsid w:val="00CF538A"/>
    <w:rsid w:val="00D0503F"/>
    <w:rsid w:val="00D11B62"/>
    <w:rsid w:val="00D14B1F"/>
    <w:rsid w:val="00D15FB9"/>
    <w:rsid w:val="00D23340"/>
    <w:rsid w:val="00D2434E"/>
    <w:rsid w:val="00D41F2C"/>
    <w:rsid w:val="00D45F7C"/>
    <w:rsid w:val="00D51F9F"/>
    <w:rsid w:val="00D559BD"/>
    <w:rsid w:val="00D64AE7"/>
    <w:rsid w:val="00D67DC8"/>
    <w:rsid w:val="00D700A3"/>
    <w:rsid w:val="00D721B0"/>
    <w:rsid w:val="00D74077"/>
    <w:rsid w:val="00D7774A"/>
    <w:rsid w:val="00D80082"/>
    <w:rsid w:val="00D83ED6"/>
    <w:rsid w:val="00D8449D"/>
    <w:rsid w:val="00D8482B"/>
    <w:rsid w:val="00D93762"/>
    <w:rsid w:val="00D947FD"/>
    <w:rsid w:val="00D96761"/>
    <w:rsid w:val="00DA12F4"/>
    <w:rsid w:val="00DA3079"/>
    <w:rsid w:val="00DA57D5"/>
    <w:rsid w:val="00DA5CD1"/>
    <w:rsid w:val="00DB0E9D"/>
    <w:rsid w:val="00DB19D0"/>
    <w:rsid w:val="00DB7964"/>
    <w:rsid w:val="00DC0CD0"/>
    <w:rsid w:val="00DC2448"/>
    <w:rsid w:val="00DC2B71"/>
    <w:rsid w:val="00DC6BA4"/>
    <w:rsid w:val="00DC6BE9"/>
    <w:rsid w:val="00DC7AD3"/>
    <w:rsid w:val="00DD05A2"/>
    <w:rsid w:val="00DD1909"/>
    <w:rsid w:val="00DE084D"/>
    <w:rsid w:val="00DE5F17"/>
    <w:rsid w:val="00E060FA"/>
    <w:rsid w:val="00E06D58"/>
    <w:rsid w:val="00E11D89"/>
    <w:rsid w:val="00E32C86"/>
    <w:rsid w:val="00E35F16"/>
    <w:rsid w:val="00E42142"/>
    <w:rsid w:val="00E44C85"/>
    <w:rsid w:val="00E53CA0"/>
    <w:rsid w:val="00E60135"/>
    <w:rsid w:val="00E60B6D"/>
    <w:rsid w:val="00E730FE"/>
    <w:rsid w:val="00E758E4"/>
    <w:rsid w:val="00E80CAD"/>
    <w:rsid w:val="00E8150A"/>
    <w:rsid w:val="00E81BE6"/>
    <w:rsid w:val="00E85171"/>
    <w:rsid w:val="00E90F81"/>
    <w:rsid w:val="00E92995"/>
    <w:rsid w:val="00E940D8"/>
    <w:rsid w:val="00EA080A"/>
    <w:rsid w:val="00EA0E91"/>
    <w:rsid w:val="00EA1509"/>
    <w:rsid w:val="00EA676C"/>
    <w:rsid w:val="00EB2460"/>
    <w:rsid w:val="00EB7598"/>
    <w:rsid w:val="00EC151E"/>
    <w:rsid w:val="00EC3AED"/>
    <w:rsid w:val="00ED4378"/>
    <w:rsid w:val="00ED5AC3"/>
    <w:rsid w:val="00EE3A89"/>
    <w:rsid w:val="00EE78B7"/>
    <w:rsid w:val="00EF7609"/>
    <w:rsid w:val="00F013BB"/>
    <w:rsid w:val="00F01CC2"/>
    <w:rsid w:val="00F1023A"/>
    <w:rsid w:val="00F11A80"/>
    <w:rsid w:val="00F1549D"/>
    <w:rsid w:val="00F1734C"/>
    <w:rsid w:val="00F21B26"/>
    <w:rsid w:val="00F22C90"/>
    <w:rsid w:val="00F24407"/>
    <w:rsid w:val="00F307E4"/>
    <w:rsid w:val="00F50326"/>
    <w:rsid w:val="00F530F2"/>
    <w:rsid w:val="00F550C1"/>
    <w:rsid w:val="00F56499"/>
    <w:rsid w:val="00F56E6A"/>
    <w:rsid w:val="00F75497"/>
    <w:rsid w:val="00F80A57"/>
    <w:rsid w:val="00F81ECF"/>
    <w:rsid w:val="00F82184"/>
    <w:rsid w:val="00F84D71"/>
    <w:rsid w:val="00F871FA"/>
    <w:rsid w:val="00F900E3"/>
    <w:rsid w:val="00F92CFC"/>
    <w:rsid w:val="00F93A98"/>
    <w:rsid w:val="00F941B0"/>
    <w:rsid w:val="00F97926"/>
    <w:rsid w:val="00FA09D6"/>
    <w:rsid w:val="00FA7019"/>
    <w:rsid w:val="00FB1312"/>
    <w:rsid w:val="00FB1971"/>
    <w:rsid w:val="00FB3581"/>
    <w:rsid w:val="00FB4036"/>
    <w:rsid w:val="00FC1882"/>
    <w:rsid w:val="00FC1E84"/>
    <w:rsid w:val="00FC2ED3"/>
    <w:rsid w:val="00FD3EFD"/>
    <w:rsid w:val="00FE0262"/>
    <w:rsid w:val="00FE15C2"/>
    <w:rsid w:val="00FE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7C0B300A"/>
  <w15:docId w15:val="{AD32874C-BDD7-4599-9606-BC93A126A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11B62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customStyle="1" w:styleId="Tabellengitternetz">
    <w:name w:val="Tabellengitternetz"/>
    <w:basedOn w:val="NormaleTabelle"/>
    <w:uiPriority w:val="59"/>
    <w:rsid w:val="002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hAnsi="HelveticaNeueLT Std" w:cs="Arial"/>
      <w:szCs w:val="20"/>
    </w:rPr>
  </w:style>
  <w:style w:type="character" w:styleId="Hyperlink">
    <w:name w:val="Hyperlink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727EF"/>
    <w:rPr>
      <w:b/>
      <w:bCs/>
      <w:sz w:val="20"/>
      <w:szCs w:val="20"/>
    </w:rPr>
  </w:style>
  <w:style w:type="character" w:customStyle="1" w:styleId="highlighted">
    <w:name w:val="highlighted"/>
    <w:basedOn w:val="Absatz-Standardschriftart"/>
    <w:rsid w:val="00B91699"/>
  </w:style>
  <w:style w:type="character" w:customStyle="1" w:styleId="text">
    <w:name w:val="text"/>
    <w:basedOn w:val="Absatz-Standardschriftart"/>
    <w:rsid w:val="00085426"/>
  </w:style>
  <w:style w:type="paragraph" w:styleId="KeinLeerraum">
    <w:name w:val="No Spacing"/>
    <w:uiPriority w:val="1"/>
    <w:qFormat/>
    <w:rsid w:val="00F92CFC"/>
    <w:rPr>
      <w:sz w:val="22"/>
      <w:szCs w:val="22"/>
    </w:rPr>
  </w:style>
  <w:style w:type="table" w:styleId="Tabellenraster">
    <w:name w:val="Table Grid"/>
    <w:basedOn w:val="NormaleTabelle"/>
    <w:uiPriority w:val="59"/>
    <w:rsid w:val="00B25A3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64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BB13A0-779A-49E9-837E-B8AADE213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2</Pages>
  <Words>517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Flüchten um zu leben</vt:lpstr>
    </vt:vector>
  </TitlesOfParts>
  <Company>Informatik tpc ag</Company>
  <LinksUpToDate>false</LinksUpToDate>
  <CharactersWithSpaces>3771</CharactersWithSpaces>
  <SharedDoc>false</SharedDoc>
  <HLinks>
    <vt:vector size="12" baseType="variant"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Flüchten um zu leben</dc:title>
  <dc:creator>SRF mySchool</dc:creator>
  <cp:keywords/>
  <cp:lastModifiedBy>Marriott, Steven (SRF)</cp:lastModifiedBy>
  <cp:revision>32</cp:revision>
  <cp:lastPrinted>2015-06-12T13:13:00Z</cp:lastPrinted>
  <dcterms:created xsi:type="dcterms:W3CDTF">2016-12-12T12:43:00Z</dcterms:created>
  <dcterms:modified xsi:type="dcterms:W3CDTF">2016-12-12T14:11:00Z</dcterms:modified>
</cp:coreProperties>
</file>