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shd w:val="clear" w:color="auto" w:fill="FFFFFF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RPr="00C92116" w14:paraId="69BCCE41" w14:textId="77777777" w:rsidTr="00225B0B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172B0DCA" w14:textId="77777777" w:rsidR="001C08A5" w:rsidRPr="00FC332B" w:rsidRDefault="00FC332B" w:rsidP="00FC332B">
            <w:pPr>
              <w:shd w:val="clear" w:color="auto" w:fill="FFFFFF"/>
              <w:tabs>
                <w:tab w:val="left" w:pos="293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ab/>
            </w:r>
          </w:p>
        </w:tc>
      </w:tr>
      <w:tr w:rsidR="00711580" w:rsidRPr="00C92116" w14:paraId="559246E9" w14:textId="77777777" w:rsidTr="00225B0B">
        <w:trPr>
          <w:trHeight w:val="273"/>
        </w:trPr>
        <w:tc>
          <w:tcPr>
            <w:tcW w:w="9356" w:type="dxa"/>
            <w:shd w:val="clear" w:color="auto" w:fill="FFFFFF"/>
          </w:tcPr>
          <w:p w14:paraId="10D75CFE" w14:textId="77777777" w:rsidR="00711580" w:rsidRDefault="00FC74F9" w:rsidP="00FC332B">
            <w:pPr>
              <w:shd w:val="clear" w:color="auto" w:fill="FFFFFF"/>
              <w:tabs>
                <w:tab w:val="left" w:pos="2930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Aufgabe 1</w:t>
            </w:r>
          </w:p>
          <w:p w14:paraId="477CE181" w14:textId="77777777" w:rsidR="00241F59" w:rsidRDefault="00241F59" w:rsidP="007079D1">
            <w:pPr>
              <w:pStyle w:val="Kopfzeil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E38041F" w14:textId="77777777" w:rsidR="00584E2E" w:rsidRDefault="00584E2E" w:rsidP="007079D1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  <w:r w:rsidRPr="005E24FE">
              <w:rPr>
                <w:rFonts w:ascii="Arial" w:hAnsi="Arial"/>
                <w:sz w:val="20"/>
                <w:lang w:val="de-DE" w:eastAsia="de-DE"/>
              </w:rPr>
              <w:t>Das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folgende Gedicht schrieb der 15-jährige Afghane Ali Ahmade</w:t>
            </w:r>
            <w:r w:rsidRPr="005E24FE">
              <w:rPr>
                <w:rFonts w:ascii="Arial" w:hAnsi="Arial"/>
                <w:sz w:val="20"/>
                <w:lang w:val="de-DE" w:eastAsia="de-DE"/>
              </w:rPr>
              <w:t xml:space="preserve"> </w:t>
            </w:r>
            <w:r>
              <w:rPr>
                <w:rFonts w:ascii="Arial" w:hAnsi="Arial"/>
                <w:sz w:val="20"/>
                <w:lang w:val="de-DE" w:eastAsia="de-DE"/>
              </w:rPr>
              <w:t>bevor er in der Türkei in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ein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Flüchtlingsboot stieg. </w:t>
            </w:r>
            <w:r>
              <w:rPr>
                <w:rFonts w:ascii="Arial" w:hAnsi="Arial"/>
                <w:sz w:val="20"/>
                <w:lang w:val="de-DE" w:eastAsia="de-DE"/>
              </w:rPr>
              <w:t>Das</w:t>
            </w:r>
            <w:r w:rsidRPr="005E24FE">
              <w:rPr>
                <w:rFonts w:ascii="Arial" w:hAnsi="Arial"/>
                <w:sz w:val="20"/>
                <w:lang w:val="de-DE" w:eastAsia="de-DE"/>
              </w:rPr>
              <w:t xml:space="preserve"> Werk ist Teil des </w:t>
            </w:r>
            <w:r>
              <w:rPr>
                <w:rFonts w:ascii="Arial" w:hAnsi="Arial" w:cs="Arial"/>
                <w:sz w:val="20"/>
                <w:lang w:val="de-DE" w:eastAsia="de-DE"/>
              </w:rPr>
              <w:t>«</w:t>
            </w:r>
            <w:proofErr w:type="spellStart"/>
            <w:r w:rsidRPr="005E24FE">
              <w:rPr>
                <w:rFonts w:ascii="Arial" w:hAnsi="Arial"/>
                <w:sz w:val="20"/>
                <w:lang w:val="de-DE" w:eastAsia="de-DE"/>
              </w:rPr>
              <w:t>Poetry</w:t>
            </w:r>
            <w:proofErr w:type="spellEnd"/>
            <w:r w:rsidRPr="005E24FE">
              <w:rPr>
                <w:rFonts w:ascii="Arial" w:hAnsi="Arial"/>
                <w:sz w:val="20"/>
                <w:lang w:val="de-DE" w:eastAsia="de-DE"/>
              </w:rPr>
              <w:t xml:space="preserve"> Project</w:t>
            </w:r>
            <w:r>
              <w:rPr>
                <w:rFonts w:ascii="Arial" w:hAnsi="Arial" w:cs="Arial"/>
                <w:sz w:val="20"/>
                <w:lang w:val="de-DE" w:eastAsia="de-DE"/>
              </w:rPr>
              <w:t>»</w:t>
            </w:r>
            <w:r w:rsidRPr="005E24FE">
              <w:rPr>
                <w:rFonts w:ascii="Arial" w:hAnsi="Arial"/>
                <w:sz w:val="20"/>
                <w:lang w:val="de-DE" w:eastAsia="de-DE"/>
              </w:rPr>
              <w:t xml:space="preserve">, das die Reporterin Susanne </w:t>
            </w:r>
            <w:proofErr w:type="spellStart"/>
            <w:r w:rsidRPr="005E24FE">
              <w:rPr>
                <w:rFonts w:ascii="Arial" w:hAnsi="Arial"/>
                <w:sz w:val="20"/>
                <w:lang w:val="de-DE" w:eastAsia="de-DE"/>
              </w:rPr>
              <w:t>Koe</w:t>
            </w:r>
            <w:r>
              <w:rPr>
                <w:rFonts w:ascii="Arial" w:hAnsi="Arial"/>
                <w:sz w:val="20"/>
                <w:lang w:val="de-DE" w:eastAsia="de-DE"/>
              </w:rPr>
              <w:t>lb</w:t>
            </w:r>
            <w:r w:rsidRPr="005E24FE">
              <w:rPr>
                <w:rFonts w:ascii="Arial" w:hAnsi="Arial"/>
                <w:sz w:val="20"/>
                <w:lang w:val="de-DE" w:eastAsia="de-DE"/>
              </w:rPr>
              <w:t>l</w:t>
            </w:r>
            <w:proofErr w:type="spellEnd"/>
            <w:r>
              <w:rPr>
                <w:rFonts w:ascii="Arial" w:hAnsi="Arial"/>
                <w:sz w:val="20"/>
                <w:lang w:val="de-DE" w:eastAsia="de-DE"/>
              </w:rPr>
              <w:t xml:space="preserve"> mit 14- bis 18-jährig</w:t>
            </w:r>
            <w:r w:rsidRPr="005E24FE">
              <w:rPr>
                <w:rFonts w:ascii="Arial" w:hAnsi="Arial"/>
                <w:sz w:val="20"/>
                <w:lang w:val="de-DE" w:eastAsia="de-DE"/>
              </w:rPr>
              <w:t xml:space="preserve">en 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Flüchtlingen </w:t>
            </w:r>
            <w:r w:rsidR="007079D1">
              <w:rPr>
                <w:rFonts w:ascii="Arial" w:hAnsi="Arial"/>
                <w:sz w:val="20"/>
                <w:lang w:val="de-DE" w:eastAsia="de-DE"/>
              </w:rPr>
              <w:t xml:space="preserve">in Berlin </w:t>
            </w:r>
            <w:r>
              <w:rPr>
                <w:rFonts w:ascii="Arial" w:hAnsi="Arial"/>
                <w:sz w:val="20"/>
                <w:lang w:val="de-DE" w:eastAsia="de-DE"/>
              </w:rPr>
              <w:t>inszeniert hat.</w:t>
            </w:r>
          </w:p>
          <w:p w14:paraId="5EA7C16A" w14:textId="77777777" w:rsidR="00241F59" w:rsidRDefault="00241F59" w:rsidP="007079D1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3602DB20" w14:textId="77777777" w:rsidR="007079D1" w:rsidRDefault="007079D1" w:rsidP="007079D1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7FBF06D8" w14:textId="769F595F" w:rsidR="007079D1" w:rsidRPr="004A59C4" w:rsidRDefault="007079D1" w:rsidP="00225B0B">
            <w:pPr>
              <w:pStyle w:val="Kopfzeile"/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</w:pPr>
            <w:r w:rsidRPr="004A59C4"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  <w:t xml:space="preserve">Sei ruhig, sagst du zu mir und erinnerst mich daran, </w:t>
            </w:r>
            <w:r w:rsidRPr="004A59C4"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  <w:br/>
              <w:t xml:space="preserve">dass du doch da bist. </w:t>
            </w:r>
            <w:r w:rsidRPr="004A59C4"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  <w:br/>
              <w:t xml:space="preserve">Was morgen ist, das </w:t>
            </w:r>
            <w:proofErr w:type="spellStart"/>
            <w:r w:rsidRPr="004A59C4"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  <w:t>wei</w:t>
            </w:r>
            <w:r w:rsidR="00213EE5" w:rsidRPr="004A59C4"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  <w:t>ss</w:t>
            </w:r>
            <w:proofErr w:type="spellEnd"/>
            <w:r w:rsidRPr="004A59C4"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  <w:t xml:space="preserve"> ich nicht. </w:t>
            </w:r>
            <w:r w:rsidRPr="004A59C4"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  <w:br/>
              <w:t xml:space="preserve">Verzeih, dass ich von morgen nichts sagen kann. </w:t>
            </w:r>
            <w:r w:rsidRPr="004A59C4">
              <w:rPr>
                <w:rFonts w:ascii="Bookman Old Style" w:hAnsi="Bookman Old Style"/>
                <w:b/>
                <w:i/>
                <w:sz w:val="24"/>
                <w:szCs w:val="24"/>
                <w:lang w:val="de-DE" w:eastAsia="de-DE"/>
              </w:rPr>
              <w:br/>
              <w:t>Aber heute bin ich ja noch da.</w:t>
            </w:r>
          </w:p>
          <w:p w14:paraId="5AE43534" w14:textId="77777777" w:rsidR="007079D1" w:rsidRDefault="007079D1" w:rsidP="007079D1">
            <w:pPr>
              <w:pStyle w:val="Kopfzeile"/>
              <w:jc w:val="center"/>
              <w:rPr>
                <w:rFonts w:ascii="Arial" w:hAnsi="Arial"/>
                <w:b/>
                <w:i/>
                <w:sz w:val="20"/>
                <w:lang w:val="de-DE" w:eastAsia="de-DE"/>
              </w:rPr>
            </w:pPr>
          </w:p>
          <w:p w14:paraId="4F71DFE9" w14:textId="77777777" w:rsidR="00241F59" w:rsidRDefault="00241F59" w:rsidP="007079D1">
            <w:pPr>
              <w:pStyle w:val="Kopfzeile"/>
              <w:jc w:val="center"/>
              <w:rPr>
                <w:rFonts w:ascii="Arial" w:hAnsi="Arial"/>
                <w:b/>
                <w:i/>
                <w:sz w:val="20"/>
                <w:lang w:val="de-DE" w:eastAsia="de-DE"/>
              </w:rPr>
            </w:pPr>
          </w:p>
          <w:p w14:paraId="5E767A03" w14:textId="77777777" w:rsidR="007079D1" w:rsidRDefault="007079D1" w:rsidP="007079D1">
            <w:pPr>
              <w:pStyle w:val="Kopfzeile"/>
              <w:jc w:val="center"/>
              <w:rPr>
                <w:rFonts w:ascii="Arial" w:hAnsi="Arial"/>
                <w:b/>
                <w:i/>
                <w:sz w:val="20"/>
                <w:lang w:val="de-DE" w:eastAsia="de-DE"/>
              </w:rPr>
            </w:pPr>
          </w:p>
          <w:p w14:paraId="75D0FF55" w14:textId="77777777" w:rsidR="007079D1" w:rsidRDefault="007079D1" w:rsidP="00213EE5">
            <w:pPr>
              <w:pStyle w:val="Kopfzeile"/>
              <w:numPr>
                <w:ilvl w:val="0"/>
                <w:numId w:val="9"/>
              </w:numPr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Ein Schülerin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oder ein Schüler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liest das Gedicht der Klasse laut vor.</w:t>
            </w:r>
          </w:p>
          <w:p w14:paraId="59E6EF1B" w14:textId="77777777" w:rsidR="00213EE5" w:rsidRDefault="00213EE5" w:rsidP="00213EE5">
            <w:pPr>
              <w:pStyle w:val="Kopfzeile"/>
              <w:ind w:left="720"/>
              <w:rPr>
                <w:rFonts w:ascii="Arial" w:hAnsi="Arial"/>
                <w:sz w:val="20"/>
                <w:lang w:val="de-DE" w:eastAsia="de-DE"/>
              </w:rPr>
            </w:pPr>
          </w:p>
          <w:p w14:paraId="10395986" w14:textId="77777777" w:rsidR="00225B0B" w:rsidRDefault="00225B0B" w:rsidP="00225B0B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032C343D" w14:textId="77777777" w:rsidR="00225B0B" w:rsidRDefault="00225B0B" w:rsidP="00213EE5">
            <w:pPr>
              <w:pStyle w:val="Kopfzeile"/>
              <w:numPr>
                <w:ilvl w:val="0"/>
                <w:numId w:val="9"/>
              </w:numPr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Macht euch im Plenum Gedanken darüber an wen sich das Gedicht richten könnte.</w:t>
            </w:r>
          </w:p>
          <w:p w14:paraId="73667FAD" w14:textId="77777777" w:rsidR="00213EE5" w:rsidRDefault="00213EE5" w:rsidP="00225B0B">
            <w:pPr>
              <w:pStyle w:val="Kopfzeile"/>
              <w:ind w:left="720"/>
              <w:rPr>
                <w:rFonts w:ascii="Arial" w:hAnsi="Arial"/>
                <w:sz w:val="20"/>
                <w:lang w:val="de-DE" w:eastAsia="de-DE"/>
              </w:rPr>
            </w:pPr>
          </w:p>
          <w:p w14:paraId="0B6FB701" w14:textId="77777777" w:rsidR="00225B0B" w:rsidRDefault="00225B0B" w:rsidP="00213EE5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</w:t>
            </w:r>
            <w:r w:rsidR="00213EE5"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</w:t>
            </w:r>
            <w:r>
              <w:rPr>
                <w:rFonts w:ascii="Arial" w:hAnsi="Arial"/>
                <w:sz w:val="20"/>
                <w:lang w:val="de-DE" w:eastAsia="de-DE"/>
              </w:rPr>
              <w:t>_</w:t>
            </w:r>
          </w:p>
          <w:p w14:paraId="07E0A263" w14:textId="77777777" w:rsidR="00213EE5" w:rsidRDefault="00213EE5" w:rsidP="00213EE5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</w:p>
          <w:p w14:paraId="2E45658A" w14:textId="6EB595A3" w:rsidR="00213EE5" w:rsidRDefault="00D80F63" w:rsidP="00213EE5">
            <w:pPr>
              <w:pStyle w:val="Kopfzeile"/>
              <w:numPr>
                <w:ilvl w:val="0"/>
                <w:numId w:val="9"/>
              </w:numPr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Welche Gefühle hat das Gedicht bei euch ausgelöst?</w:t>
            </w:r>
            <w:r w:rsidR="00213EE5">
              <w:rPr>
                <w:rFonts w:ascii="Arial" w:hAnsi="Arial"/>
                <w:sz w:val="20"/>
                <w:lang w:val="de-DE" w:eastAsia="de-DE"/>
              </w:rPr>
              <w:t xml:space="preserve"> </w:t>
            </w:r>
          </w:p>
          <w:p w14:paraId="3755239E" w14:textId="77777777" w:rsidR="00213EE5" w:rsidRDefault="00213EE5" w:rsidP="00213EE5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58443EFC" w14:textId="386D3BEB" w:rsidR="00213EE5" w:rsidRDefault="00213EE5" w:rsidP="00213EE5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</w:t>
            </w:r>
            <w:r w:rsidR="00241F59"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</w:t>
            </w: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</w:t>
            </w:r>
          </w:p>
          <w:p w14:paraId="4D313A8A" w14:textId="77777777" w:rsidR="00213EE5" w:rsidRDefault="00213EE5" w:rsidP="00213EE5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610AE8AF" w14:textId="2915379F" w:rsidR="00213EE5" w:rsidRDefault="00213EE5" w:rsidP="00213EE5">
            <w:pPr>
              <w:pStyle w:val="Kopfzeile"/>
              <w:numPr>
                <w:ilvl w:val="0"/>
                <w:numId w:val="9"/>
              </w:numPr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 xml:space="preserve">Diskutiert </w:t>
            </w:r>
            <w:r w:rsidR="00D80F63">
              <w:rPr>
                <w:rFonts w:ascii="Arial" w:hAnsi="Arial"/>
                <w:sz w:val="20"/>
                <w:lang w:val="de-DE" w:eastAsia="de-DE"/>
              </w:rPr>
              <w:t>im Plenum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was für euch besonders ist am Inhalt des Gedichts.</w:t>
            </w:r>
          </w:p>
          <w:p w14:paraId="7A8D6C45" w14:textId="77777777" w:rsidR="0087591F" w:rsidRDefault="0087591F" w:rsidP="0087591F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325081DA" w14:textId="51A073B2" w:rsidR="0087591F" w:rsidRPr="00213EE5" w:rsidRDefault="0087591F" w:rsidP="00241F59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41F59"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lang w:val="de-DE" w:eastAsia="de-DE"/>
              </w:rPr>
              <w:t>____</w:t>
            </w:r>
          </w:p>
        </w:tc>
      </w:tr>
    </w:tbl>
    <w:p w14:paraId="5D718DD3" w14:textId="685ACDE3" w:rsidR="00241F59" w:rsidRDefault="00241F59"/>
    <w:p w14:paraId="5F54B35D" w14:textId="77777777" w:rsidR="00241F59" w:rsidRDefault="00241F59">
      <w:r>
        <w:br w:type="page"/>
      </w:r>
    </w:p>
    <w:tbl>
      <w:tblPr>
        <w:tblW w:w="9356" w:type="dxa"/>
        <w:shd w:val="clear" w:color="auto" w:fill="FFFFFF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11580" w:rsidRPr="00C92116" w14:paraId="018EC428" w14:textId="77777777" w:rsidTr="00225B0B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245E901E" w14:textId="7E996F6D" w:rsidR="00711580" w:rsidRDefault="00D80F63" w:rsidP="00FC332B">
            <w:pPr>
              <w:shd w:val="clear" w:color="auto" w:fill="FFFFFF"/>
              <w:tabs>
                <w:tab w:val="left" w:pos="2930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Aufgabe 2</w:t>
            </w:r>
          </w:p>
          <w:p w14:paraId="5ACBA3A4" w14:textId="77777777" w:rsidR="00241F59" w:rsidRDefault="00241F59" w:rsidP="00FC332B">
            <w:pPr>
              <w:shd w:val="clear" w:color="auto" w:fill="FFFFFF"/>
              <w:tabs>
                <w:tab w:val="left" w:pos="2930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606C215" w14:textId="77777777" w:rsidR="00241F59" w:rsidRDefault="00241F59" w:rsidP="00241F59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 xml:space="preserve">Beantworte die untenstehenden Fragen zum Film </w:t>
            </w:r>
            <w:r w:rsidRPr="007C6E98">
              <w:rPr>
                <w:rFonts w:ascii="Arial" w:hAnsi="Arial"/>
                <w:sz w:val="20"/>
                <w:lang w:val="de-DE" w:eastAsia="de-DE"/>
              </w:rPr>
              <w:t>«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Flucht ohne Eltern</w:t>
            </w:r>
            <w:r w:rsidRPr="007C6E98">
              <w:rPr>
                <w:rFonts w:ascii="Arial" w:hAnsi="Arial"/>
                <w:sz w:val="20"/>
                <w:lang w:val="de-DE" w:eastAsia="de-DE"/>
              </w:rPr>
              <w:t>»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in Stichworten. Diskutier</w:t>
            </w:r>
            <w:r>
              <w:rPr>
                <w:rFonts w:ascii="Arial" w:hAnsi="Arial"/>
                <w:sz w:val="20"/>
                <w:lang w:val="de-DE" w:eastAsia="de-DE"/>
              </w:rPr>
              <w:t>e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</w:t>
            </w:r>
            <w:r>
              <w:rPr>
                <w:rFonts w:ascii="Arial" w:hAnsi="Arial"/>
                <w:sz w:val="20"/>
                <w:lang w:val="de-DE" w:eastAsia="de-DE"/>
              </w:rPr>
              <w:t>danach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mit deinem </w:t>
            </w:r>
            <w:r>
              <w:rPr>
                <w:rFonts w:ascii="Arial" w:hAnsi="Arial"/>
                <w:sz w:val="20"/>
                <w:lang w:val="de-DE" w:eastAsia="de-DE"/>
              </w:rPr>
              <w:t>Nachbarn/deiner Nachbarin deine Antworten.</w:t>
            </w:r>
          </w:p>
          <w:p w14:paraId="6C507605" w14:textId="77777777" w:rsidR="00962F77" w:rsidRDefault="00962F77" w:rsidP="00241F59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23650ED1" w14:textId="7086F980" w:rsidR="00962F77" w:rsidRDefault="00962F77" w:rsidP="00241F59">
            <w:pPr>
              <w:pStyle w:val="Kopfzeile"/>
              <w:numPr>
                <w:ilvl w:val="0"/>
                <w:numId w:val="11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Beschreibe mit fünf Adjektiven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den 17-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jährigen </w:t>
            </w:r>
            <w:proofErr w:type="spellStart"/>
            <w:r>
              <w:rPr>
                <w:rFonts w:ascii="Arial" w:hAnsi="Arial"/>
                <w:sz w:val="20"/>
                <w:lang w:val="de-DE" w:eastAsia="de-DE"/>
              </w:rPr>
              <w:t>Abdull</w:t>
            </w:r>
            <w:proofErr w:type="spellEnd"/>
            <w:r>
              <w:rPr>
                <w:rFonts w:ascii="Arial" w:hAnsi="Arial"/>
                <w:sz w:val="20"/>
                <w:lang w:val="de-DE" w:eastAsia="de-DE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lang w:val="de-DE" w:eastAsia="de-DE"/>
              </w:rPr>
              <w:t>Moqim</w:t>
            </w:r>
            <w:proofErr w:type="spellEnd"/>
            <w:r w:rsidR="00355354">
              <w:rPr>
                <w:rFonts w:ascii="Arial" w:hAnsi="Arial"/>
                <w:sz w:val="20"/>
                <w:lang w:val="de-DE" w:eastAsia="de-DE"/>
              </w:rPr>
              <w:t>.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</w:t>
            </w:r>
          </w:p>
          <w:p w14:paraId="5B2708D9" w14:textId="77777777" w:rsidR="00962F77" w:rsidRDefault="00962F77" w:rsidP="00962F77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432C6108" w14:textId="77777777" w:rsidR="00962F77" w:rsidRDefault="00962F77" w:rsidP="00962F7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</w:t>
            </w:r>
          </w:p>
          <w:p w14:paraId="52A994F9" w14:textId="77777777" w:rsidR="00962F77" w:rsidRDefault="00962F77" w:rsidP="00962F7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4EC4E7ED" w14:textId="77777777" w:rsidR="00962F77" w:rsidRDefault="00962F77" w:rsidP="00962F77">
            <w:pPr>
              <w:pStyle w:val="Kopfzeile"/>
              <w:numPr>
                <w:ilvl w:val="0"/>
                <w:numId w:val="11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Welches sind seine Ziele, nachdem er die Sekundarschule B abgeschlossen hat?</w:t>
            </w:r>
          </w:p>
          <w:p w14:paraId="73025645" w14:textId="77777777" w:rsidR="00962F77" w:rsidRDefault="00962F77" w:rsidP="00962F77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0C0CEB87" w14:textId="77777777" w:rsidR="00962F77" w:rsidRDefault="00962F77" w:rsidP="00962F7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</w:t>
            </w:r>
          </w:p>
          <w:p w14:paraId="62D6C738" w14:textId="77777777" w:rsidR="00962F77" w:rsidRDefault="00962F77" w:rsidP="00962F7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</w:t>
            </w:r>
          </w:p>
          <w:p w14:paraId="3E686DC2" w14:textId="77777777" w:rsidR="003D1F44" w:rsidRDefault="003D1F44" w:rsidP="00962F7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7F58D7E8" w14:textId="67C4A6C4" w:rsidR="003D1F44" w:rsidRDefault="003D1F44" w:rsidP="003D1F44">
            <w:pPr>
              <w:pStyle w:val="Kopfzeile"/>
              <w:numPr>
                <w:ilvl w:val="0"/>
                <w:numId w:val="11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 xml:space="preserve">Aus welchen drei Ländern stammt </w:t>
            </w:r>
            <w:r>
              <w:rPr>
                <w:rFonts w:ascii="Arial" w:hAnsi="Arial"/>
                <w:sz w:val="20"/>
                <w:lang w:val="de-DE" w:eastAsia="de-DE"/>
              </w:rPr>
              <w:t>die Mehrheit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der </w:t>
            </w:r>
            <w:r>
              <w:rPr>
                <w:rFonts w:ascii="Arial" w:hAnsi="Arial"/>
                <w:sz w:val="20"/>
                <w:lang w:val="de-DE" w:eastAsia="de-DE"/>
              </w:rPr>
              <w:t>UMA</w:t>
            </w:r>
            <w:r>
              <w:rPr>
                <w:rFonts w:ascii="Arial" w:hAnsi="Arial"/>
                <w:sz w:val="20"/>
                <w:lang w:val="de-DE" w:eastAsia="de-DE"/>
              </w:rPr>
              <w:t>, die im Jahr 2015 in der Schweiz registriert wurden?</w:t>
            </w:r>
          </w:p>
          <w:p w14:paraId="7E3E9A85" w14:textId="77777777" w:rsidR="003D1F44" w:rsidRPr="003D1F44" w:rsidRDefault="003D1F44" w:rsidP="003D1F44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70D5BF53" w14:textId="77777777" w:rsidR="003D1F44" w:rsidRDefault="003D1F44" w:rsidP="003D1F44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</w:t>
            </w:r>
          </w:p>
          <w:p w14:paraId="49F18073" w14:textId="77777777" w:rsidR="003076AB" w:rsidRPr="007F216C" w:rsidRDefault="003076AB" w:rsidP="003076AB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01054739" w14:textId="1C4EC496" w:rsidR="003076AB" w:rsidRDefault="003076AB" w:rsidP="003076AB">
            <w:pPr>
              <w:pStyle w:val="Kopfzeile"/>
              <w:numPr>
                <w:ilvl w:val="0"/>
                <w:numId w:val="11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Was geschieht bei der ersten A</w:t>
            </w:r>
            <w:r>
              <w:rPr>
                <w:rFonts w:ascii="Arial" w:hAnsi="Arial"/>
                <w:sz w:val="20"/>
                <w:lang w:val="de-DE" w:eastAsia="de-DE"/>
              </w:rPr>
              <w:t>n</w:t>
            </w:r>
            <w:r>
              <w:rPr>
                <w:rFonts w:ascii="Arial" w:hAnsi="Arial"/>
                <w:sz w:val="20"/>
                <w:lang w:val="de-DE" w:eastAsia="de-DE"/>
              </w:rPr>
              <w:t>hörung im Verfahrenszentrum, nachdem ein Flüchtling ein Asylgesuch gestellt hat?</w:t>
            </w:r>
          </w:p>
          <w:p w14:paraId="43A08C7B" w14:textId="77777777" w:rsidR="003076AB" w:rsidRDefault="003076AB" w:rsidP="003076AB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013A2C52" w14:textId="77777777" w:rsidR="003076AB" w:rsidRDefault="003076AB" w:rsidP="003076AB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</w:t>
            </w:r>
          </w:p>
          <w:p w14:paraId="0C86026D" w14:textId="77777777" w:rsidR="003076AB" w:rsidRDefault="003076AB" w:rsidP="00514AB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</w:t>
            </w:r>
          </w:p>
          <w:p w14:paraId="37FD79A5" w14:textId="77777777" w:rsidR="00514AB7" w:rsidRDefault="00514AB7" w:rsidP="00514AB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12308364" w14:textId="27B40FD0" w:rsidR="00514AB7" w:rsidRDefault="00B47287" w:rsidP="00514AB7">
            <w:pPr>
              <w:pStyle w:val="Kopfzeile"/>
              <w:numPr>
                <w:ilvl w:val="0"/>
                <w:numId w:val="11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Was passiert</w:t>
            </w:r>
            <w:r w:rsidR="00514AB7">
              <w:rPr>
                <w:rFonts w:ascii="Arial" w:hAnsi="Arial"/>
                <w:sz w:val="20"/>
                <w:lang w:val="de-DE" w:eastAsia="de-DE"/>
              </w:rPr>
              <w:t xml:space="preserve">, wenn sich ein 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UMA </w:t>
            </w:r>
            <w:r w:rsidR="00514AB7">
              <w:rPr>
                <w:rFonts w:ascii="Arial" w:hAnsi="Arial"/>
                <w:sz w:val="20"/>
                <w:lang w:val="de-DE" w:eastAsia="de-DE"/>
              </w:rPr>
              <w:t xml:space="preserve"> nicht ausweisen kann, da er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</w:t>
            </w:r>
            <w:r w:rsidR="00514AB7">
              <w:rPr>
                <w:rFonts w:ascii="Arial" w:hAnsi="Arial"/>
                <w:sz w:val="20"/>
                <w:lang w:val="de-DE" w:eastAsia="de-DE"/>
              </w:rPr>
              <w:t>keine Papiere bei sich trägt und seine Minderjährigkeit angezweifelt wird?</w:t>
            </w:r>
          </w:p>
          <w:p w14:paraId="2220E4DA" w14:textId="77777777" w:rsidR="00514AB7" w:rsidRDefault="00514AB7" w:rsidP="00514AB7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3D60E8C3" w14:textId="77777777" w:rsidR="00514AB7" w:rsidRDefault="00514AB7" w:rsidP="00514AB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</w:t>
            </w:r>
          </w:p>
          <w:p w14:paraId="7D633CD6" w14:textId="77777777" w:rsidR="00986D48" w:rsidRDefault="00986D48" w:rsidP="00514AB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7661083C" w14:textId="36BD6BAB" w:rsidR="00986D48" w:rsidRDefault="00986D48" w:rsidP="00986D48">
            <w:pPr>
              <w:pStyle w:val="Kopfzeile"/>
              <w:numPr>
                <w:ilvl w:val="0"/>
                <w:numId w:val="11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Ist deiner Meinung nach die im Film erwähnte Methode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der Altersbestimmung </w:t>
            </w:r>
            <w:r>
              <w:rPr>
                <w:rFonts w:ascii="Arial" w:hAnsi="Arial"/>
                <w:sz w:val="20"/>
                <w:lang w:val="de-DE" w:eastAsia="de-DE"/>
              </w:rPr>
              <w:t>gerechtfertigt?</w:t>
            </w:r>
          </w:p>
          <w:p w14:paraId="3EA3908C" w14:textId="77777777" w:rsidR="00986D48" w:rsidRPr="00986D48" w:rsidRDefault="00986D48" w:rsidP="00986D48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0385EFF8" w14:textId="77777777" w:rsidR="00986D48" w:rsidRDefault="00986D48" w:rsidP="00986D48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</w:t>
            </w:r>
          </w:p>
          <w:p w14:paraId="5227F196" w14:textId="77777777" w:rsidR="00986D48" w:rsidRDefault="00986D48" w:rsidP="00986D48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</w:t>
            </w:r>
          </w:p>
          <w:p w14:paraId="4FFE27E2" w14:textId="77777777" w:rsidR="00986D48" w:rsidRDefault="00986D48" w:rsidP="00986D48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644CF3A6" w14:textId="3636DA47" w:rsidR="00986D48" w:rsidRDefault="00986D48" w:rsidP="00986D48">
            <w:pPr>
              <w:pStyle w:val="Kopfzeile"/>
              <w:numPr>
                <w:ilvl w:val="0"/>
                <w:numId w:val="11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Inwiefern betrifft dich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die Situation der 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UMA in der Schweiz? </w:t>
            </w:r>
          </w:p>
          <w:p w14:paraId="66E3B5EE" w14:textId="77777777" w:rsidR="00986D48" w:rsidRDefault="00986D48" w:rsidP="00986D48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0B241037" w14:textId="74735D46" w:rsidR="00986D48" w:rsidRPr="003076AB" w:rsidRDefault="00986D48" w:rsidP="00986D48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</w:t>
            </w:r>
            <w:r w:rsidR="00134350"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</w:t>
            </w:r>
            <w:r>
              <w:rPr>
                <w:rFonts w:ascii="Arial" w:hAnsi="Arial"/>
                <w:sz w:val="20"/>
                <w:lang w:val="de-DE" w:eastAsia="de-DE"/>
              </w:rPr>
              <w:t>__</w:t>
            </w:r>
          </w:p>
        </w:tc>
      </w:tr>
      <w:tr w:rsidR="00711580" w:rsidRPr="00C92116" w14:paraId="4B44BDA6" w14:textId="77777777" w:rsidTr="00FA3F0D">
        <w:trPr>
          <w:cantSplit/>
        </w:trPr>
        <w:tc>
          <w:tcPr>
            <w:tcW w:w="9356" w:type="dxa"/>
            <w:shd w:val="clear" w:color="auto" w:fill="FFFFFF"/>
          </w:tcPr>
          <w:p w14:paraId="4BC815A2" w14:textId="344BD34A" w:rsidR="00711580" w:rsidRDefault="002906DB" w:rsidP="00FC332B">
            <w:pPr>
              <w:shd w:val="clear" w:color="auto" w:fill="FFFFFF"/>
              <w:tabs>
                <w:tab w:val="left" w:pos="2930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Aufgabe 3</w:t>
            </w:r>
          </w:p>
          <w:p w14:paraId="55F2B267" w14:textId="2B81D1CA" w:rsidR="005D1914" w:rsidRDefault="005D1914" w:rsidP="00FC332B">
            <w:pPr>
              <w:shd w:val="clear" w:color="auto" w:fill="FFFFFF"/>
              <w:tabs>
                <w:tab w:val="left" w:pos="2930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3AF788C" w14:textId="2E59F1D9" w:rsidR="005D1914" w:rsidRDefault="000E35A1" w:rsidP="005D1914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 wp14:anchorId="7F5A5FA5" wp14:editId="0B73707D">
                  <wp:simplePos x="0" y="0"/>
                  <wp:positionH relativeFrom="column">
                    <wp:posOffset>4465320</wp:posOffset>
                  </wp:positionH>
                  <wp:positionV relativeFrom="paragraph">
                    <wp:posOffset>21260</wp:posOffset>
                  </wp:positionV>
                  <wp:extent cx="1393500" cy="2052000"/>
                  <wp:effectExtent l="0" t="0" r="0" b="5715"/>
                  <wp:wrapTight wrapText="bothSides">
                    <wp:wrapPolygon edited="0">
                      <wp:start x="0" y="0"/>
                      <wp:lineTo x="0" y="21460"/>
                      <wp:lineTo x="21265" y="21460"/>
                      <wp:lineTo x="21265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ruehaufsteh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5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914">
              <w:rPr>
                <w:rFonts w:ascii="Arial" w:hAnsi="Arial"/>
                <w:sz w:val="20"/>
                <w:lang w:val="de-DE" w:eastAsia="de-DE"/>
              </w:rPr>
              <w:t xml:space="preserve">Die Comicautorin Paula Bullig hat über mehrere Jahre hinweg in deutschen Asylbewerberheimen recherchiert und die Geschichten der dort lebenden Menschen illustriert. Das untenstehende Bild ist die Titelseite ihrer </w:t>
            </w:r>
            <w:r w:rsidR="005D1914">
              <w:rPr>
                <w:rFonts w:ascii="Arial" w:hAnsi="Arial"/>
                <w:sz w:val="20"/>
                <w:lang w:val="de-DE" w:eastAsia="de-DE"/>
              </w:rPr>
              <w:t xml:space="preserve">Reportage </w:t>
            </w:r>
            <w:r w:rsidR="005D1914" w:rsidRPr="007C6E98">
              <w:rPr>
                <w:rFonts w:ascii="Arial" w:hAnsi="Arial"/>
                <w:sz w:val="20"/>
                <w:lang w:val="de-DE" w:eastAsia="de-DE"/>
              </w:rPr>
              <w:t>«</w:t>
            </w:r>
            <w:r w:rsidR="005D1914">
              <w:rPr>
                <w:rFonts w:ascii="Arial" w:hAnsi="Arial"/>
                <w:sz w:val="20"/>
                <w:lang w:val="de-DE" w:eastAsia="de-DE"/>
              </w:rPr>
              <w:t>Im Land der Frühaufsteher</w:t>
            </w:r>
            <w:r w:rsidR="005D1914" w:rsidRPr="007C6E98">
              <w:rPr>
                <w:rFonts w:ascii="Arial" w:hAnsi="Arial"/>
                <w:sz w:val="20"/>
                <w:lang w:val="de-DE" w:eastAsia="de-DE"/>
              </w:rPr>
              <w:t>»</w:t>
            </w:r>
            <w:r w:rsidR="005D1914">
              <w:rPr>
                <w:rFonts w:ascii="Arial" w:hAnsi="Arial"/>
                <w:sz w:val="20"/>
                <w:lang w:val="de-DE" w:eastAsia="de-DE"/>
              </w:rPr>
              <w:t xml:space="preserve"> aus dem Jahr 2012. </w:t>
            </w:r>
          </w:p>
          <w:p w14:paraId="253B35B5" w14:textId="5841CD33" w:rsidR="005D1914" w:rsidRDefault="005D1914" w:rsidP="005D1914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35A43E3E" w14:textId="77777777" w:rsidR="000E35A1" w:rsidRDefault="000E35A1" w:rsidP="000E35A1">
            <w:pPr>
              <w:pStyle w:val="Kopfzeile"/>
              <w:numPr>
                <w:ilvl w:val="0"/>
                <w:numId w:val="13"/>
              </w:numPr>
              <w:ind w:left="785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Überlege dir ein Ereignis, bei dem du dich in einer Gruppe neu oder fremd gefühlt hast. Beschreibe dieses Ereignis in wenigen Sätzen.</w:t>
            </w:r>
          </w:p>
          <w:p w14:paraId="0AD9907D" w14:textId="77777777" w:rsidR="000E35A1" w:rsidRDefault="000E35A1" w:rsidP="000E35A1">
            <w:pPr>
              <w:pStyle w:val="Kopfzeile"/>
              <w:ind w:left="785"/>
              <w:rPr>
                <w:rFonts w:ascii="Arial" w:hAnsi="Arial"/>
                <w:sz w:val="20"/>
                <w:lang w:val="de-DE" w:eastAsia="de-DE"/>
              </w:rPr>
            </w:pPr>
          </w:p>
          <w:p w14:paraId="4584AB7D" w14:textId="27DA8DC0" w:rsidR="000E35A1" w:rsidRDefault="000E35A1" w:rsidP="000E35A1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</w:t>
            </w:r>
            <w:r>
              <w:rPr>
                <w:rFonts w:ascii="Arial" w:hAnsi="Arial"/>
                <w:sz w:val="20"/>
                <w:lang w:val="de-DE" w:eastAsia="de-DE"/>
              </w:rPr>
              <w:t>____</w:t>
            </w:r>
            <w:r>
              <w:rPr>
                <w:rFonts w:ascii="Arial" w:hAnsi="Arial"/>
                <w:sz w:val="20"/>
                <w:lang w:val="de-DE" w:eastAsia="de-DE"/>
              </w:rPr>
              <w:br/>
              <w:t>______________________________________________________</w:t>
            </w:r>
          </w:p>
          <w:p w14:paraId="69F19298" w14:textId="38225BB0" w:rsidR="000E35A1" w:rsidRDefault="000E35A1" w:rsidP="000E35A1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</w:t>
            </w:r>
          </w:p>
          <w:p w14:paraId="19244961" w14:textId="04465DFF" w:rsidR="000E35A1" w:rsidRDefault="000E35A1" w:rsidP="000E35A1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</w:t>
            </w:r>
          </w:p>
          <w:p w14:paraId="67969A21" w14:textId="2778C248" w:rsidR="000E35A1" w:rsidRDefault="000E35A1" w:rsidP="000E35A1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6CE1B0A" wp14:editId="70E42ED4">
                      <wp:simplePos x="0" y="0"/>
                      <wp:positionH relativeFrom="column">
                        <wp:posOffset>4467225</wp:posOffset>
                      </wp:positionH>
                      <wp:positionV relativeFrom="paragraph">
                        <wp:posOffset>56210</wp:posOffset>
                      </wp:positionV>
                      <wp:extent cx="709295" cy="635"/>
                      <wp:effectExtent l="0" t="0" r="0" b="7620"/>
                      <wp:wrapTight wrapText="bothSides">
                        <wp:wrapPolygon edited="0">
                          <wp:start x="0" y="0"/>
                          <wp:lineTo x="0" y="18783"/>
                          <wp:lineTo x="20885" y="18783"/>
                          <wp:lineTo x="20885" y="0"/>
                          <wp:lineTo x="0" y="0"/>
                        </wp:wrapPolygon>
                      </wp:wrapTight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92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6243D1" w14:textId="75D247FC" w:rsidR="00E57A20" w:rsidRPr="00E57A20" w:rsidRDefault="00E57A20" w:rsidP="00E57A20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noProof/>
                                      <w:sz w:val="12"/>
                                      <w:szCs w:val="12"/>
                                    </w:rPr>
                                  </w:pPr>
                                  <w:r w:rsidRPr="00E57A20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Bild: Avant Verlag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6CE1B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" o:spid="_x0000_s1026" type="#_x0000_t202" style="position:absolute;left:0;text-align:left;margin-left:351.75pt;margin-top:4.45pt;width:55.85pt;height:.0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" stroked="f">
                      <v:textbox style="mso-fit-shape-to-text:t" inset="0,0,0,0">
                        <w:txbxContent>
                          <w:p w14:paraId="1A6243D1" w14:textId="75D247FC" w:rsidR="00E57A20" w:rsidRPr="00E57A20" w:rsidRDefault="00E57A20" w:rsidP="00E57A20">
                            <w:pPr>
                              <w:pStyle w:val="KeinLeerraum"/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</w:pPr>
                            <w:r w:rsidRPr="00E57A20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Bild: Avant Verlag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</w:t>
            </w:r>
          </w:p>
          <w:p w14:paraId="14EFB6CE" w14:textId="33037A54" w:rsidR="00FA3F0D" w:rsidRPr="00FA3F0D" w:rsidRDefault="00FA3F0D" w:rsidP="000E35A1">
            <w:pPr>
              <w:pStyle w:val="KeinLeerraum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11580" w:rsidRPr="00C92116" w14:paraId="5542F141" w14:textId="77777777" w:rsidTr="00225B0B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6D93AC39" w14:textId="0D8A9997" w:rsidR="00711580" w:rsidRDefault="00711580" w:rsidP="00FC332B">
            <w:pPr>
              <w:shd w:val="clear" w:color="auto" w:fill="FFFFFF"/>
              <w:tabs>
                <w:tab w:val="left" w:pos="2930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711580" w:rsidRPr="00C92116" w14:paraId="1F53AF56" w14:textId="77777777" w:rsidTr="00225B0B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6F2D9F45" w14:textId="3F5732E5" w:rsidR="008723BF" w:rsidRDefault="008723BF" w:rsidP="002C705E">
            <w:pPr>
              <w:pStyle w:val="Kopfzeile"/>
              <w:numPr>
                <w:ilvl w:val="0"/>
                <w:numId w:val="13"/>
              </w:numPr>
              <w:ind w:left="785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 xml:space="preserve">Vergleiche </w:t>
            </w:r>
            <w:r>
              <w:rPr>
                <w:rFonts w:ascii="Arial" w:hAnsi="Arial"/>
                <w:sz w:val="20"/>
                <w:lang w:val="de-DE" w:eastAsia="de-DE"/>
              </w:rPr>
              <w:t>dein Erlebnis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mit der Lage des asylsuchenden </w:t>
            </w:r>
            <w:r>
              <w:rPr>
                <w:rFonts w:ascii="Arial" w:hAnsi="Arial"/>
                <w:sz w:val="20"/>
                <w:lang w:val="de-DE" w:eastAsia="de-DE"/>
              </w:rPr>
              <w:t>Jungen auf dem Comic-Titelbild.</w:t>
            </w:r>
          </w:p>
          <w:p w14:paraId="0F483E2E" w14:textId="77777777" w:rsidR="002C705E" w:rsidRPr="002C705E" w:rsidRDefault="002C705E" w:rsidP="002C705E">
            <w:pPr>
              <w:pStyle w:val="Kopfzeile"/>
              <w:ind w:left="785"/>
              <w:rPr>
                <w:rFonts w:ascii="Arial" w:hAnsi="Arial"/>
                <w:sz w:val="20"/>
                <w:lang w:val="de-DE" w:eastAsia="de-DE"/>
              </w:rPr>
            </w:pPr>
          </w:p>
          <w:p w14:paraId="51B607CE" w14:textId="77777777" w:rsidR="008723BF" w:rsidRDefault="008723BF" w:rsidP="008723BF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33EEDB0" w14:textId="77777777" w:rsidR="00452DAC" w:rsidRDefault="00452DAC" w:rsidP="008723BF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</w:p>
          <w:p w14:paraId="60314570" w14:textId="7C93EC56" w:rsidR="00452DAC" w:rsidRDefault="00452DAC" w:rsidP="00452DAC">
            <w:pPr>
              <w:pStyle w:val="Kopfzeile"/>
              <w:numPr>
                <w:ilvl w:val="0"/>
                <w:numId w:val="13"/>
              </w:numPr>
              <w:ind w:left="785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 xml:space="preserve">Welche Personen </w:t>
            </w:r>
            <w:r>
              <w:rPr>
                <w:rFonts w:ascii="Arial" w:hAnsi="Arial"/>
                <w:sz w:val="20"/>
                <w:lang w:val="de-DE" w:eastAsia="de-DE"/>
              </w:rPr>
              <w:t>haben dir in dieser Situation die Integration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erleichtert oder erschwert? </w:t>
            </w:r>
            <w:r>
              <w:rPr>
                <w:rFonts w:ascii="Arial" w:hAnsi="Arial"/>
                <w:sz w:val="20"/>
                <w:lang w:val="de-DE" w:eastAsia="de-DE"/>
              </w:rPr>
              <w:t>Wie haben sie dir geholfen und wie nicht?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</w:t>
            </w:r>
          </w:p>
          <w:p w14:paraId="1C100609" w14:textId="77777777" w:rsidR="00452DAC" w:rsidRDefault="00452DAC" w:rsidP="00452DAC">
            <w:pPr>
              <w:pStyle w:val="Kopfzeile"/>
              <w:ind w:left="785"/>
              <w:rPr>
                <w:rFonts w:ascii="Arial" w:hAnsi="Arial"/>
                <w:sz w:val="20"/>
                <w:lang w:val="de-DE" w:eastAsia="de-DE"/>
              </w:rPr>
            </w:pPr>
          </w:p>
          <w:p w14:paraId="76975D13" w14:textId="449FA380" w:rsidR="00452DAC" w:rsidRDefault="00452DAC" w:rsidP="00452DAC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33627"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</w:t>
            </w:r>
          </w:p>
          <w:p w14:paraId="0F396FC2" w14:textId="77777777" w:rsidR="00D90F11" w:rsidRDefault="00D90F11" w:rsidP="00452DAC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</w:p>
          <w:p w14:paraId="398231F5" w14:textId="5ECED924" w:rsidR="000E35A1" w:rsidRDefault="00103261" w:rsidP="000E35A1">
            <w:pPr>
              <w:pStyle w:val="Kopfzeile"/>
              <w:numPr>
                <w:ilvl w:val="0"/>
                <w:numId w:val="13"/>
              </w:numPr>
              <w:ind w:left="785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S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 xml:space="preserve">ammelt 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in Gruppen 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>Ideen, was Schüler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 xml:space="preserve"> und Lehrpersonen tun können, um die </w:t>
            </w:r>
            <w:r w:rsidR="00390897">
              <w:rPr>
                <w:rFonts w:ascii="Arial" w:hAnsi="Arial"/>
                <w:sz w:val="20"/>
                <w:lang w:val="de-DE" w:eastAsia="de-DE"/>
              </w:rPr>
              <w:t>Integration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 xml:space="preserve"> der Asylsuchenden zu erleichtern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>.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 xml:space="preserve"> 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 xml:space="preserve">Was sollte man besser nicht tun? 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>Notiert die Lösungsansätze auf einer Wandzeitung, die ihr im Klassenzimmer aufhängt. Schaut euch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 xml:space="preserve"> alle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 xml:space="preserve"> Wandzeitungen 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 xml:space="preserve">zusammen </w:t>
            </w:r>
            <w:r w:rsidR="00D90F11">
              <w:rPr>
                <w:rFonts w:ascii="Arial" w:hAnsi="Arial"/>
                <w:sz w:val="20"/>
                <w:lang w:val="de-DE" w:eastAsia="de-DE"/>
              </w:rPr>
              <w:t>an und wählt die besten Ideen aus.</w:t>
            </w:r>
          </w:p>
          <w:p w14:paraId="406D2334" w14:textId="77777777" w:rsidR="000E35A1" w:rsidRPr="000E35A1" w:rsidRDefault="000E35A1" w:rsidP="000E35A1">
            <w:pPr>
              <w:pStyle w:val="Kopfzeile"/>
              <w:ind w:left="425"/>
              <w:rPr>
                <w:rFonts w:ascii="Arial" w:hAnsi="Arial"/>
                <w:sz w:val="20"/>
                <w:lang w:val="de-DE" w:eastAsia="de-DE"/>
              </w:rPr>
            </w:pPr>
          </w:p>
          <w:p w14:paraId="6F9A3604" w14:textId="77777777" w:rsidR="007C20BB" w:rsidRDefault="007C20BB" w:rsidP="007C20BB">
            <w:pPr>
              <w:pStyle w:val="Kopfzeile"/>
              <w:ind w:left="785"/>
              <w:rPr>
                <w:rFonts w:ascii="Arial" w:hAnsi="Arial"/>
                <w:sz w:val="20"/>
                <w:lang w:val="de-DE" w:eastAsia="de-DE"/>
              </w:rPr>
            </w:pPr>
          </w:p>
          <w:p w14:paraId="27CFEA62" w14:textId="53FA04B3" w:rsidR="007C20BB" w:rsidRDefault="000E35A1" w:rsidP="00390897">
            <w:pPr>
              <w:pStyle w:val="Kopfzeile"/>
              <w:numPr>
                <w:ilvl w:val="0"/>
                <w:numId w:val="13"/>
              </w:numPr>
              <w:ind w:left="785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Integration ist auch eine Bringschuld. Was könnte ein UMA deiner Meinung nach tun, dami</w:t>
            </w:r>
            <w:r w:rsidR="00A20AC8">
              <w:rPr>
                <w:rFonts w:ascii="Arial" w:hAnsi="Arial"/>
                <w:sz w:val="20"/>
                <w:lang w:val="de-DE" w:eastAsia="de-DE"/>
              </w:rPr>
              <w:t>t er schneller Anschluss findet und die Integration klappt? Diskutiert in der Klasse.</w:t>
            </w:r>
            <w:bookmarkStart w:id="0" w:name="_GoBack"/>
            <w:bookmarkEnd w:id="0"/>
          </w:p>
          <w:p w14:paraId="4B04541D" w14:textId="77777777" w:rsidR="008F6A19" w:rsidRDefault="008F6A19" w:rsidP="008F6A19">
            <w:pPr>
              <w:pStyle w:val="Kopfzeile"/>
              <w:ind w:left="785"/>
              <w:rPr>
                <w:rFonts w:ascii="Arial" w:hAnsi="Arial"/>
                <w:sz w:val="20"/>
                <w:lang w:val="de-DE" w:eastAsia="de-DE"/>
              </w:rPr>
            </w:pPr>
          </w:p>
          <w:p w14:paraId="7AEE3427" w14:textId="7AD7C7D5" w:rsidR="008F6A19" w:rsidRPr="00D90F11" w:rsidRDefault="008F6A19" w:rsidP="008F6A19">
            <w:pPr>
              <w:pStyle w:val="Kopfzeile"/>
              <w:spacing w:line="360" w:lineRule="auto"/>
              <w:ind w:left="720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33627"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</w:t>
            </w:r>
            <w:r w:rsidR="002C705E"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</w:t>
            </w:r>
            <w:r w:rsidR="00E33627">
              <w:rPr>
                <w:rFonts w:ascii="Arial" w:hAnsi="Arial"/>
                <w:sz w:val="20"/>
                <w:lang w:val="de-DE" w:eastAsia="de-DE"/>
              </w:rPr>
              <w:t>_</w:t>
            </w:r>
          </w:p>
        </w:tc>
      </w:tr>
    </w:tbl>
    <w:p w14:paraId="6ED54CCA" w14:textId="45B5DAB7" w:rsidR="00F028CF" w:rsidRDefault="00F028CF" w:rsidP="00EB7598">
      <w:pPr>
        <w:shd w:val="clear" w:color="auto" w:fill="FFFFFF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356" w:type="dxa"/>
        <w:shd w:val="clear" w:color="auto" w:fill="FFFFFF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028CF" w:rsidRPr="004F56B3" w14:paraId="284E44F7" w14:textId="77777777" w:rsidTr="00401807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03C7C97F" w14:textId="77777777" w:rsidR="00F028CF" w:rsidRDefault="00F028CF" w:rsidP="00401807">
            <w:pPr>
              <w:pStyle w:val="Kopfzeile"/>
              <w:rPr>
                <w:rFonts w:ascii="Arial" w:hAnsi="Arial"/>
                <w:b/>
                <w:sz w:val="20"/>
                <w:lang w:val="de-DE" w:eastAsia="de-DE"/>
              </w:rPr>
            </w:pPr>
            <w:r w:rsidRPr="004F56B3">
              <w:rPr>
                <w:rFonts w:ascii="Arial" w:hAnsi="Arial"/>
                <w:b/>
                <w:sz w:val="20"/>
                <w:lang w:val="de-DE" w:eastAsia="de-DE"/>
              </w:rPr>
              <w:lastRenderedPageBreak/>
              <w:t>Aufgabe 4</w:t>
            </w:r>
          </w:p>
          <w:p w14:paraId="2289B66D" w14:textId="77777777" w:rsidR="00D312EE" w:rsidRDefault="00D312EE" w:rsidP="00401807">
            <w:pPr>
              <w:pStyle w:val="Kopfzeile"/>
              <w:rPr>
                <w:rFonts w:ascii="Arial" w:hAnsi="Arial"/>
                <w:b/>
                <w:sz w:val="20"/>
                <w:lang w:val="de-DE" w:eastAsia="de-DE"/>
              </w:rPr>
            </w:pPr>
          </w:p>
          <w:p w14:paraId="29F41F24" w14:textId="77777777" w:rsidR="00D312EE" w:rsidRDefault="00D312EE" w:rsidP="003633E6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 xml:space="preserve">Die Unterkunft, Betreuung und Bildungsmöglichkeiten der UMA werden in den Schweizer Kantonen sehr unterschiedlich gehandhabt. Es gibt nicht überall Strukturen, die auf Jugendliche </w:t>
            </w:r>
            <w:r w:rsidR="003633E6">
              <w:rPr>
                <w:rFonts w:ascii="Arial" w:hAnsi="Arial"/>
                <w:sz w:val="20"/>
                <w:lang w:val="de-DE" w:eastAsia="de-DE"/>
              </w:rPr>
              <w:t>zugeschnitten sind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. In einigen Kantonen leben die Jugendlichen in betreuten Wohnheimen oder werden in Durchgangszentren mit Erwachsenen untergebracht. In anderen Kantonen gibt es </w:t>
            </w:r>
            <w:r w:rsidRPr="00311861">
              <w:rPr>
                <w:rFonts w:ascii="Arial" w:hAnsi="Arial"/>
                <w:sz w:val="20"/>
                <w:lang w:val="de-DE" w:eastAsia="de-DE"/>
              </w:rPr>
              <w:t>bedarfsgerechte Wohn</w:t>
            </w:r>
            <w:r>
              <w:rPr>
                <w:rFonts w:ascii="Arial" w:hAnsi="Arial"/>
                <w:sz w:val="20"/>
                <w:lang w:val="de-DE" w:eastAsia="de-DE"/>
              </w:rPr>
              <w:t>heime</w:t>
            </w:r>
            <w:r w:rsidRPr="00311861">
              <w:rPr>
                <w:rFonts w:ascii="Arial" w:hAnsi="Arial"/>
                <w:sz w:val="20"/>
                <w:lang w:val="de-DE" w:eastAsia="de-DE"/>
              </w:rPr>
              <w:t xml:space="preserve"> für</w:t>
            </w:r>
            <w:r>
              <w:t xml:space="preserve"> </w:t>
            </w:r>
            <w:r w:rsidR="003633E6">
              <w:rPr>
                <w:rFonts w:ascii="Arial" w:hAnsi="Arial"/>
                <w:sz w:val="20"/>
                <w:lang w:val="de-DE" w:eastAsia="de-DE"/>
              </w:rPr>
              <w:t>Jugendliche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, </w:t>
            </w:r>
            <w:r w:rsidRPr="00311861">
              <w:rPr>
                <w:rFonts w:ascii="Arial" w:hAnsi="Arial"/>
                <w:sz w:val="20"/>
                <w:lang w:val="de-DE" w:eastAsia="de-DE"/>
              </w:rPr>
              <w:t>wie zum Beispiel im Zentrum Lilien</w:t>
            </w:r>
            <w:r>
              <w:rPr>
                <w:rFonts w:ascii="Arial" w:hAnsi="Arial"/>
                <w:sz w:val="20"/>
                <w:lang w:val="de-DE" w:eastAsia="de-DE"/>
              </w:rPr>
              <w:t>berg (ZH)</w:t>
            </w:r>
            <w:r w:rsidRPr="00311861">
              <w:rPr>
                <w:rFonts w:ascii="Arial" w:hAnsi="Arial"/>
                <w:sz w:val="20"/>
                <w:lang w:val="de-DE" w:eastAsia="de-DE"/>
              </w:rPr>
              <w:t xml:space="preserve"> oder in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lang w:val="de-DE" w:eastAsia="de-DE"/>
              </w:rPr>
              <w:t>Bäregg</w:t>
            </w:r>
            <w:proofErr w:type="spellEnd"/>
            <w:r w:rsidRPr="00311861">
              <w:rPr>
                <w:rFonts w:ascii="Arial" w:hAnsi="Arial"/>
                <w:sz w:val="20"/>
                <w:lang w:val="de-DE" w:eastAsia="de-DE"/>
              </w:rPr>
              <w:t xml:space="preserve"> </w:t>
            </w:r>
            <w:r>
              <w:rPr>
                <w:rFonts w:ascii="Arial" w:hAnsi="Arial"/>
                <w:sz w:val="20"/>
                <w:lang w:val="de-DE" w:eastAsia="de-DE"/>
              </w:rPr>
              <w:t>(BE).</w:t>
            </w:r>
          </w:p>
          <w:p w14:paraId="155B7CAD" w14:textId="77777777" w:rsidR="00390897" w:rsidRDefault="00390897" w:rsidP="003633E6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71CAAF18" w14:textId="77777777" w:rsidR="00390897" w:rsidRDefault="00390897" w:rsidP="003633E6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6A660AC0" w14:textId="77777777" w:rsidR="00390897" w:rsidRDefault="00390897" w:rsidP="00390897">
            <w:pPr>
              <w:pStyle w:val="Kopfzeile"/>
              <w:numPr>
                <w:ilvl w:val="0"/>
                <w:numId w:val="14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 xml:space="preserve">Zähle mindestens drei Gefahren auf, denen </w:t>
            </w:r>
            <w:r>
              <w:rPr>
                <w:rFonts w:ascii="Arial" w:hAnsi="Arial"/>
                <w:sz w:val="20"/>
                <w:lang w:val="de-DE" w:eastAsia="de-DE"/>
              </w:rPr>
              <w:t>UMA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ausgesetzt sind, wenn sie gemeinsam mit erwachsenen Asylsuchenden wohnen</w:t>
            </w:r>
            <w:r>
              <w:rPr>
                <w:rFonts w:ascii="Arial" w:hAnsi="Arial"/>
                <w:sz w:val="20"/>
                <w:lang w:val="de-DE" w:eastAsia="de-DE"/>
              </w:rPr>
              <w:t>.</w:t>
            </w:r>
          </w:p>
          <w:p w14:paraId="07E4913D" w14:textId="77777777" w:rsidR="00390897" w:rsidRDefault="00390897" w:rsidP="00390897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50350650" w14:textId="77777777" w:rsidR="00390897" w:rsidRDefault="00390897" w:rsidP="0039089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lang w:val="de-DE" w:eastAsia="de-DE"/>
              </w:rPr>
              <w:t>__</w:t>
            </w:r>
            <w:r>
              <w:rPr>
                <w:rFonts w:ascii="Arial" w:hAnsi="Arial"/>
                <w:sz w:val="20"/>
                <w:lang w:val="de-DE" w:eastAsia="de-DE"/>
              </w:rPr>
              <w:t>____</w:t>
            </w:r>
          </w:p>
          <w:p w14:paraId="6518AC8C" w14:textId="77777777" w:rsidR="00390897" w:rsidRDefault="00390897" w:rsidP="00390897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4D8AD403" w14:textId="77777777" w:rsidR="00390897" w:rsidRDefault="00390897" w:rsidP="00390897">
            <w:pPr>
              <w:pStyle w:val="Kopfzeile"/>
              <w:numPr>
                <w:ilvl w:val="0"/>
                <w:numId w:val="14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 xml:space="preserve">Beschreibe, wie das Zentrum </w:t>
            </w:r>
            <w:proofErr w:type="spellStart"/>
            <w:r>
              <w:rPr>
                <w:rFonts w:ascii="Arial" w:hAnsi="Arial"/>
                <w:sz w:val="20"/>
                <w:lang w:val="de-DE" w:eastAsia="de-DE"/>
              </w:rPr>
              <w:t>Bäregg</w:t>
            </w:r>
            <w:proofErr w:type="spellEnd"/>
            <w:r>
              <w:rPr>
                <w:rFonts w:ascii="Arial" w:hAnsi="Arial"/>
                <w:sz w:val="20"/>
                <w:lang w:val="de-DE" w:eastAsia="de-DE"/>
              </w:rPr>
              <w:t xml:space="preserve"> in Bern die Jugendlichen speziell fördert und unterstützt.</w:t>
            </w:r>
          </w:p>
          <w:p w14:paraId="6A91CF4C" w14:textId="77777777" w:rsidR="00390897" w:rsidRDefault="00390897" w:rsidP="00390897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15744380" w14:textId="180532C3" w:rsidR="00390897" w:rsidRPr="00390897" w:rsidRDefault="00390897" w:rsidP="00E57A20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55354"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</w:t>
            </w:r>
            <w:r w:rsidR="00355354">
              <w:rPr>
                <w:rFonts w:ascii="Arial" w:hAnsi="Arial"/>
                <w:sz w:val="20"/>
                <w:lang w:val="de-DE" w:eastAsia="de-DE"/>
              </w:rPr>
              <w:t>_______________</w:t>
            </w:r>
          </w:p>
        </w:tc>
      </w:tr>
      <w:tr w:rsidR="00355354" w:rsidRPr="004F56B3" w14:paraId="4A4E1C94" w14:textId="77777777" w:rsidTr="00401807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50B852D2" w14:textId="77777777" w:rsidR="00355354" w:rsidRPr="004F56B3" w:rsidRDefault="00355354" w:rsidP="00E57A20">
            <w:pPr>
              <w:pStyle w:val="Kopfzeile"/>
              <w:rPr>
                <w:rFonts w:ascii="Arial" w:hAnsi="Arial"/>
                <w:b/>
                <w:sz w:val="20"/>
                <w:lang w:val="de-DE" w:eastAsia="de-DE"/>
              </w:rPr>
            </w:pPr>
          </w:p>
        </w:tc>
      </w:tr>
      <w:tr w:rsidR="00355354" w:rsidRPr="004F56B3" w14:paraId="1EAA7177" w14:textId="77777777" w:rsidTr="00401807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0F327B22" w14:textId="77777777" w:rsidR="00355354" w:rsidRPr="004F56B3" w:rsidRDefault="00355354" w:rsidP="00355354">
            <w:pPr>
              <w:pStyle w:val="Kopfzeile"/>
              <w:rPr>
                <w:rFonts w:ascii="Arial" w:hAnsi="Arial"/>
                <w:b/>
                <w:sz w:val="20"/>
                <w:lang w:val="de-DE" w:eastAsia="de-DE"/>
              </w:rPr>
            </w:pPr>
          </w:p>
        </w:tc>
      </w:tr>
      <w:tr w:rsidR="00355354" w:rsidRPr="004F56B3" w14:paraId="2FF01865" w14:textId="77777777" w:rsidTr="00401807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093CAF07" w14:textId="18F47206" w:rsidR="00355354" w:rsidRPr="00355354" w:rsidRDefault="00355354" w:rsidP="00355354">
            <w:pPr>
              <w:pStyle w:val="Kopfzeile"/>
              <w:rPr>
                <w:rFonts w:ascii="Arial" w:hAnsi="Arial"/>
                <w:b/>
                <w:sz w:val="20"/>
                <w:lang w:val="de-DE" w:eastAsia="de-DE"/>
              </w:rPr>
            </w:pPr>
            <w:r w:rsidRPr="00355354">
              <w:rPr>
                <w:rFonts w:ascii="Arial" w:hAnsi="Arial"/>
                <w:b/>
                <w:sz w:val="20"/>
                <w:lang w:val="de-DE" w:eastAsia="de-DE"/>
              </w:rPr>
              <w:t>Aufgabe 5</w:t>
            </w:r>
          </w:p>
          <w:p w14:paraId="781356C3" w14:textId="2FEF7A8A" w:rsidR="00355354" w:rsidRDefault="00355354" w:rsidP="00355354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387A4E1A" w14:textId="113CCB5D" w:rsidR="00355354" w:rsidRPr="008E05AD" w:rsidRDefault="00E57A20" w:rsidP="0076480C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7EF08A52" wp14:editId="2B3F1B66">
                  <wp:simplePos x="0" y="0"/>
                  <wp:positionH relativeFrom="column">
                    <wp:posOffset>3948735</wp:posOffset>
                  </wp:positionH>
                  <wp:positionV relativeFrom="paragraph">
                    <wp:posOffset>36830</wp:posOffset>
                  </wp:positionV>
                  <wp:extent cx="1920000" cy="1440000"/>
                  <wp:effectExtent l="0" t="0" r="4445" b="8255"/>
                  <wp:wrapTight wrapText="bothSides">
                    <wp:wrapPolygon edited="0">
                      <wp:start x="0" y="0"/>
                      <wp:lineTo x="0" y="21438"/>
                      <wp:lineTo x="21436" y="21438"/>
                      <wp:lineTo x="21436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uchtturm fertig Ber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5354" w:rsidRPr="007C6E98">
              <w:rPr>
                <w:rFonts w:ascii="Arial" w:hAnsi="Arial"/>
                <w:sz w:val="20"/>
                <w:lang w:val="de-DE" w:eastAsia="de-DE"/>
              </w:rPr>
              <w:t>«</w:t>
            </w:r>
            <w:r w:rsidR="00355354" w:rsidRPr="008E05AD">
              <w:rPr>
                <w:rFonts w:ascii="Arial" w:hAnsi="Arial"/>
                <w:sz w:val="20"/>
                <w:lang w:val="de-DE" w:eastAsia="de-DE"/>
              </w:rPr>
              <w:t xml:space="preserve">Der Leuchtturm für </w:t>
            </w:r>
            <w:proofErr w:type="spellStart"/>
            <w:r w:rsidR="00355354" w:rsidRPr="008E05AD">
              <w:rPr>
                <w:rFonts w:ascii="Arial" w:hAnsi="Arial"/>
                <w:sz w:val="20"/>
                <w:lang w:val="de-DE" w:eastAsia="de-DE"/>
              </w:rPr>
              <w:t>Lampedusa</w:t>
            </w:r>
            <w:proofErr w:type="spellEnd"/>
            <w:r w:rsidR="00355354" w:rsidRPr="007C6E98">
              <w:rPr>
                <w:rFonts w:ascii="Arial" w:hAnsi="Arial"/>
                <w:sz w:val="20"/>
                <w:lang w:val="de-DE" w:eastAsia="de-DE"/>
              </w:rPr>
              <w:t>»</w:t>
            </w:r>
            <w:r w:rsidR="00355354" w:rsidRPr="008E05AD">
              <w:rPr>
                <w:rFonts w:ascii="Arial" w:hAnsi="Arial"/>
                <w:sz w:val="20"/>
                <w:lang w:val="de-DE" w:eastAsia="de-DE"/>
              </w:rPr>
              <w:t xml:space="preserve"> ist eine Installation des deutschen Künstlers Thomas </w:t>
            </w:r>
            <w:proofErr w:type="spellStart"/>
            <w:r w:rsidR="00355354" w:rsidRPr="008E05AD">
              <w:rPr>
                <w:rFonts w:ascii="Arial" w:hAnsi="Arial"/>
                <w:sz w:val="20"/>
                <w:lang w:val="de-DE" w:eastAsia="de-DE"/>
              </w:rPr>
              <w:t>Klimmer</w:t>
            </w:r>
            <w:proofErr w:type="spellEnd"/>
            <w:r w:rsidR="00355354" w:rsidRPr="008E05AD">
              <w:rPr>
                <w:rFonts w:ascii="Arial" w:hAnsi="Arial"/>
                <w:sz w:val="20"/>
                <w:lang w:val="de-DE" w:eastAsia="de-DE"/>
              </w:rPr>
              <w:t xml:space="preserve">, die aus Teilen von gestrandeten Flüchtlingsbooten zusammensetzt wurde. </w:t>
            </w:r>
            <w:r w:rsidR="00355354">
              <w:rPr>
                <w:rFonts w:ascii="Arial" w:hAnsi="Arial"/>
                <w:sz w:val="20"/>
                <w:lang w:val="de-DE" w:eastAsia="de-DE"/>
              </w:rPr>
              <w:t xml:space="preserve">Dieses Kunstwerk ist </w:t>
            </w:r>
            <w:r w:rsidR="00355354" w:rsidRPr="008E05AD">
              <w:rPr>
                <w:rFonts w:ascii="Arial" w:hAnsi="Arial"/>
                <w:sz w:val="20"/>
                <w:lang w:val="de-DE" w:eastAsia="de-DE"/>
              </w:rPr>
              <w:t xml:space="preserve">Teil der schweizweiten Ausstellungsreihe </w:t>
            </w:r>
            <w:r w:rsidR="00355354" w:rsidRPr="007C6E98">
              <w:rPr>
                <w:rFonts w:ascii="Arial" w:hAnsi="Arial"/>
                <w:sz w:val="20"/>
                <w:lang w:val="de-DE" w:eastAsia="de-DE"/>
              </w:rPr>
              <w:t>«</w:t>
            </w:r>
            <w:r w:rsidR="00355354" w:rsidRPr="008E05AD">
              <w:rPr>
                <w:rFonts w:ascii="Arial" w:hAnsi="Arial"/>
                <w:sz w:val="20"/>
                <w:lang w:val="de-DE" w:eastAsia="de-DE"/>
              </w:rPr>
              <w:t xml:space="preserve">Parcours </w:t>
            </w:r>
            <w:proofErr w:type="spellStart"/>
            <w:r w:rsidR="00355354" w:rsidRPr="008E05AD">
              <w:rPr>
                <w:rFonts w:ascii="Arial" w:hAnsi="Arial"/>
                <w:sz w:val="20"/>
                <w:lang w:val="de-DE" w:eastAsia="de-DE"/>
              </w:rPr>
              <w:t>Humain</w:t>
            </w:r>
            <w:proofErr w:type="spellEnd"/>
            <w:r w:rsidR="00355354" w:rsidRPr="007C6E98">
              <w:rPr>
                <w:rFonts w:ascii="Arial" w:hAnsi="Arial"/>
                <w:sz w:val="20"/>
                <w:lang w:val="de-DE" w:eastAsia="de-DE"/>
              </w:rPr>
              <w:t>»</w:t>
            </w:r>
            <w:r w:rsidR="00355354" w:rsidRPr="008E05AD">
              <w:rPr>
                <w:rFonts w:ascii="Arial" w:hAnsi="Arial"/>
                <w:sz w:val="20"/>
                <w:lang w:val="de-DE" w:eastAsia="de-DE"/>
              </w:rPr>
              <w:t>, die sich mit der Frage auseinan</w:t>
            </w:r>
            <w:r w:rsidR="00355354">
              <w:rPr>
                <w:rFonts w:ascii="Arial" w:hAnsi="Arial"/>
                <w:sz w:val="20"/>
                <w:lang w:val="de-DE" w:eastAsia="de-DE"/>
              </w:rPr>
              <w:t xml:space="preserve">dersetzt: </w:t>
            </w:r>
            <w:r w:rsidR="00355354" w:rsidRPr="00355354">
              <w:rPr>
                <w:rFonts w:ascii="Arial" w:hAnsi="Arial"/>
                <w:i/>
                <w:sz w:val="20"/>
                <w:lang w:val="de-DE" w:eastAsia="de-DE"/>
              </w:rPr>
              <w:t>Wie viel Menschlichkeit leistet sich die Schweiz – und Sie?</w:t>
            </w:r>
          </w:p>
          <w:p w14:paraId="47130181" w14:textId="0C0013E9" w:rsidR="00355354" w:rsidRDefault="00355354" w:rsidP="0076480C">
            <w:pPr>
              <w:pStyle w:val="Kopfzeile"/>
              <w:ind w:left="720"/>
              <w:rPr>
                <w:rFonts w:ascii="Arial" w:hAnsi="Arial"/>
                <w:sz w:val="20"/>
                <w:lang w:val="de-DE" w:eastAsia="de-DE"/>
              </w:rPr>
            </w:pPr>
          </w:p>
          <w:p w14:paraId="0FE19A6E" w14:textId="2D3B7A48" w:rsidR="00E57A20" w:rsidRDefault="00E57A20" w:rsidP="0076480C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CBA41E0" wp14:editId="674B728F">
                      <wp:simplePos x="0" y="0"/>
                      <wp:positionH relativeFrom="column">
                        <wp:posOffset>3963670</wp:posOffset>
                      </wp:positionH>
                      <wp:positionV relativeFrom="paragraph">
                        <wp:posOffset>481660</wp:posOffset>
                      </wp:positionV>
                      <wp:extent cx="1272540" cy="635"/>
                      <wp:effectExtent l="0" t="0" r="3810" b="7620"/>
                      <wp:wrapTight wrapText="bothSides">
                        <wp:wrapPolygon edited="0">
                          <wp:start x="0" y="0"/>
                          <wp:lineTo x="0" y="18783"/>
                          <wp:lineTo x="21341" y="18783"/>
                          <wp:lineTo x="21341" y="0"/>
                          <wp:lineTo x="0" y="0"/>
                        </wp:wrapPolygon>
                      </wp:wrapTight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254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50ACA9A" w14:textId="1DFAD0E5" w:rsidR="00053396" w:rsidRPr="00053396" w:rsidRDefault="00053396" w:rsidP="00053396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noProof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Bild: Parcours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Humain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BA41E0" id="Textfeld 6" o:spid="_x0000_s1027" type="#_x0000_t202" style="position:absolute;margin-left:312.1pt;margin-top:37.95pt;width:100.2pt;height:.0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" stroked="f">
                      <v:textbox style="mso-fit-shape-to-text:t" inset="0,0,0,0">
                        <w:txbxContent>
                          <w:p w14:paraId="050ACA9A" w14:textId="1DFAD0E5" w:rsidR="00053396" w:rsidRPr="00053396" w:rsidRDefault="00053396" w:rsidP="00053396">
                            <w:pPr>
                              <w:pStyle w:val="KeinLeerraum"/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Bild: Parcours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Humain</w:t>
                            </w:r>
                            <w:proofErr w:type="spellEnd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355354">
              <w:rPr>
                <w:rFonts w:ascii="Arial" w:hAnsi="Arial"/>
                <w:sz w:val="20"/>
                <w:lang w:val="de-DE" w:eastAsia="de-DE"/>
              </w:rPr>
              <w:t xml:space="preserve">Die kleine Mittelmeerinsel </w:t>
            </w:r>
            <w:proofErr w:type="spellStart"/>
            <w:r w:rsidR="00355354">
              <w:rPr>
                <w:rFonts w:ascii="Arial" w:hAnsi="Arial"/>
                <w:sz w:val="20"/>
                <w:lang w:val="de-DE" w:eastAsia="de-DE"/>
              </w:rPr>
              <w:t>Lampedusa</w:t>
            </w:r>
            <w:proofErr w:type="spellEnd"/>
            <w:r w:rsidR="00355354">
              <w:rPr>
                <w:rFonts w:ascii="Arial" w:hAnsi="Arial"/>
                <w:sz w:val="20"/>
                <w:lang w:val="de-DE" w:eastAsia="de-DE"/>
              </w:rPr>
              <w:t xml:space="preserve"> gehört zu Italien, liegt jedoch nur 138 km von der tunesischen Küste</w:t>
            </w:r>
            <w:r w:rsidR="00355354">
              <w:rPr>
                <w:rFonts w:ascii="Arial" w:hAnsi="Arial"/>
                <w:sz w:val="20"/>
                <w:lang w:val="de-DE" w:eastAsia="de-DE"/>
              </w:rPr>
              <w:t xml:space="preserve"> entfernt</w:t>
            </w:r>
            <w:r w:rsidR="00355354">
              <w:rPr>
                <w:rFonts w:ascii="Arial" w:hAnsi="Arial"/>
                <w:sz w:val="20"/>
                <w:lang w:val="de-DE" w:eastAsia="de-DE"/>
              </w:rPr>
              <w:t xml:space="preserve">. Viele Afrikaner flüchten auf dem Weg nach Europa zuerst nach </w:t>
            </w:r>
            <w:proofErr w:type="spellStart"/>
            <w:r w:rsidR="00355354">
              <w:rPr>
                <w:rFonts w:ascii="Arial" w:hAnsi="Arial"/>
                <w:sz w:val="20"/>
                <w:lang w:val="de-DE" w:eastAsia="de-DE"/>
              </w:rPr>
              <w:t>Lampedusa</w:t>
            </w:r>
            <w:proofErr w:type="spellEnd"/>
            <w:r w:rsidR="00355354">
              <w:rPr>
                <w:rFonts w:ascii="Arial" w:hAnsi="Arial"/>
                <w:sz w:val="20"/>
                <w:lang w:val="de-DE" w:eastAsia="de-DE"/>
              </w:rPr>
              <w:t xml:space="preserve">. </w:t>
            </w:r>
            <w:r w:rsidR="00355354">
              <w:rPr>
                <w:rFonts w:ascii="Arial" w:hAnsi="Arial"/>
                <w:sz w:val="20"/>
                <w:lang w:val="de-DE" w:eastAsia="de-DE"/>
              </w:rPr>
              <w:t>Immer wieder ertrinken auf diesen Überfahrten hunderte Menschen.</w:t>
            </w:r>
            <w:r w:rsidR="00355354">
              <w:rPr>
                <w:rFonts w:ascii="Arial" w:hAnsi="Arial"/>
                <w:sz w:val="20"/>
                <w:lang w:val="de-DE" w:eastAsia="de-DE"/>
              </w:rPr>
              <w:t xml:space="preserve"> </w:t>
            </w:r>
          </w:p>
          <w:p w14:paraId="5CEE396A" w14:textId="25D57C89" w:rsidR="00E57A20" w:rsidRDefault="00E57A20" w:rsidP="0076480C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  <w:p w14:paraId="3A1D6DFA" w14:textId="77777777" w:rsidR="00E57A20" w:rsidRDefault="00E57A20" w:rsidP="00E57A20">
            <w:pPr>
              <w:pStyle w:val="Kopfzeile"/>
              <w:numPr>
                <w:ilvl w:val="0"/>
                <w:numId w:val="15"/>
              </w:numPr>
              <w:ind w:left="709" w:hanging="283"/>
              <w:rPr>
                <w:rFonts w:ascii="Arial" w:hAnsi="Arial"/>
                <w:sz w:val="20"/>
                <w:lang w:val="de-DE" w:eastAsia="de-DE"/>
              </w:rPr>
            </w:pPr>
            <w:r w:rsidRPr="00B74C6C">
              <w:rPr>
                <w:rFonts w:ascii="Arial" w:hAnsi="Arial"/>
                <w:sz w:val="20"/>
                <w:lang w:val="de-DE" w:eastAsia="de-DE"/>
              </w:rPr>
              <w:t>Weshalb hat der Künstler ein</w:t>
            </w:r>
            <w:r>
              <w:rPr>
                <w:rFonts w:ascii="Arial" w:hAnsi="Arial"/>
                <w:sz w:val="20"/>
                <w:lang w:val="de-DE" w:eastAsia="de-DE"/>
              </w:rPr>
              <w:t>en Leuchtturm als Symb</w:t>
            </w:r>
            <w:r w:rsidRPr="00B74C6C">
              <w:rPr>
                <w:rFonts w:ascii="Arial" w:hAnsi="Arial"/>
                <w:sz w:val="20"/>
                <w:lang w:val="de-DE" w:eastAsia="de-DE"/>
              </w:rPr>
              <w:t>ol für</w:t>
            </w:r>
            <w:r>
              <w:rPr>
                <w:rFonts w:ascii="Arial" w:hAnsi="Arial"/>
                <w:sz w:val="20"/>
                <w:lang w:val="de-DE" w:eastAsia="de-DE"/>
              </w:rPr>
              <w:t xml:space="preserve"> die Flüchtlingskrise gewählt? </w:t>
            </w:r>
          </w:p>
          <w:p w14:paraId="1610DAD4" w14:textId="2FCB81B3" w:rsidR="00E57A20" w:rsidRDefault="00E57A20" w:rsidP="00E57A20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Schreibe deine Gedanken auf und diskutiere danach im Klassenverband.</w:t>
            </w:r>
          </w:p>
          <w:p w14:paraId="416BB1EA" w14:textId="77777777" w:rsidR="00E57A20" w:rsidRDefault="00E57A20" w:rsidP="00E57A20">
            <w:pPr>
              <w:pStyle w:val="Kopfzeile"/>
              <w:ind w:left="709"/>
              <w:rPr>
                <w:rFonts w:ascii="Arial" w:hAnsi="Arial"/>
                <w:sz w:val="20"/>
                <w:lang w:val="de-DE" w:eastAsia="de-DE"/>
              </w:rPr>
            </w:pPr>
          </w:p>
          <w:p w14:paraId="3627CCFF" w14:textId="7003398E" w:rsidR="00E57A20" w:rsidRPr="00355354" w:rsidRDefault="00E57A20" w:rsidP="00E57A20">
            <w:pPr>
              <w:pStyle w:val="Kopfzeile"/>
              <w:spacing w:line="360" w:lineRule="auto"/>
              <w:ind w:left="709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6BC02770" w14:textId="7E21BECB" w:rsidR="00E57A20" w:rsidRDefault="00E57A20" w:rsidP="00D312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A17E9C" w14:textId="77777777" w:rsidR="00E57A20" w:rsidRDefault="00E57A2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9356" w:type="dxa"/>
        <w:shd w:val="clear" w:color="auto" w:fill="FFFFFF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57A20" w:rsidRPr="004F56B3" w14:paraId="3A79625D" w14:textId="77777777" w:rsidTr="00401807">
        <w:trPr>
          <w:cantSplit/>
          <w:trHeight w:val="273"/>
        </w:trPr>
        <w:tc>
          <w:tcPr>
            <w:tcW w:w="9356" w:type="dxa"/>
            <w:shd w:val="clear" w:color="auto" w:fill="FFFFFF"/>
          </w:tcPr>
          <w:p w14:paraId="2BDB1C31" w14:textId="77777777" w:rsidR="00E57A20" w:rsidRDefault="00E57A20" w:rsidP="00401807">
            <w:pPr>
              <w:pStyle w:val="Kopfzeile"/>
              <w:numPr>
                <w:ilvl w:val="0"/>
                <w:numId w:val="15"/>
              </w:numPr>
              <w:ind w:left="785"/>
              <w:rPr>
                <w:rFonts w:ascii="Arial" w:hAnsi="Arial"/>
                <w:sz w:val="20"/>
                <w:lang w:val="de-DE" w:eastAsia="de-DE"/>
              </w:rPr>
            </w:pPr>
            <w:r>
              <w:rPr>
                <w:rFonts w:ascii="Arial" w:hAnsi="Arial"/>
                <w:sz w:val="20"/>
                <w:lang w:val="de-DE" w:eastAsia="de-DE"/>
              </w:rPr>
              <w:lastRenderedPageBreak/>
              <w:t xml:space="preserve">Welches Symbol würdest du für die Flüchtlingskrise wählen? </w:t>
            </w:r>
            <w:r>
              <w:rPr>
                <w:rFonts w:ascii="Arial" w:hAnsi="Arial"/>
                <w:sz w:val="20"/>
                <w:lang w:val="de-DE" w:eastAsia="de-DE"/>
              </w:rPr>
              <w:t>Zeichne ein einfaches Symbol, das die Zusammengehörigkeit zwischen verschiedenen Kulturen widerspiegelt.</w:t>
            </w:r>
          </w:p>
          <w:p w14:paraId="2D6F8309" w14:textId="77777777" w:rsidR="00E57A20" w:rsidRDefault="00E57A20" w:rsidP="00E57A20">
            <w:pPr>
              <w:pStyle w:val="Kopfzeile"/>
              <w:ind w:left="785"/>
              <w:rPr>
                <w:rFonts w:ascii="Arial" w:hAnsi="Arial"/>
                <w:sz w:val="20"/>
                <w:lang w:val="de-DE" w:eastAsia="de-DE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463"/>
            </w:tblGrid>
            <w:tr w:rsidR="00E57A20" w:rsidRPr="00495AFF" w14:paraId="17EA09C4" w14:textId="77777777" w:rsidTr="00E57A20">
              <w:trPr>
                <w:trHeight w:val="4556"/>
                <w:jc w:val="center"/>
              </w:trPr>
              <w:tc>
                <w:tcPr>
                  <w:tcW w:w="8463" w:type="dxa"/>
                </w:tcPr>
                <w:p w14:paraId="423DEEB6" w14:textId="77777777" w:rsidR="00E57A20" w:rsidRPr="00495AFF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5CFBA0BF" w14:textId="77777777" w:rsidR="00E57A20" w:rsidRPr="00495AFF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3C52970E" w14:textId="77777777" w:rsidR="00E57A20" w:rsidRPr="00495AFF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4779BB7E" w14:textId="77777777" w:rsidR="00E57A20" w:rsidRPr="00495AFF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241AAE96" w14:textId="77777777" w:rsidR="00E57A20" w:rsidRPr="00495AFF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2EA873DB" w14:textId="77777777" w:rsidR="00E57A20" w:rsidRPr="00495AFF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0F71575A" w14:textId="77777777" w:rsidR="00E57A20" w:rsidRPr="00495AFF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0A30D36B" w14:textId="77777777" w:rsidR="00E57A20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0E2B5A6F" w14:textId="77777777" w:rsidR="00E57A20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  <w:p w14:paraId="30390E65" w14:textId="77777777" w:rsidR="00E57A20" w:rsidRPr="00495AFF" w:rsidRDefault="00E57A20" w:rsidP="00E57A20">
                  <w:pPr>
                    <w:pStyle w:val="Kopfzeile"/>
                    <w:spacing w:line="360" w:lineRule="auto"/>
                    <w:rPr>
                      <w:rFonts w:ascii="Arial" w:hAnsi="Arial"/>
                      <w:sz w:val="20"/>
                      <w:lang w:val="de-DE" w:eastAsia="de-DE"/>
                    </w:rPr>
                  </w:pPr>
                </w:p>
              </w:tc>
            </w:tr>
          </w:tbl>
          <w:p w14:paraId="2A02BF3F" w14:textId="77777777" w:rsidR="00E57A20" w:rsidRDefault="00E57A20" w:rsidP="00E57A20">
            <w:pPr>
              <w:pStyle w:val="Kopfzeile"/>
              <w:ind w:left="785"/>
              <w:rPr>
                <w:rFonts w:ascii="Arial" w:hAnsi="Arial"/>
                <w:sz w:val="20"/>
                <w:lang w:val="de-DE" w:eastAsia="de-DE"/>
              </w:rPr>
            </w:pPr>
          </w:p>
          <w:p w14:paraId="064FB257" w14:textId="44A981C0" w:rsidR="00E57A20" w:rsidRPr="00E57A20" w:rsidRDefault="00E57A20" w:rsidP="00041154">
            <w:pPr>
              <w:pStyle w:val="Kopfzeile"/>
              <w:rPr>
                <w:rFonts w:ascii="Arial" w:hAnsi="Arial"/>
                <w:sz w:val="20"/>
                <w:lang w:val="de-DE" w:eastAsia="de-DE"/>
              </w:rPr>
            </w:pPr>
          </w:p>
        </w:tc>
      </w:tr>
    </w:tbl>
    <w:p w14:paraId="368742FD" w14:textId="77777777" w:rsidR="00E92995" w:rsidRPr="009A1D97" w:rsidRDefault="00E92995" w:rsidP="00D312EE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RPr="009A1D97" w:rsidSect="00F1734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077050" w14:textId="77777777" w:rsidR="00B5530A" w:rsidRDefault="00B5530A" w:rsidP="002D01FD">
      <w:pPr>
        <w:spacing w:after="0" w:line="240" w:lineRule="auto"/>
      </w:pPr>
      <w:r>
        <w:separator/>
      </w:r>
    </w:p>
  </w:endnote>
  <w:endnote w:type="continuationSeparator" w:id="0">
    <w:p w14:paraId="404A851B" w14:textId="77777777" w:rsidR="00B5530A" w:rsidRDefault="00B5530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14:paraId="5E301ED3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AC13AFC" w14:textId="77777777" w:rsidR="007461AD" w:rsidRPr="00C627F4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 w:rsidRPr="002A6939"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</w:tcPr>
        <w:p w14:paraId="6200BE38" w14:textId="77777777" w:rsidR="007461AD" w:rsidRPr="00C627F4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18E611B" w14:textId="77777777" w:rsidR="007461AD" w:rsidRPr="00C627F4" w:rsidRDefault="00D11B6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20AC8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Pr="00C627F4">
            <w:fldChar w:fldCharType="begin"/>
          </w:r>
          <w:r w:rsidR="00C9675F" w:rsidRPr="00C627F4">
            <w:instrText xml:space="preserve"> NUMPAGES   \* MERGEFORMAT </w:instrText>
          </w:r>
          <w:r w:rsidRPr="00C627F4">
            <w:fldChar w:fldCharType="separate"/>
          </w:r>
          <w:r w:rsidR="00A20AC8" w:rsidRPr="00A20AC8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Pr="00C627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71B7292" w14:textId="77777777"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14:paraId="4FDB0342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E405EF4" w14:textId="77777777"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 w:rsidRPr="002A6939"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26876C4B" w14:textId="77777777"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4522ED2" w14:textId="77777777" w:rsidR="007461AD" w:rsidRPr="00C627F4" w:rsidRDefault="00D11B6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C705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="00B5530A">
            <w:fldChar w:fldCharType="begin"/>
          </w:r>
          <w:r w:rsidR="00B5530A">
            <w:instrText xml:space="preserve"> NUMPAGES   \* MERGEFORMAT </w:instrText>
          </w:r>
          <w:r w:rsidR="00B5530A">
            <w:fldChar w:fldCharType="separate"/>
          </w:r>
          <w:r w:rsidR="002C705E" w:rsidRPr="002C705E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="00B5530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018D412" w14:textId="77777777"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EC8C2" w14:textId="77777777" w:rsidR="00B5530A" w:rsidRDefault="00B5530A" w:rsidP="002D01FD">
      <w:pPr>
        <w:spacing w:after="0" w:line="240" w:lineRule="auto"/>
      </w:pPr>
      <w:r>
        <w:separator/>
      </w:r>
    </w:p>
  </w:footnote>
  <w:footnote w:type="continuationSeparator" w:id="0">
    <w:p w14:paraId="2A52D21E" w14:textId="77777777" w:rsidR="00B5530A" w:rsidRDefault="00B5530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A6939" w14:paraId="19256CD9" w14:textId="77777777" w:rsidTr="002A6939">
      <w:trPr>
        <w:trHeight w:hRule="exact" w:val="624"/>
      </w:trPr>
      <w:tc>
        <w:tcPr>
          <w:tcW w:w="3329" w:type="dxa"/>
          <w:vMerge w:val="restart"/>
          <w:shd w:val="clear" w:color="auto" w:fill="auto"/>
        </w:tcPr>
        <w:p w14:paraId="0EE133BF" w14:textId="77777777" w:rsidR="002A6939" w:rsidRDefault="002A6939" w:rsidP="002A6939">
          <w:pPr>
            <w:pStyle w:val="Kopfzeile"/>
          </w:pPr>
          <w:r>
            <w:rPr>
              <w:noProof/>
            </w:rPr>
            <w:drawing>
              <wp:inline distT="0" distB="0" distL="0" distR="0" wp14:anchorId="703489BA" wp14:editId="2A949A96">
                <wp:extent cx="1982644" cy="5040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shd w:val="clear" w:color="auto" w:fill="auto"/>
          <w:vAlign w:val="bottom"/>
        </w:tcPr>
        <w:p w14:paraId="708AD54A" w14:textId="5A9EA0CE" w:rsidR="002A6939" w:rsidRPr="00CC5E2B" w:rsidRDefault="0081127C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2A6939" w14:paraId="1B6B2F82" w14:textId="77777777" w:rsidTr="002A6939">
      <w:trPr>
        <w:trHeight w:hRule="exact" w:val="200"/>
      </w:trPr>
      <w:tc>
        <w:tcPr>
          <w:tcW w:w="3329" w:type="dxa"/>
          <w:vMerge/>
          <w:shd w:val="clear" w:color="auto" w:fill="auto"/>
        </w:tcPr>
        <w:p w14:paraId="4BCD8923" w14:textId="77777777" w:rsidR="002A6939" w:rsidRDefault="002A6939" w:rsidP="00CC5E2B">
          <w:pPr>
            <w:pStyle w:val="Kopfzeile"/>
          </w:pPr>
        </w:p>
      </w:tc>
      <w:tc>
        <w:tcPr>
          <w:tcW w:w="6027" w:type="dxa"/>
          <w:shd w:val="clear" w:color="auto" w:fill="auto"/>
          <w:vAlign w:val="bottom"/>
        </w:tcPr>
        <w:p w14:paraId="2712E86C" w14:textId="77777777" w:rsidR="002A6939" w:rsidRPr="00CC5E2B" w:rsidRDefault="002A6939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62F4" w14:paraId="78E5ECC6" w14:textId="77777777" w:rsidTr="00CC5E2B">
      <w:trPr>
        <w:trHeight w:hRule="exact" w:val="227"/>
      </w:trPr>
      <w:tc>
        <w:tcPr>
          <w:tcW w:w="9356" w:type="dxa"/>
          <w:gridSpan w:val="2"/>
          <w:shd w:val="clear" w:color="auto" w:fill="auto"/>
        </w:tcPr>
        <w:p w14:paraId="7A0A5182" w14:textId="77777777" w:rsidR="00C762F4" w:rsidRDefault="00C762F4" w:rsidP="00CC5E2B">
          <w:pPr>
            <w:pStyle w:val="Kopfzeile"/>
          </w:pPr>
        </w:p>
      </w:tc>
    </w:tr>
    <w:tr w:rsidR="00C762F4" w:rsidRPr="00A87B14" w14:paraId="0AFA1ED9" w14:textId="77777777" w:rsidTr="00CC5E2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27B94E35" w14:textId="43BEAC23" w:rsidR="00C762F4" w:rsidRPr="00CC5E2B" w:rsidRDefault="00905140" w:rsidP="00816B7B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Flucht ohne Eltern – Als UMA in der Schweiz</w:t>
          </w:r>
        </w:p>
      </w:tc>
    </w:tr>
  </w:tbl>
  <w:p w14:paraId="387E2B45" w14:textId="77777777"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538"/>
      <w:gridCol w:w="3261"/>
      <w:gridCol w:w="2625"/>
    </w:tblGrid>
    <w:tr w:rsidR="00B25A34" w:rsidRPr="002D01FD" w14:paraId="2D7A8485" w14:textId="77777777" w:rsidTr="00096DE8">
      <w:trPr>
        <w:trHeight w:hRule="exact" w:val="624"/>
      </w:trPr>
      <w:tc>
        <w:tcPr>
          <w:tcW w:w="3470" w:type="dxa"/>
          <w:gridSpan w:val="3"/>
          <w:vMerge w:val="restart"/>
        </w:tcPr>
        <w:p w14:paraId="76CD9EA6" w14:textId="77777777" w:rsidR="00B25A34" w:rsidRDefault="00B25A34" w:rsidP="00B25A34">
          <w:pPr>
            <w:pStyle w:val="Kopfzeile"/>
          </w:pPr>
          <w:r>
            <w:rPr>
              <w:noProof/>
            </w:rPr>
            <w:drawing>
              <wp:inline distT="0" distB="0" distL="0" distR="0" wp14:anchorId="21FB2344" wp14:editId="3A84B913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94C3A38" w14:textId="77777777" w:rsidR="00B25A34" w:rsidRDefault="00B25A34" w:rsidP="00B25A34">
          <w:pPr>
            <w:pStyle w:val="Kopfzeile"/>
          </w:pPr>
        </w:p>
        <w:p w14:paraId="0C625030" w14:textId="77777777" w:rsidR="00B25A34" w:rsidRPr="0008046F" w:rsidRDefault="00B25A34" w:rsidP="00B25A34">
          <w:pPr>
            <w:jc w:val="center"/>
          </w:pPr>
        </w:p>
      </w:tc>
      <w:tc>
        <w:tcPr>
          <w:tcW w:w="3261" w:type="dxa"/>
          <w:vAlign w:val="bottom"/>
        </w:tcPr>
        <w:p w14:paraId="32AAECBF" w14:textId="77777777" w:rsidR="00B25A34" w:rsidRPr="002D01FD" w:rsidRDefault="00B25A34" w:rsidP="00B25A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  <w:tc>
        <w:tcPr>
          <w:tcW w:w="2625" w:type="dxa"/>
          <w:vAlign w:val="bottom"/>
        </w:tcPr>
        <w:p w14:paraId="624934C6" w14:textId="3829E906" w:rsidR="00B25A34" w:rsidRPr="002D01FD" w:rsidRDefault="0081127C" w:rsidP="00B25A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B25A34" w:rsidRPr="002D01FD" w14:paraId="5EFE0CD5" w14:textId="77777777" w:rsidTr="00096DE8">
      <w:trPr>
        <w:trHeight w:hRule="exact" w:val="192"/>
      </w:trPr>
      <w:tc>
        <w:tcPr>
          <w:tcW w:w="3470" w:type="dxa"/>
          <w:gridSpan w:val="3"/>
          <w:vMerge/>
        </w:tcPr>
        <w:p w14:paraId="503AAE11" w14:textId="77777777" w:rsidR="00B25A34" w:rsidRDefault="00B25A34" w:rsidP="00B25A34">
          <w:pPr>
            <w:pStyle w:val="Kopfzeile"/>
          </w:pPr>
        </w:p>
      </w:tc>
      <w:tc>
        <w:tcPr>
          <w:tcW w:w="5886" w:type="dxa"/>
          <w:gridSpan w:val="2"/>
          <w:vAlign w:val="bottom"/>
        </w:tcPr>
        <w:p w14:paraId="7634B483" w14:textId="77777777" w:rsidR="00B25A34" w:rsidRPr="002D01FD" w:rsidRDefault="00B25A34" w:rsidP="00B25A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25A34" w:rsidRPr="00092BCF" w14:paraId="3CE0B9DB" w14:textId="77777777" w:rsidTr="00096DE8">
      <w:trPr>
        <w:trHeight w:hRule="exact" w:val="227"/>
      </w:trPr>
      <w:tc>
        <w:tcPr>
          <w:tcW w:w="9356" w:type="dxa"/>
          <w:gridSpan w:val="5"/>
        </w:tcPr>
        <w:p w14:paraId="533F4256" w14:textId="77777777" w:rsidR="00B25A34" w:rsidRPr="00092BCF" w:rsidRDefault="00B25A34" w:rsidP="00B25A34">
          <w:pPr>
            <w:pStyle w:val="Kopfzeile"/>
            <w:rPr>
              <w:rFonts w:ascii="Arial" w:hAnsi="Arial"/>
              <w:sz w:val="20"/>
            </w:rPr>
          </w:pPr>
        </w:p>
      </w:tc>
    </w:tr>
    <w:tr w:rsidR="00B25A34" w:rsidRPr="002D01FD" w14:paraId="17D25A93" w14:textId="77777777" w:rsidTr="00096DE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446CD85" w14:textId="54C2F08C" w:rsidR="00B25A34" w:rsidRPr="000B71BB" w:rsidRDefault="00266807" w:rsidP="00A778EC">
          <w:pPr>
            <w:pStyle w:val="Kopfzeile"/>
          </w:pPr>
          <w:r>
            <w:rPr>
              <w:noProof/>
            </w:rPr>
            <w:drawing>
              <wp:inline distT="0" distB="0" distL="0" distR="0" wp14:anchorId="55931256" wp14:editId="13F6C765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ild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B471B50" w14:textId="77777777" w:rsidR="00B25A34" w:rsidRDefault="00B25A34" w:rsidP="00B25A34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71EFCE83" w14:textId="2A8ECB2C" w:rsidR="00B25A34" w:rsidRPr="002D01FD" w:rsidRDefault="00B25A34" w:rsidP="001F1551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B25A34" w:rsidRPr="006F2C9E" w14:paraId="127EFEBA" w14:textId="77777777" w:rsidTr="00096DE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7BE96AED" w14:textId="77777777" w:rsidR="00B25A34" w:rsidRDefault="00B25A34" w:rsidP="00B25A3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4B808C6" w14:textId="77777777" w:rsidR="00B25A34" w:rsidRDefault="00B25A34" w:rsidP="00B25A3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63356560" w14:textId="651DB94D" w:rsidR="00B25A34" w:rsidRPr="006F2C9E" w:rsidRDefault="00E233B4" w:rsidP="009C35E4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Flucht ohne Eltern</w:t>
          </w:r>
        </w:p>
      </w:tc>
    </w:tr>
    <w:tr w:rsidR="00B25A34" w:rsidRPr="0070624B" w14:paraId="12D6522E" w14:textId="77777777" w:rsidTr="00096DE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2CFED9CC" w14:textId="77777777" w:rsidR="00B25A34" w:rsidRDefault="00B25A34" w:rsidP="00B25A3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7F631BD" w14:textId="77777777" w:rsidR="00B25A34" w:rsidRDefault="00B25A34" w:rsidP="00B25A3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4ADEF634" w14:textId="4470B8AC" w:rsidR="00B25A34" w:rsidRPr="00194956" w:rsidRDefault="00E233B4" w:rsidP="00B25A34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Als UMA in der Schweiz</w:t>
          </w:r>
        </w:p>
        <w:p w14:paraId="6697FADC" w14:textId="77777777" w:rsidR="00B25A34" w:rsidRPr="00194956" w:rsidRDefault="00B25A34" w:rsidP="00B25A34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F7FBF2F" w14:textId="59D84E94" w:rsidR="00B25A34" w:rsidRPr="0070624B" w:rsidRDefault="007649A6" w:rsidP="00280A00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15:17</w:t>
          </w:r>
          <w:r w:rsidR="00B25A34" w:rsidRPr="00194956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431B7BF6" w14:textId="77777777" w:rsidR="00B25A34" w:rsidRDefault="00B25A3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4634F"/>
    <w:multiLevelType w:val="hybridMultilevel"/>
    <w:tmpl w:val="0EA8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B650E"/>
    <w:multiLevelType w:val="hybridMultilevel"/>
    <w:tmpl w:val="E93C52C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77EAA"/>
    <w:multiLevelType w:val="hybridMultilevel"/>
    <w:tmpl w:val="C0228CDE"/>
    <w:lvl w:ilvl="0" w:tplc="08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727678"/>
    <w:multiLevelType w:val="hybridMultilevel"/>
    <w:tmpl w:val="1264F1E6"/>
    <w:lvl w:ilvl="0" w:tplc="08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8A4119"/>
    <w:multiLevelType w:val="hybridMultilevel"/>
    <w:tmpl w:val="B324E06C"/>
    <w:lvl w:ilvl="0" w:tplc="08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3FF5D3A"/>
    <w:multiLevelType w:val="hybridMultilevel"/>
    <w:tmpl w:val="05F0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9068B0"/>
    <w:multiLevelType w:val="hybridMultilevel"/>
    <w:tmpl w:val="DD8272B2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85F289C"/>
    <w:multiLevelType w:val="hybridMultilevel"/>
    <w:tmpl w:val="771C0A78"/>
    <w:lvl w:ilvl="0" w:tplc="08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20A7E95"/>
    <w:multiLevelType w:val="hybridMultilevel"/>
    <w:tmpl w:val="719CFCEE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7F7B76"/>
    <w:multiLevelType w:val="hybridMultilevel"/>
    <w:tmpl w:val="377C1CFE"/>
    <w:lvl w:ilvl="0" w:tplc="08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240085"/>
    <w:multiLevelType w:val="hybridMultilevel"/>
    <w:tmpl w:val="2116A3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9A7974"/>
    <w:multiLevelType w:val="hybridMultilevel"/>
    <w:tmpl w:val="4232EC4E"/>
    <w:lvl w:ilvl="0" w:tplc="08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9"/>
  </w:num>
  <w:num w:numId="5">
    <w:abstractNumId w:val="5"/>
  </w:num>
  <w:num w:numId="6">
    <w:abstractNumId w:val="2"/>
  </w:num>
  <w:num w:numId="7">
    <w:abstractNumId w:val="8"/>
  </w:num>
  <w:num w:numId="8">
    <w:abstractNumId w:val="14"/>
  </w:num>
  <w:num w:numId="9">
    <w:abstractNumId w:val="3"/>
  </w:num>
  <w:num w:numId="10">
    <w:abstractNumId w:val="10"/>
  </w:num>
  <w:num w:numId="11">
    <w:abstractNumId w:val="13"/>
  </w:num>
  <w:num w:numId="12">
    <w:abstractNumId w:val="6"/>
  </w:num>
  <w:num w:numId="13">
    <w:abstractNumId w:val="7"/>
  </w:num>
  <w:num w:numId="14">
    <w:abstractNumId w:val="4"/>
  </w:num>
  <w:num w:numId="15">
    <w:abstractNumId w:val="11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99"/>
    <w:rsid w:val="00003ED7"/>
    <w:rsid w:val="0000527E"/>
    <w:rsid w:val="000059C2"/>
    <w:rsid w:val="000117BD"/>
    <w:rsid w:val="000157AB"/>
    <w:rsid w:val="00016742"/>
    <w:rsid w:val="00021B1D"/>
    <w:rsid w:val="000226B3"/>
    <w:rsid w:val="00023016"/>
    <w:rsid w:val="00030BB6"/>
    <w:rsid w:val="0003209E"/>
    <w:rsid w:val="0003674C"/>
    <w:rsid w:val="00037829"/>
    <w:rsid w:val="00040AEC"/>
    <w:rsid w:val="00041154"/>
    <w:rsid w:val="00044743"/>
    <w:rsid w:val="00044F8D"/>
    <w:rsid w:val="00045732"/>
    <w:rsid w:val="00045D29"/>
    <w:rsid w:val="00047A1D"/>
    <w:rsid w:val="00051678"/>
    <w:rsid w:val="00052D1B"/>
    <w:rsid w:val="00053396"/>
    <w:rsid w:val="0005385A"/>
    <w:rsid w:val="00056E4C"/>
    <w:rsid w:val="00066597"/>
    <w:rsid w:val="000707D5"/>
    <w:rsid w:val="0007234D"/>
    <w:rsid w:val="0008046F"/>
    <w:rsid w:val="00083D4A"/>
    <w:rsid w:val="00085426"/>
    <w:rsid w:val="00085B1B"/>
    <w:rsid w:val="00092BCF"/>
    <w:rsid w:val="00093BDD"/>
    <w:rsid w:val="000959C9"/>
    <w:rsid w:val="00096CDE"/>
    <w:rsid w:val="000976CA"/>
    <w:rsid w:val="000A2E1D"/>
    <w:rsid w:val="000A6D3B"/>
    <w:rsid w:val="000A74C3"/>
    <w:rsid w:val="000B0C0B"/>
    <w:rsid w:val="000B1CBE"/>
    <w:rsid w:val="000B201B"/>
    <w:rsid w:val="000B33AF"/>
    <w:rsid w:val="000B6988"/>
    <w:rsid w:val="000B7214"/>
    <w:rsid w:val="000C0164"/>
    <w:rsid w:val="000C07D6"/>
    <w:rsid w:val="000C39EE"/>
    <w:rsid w:val="000C42FA"/>
    <w:rsid w:val="000C6881"/>
    <w:rsid w:val="000C6891"/>
    <w:rsid w:val="000D5E9B"/>
    <w:rsid w:val="000E09B5"/>
    <w:rsid w:val="000E35A1"/>
    <w:rsid w:val="00100D5A"/>
    <w:rsid w:val="00103261"/>
    <w:rsid w:val="00103653"/>
    <w:rsid w:val="00104354"/>
    <w:rsid w:val="00105E95"/>
    <w:rsid w:val="00110FCF"/>
    <w:rsid w:val="0012182D"/>
    <w:rsid w:val="00122047"/>
    <w:rsid w:val="001237A6"/>
    <w:rsid w:val="001265E0"/>
    <w:rsid w:val="00126DFA"/>
    <w:rsid w:val="0012770F"/>
    <w:rsid w:val="00131FA0"/>
    <w:rsid w:val="00133D1B"/>
    <w:rsid w:val="00134350"/>
    <w:rsid w:val="0013502E"/>
    <w:rsid w:val="0013574C"/>
    <w:rsid w:val="0013593B"/>
    <w:rsid w:val="00140EB3"/>
    <w:rsid w:val="00141422"/>
    <w:rsid w:val="001453DB"/>
    <w:rsid w:val="00145780"/>
    <w:rsid w:val="00147C44"/>
    <w:rsid w:val="0016244E"/>
    <w:rsid w:val="0017475C"/>
    <w:rsid w:val="001812E2"/>
    <w:rsid w:val="001906DB"/>
    <w:rsid w:val="001A0F5A"/>
    <w:rsid w:val="001A1BC1"/>
    <w:rsid w:val="001A34E5"/>
    <w:rsid w:val="001B0D9D"/>
    <w:rsid w:val="001C08A5"/>
    <w:rsid w:val="001C3842"/>
    <w:rsid w:val="001C4C64"/>
    <w:rsid w:val="001C4D41"/>
    <w:rsid w:val="001C7DEF"/>
    <w:rsid w:val="001D0689"/>
    <w:rsid w:val="001D700B"/>
    <w:rsid w:val="001D7DBC"/>
    <w:rsid w:val="001E0496"/>
    <w:rsid w:val="001E517D"/>
    <w:rsid w:val="001F1551"/>
    <w:rsid w:val="001F3436"/>
    <w:rsid w:val="001F479D"/>
    <w:rsid w:val="002034AE"/>
    <w:rsid w:val="002040FB"/>
    <w:rsid w:val="00204636"/>
    <w:rsid w:val="00213EE5"/>
    <w:rsid w:val="00221178"/>
    <w:rsid w:val="00224E85"/>
    <w:rsid w:val="00225B0B"/>
    <w:rsid w:val="00225CDD"/>
    <w:rsid w:val="00232534"/>
    <w:rsid w:val="00233C08"/>
    <w:rsid w:val="0024080C"/>
    <w:rsid w:val="00241F59"/>
    <w:rsid w:val="00242C3F"/>
    <w:rsid w:val="002520A9"/>
    <w:rsid w:val="00264CF3"/>
    <w:rsid w:val="00264DC7"/>
    <w:rsid w:val="00266807"/>
    <w:rsid w:val="00266A4D"/>
    <w:rsid w:val="00266E80"/>
    <w:rsid w:val="00270F29"/>
    <w:rsid w:val="00272071"/>
    <w:rsid w:val="0027244A"/>
    <w:rsid w:val="002725BA"/>
    <w:rsid w:val="00280A00"/>
    <w:rsid w:val="002816C0"/>
    <w:rsid w:val="00281935"/>
    <w:rsid w:val="00282AFC"/>
    <w:rsid w:val="00283C94"/>
    <w:rsid w:val="002847DE"/>
    <w:rsid w:val="00284E4F"/>
    <w:rsid w:val="00285C49"/>
    <w:rsid w:val="00286AA2"/>
    <w:rsid w:val="0028704C"/>
    <w:rsid w:val="0028789B"/>
    <w:rsid w:val="002903F0"/>
    <w:rsid w:val="002906DB"/>
    <w:rsid w:val="0029257C"/>
    <w:rsid w:val="002928B0"/>
    <w:rsid w:val="00292AA1"/>
    <w:rsid w:val="00292D77"/>
    <w:rsid w:val="0029433A"/>
    <w:rsid w:val="0029654D"/>
    <w:rsid w:val="002A1444"/>
    <w:rsid w:val="002A4F4F"/>
    <w:rsid w:val="002A5788"/>
    <w:rsid w:val="002A6939"/>
    <w:rsid w:val="002B1FDD"/>
    <w:rsid w:val="002B2F18"/>
    <w:rsid w:val="002B7372"/>
    <w:rsid w:val="002B7FCC"/>
    <w:rsid w:val="002C2D5C"/>
    <w:rsid w:val="002C705E"/>
    <w:rsid w:val="002C74A8"/>
    <w:rsid w:val="002D01FD"/>
    <w:rsid w:val="002D2137"/>
    <w:rsid w:val="002D25C8"/>
    <w:rsid w:val="002D4B58"/>
    <w:rsid w:val="002D6CE8"/>
    <w:rsid w:val="002E15E5"/>
    <w:rsid w:val="002E25DE"/>
    <w:rsid w:val="002F1E59"/>
    <w:rsid w:val="00300992"/>
    <w:rsid w:val="003024DC"/>
    <w:rsid w:val="003076AB"/>
    <w:rsid w:val="0031713B"/>
    <w:rsid w:val="003208A5"/>
    <w:rsid w:val="00326E2C"/>
    <w:rsid w:val="0033572D"/>
    <w:rsid w:val="00346685"/>
    <w:rsid w:val="00355354"/>
    <w:rsid w:val="00362C2F"/>
    <w:rsid w:val="003633E6"/>
    <w:rsid w:val="00363CB2"/>
    <w:rsid w:val="00366B1C"/>
    <w:rsid w:val="00370B95"/>
    <w:rsid w:val="00373863"/>
    <w:rsid w:val="00380D1F"/>
    <w:rsid w:val="003826BE"/>
    <w:rsid w:val="00390897"/>
    <w:rsid w:val="00390D7E"/>
    <w:rsid w:val="003916B6"/>
    <w:rsid w:val="00392901"/>
    <w:rsid w:val="00397744"/>
    <w:rsid w:val="003B381F"/>
    <w:rsid w:val="003B3B74"/>
    <w:rsid w:val="003C2361"/>
    <w:rsid w:val="003C2D8F"/>
    <w:rsid w:val="003C338C"/>
    <w:rsid w:val="003C3CCB"/>
    <w:rsid w:val="003C5C9D"/>
    <w:rsid w:val="003C7F95"/>
    <w:rsid w:val="003D1F44"/>
    <w:rsid w:val="003D290D"/>
    <w:rsid w:val="003E1747"/>
    <w:rsid w:val="003E2524"/>
    <w:rsid w:val="003E6177"/>
    <w:rsid w:val="003E6D46"/>
    <w:rsid w:val="003F3F0D"/>
    <w:rsid w:val="00401650"/>
    <w:rsid w:val="00405A70"/>
    <w:rsid w:val="00410FE2"/>
    <w:rsid w:val="00412C60"/>
    <w:rsid w:val="00416D25"/>
    <w:rsid w:val="00417D46"/>
    <w:rsid w:val="00422C99"/>
    <w:rsid w:val="00427F76"/>
    <w:rsid w:val="00436756"/>
    <w:rsid w:val="0043751F"/>
    <w:rsid w:val="00441183"/>
    <w:rsid w:val="00444A4F"/>
    <w:rsid w:val="00452DAC"/>
    <w:rsid w:val="004575CE"/>
    <w:rsid w:val="00457CC6"/>
    <w:rsid w:val="00465417"/>
    <w:rsid w:val="00465697"/>
    <w:rsid w:val="00466269"/>
    <w:rsid w:val="00471D97"/>
    <w:rsid w:val="00471F78"/>
    <w:rsid w:val="004727EF"/>
    <w:rsid w:val="00475EBE"/>
    <w:rsid w:val="00481963"/>
    <w:rsid w:val="0048437B"/>
    <w:rsid w:val="00496C3D"/>
    <w:rsid w:val="00497AEC"/>
    <w:rsid w:val="004A260E"/>
    <w:rsid w:val="004A59C4"/>
    <w:rsid w:val="004B1D0F"/>
    <w:rsid w:val="004B3727"/>
    <w:rsid w:val="004B5E9E"/>
    <w:rsid w:val="004B7969"/>
    <w:rsid w:val="004C4181"/>
    <w:rsid w:val="004C428A"/>
    <w:rsid w:val="004C42AC"/>
    <w:rsid w:val="004C536E"/>
    <w:rsid w:val="004C5BE5"/>
    <w:rsid w:val="004C5BFF"/>
    <w:rsid w:val="004C6541"/>
    <w:rsid w:val="004C6669"/>
    <w:rsid w:val="004D09BF"/>
    <w:rsid w:val="004D2718"/>
    <w:rsid w:val="004D2DA4"/>
    <w:rsid w:val="004D304F"/>
    <w:rsid w:val="004D3A47"/>
    <w:rsid w:val="004D7F77"/>
    <w:rsid w:val="004E0CD5"/>
    <w:rsid w:val="004E522A"/>
    <w:rsid w:val="004F0923"/>
    <w:rsid w:val="004F4ED9"/>
    <w:rsid w:val="004F56B3"/>
    <w:rsid w:val="004F7650"/>
    <w:rsid w:val="0050380F"/>
    <w:rsid w:val="00504FD5"/>
    <w:rsid w:val="00505BEA"/>
    <w:rsid w:val="00505E59"/>
    <w:rsid w:val="00512A41"/>
    <w:rsid w:val="00514AB7"/>
    <w:rsid w:val="00516636"/>
    <w:rsid w:val="00524AE9"/>
    <w:rsid w:val="00534CCF"/>
    <w:rsid w:val="00542E3D"/>
    <w:rsid w:val="005435BD"/>
    <w:rsid w:val="00545C7B"/>
    <w:rsid w:val="00547761"/>
    <w:rsid w:val="005504E4"/>
    <w:rsid w:val="00553723"/>
    <w:rsid w:val="005612A6"/>
    <w:rsid w:val="00562D95"/>
    <w:rsid w:val="00566837"/>
    <w:rsid w:val="00566D69"/>
    <w:rsid w:val="005707A0"/>
    <w:rsid w:val="00572BC5"/>
    <w:rsid w:val="00583223"/>
    <w:rsid w:val="0058372A"/>
    <w:rsid w:val="00584E2E"/>
    <w:rsid w:val="005857F3"/>
    <w:rsid w:val="00591598"/>
    <w:rsid w:val="00593FAB"/>
    <w:rsid w:val="00594660"/>
    <w:rsid w:val="005A0538"/>
    <w:rsid w:val="005A0BED"/>
    <w:rsid w:val="005A155C"/>
    <w:rsid w:val="005A47FF"/>
    <w:rsid w:val="005B2DB6"/>
    <w:rsid w:val="005C0E6C"/>
    <w:rsid w:val="005C24A6"/>
    <w:rsid w:val="005D1914"/>
    <w:rsid w:val="005D2D6B"/>
    <w:rsid w:val="005D3F2C"/>
    <w:rsid w:val="005D6554"/>
    <w:rsid w:val="005D71B6"/>
    <w:rsid w:val="005D7D6F"/>
    <w:rsid w:val="005E4085"/>
    <w:rsid w:val="005E4A4F"/>
    <w:rsid w:val="005E5AAC"/>
    <w:rsid w:val="005F001D"/>
    <w:rsid w:val="005F6E4A"/>
    <w:rsid w:val="00601EC5"/>
    <w:rsid w:val="00602A5E"/>
    <w:rsid w:val="006067B7"/>
    <w:rsid w:val="00610665"/>
    <w:rsid w:val="0061471C"/>
    <w:rsid w:val="006153FA"/>
    <w:rsid w:val="006201B3"/>
    <w:rsid w:val="00622A8A"/>
    <w:rsid w:val="00626339"/>
    <w:rsid w:val="00634C36"/>
    <w:rsid w:val="00637AD8"/>
    <w:rsid w:val="00640974"/>
    <w:rsid w:val="00640C47"/>
    <w:rsid w:val="006439F5"/>
    <w:rsid w:val="00643F86"/>
    <w:rsid w:val="006461EA"/>
    <w:rsid w:val="0064780E"/>
    <w:rsid w:val="00651373"/>
    <w:rsid w:val="0067009F"/>
    <w:rsid w:val="0067180F"/>
    <w:rsid w:val="00673F47"/>
    <w:rsid w:val="00675620"/>
    <w:rsid w:val="0067570B"/>
    <w:rsid w:val="00675738"/>
    <w:rsid w:val="00676837"/>
    <w:rsid w:val="00677EB0"/>
    <w:rsid w:val="00683771"/>
    <w:rsid w:val="00687B68"/>
    <w:rsid w:val="00693307"/>
    <w:rsid w:val="006933C0"/>
    <w:rsid w:val="00694CF5"/>
    <w:rsid w:val="006A7889"/>
    <w:rsid w:val="006B207E"/>
    <w:rsid w:val="006B68E2"/>
    <w:rsid w:val="006B7034"/>
    <w:rsid w:val="006C0ED0"/>
    <w:rsid w:val="006C2FC1"/>
    <w:rsid w:val="006C36A7"/>
    <w:rsid w:val="006D4A25"/>
    <w:rsid w:val="006E2C66"/>
    <w:rsid w:val="006E4564"/>
    <w:rsid w:val="006E4ED7"/>
    <w:rsid w:val="006F08F3"/>
    <w:rsid w:val="006F2040"/>
    <w:rsid w:val="006F27C5"/>
    <w:rsid w:val="006F2C9E"/>
    <w:rsid w:val="0070624B"/>
    <w:rsid w:val="007079D1"/>
    <w:rsid w:val="00711580"/>
    <w:rsid w:val="00714A16"/>
    <w:rsid w:val="00716076"/>
    <w:rsid w:val="00717E96"/>
    <w:rsid w:val="00720803"/>
    <w:rsid w:val="007278C3"/>
    <w:rsid w:val="00731122"/>
    <w:rsid w:val="00731E5E"/>
    <w:rsid w:val="007379EB"/>
    <w:rsid w:val="007400D0"/>
    <w:rsid w:val="007461AD"/>
    <w:rsid w:val="0074739F"/>
    <w:rsid w:val="00747ACA"/>
    <w:rsid w:val="007547AF"/>
    <w:rsid w:val="00757164"/>
    <w:rsid w:val="0076480C"/>
    <w:rsid w:val="007649A6"/>
    <w:rsid w:val="007656CD"/>
    <w:rsid w:val="00772314"/>
    <w:rsid w:val="00775EF6"/>
    <w:rsid w:val="0077785A"/>
    <w:rsid w:val="0078377B"/>
    <w:rsid w:val="00790881"/>
    <w:rsid w:val="007919E5"/>
    <w:rsid w:val="00793A38"/>
    <w:rsid w:val="007A1381"/>
    <w:rsid w:val="007A3335"/>
    <w:rsid w:val="007A431A"/>
    <w:rsid w:val="007A6F8B"/>
    <w:rsid w:val="007A7248"/>
    <w:rsid w:val="007B1DBF"/>
    <w:rsid w:val="007B3556"/>
    <w:rsid w:val="007B3729"/>
    <w:rsid w:val="007C0667"/>
    <w:rsid w:val="007C20BB"/>
    <w:rsid w:val="007C61CB"/>
    <w:rsid w:val="007C68B8"/>
    <w:rsid w:val="007D69ED"/>
    <w:rsid w:val="007E40BF"/>
    <w:rsid w:val="007E4AE3"/>
    <w:rsid w:val="007E5D2B"/>
    <w:rsid w:val="007F6C0D"/>
    <w:rsid w:val="008022FF"/>
    <w:rsid w:val="00802560"/>
    <w:rsid w:val="00803CEF"/>
    <w:rsid w:val="008103E2"/>
    <w:rsid w:val="0081127C"/>
    <w:rsid w:val="0081133E"/>
    <w:rsid w:val="00816B7B"/>
    <w:rsid w:val="008218AE"/>
    <w:rsid w:val="00823F1A"/>
    <w:rsid w:val="00826AD5"/>
    <w:rsid w:val="00827C1C"/>
    <w:rsid w:val="00827E34"/>
    <w:rsid w:val="00837115"/>
    <w:rsid w:val="00841E1E"/>
    <w:rsid w:val="008430F0"/>
    <w:rsid w:val="00843230"/>
    <w:rsid w:val="00845ECF"/>
    <w:rsid w:val="008471B7"/>
    <w:rsid w:val="00854381"/>
    <w:rsid w:val="00863FFC"/>
    <w:rsid w:val="00865276"/>
    <w:rsid w:val="0086545E"/>
    <w:rsid w:val="008723BF"/>
    <w:rsid w:val="00875058"/>
    <w:rsid w:val="0087591F"/>
    <w:rsid w:val="00876AAE"/>
    <w:rsid w:val="00876ADF"/>
    <w:rsid w:val="008771AA"/>
    <w:rsid w:val="00877EBC"/>
    <w:rsid w:val="0088447A"/>
    <w:rsid w:val="00890EBE"/>
    <w:rsid w:val="00891863"/>
    <w:rsid w:val="00893DCA"/>
    <w:rsid w:val="008A187B"/>
    <w:rsid w:val="008B2A9E"/>
    <w:rsid w:val="008B49F9"/>
    <w:rsid w:val="008B6BC1"/>
    <w:rsid w:val="008C1584"/>
    <w:rsid w:val="008D01C5"/>
    <w:rsid w:val="008D06C5"/>
    <w:rsid w:val="008D3C19"/>
    <w:rsid w:val="008E11FC"/>
    <w:rsid w:val="008E216E"/>
    <w:rsid w:val="008F2E7C"/>
    <w:rsid w:val="008F3A94"/>
    <w:rsid w:val="008F6A19"/>
    <w:rsid w:val="009010F7"/>
    <w:rsid w:val="00901C28"/>
    <w:rsid w:val="00903E9C"/>
    <w:rsid w:val="00905140"/>
    <w:rsid w:val="00911F11"/>
    <w:rsid w:val="00912707"/>
    <w:rsid w:val="00912FA7"/>
    <w:rsid w:val="00913F91"/>
    <w:rsid w:val="00915093"/>
    <w:rsid w:val="00916598"/>
    <w:rsid w:val="009166F8"/>
    <w:rsid w:val="009278F4"/>
    <w:rsid w:val="00931E46"/>
    <w:rsid w:val="00933FB4"/>
    <w:rsid w:val="00937018"/>
    <w:rsid w:val="009425B7"/>
    <w:rsid w:val="00942935"/>
    <w:rsid w:val="0095081F"/>
    <w:rsid w:val="009536A1"/>
    <w:rsid w:val="00962F77"/>
    <w:rsid w:val="009724FA"/>
    <w:rsid w:val="00972DB5"/>
    <w:rsid w:val="00975828"/>
    <w:rsid w:val="00975C38"/>
    <w:rsid w:val="00983969"/>
    <w:rsid w:val="00986D48"/>
    <w:rsid w:val="0099294C"/>
    <w:rsid w:val="00994EBD"/>
    <w:rsid w:val="009967D2"/>
    <w:rsid w:val="009A1D97"/>
    <w:rsid w:val="009A4D9F"/>
    <w:rsid w:val="009A501F"/>
    <w:rsid w:val="009B74F5"/>
    <w:rsid w:val="009C35E4"/>
    <w:rsid w:val="009C56F4"/>
    <w:rsid w:val="009D3429"/>
    <w:rsid w:val="009D6615"/>
    <w:rsid w:val="009D6F07"/>
    <w:rsid w:val="009E2F8E"/>
    <w:rsid w:val="009E5686"/>
    <w:rsid w:val="009E7014"/>
    <w:rsid w:val="009E7058"/>
    <w:rsid w:val="009F15DF"/>
    <w:rsid w:val="00A017E3"/>
    <w:rsid w:val="00A01DB4"/>
    <w:rsid w:val="00A034F8"/>
    <w:rsid w:val="00A14AFF"/>
    <w:rsid w:val="00A17998"/>
    <w:rsid w:val="00A17AE1"/>
    <w:rsid w:val="00A20AC8"/>
    <w:rsid w:val="00A2518C"/>
    <w:rsid w:val="00A30F4E"/>
    <w:rsid w:val="00A31567"/>
    <w:rsid w:val="00A34486"/>
    <w:rsid w:val="00A36A73"/>
    <w:rsid w:val="00A4253E"/>
    <w:rsid w:val="00A42A30"/>
    <w:rsid w:val="00A458A5"/>
    <w:rsid w:val="00A4643E"/>
    <w:rsid w:val="00A53EEE"/>
    <w:rsid w:val="00A54B56"/>
    <w:rsid w:val="00A57782"/>
    <w:rsid w:val="00A57BA9"/>
    <w:rsid w:val="00A57F66"/>
    <w:rsid w:val="00A6562D"/>
    <w:rsid w:val="00A708AC"/>
    <w:rsid w:val="00A70B10"/>
    <w:rsid w:val="00A724DF"/>
    <w:rsid w:val="00A73114"/>
    <w:rsid w:val="00A75E5B"/>
    <w:rsid w:val="00A778EC"/>
    <w:rsid w:val="00A850F7"/>
    <w:rsid w:val="00A8624C"/>
    <w:rsid w:val="00A87B14"/>
    <w:rsid w:val="00A97F16"/>
    <w:rsid w:val="00AA3560"/>
    <w:rsid w:val="00AA3A78"/>
    <w:rsid w:val="00AB0E05"/>
    <w:rsid w:val="00AD13F8"/>
    <w:rsid w:val="00AD7132"/>
    <w:rsid w:val="00AE0946"/>
    <w:rsid w:val="00AE4AC7"/>
    <w:rsid w:val="00AE7BB2"/>
    <w:rsid w:val="00AF3F2F"/>
    <w:rsid w:val="00AF4316"/>
    <w:rsid w:val="00AF5340"/>
    <w:rsid w:val="00AF616C"/>
    <w:rsid w:val="00B05339"/>
    <w:rsid w:val="00B06B13"/>
    <w:rsid w:val="00B17485"/>
    <w:rsid w:val="00B229C1"/>
    <w:rsid w:val="00B25A34"/>
    <w:rsid w:val="00B2708B"/>
    <w:rsid w:val="00B41152"/>
    <w:rsid w:val="00B45E19"/>
    <w:rsid w:val="00B47249"/>
    <w:rsid w:val="00B47287"/>
    <w:rsid w:val="00B51D94"/>
    <w:rsid w:val="00B547E2"/>
    <w:rsid w:val="00B5530A"/>
    <w:rsid w:val="00B56C77"/>
    <w:rsid w:val="00B624D1"/>
    <w:rsid w:val="00B65CF1"/>
    <w:rsid w:val="00B67CD3"/>
    <w:rsid w:val="00B7156B"/>
    <w:rsid w:val="00B7343C"/>
    <w:rsid w:val="00B757CD"/>
    <w:rsid w:val="00B76959"/>
    <w:rsid w:val="00B80C0D"/>
    <w:rsid w:val="00B82EDF"/>
    <w:rsid w:val="00B8388D"/>
    <w:rsid w:val="00B84372"/>
    <w:rsid w:val="00B844CF"/>
    <w:rsid w:val="00B84FE7"/>
    <w:rsid w:val="00B9015D"/>
    <w:rsid w:val="00B91467"/>
    <w:rsid w:val="00B91699"/>
    <w:rsid w:val="00B93D7C"/>
    <w:rsid w:val="00B93F09"/>
    <w:rsid w:val="00BA0217"/>
    <w:rsid w:val="00BA27D5"/>
    <w:rsid w:val="00BA43AF"/>
    <w:rsid w:val="00BA463A"/>
    <w:rsid w:val="00BA4F61"/>
    <w:rsid w:val="00BA70ED"/>
    <w:rsid w:val="00BA733D"/>
    <w:rsid w:val="00BA776F"/>
    <w:rsid w:val="00BB4C9A"/>
    <w:rsid w:val="00BB5B3A"/>
    <w:rsid w:val="00BB5D48"/>
    <w:rsid w:val="00BC3EB1"/>
    <w:rsid w:val="00BC6BBC"/>
    <w:rsid w:val="00BD0A90"/>
    <w:rsid w:val="00BD77B3"/>
    <w:rsid w:val="00BE0799"/>
    <w:rsid w:val="00BE47CB"/>
    <w:rsid w:val="00BE5F37"/>
    <w:rsid w:val="00BF1055"/>
    <w:rsid w:val="00BF387C"/>
    <w:rsid w:val="00C04604"/>
    <w:rsid w:val="00C05792"/>
    <w:rsid w:val="00C07330"/>
    <w:rsid w:val="00C10269"/>
    <w:rsid w:val="00C14565"/>
    <w:rsid w:val="00C14DCE"/>
    <w:rsid w:val="00C177C7"/>
    <w:rsid w:val="00C305DE"/>
    <w:rsid w:val="00C36F78"/>
    <w:rsid w:val="00C4229D"/>
    <w:rsid w:val="00C4436C"/>
    <w:rsid w:val="00C443AA"/>
    <w:rsid w:val="00C446C6"/>
    <w:rsid w:val="00C455F4"/>
    <w:rsid w:val="00C4624F"/>
    <w:rsid w:val="00C55401"/>
    <w:rsid w:val="00C627F4"/>
    <w:rsid w:val="00C71E7E"/>
    <w:rsid w:val="00C72DA9"/>
    <w:rsid w:val="00C73146"/>
    <w:rsid w:val="00C750BD"/>
    <w:rsid w:val="00C762F4"/>
    <w:rsid w:val="00C8085B"/>
    <w:rsid w:val="00C81851"/>
    <w:rsid w:val="00C85B4B"/>
    <w:rsid w:val="00C87F2B"/>
    <w:rsid w:val="00C92116"/>
    <w:rsid w:val="00C95A19"/>
    <w:rsid w:val="00C9675F"/>
    <w:rsid w:val="00C97A54"/>
    <w:rsid w:val="00CA2B54"/>
    <w:rsid w:val="00CB4F7C"/>
    <w:rsid w:val="00CC0395"/>
    <w:rsid w:val="00CC141C"/>
    <w:rsid w:val="00CC50FF"/>
    <w:rsid w:val="00CC5E2B"/>
    <w:rsid w:val="00CC7466"/>
    <w:rsid w:val="00CD5F44"/>
    <w:rsid w:val="00CD6912"/>
    <w:rsid w:val="00CE0535"/>
    <w:rsid w:val="00CE4D87"/>
    <w:rsid w:val="00CF2A1E"/>
    <w:rsid w:val="00CF538A"/>
    <w:rsid w:val="00D0503F"/>
    <w:rsid w:val="00D11B62"/>
    <w:rsid w:val="00D14B1F"/>
    <w:rsid w:val="00D15FB9"/>
    <w:rsid w:val="00D2255C"/>
    <w:rsid w:val="00D23340"/>
    <w:rsid w:val="00D312EE"/>
    <w:rsid w:val="00D45F7C"/>
    <w:rsid w:val="00D51F9F"/>
    <w:rsid w:val="00D546D6"/>
    <w:rsid w:val="00D559BD"/>
    <w:rsid w:val="00D64AE7"/>
    <w:rsid w:val="00D67DC8"/>
    <w:rsid w:val="00D700A3"/>
    <w:rsid w:val="00D70804"/>
    <w:rsid w:val="00D721B0"/>
    <w:rsid w:val="00D74077"/>
    <w:rsid w:val="00D7774A"/>
    <w:rsid w:val="00D80082"/>
    <w:rsid w:val="00D80F63"/>
    <w:rsid w:val="00D83ED6"/>
    <w:rsid w:val="00D8482B"/>
    <w:rsid w:val="00D86A1D"/>
    <w:rsid w:val="00D90F11"/>
    <w:rsid w:val="00D93762"/>
    <w:rsid w:val="00D96761"/>
    <w:rsid w:val="00DA12F4"/>
    <w:rsid w:val="00DA3079"/>
    <w:rsid w:val="00DA57D5"/>
    <w:rsid w:val="00DA5CD1"/>
    <w:rsid w:val="00DB0E9D"/>
    <w:rsid w:val="00DB7964"/>
    <w:rsid w:val="00DC0CD0"/>
    <w:rsid w:val="00DC2448"/>
    <w:rsid w:val="00DC2B71"/>
    <w:rsid w:val="00DC6BA4"/>
    <w:rsid w:val="00DC6BE9"/>
    <w:rsid w:val="00DD05A2"/>
    <w:rsid w:val="00DD1909"/>
    <w:rsid w:val="00DE084D"/>
    <w:rsid w:val="00DE4FDA"/>
    <w:rsid w:val="00DE5F17"/>
    <w:rsid w:val="00E060FA"/>
    <w:rsid w:val="00E06D58"/>
    <w:rsid w:val="00E117EE"/>
    <w:rsid w:val="00E11D89"/>
    <w:rsid w:val="00E20795"/>
    <w:rsid w:val="00E20A97"/>
    <w:rsid w:val="00E2223F"/>
    <w:rsid w:val="00E233B4"/>
    <w:rsid w:val="00E3102F"/>
    <w:rsid w:val="00E32C86"/>
    <w:rsid w:val="00E33627"/>
    <w:rsid w:val="00E35F16"/>
    <w:rsid w:val="00E42142"/>
    <w:rsid w:val="00E44C85"/>
    <w:rsid w:val="00E53CA0"/>
    <w:rsid w:val="00E57A20"/>
    <w:rsid w:val="00E60B6D"/>
    <w:rsid w:val="00E67CE2"/>
    <w:rsid w:val="00E730FE"/>
    <w:rsid w:val="00E758E4"/>
    <w:rsid w:val="00E75DE4"/>
    <w:rsid w:val="00E80CAD"/>
    <w:rsid w:val="00E8150A"/>
    <w:rsid w:val="00E81BE6"/>
    <w:rsid w:val="00E85171"/>
    <w:rsid w:val="00E90F81"/>
    <w:rsid w:val="00E92995"/>
    <w:rsid w:val="00E93643"/>
    <w:rsid w:val="00E940D8"/>
    <w:rsid w:val="00EA080A"/>
    <w:rsid w:val="00EA1509"/>
    <w:rsid w:val="00EA676C"/>
    <w:rsid w:val="00EB1875"/>
    <w:rsid w:val="00EB2460"/>
    <w:rsid w:val="00EB48A4"/>
    <w:rsid w:val="00EB7598"/>
    <w:rsid w:val="00EC06B8"/>
    <w:rsid w:val="00EC151E"/>
    <w:rsid w:val="00EC3AED"/>
    <w:rsid w:val="00ED4378"/>
    <w:rsid w:val="00ED5A27"/>
    <w:rsid w:val="00ED5AC3"/>
    <w:rsid w:val="00EE3A89"/>
    <w:rsid w:val="00EE78B7"/>
    <w:rsid w:val="00EF6DBE"/>
    <w:rsid w:val="00EF7609"/>
    <w:rsid w:val="00EF7F21"/>
    <w:rsid w:val="00F013BB"/>
    <w:rsid w:val="00F01CC2"/>
    <w:rsid w:val="00F028CF"/>
    <w:rsid w:val="00F1023A"/>
    <w:rsid w:val="00F1549D"/>
    <w:rsid w:val="00F1734C"/>
    <w:rsid w:val="00F21B26"/>
    <w:rsid w:val="00F22C90"/>
    <w:rsid w:val="00F24407"/>
    <w:rsid w:val="00F3016F"/>
    <w:rsid w:val="00F307E4"/>
    <w:rsid w:val="00F47148"/>
    <w:rsid w:val="00F50326"/>
    <w:rsid w:val="00F530F2"/>
    <w:rsid w:val="00F535E3"/>
    <w:rsid w:val="00F55079"/>
    <w:rsid w:val="00F550C1"/>
    <w:rsid w:val="00F56499"/>
    <w:rsid w:val="00F56E6A"/>
    <w:rsid w:val="00F75497"/>
    <w:rsid w:val="00F80A57"/>
    <w:rsid w:val="00F81ECF"/>
    <w:rsid w:val="00F82184"/>
    <w:rsid w:val="00F84D71"/>
    <w:rsid w:val="00F871FA"/>
    <w:rsid w:val="00F900E3"/>
    <w:rsid w:val="00F92CFC"/>
    <w:rsid w:val="00F93A98"/>
    <w:rsid w:val="00F941B0"/>
    <w:rsid w:val="00F97926"/>
    <w:rsid w:val="00FA09D6"/>
    <w:rsid w:val="00FA3F0D"/>
    <w:rsid w:val="00FA6734"/>
    <w:rsid w:val="00FB1312"/>
    <w:rsid w:val="00FB1971"/>
    <w:rsid w:val="00FB3581"/>
    <w:rsid w:val="00FB4036"/>
    <w:rsid w:val="00FC13B3"/>
    <w:rsid w:val="00FC1882"/>
    <w:rsid w:val="00FC1E84"/>
    <w:rsid w:val="00FC2ED3"/>
    <w:rsid w:val="00FC332B"/>
    <w:rsid w:val="00FC7457"/>
    <w:rsid w:val="00FC74F9"/>
    <w:rsid w:val="00FD3EFD"/>
    <w:rsid w:val="00FE0262"/>
    <w:rsid w:val="00FE0990"/>
    <w:rsid w:val="00FE15C2"/>
    <w:rsid w:val="00FE6524"/>
    <w:rsid w:val="00F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2762D7B"/>
  <w15:docId w15:val="{AD32874C-BDD7-4599-9606-BC93A126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1B62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customStyle="1" w:styleId="Tabellengitternetz">
    <w:name w:val="Tabellengitternetz"/>
    <w:basedOn w:val="NormaleTabelle"/>
    <w:uiPriority w:val="59"/>
    <w:rsid w:val="002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hAnsi="HelveticaNeueLT Std" w:cs="Arial"/>
      <w:szCs w:val="20"/>
    </w:rPr>
  </w:style>
  <w:style w:type="character" w:styleId="Hyperlink">
    <w:name w:val="Hyperlink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highlighted">
    <w:name w:val="highlighted"/>
    <w:basedOn w:val="Absatz-Standardschriftart"/>
    <w:rsid w:val="00B91699"/>
  </w:style>
  <w:style w:type="character" w:customStyle="1" w:styleId="text">
    <w:name w:val="text"/>
    <w:basedOn w:val="Absatz-Standardschriftart"/>
    <w:rsid w:val="00085426"/>
  </w:style>
  <w:style w:type="paragraph" w:styleId="KeinLeerraum">
    <w:name w:val="No Spacing"/>
    <w:uiPriority w:val="1"/>
    <w:qFormat/>
    <w:rsid w:val="00F92CFC"/>
    <w:rPr>
      <w:sz w:val="22"/>
      <w:szCs w:val="22"/>
    </w:rPr>
  </w:style>
  <w:style w:type="table" w:styleId="Tabellenraster">
    <w:name w:val="Table Grid"/>
    <w:basedOn w:val="NormaleTabelle"/>
    <w:uiPriority w:val="59"/>
    <w:rsid w:val="00B25A3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FA3F0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4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AD74F-F78B-41A4-8E98-9D8EB0891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5</Pages>
  <Words>1202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Flucht ohne Eltern</vt:lpstr>
    </vt:vector>
  </TitlesOfParts>
  <Company>Informatik tpc ag</Company>
  <LinksUpToDate>false</LinksUpToDate>
  <CharactersWithSpaces>8758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Flucht ohne Eltern</dc:title>
  <dc:creator>SRF mySchool</dc:creator>
  <cp:keywords/>
  <cp:lastModifiedBy>Microsoft-Konto</cp:lastModifiedBy>
  <cp:revision>44</cp:revision>
  <cp:lastPrinted>2015-06-12T13:13:00Z</cp:lastPrinted>
  <dcterms:created xsi:type="dcterms:W3CDTF">2016-12-17T17:23:00Z</dcterms:created>
  <dcterms:modified xsi:type="dcterms:W3CDTF">2016-12-17T22:17:00Z</dcterms:modified>
</cp:coreProperties>
</file>