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F06581" w:rsidRPr="008D57C6" w14:paraId="43BA4000" w14:textId="77777777" w:rsidTr="00766669">
        <w:tc>
          <w:tcPr>
            <w:tcW w:w="9356" w:type="dxa"/>
          </w:tcPr>
          <w:p w14:paraId="2B536D13" w14:textId="406BB134" w:rsidR="00F06581" w:rsidRPr="00C57C9C" w:rsidRDefault="00407634" w:rsidP="001E0E22">
            <w:pPr>
              <w:contextualSpacing/>
              <w:rPr>
                <w:rFonts w:ascii="Arial" w:hAnsi="Arial"/>
                <w:b/>
                <w:sz w:val="20"/>
              </w:rPr>
            </w:pPr>
            <w:r w:rsidRPr="00C57C9C">
              <w:rPr>
                <w:rFonts w:ascii="Arial" w:hAnsi="Arial"/>
                <w:b/>
                <w:sz w:val="20"/>
              </w:rPr>
              <w:t>Aufgabe 1</w:t>
            </w:r>
            <w:r w:rsidR="005426D3" w:rsidRPr="00C57C9C">
              <w:rPr>
                <w:rFonts w:ascii="Arial" w:hAnsi="Arial"/>
                <w:b/>
                <w:sz w:val="20"/>
              </w:rPr>
              <w:t>: Fragen zum Film</w:t>
            </w:r>
          </w:p>
          <w:p w14:paraId="3A8C4AB1" w14:textId="45983BB6" w:rsidR="00522D91" w:rsidRPr="001E0E22" w:rsidRDefault="00766669" w:rsidP="00766669">
            <w:pPr>
              <w:pStyle w:val="Kopfzeile"/>
              <w:tabs>
                <w:tab w:val="clear" w:pos="4536"/>
                <w:tab w:val="clear" w:pos="9072"/>
                <w:tab w:val="left" w:pos="6910"/>
              </w:tabs>
              <w:contextualSpacing/>
              <w:rPr>
                <w:rFonts w:ascii="Arial" w:hAnsi="Arial"/>
                <w:sz w:val="20"/>
              </w:rPr>
            </w:pPr>
            <w:r>
              <w:rPr>
                <w:rFonts w:ascii="Arial" w:hAnsi="Arial"/>
                <w:sz w:val="20"/>
              </w:rPr>
              <w:tab/>
            </w:r>
          </w:p>
          <w:p w14:paraId="1614C5FC" w14:textId="77777777" w:rsidR="00FD7ADA" w:rsidRDefault="004710DB" w:rsidP="001E0E22">
            <w:pPr>
              <w:pStyle w:val="Kopfzeile"/>
              <w:numPr>
                <w:ilvl w:val="0"/>
                <w:numId w:val="34"/>
              </w:numPr>
              <w:tabs>
                <w:tab w:val="clear" w:pos="4536"/>
                <w:tab w:val="clear" w:pos="9072"/>
              </w:tabs>
              <w:contextualSpacing/>
              <w:rPr>
                <w:rFonts w:ascii="Arial" w:hAnsi="Arial"/>
                <w:i/>
                <w:sz w:val="20"/>
              </w:rPr>
            </w:pPr>
            <w:r w:rsidRPr="001E0E22">
              <w:rPr>
                <w:rFonts w:ascii="Arial" w:hAnsi="Arial"/>
                <w:i/>
                <w:sz w:val="20"/>
              </w:rPr>
              <w:t>Wie alt muss</w:t>
            </w:r>
            <w:r w:rsidR="00B27209" w:rsidRPr="001E0E22">
              <w:rPr>
                <w:rFonts w:ascii="Arial" w:hAnsi="Arial"/>
                <w:i/>
                <w:sz w:val="20"/>
              </w:rPr>
              <w:t xml:space="preserve"> </w:t>
            </w:r>
            <w:r w:rsidR="006514D8" w:rsidRPr="001E0E22">
              <w:rPr>
                <w:rFonts w:ascii="Arial" w:hAnsi="Arial"/>
                <w:i/>
                <w:sz w:val="20"/>
              </w:rPr>
              <w:t xml:space="preserve">man </w:t>
            </w:r>
            <w:r w:rsidR="00B27209" w:rsidRPr="001E0E22">
              <w:rPr>
                <w:rFonts w:ascii="Arial" w:hAnsi="Arial"/>
                <w:i/>
                <w:sz w:val="20"/>
              </w:rPr>
              <w:t>sein, um Bundeskanzler oder Bundeskanzlerin zu werden?</w:t>
            </w:r>
          </w:p>
          <w:p w14:paraId="061FF2E4" w14:textId="77777777" w:rsidR="00FD7ADA" w:rsidRDefault="00FD7ADA" w:rsidP="00FD7ADA">
            <w:pPr>
              <w:pStyle w:val="Kopfzeile"/>
              <w:tabs>
                <w:tab w:val="clear" w:pos="4536"/>
                <w:tab w:val="clear" w:pos="9072"/>
              </w:tabs>
              <w:ind w:left="360"/>
              <w:contextualSpacing/>
              <w:rPr>
                <w:rFonts w:ascii="Arial" w:hAnsi="Arial"/>
                <w:i/>
                <w:sz w:val="20"/>
              </w:rPr>
            </w:pPr>
            <w:r w:rsidRPr="00FD7ADA">
              <w:rPr>
                <w:rFonts w:ascii="Arial" w:hAnsi="Arial"/>
                <w:sz w:val="20"/>
              </w:rPr>
              <w:t>______________</w:t>
            </w:r>
            <w:r>
              <w:rPr>
                <w:rFonts w:ascii="Arial" w:hAnsi="Arial"/>
                <w:sz w:val="20"/>
              </w:rPr>
              <w:t>_________________________________________________________________</w:t>
            </w:r>
          </w:p>
          <w:p w14:paraId="75CA686F" w14:textId="2E2F2EB0" w:rsidR="00FD7ADA" w:rsidRDefault="00FD7ADA" w:rsidP="00FD7ADA">
            <w:pPr>
              <w:pStyle w:val="Kopfzeile"/>
              <w:tabs>
                <w:tab w:val="clear" w:pos="4536"/>
                <w:tab w:val="clear" w:pos="9072"/>
              </w:tabs>
              <w:contextualSpacing/>
              <w:rPr>
                <w:rFonts w:ascii="Arial" w:hAnsi="Arial"/>
                <w:i/>
                <w:sz w:val="20"/>
              </w:rPr>
            </w:pPr>
          </w:p>
          <w:p w14:paraId="631ED999" w14:textId="77777777" w:rsidR="00C57C9C" w:rsidRDefault="00C57C9C" w:rsidP="00FD7ADA">
            <w:pPr>
              <w:pStyle w:val="Kopfzeile"/>
              <w:tabs>
                <w:tab w:val="clear" w:pos="4536"/>
                <w:tab w:val="clear" w:pos="9072"/>
              </w:tabs>
              <w:contextualSpacing/>
              <w:rPr>
                <w:rFonts w:ascii="Arial" w:hAnsi="Arial"/>
                <w:i/>
                <w:sz w:val="20"/>
              </w:rPr>
            </w:pPr>
          </w:p>
          <w:p w14:paraId="05E27AF7" w14:textId="0990BEA7" w:rsidR="00FD7ADA" w:rsidRPr="00FD7ADA" w:rsidRDefault="00B27209" w:rsidP="00FD7ADA">
            <w:pPr>
              <w:pStyle w:val="Kopfzeile"/>
              <w:numPr>
                <w:ilvl w:val="0"/>
                <w:numId w:val="34"/>
              </w:numPr>
              <w:tabs>
                <w:tab w:val="clear" w:pos="4536"/>
                <w:tab w:val="clear" w:pos="9072"/>
              </w:tabs>
              <w:contextualSpacing/>
              <w:rPr>
                <w:rFonts w:ascii="Arial" w:hAnsi="Arial"/>
                <w:i/>
                <w:sz w:val="20"/>
              </w:rPr>
            </w:pPr>
            <w:r w:rsidRPr="001E0E22">
              <w:rPr>
                <w:rFonts w:ascii="Arial" w:hAnsi="Arial"/>
                <w:i/>
                <w:sz w:val="20"/>
              </w:rPr>
              <w:t>Unterscheiden sich die theoretischen Voraussetzungen für die Kandidierenden vom tatsächlichen Ablauf?</w:t>
            </w:r>
          </w:p>
          <w:p w14:paraId="5C69F336" w14:textId="77777777" w:rsidR="00AF7A30" w:rsidRPr="001E0E22" w:rsidRDefault="00AF7A30" w:rsidP="001E0E22">
            <w:pPr>
              <w:pStyle w:val="Kopfzeile"/>
              <w:tabs>
                <w:tab w:val="clear" w:pos="4536"/>
                <w:tab w:val="clear" w:pos="9072"/>
              </w:tabs>
              <w:contextualSpacing/>
              <w:rPr>
                <w:rFonts w:ascii="Arial" w:hAnsi="Arial"/>
                <w:sz w:val="20"/>
              </w:rPr>
            </w:pPr>
          </w:p>
          <w:p w14:paraId="67A44BA3" w14:textId="77777777" w:rsidR="00B27209" w:rsidRPr="001E0E22" w:rsidRDefault="00560502" w:rsidP="001E0E22">
            <w:pPr>
              <w:pStyle w:val="Kopfzeile"/>
              <w:tabs>
                <w:tab w:val="clear" w:pos="4536"/>
                <w:tab w:val="clear" w:pos="9072"/>
              </w:tabs>
              <w:ind w:left="284"/>
              <w:contextualSpacing/>
              <w:rPr>
                <w:rFonts w:ascii="Arial" w:hAnsi="Arial"/>
                <w:sz w:val="20"/>
              </w:rPr>
            </w:pPr>
            <w:proofErr w:type="gramStart"/>
            <w:r w:rsidRPr="001E0E22">
              <w:rPr>
                <w:rFonts w:ascii="Arial" w:hAnsi="Arial"/>
                <w:sz w:val="20"/>
              </w:rPr>
              <w:t>[ ]</w:t>
            </w:r>
            <w:proofErr w:type="gramEnd"/>
            <w:r w:rsidRPr="001E0E22">
              <w:rPr>
                <w:rFonts w:ascii="Arial" w:hAnsi="Arial"/>
                <w:sz w:val="20"/>
              </w:rPr>
              <w:t xml:space="preserve">   Nein</w:t>
            </w:r>
            <w:r w:rsidR="00B27209" w:rsidRPr="001E0E22">
              <w:rPr>
                <w:rFonts w:ascii="Arial" w:hAnsi="Arial"/>
                <w:sz w:val="20"/>
              </w:rPr>
              <w:t>, in der Praxis läuft die Kandidatur genauso ab.</w:t>
            </w:r>
            <w:r w:rsidR="00AF7A30" w:rsidRPr="001E0E22">
              <w:rPr>
                <w:rFonts w:ascii="Arial" w:hAnsi="Arial"/>
                <w:sz w:val="20"/>
              </w:rPr>
              <w:t xml:space="preserve"> </w:t>
            </w:r>
          </w:p>
          <w:p w14:paraId="222825C0" w14:textId="784D37C7" w:rsidR="00AF7A30" w:rsidRPr="001E0E22" w:rsidRDefault="00560502" w:rsidP="001E0E22">
            <w:pPr>
              <w:pStyle w:val="Kopfzeile"/>
              <w:tabs>
                <w:tab w:val="clear" w:pos="4536"/>
                <w:tab w:val="clear" w:pos="9072"/>
              </w:tabs>
              <w:ind w:left="284"/>
              <w:contextualSpacing/>
              <w:rPr>
                <w:rFonts w:ascii="Arial" w:hAnsi="Arial"/>
                <w:sz w:val="20"/>
              </w:rPr>
            </w:pPr>
            <w:proofErr w:type="gramStart"/>
            <w:r w:rsidRPr="001E0E22">
              <w:rPr>
                <w:rFonts w:ascii="Arial" w:hAnsi="Arial"/>
                <w:sz w:val="20"/>
              </w:rPr>
              <w:t>[ ]</w:t>
            </w:r>
            <w:proofErr w:type="gramEnd"/>
            <w:r w:rsidRPr="001E0E22">
              <w:rPr>
                <w:rFonts w:ascii="Arial" w:hAnsi="Arial"/>
                <w:sz w:val="20"/>
              </w:rPr>
              <w:t xml:space="preserve">   Ja</w:t>
            </w:r>
            <w:r w:rsidR="00B27209" w:rsidRPr="001E0E22">
              <w:rPr>
                <w:rFonts w:ascii="Arial" w:hAnsi="Arial"/>
                <w:sz w:val="20"/>
              </w:rPr>
              <w:t xml:space="preserve">, in der Praxis muss man noch andere Hürden </w:t>
            </w:r>
            <w:r w:rsidR="003A2892" w:rsidRPr="001E0E22">
              <w:rPr>
                <w:rFonts w:ascii="Arial" w:hAnsi="Arial"/>
                <w:sz w:val="20"/>
              </w:rPr>
              <w:t>überwinden</w:t>
            </w:r>
            <w:r w:rsidR="00B27209" w:rsidRPr="001E0E22">
              <w:rPr>
                <w:rFonts w:ascii="Arial" w:hAnsi="Arial"/>
                <w:sz w:val="20"/>
              </w:rPr>
              <w:t xml:space="preserve">, um </w:t>
            </w:r>
            <w:r w:rsidR="003A2892" w:rsidRPr="001E0E22">
              <w:rPr>
                <w:rFonts w:ascii="Arial" w:hAnsi="Arial"/>
                <w:sz w:val="20"/>
              </w:rPr>
              <w:t xml:space="preserve">Kandidat/in </w:t>
            </w:r>
            <w:r w:rsidR="00B27209" w:rsidRPr="001E0E22">
              <w:rPr>
                <w:rFonts w:ascii="Arial" w:hAnsi="Arial"/>
                <w:sz w:val="20"/>
              </w:rPr>
              <w:t>zu werden.</w:t>
            </w:r>
            <w:r w:rsidR="00AF7A30" w:rsidRPr="001E0E22">
              <w:rPr>
                <w:rFonts w:ascii="Arial" w:hAnsi="Arial"/>
                <w:sz w:val="20"/>
              </w:rPr>
              <w:t xml:space="preserve"> </w:t>
            </w:r>
          </w:p>
          <w:p w14:paraId="584B2603" w14:textId="71888A5E" w:rsidR="00C57C9C" w:rsidRDefault="00C57C9C" w:rsidP="001E0E22">
            <w:pPr>
              <w:pStyle w:val="Kopfzeile"/>
              <w:tabs>
                <w:tab w:val="clear" w:pos="4536"/>
                <w:tab w:val="clear" w:pos="9072"/>
              </w:tabs>
              <w:contextualSpacing/>
              <w:rPr>
                <w:rFonts w:ascii="Arial" w:hAnsi="Arial"/>
                <w:sz w:val="20"/>
              </w:rPr>
            </w:pPr>
          </w:p>
          <w:p w14:paraId="1E31338F" w14:textId="77777777" w:rsidR="00C57C9C" w:rsidRPr="001E0E22" w:rsidRDefault="00C57C9C" w:rsidP="001E0E22">
            <w:pPr>
              <w:pStyle w:val="Kopfzeile"/>
              <w:tabs>
                <w:tab w:val="clear" w:pos="4536"/>
                <w:tab w:val="clear" w:pos="9072"/>
              </w:tabs>
              <w:contextualSpacing/>
              <w:rPr>
                <w:rFonts w:ascii="Arial" w:hAnsi="Arial"/>
                <w:sz w:val="20"/>
              </w:rPr>
            </w:pPr>
          </w:p>
          <w:p w14:paraId="5E47A315" w14:textId="31D4F00D" w:rsidR="00AF7A30" w:rsidRDefault="00B27209" w:rsidP="001E0E22">
            <w:pPr>
              <w:pStyle w:val="Kopfzeile"/>
              <w:numPr>
                <w:ilvl w:val="0"/>
                <w:numId w:val="34"/>
              </w:numPr>
              <w:tabs>
                <w:tab w:val="clear" w:pos="4536"/>
                <w:tab w:val="clear" w:pos="9072"/>
              </w:tabs>
              <w:contextualSpacing/>
              <w:rPr>
                <w:rFonts w:ascii="Arial" w:hAnsi="Arial"/>
                <w:i/>
                <w:sz w:val="20"/>
              </w:rPr>
            </w:pPr>
            <w:r w:rsidRPr="001E0E22">
              <w:rPr>
                <w:rFonts w:ascii="Arial" w:hAnsi="Arial"/>
                <w:i/>
                <w:sz w:val="20"/>
              </w:rPr>
              <w:t>Welches sind praktisch die Grundvoraussetzungen</w:t>
            </w:r>
            <w:r w:rsidR="00AA20D1" w:rsidRPr="001E0E22">
              <w:rPr>
                <w:rFonts w:ascii="Arial" w:hAnsi="Arial"/>
                <w:i/>
                <w:sz w:val="20"/>
              </w:rPr>
              <w:t>,</w:t>
            </w:r>
            <w:r w:rsidRPr="001E0E22">
              <w:rPr>
                <w:rFonts w:ascii="Arial" w:hAnsi="Arial"/>
                <w:i/>
                <w:sz w:val="20"/>
              </w:rPr>
              <w:t xml:space="preserve"> um Kanzler respektive Kanzlerin zu werden?</w:t>
            </w:r>
          </w:p>
          <w:p w14:paraId="1D8FF1E3" w14:textId="77777777" w:rsidR="00FD7ADA" w:rsidRPr="00FD7ADA" w:rsidRDefault="00FD7ADA" w:rsidP="00FD7ADA">
            <w:pPr>
              <w:pStyle w:val="Kopfzeile"/>
              <w:tabs>
                <w:tab w:val="clear" w:pos="4536"/>
                <w:tab w:val="clear" w:pos="9072"/>
              </w:tabs>
              <w:spacing w:line="360" w:lineRule="auto"/>
              <w:ind w:left="360"/>
              <w:contextualSpacing/>
              <w:rPr>
                <w:rFonts w:ascii="Arial" w:hAnsi="Arial"/>
                <w:i/>
                <w:sz w:val="20"/>
              </w:rPr>
            </w:pPr>
            <w:r w:rsidRPr="00FD7ADA">
              <w:rPr>
                <w:rFonts w:ascii="Arial" w:hAnsi="Arial"/>
                <w:sz w:val="20"/>
              </w:rPr>
              <w:t>______________</w:t>
            </w:r>
            <w:r>
              <w:rPr>
                <w:rFonts w:ascii="Arial" w:hAnsi="Arial"/>
                <w:sz w:val="20"/>
              </w:rPr>
              <w:t>_________________________________________________________________</w:t>
            </w:r>
          </w:p>
          <w:p w14:paraId="1F7232CD" w14:textId="77777777" w:rsidR="00FD7ADA" w:rsidRPr="00FD7ADA" w:rsidRDefault="00FD7ADA" w:rsidP="00FD7ADA">
            <w:pPr>
              <w:pStyle w:val="Kopfzeile"/>
              <w:tabs>
                <w:tab w:val="clear" w:pos="4536"/>
                <w:tab w:val="clear" w:pos="9072"/>
              </w:tabs>
              <w:spacing w:line="360" w:lineRule="auto"/>
              <w:ind w:left="360"/>
              <w:contextualSpacing/>
              <w:rPr>
                <w:rFonts w:ascii="Arial" w:hAnsi="Arial"/>
                <w:i/>
                <w:sz w:val="20"/>
              </w:rPr>
            </w:pPr>
            <w:r w:rsidRPr="00FD7ADA">
              <w:rPr>
                <w:rFonts w:ascii="Arial" w:hAnsi="Arial"/>
                <w:sz w:val="20"/>
              </w:rPr>
              <w:t>______________</w:t>
            </w:r>
            <w:r>
              <w:rPr>
                <w:rFonts w:ascii="Arial" w:hAnsi="Arial"/>
                <w:sz w:val="20"/>
              </w:rPr>
              <w:t>_________________________________________________________________</w:t>
            </w:r>
          </w:p>
          <w:p w14:paraId="63F7631D" w14:textId="0CFB89B4" w:rsidR="00FD7ADA" w:rsidRDefault="00FD7ADA" w:rsidP="00FD7ADA">
            <w:pPr>
              <w:pStyle w:val="Kopfzeile"/>
              <w:tabs>
                <w:tab w:val="clear" w:pos="4536"/>
                <w:tab w:val="clear" w:pos="9072"/>
              </w:tabs>
              <w:contextualSpacing/>
              <w:rPr>
                <w:rFonts w:ascii="Arial" w:hAnsi="Arial"/>
                <w:i/>
                <w:sz w:val="20"/>
              </w:rPr>
            </w:pPr>
          </w:p>
          <w:p w14:paraId="28DE705F" w14:textId="77777777" w:rsidR="00C57C9C" w:rsidRPr="00FD7ADA" w:rsidRDefault="00C57C9C" w:rsidP="00FD7ADA">
            <w:pPr>
              <w:pStyle w:val="Kopfzeile"/>
              <w:tabs>
                <w:tab w:val="clear" w:pos="4536"/>
                <w:tab w:val="clear" w:pos="9072"/>
              </w:tabs>
              <w:contextualSpacing/>
              <w:rPr>
                <w:rFonts w:ascii="Arial" w:hAnsi="Arial"/>
                <w:i/>
                <w:sz w:val="20"/>
              </w:rPr>
            </w:pPr>
          </w:p>
          <w:p w14:paraId="038843AD" w14:textId="77777777" w:rsidR="00485279" w:rsidRDefault="00B27209" w:rsidP="00485279">
            <w:pPr>
              <w:pStyle w:val="Kopfzeile"/>
              <w:numPr>
                <w:ilvl w:val="0"/>
                <w:numId w:val="34"/>
              </w:numPr>
              <w:tabs>
                <w:tab w:val="clear" w:pos="4536"/>
                <w:tab w:val="clear" w:pos="9072"/>
              </w:tabs>
              <w:contextualSpacing/>
              <w:rPr>
                <w:rFonts w:ascii="Arial" w:hAnsi="Arial"/>
                <w:i/>
                <w:sz w:val="20"/>
              </w:rPr>
            </w:pPr>
            <w:r w:rsidRPr="001E0E22">
              <w:rPr>
                <w:rFonts w:ascii="Arial" w:hAnsi="Arial"/>
                <w:i/>
                <w:sz w:val="20"/>
              </w:rPr>
              <w:t xml:space="preserve">Bisher stellten immer die gleichen </w:t>
            </w:r>
            <w:r w:rsidR="005E5CCF" w:rsidRPr="001E0E22">
              <w:rPr>
                <w:rFonts w:ascii="Arial" w:hAnsi="Arial"/>
                <w:i/>
                <w:sz w:val="20"/>
              </w:rPr>
              <w:t>zwei Parteien d</w:t>
            </w:r>
            <w:r w:rsidR="00EF7AE5" w:rsidRPr="001E0E22">
              <w:rPr>
                <w:rFonts w:ascii="Arial" w:hAnsi="Arial"/>
                <w:i/>
                <w:sz w:val="20"/>
              </w:rPr>
              <w:t>en/die</w:t>
            </w:r>
            <w:r w:rsidR="005E5CCF" w:rsidRPr="001E0E22">
              <w:rPr>
                <w:rFonts w:ascii="Arial" w:hAnsi="Arial"/>
                <w:i/>
                <w:sz w:val="20"/>
              </w:rPr>
              <w:t xml:space="preserve"> Bundeskanzler</w:t>
            </w:r>
            <w:r w:rsidR="00EF7AE5" w:rsidRPr="001E0E22">
              <w:rPr>
                <w:rFonts w:ascii="Arial" w:hAnsi="Arial"/>
                <w:i/>
                <w:sz w:val="20"/>
              </w:rPr>
              <w:t>/in</w:t>
            </w:r>
            <w:r w:rsidR="005E5CCF" w:rsidRPr="001E0E22">
              <w:rPr>
                <w:rFonts w:ascii="Arial" w:hAnsi="Arial"/>
                <w:i/>
                <w:sz w:val="20"/>
              </w:rPr>
              <w:t xml:space="preserve">. </w:t>
            </w:r>
            <w:r w:rsidR="00485279">
              <w:rPr>
                <w:rFonts w:ascii="Arial" w:hAnsi="Arial"/>
                <w:i/>
                <w:sz w:val="20"/>
              </w:rPr>
              <w:t>Welche sind es? Und</w:t>
            </w:r>
          </w:p>
          <w:p w14:paraId="294DBA38" w14:textId="77777777" w:rsidR="00485279" w:rsidRDefault="00B27209" w:rsidP="00485279">
            <w:pPr>
              <w:pStyle w:val="Kopfzeile"/>
              <w:tabs>
                <w:tab w:val="clear" w:pos="4536"/>
                <w:tab w:val="clear" w:pos="9072"/>
              </w:tabs>
              <w:ind w:left="360"/>
              <w:contextualSpacing/>
              <w:rPr>
                <w:rFonts w:ascii="Arial" w:hAnsi="Arial"/>
                <w:i/>
                <w:sz w:val="20"/>
              </w:rPr>
            </w:pPr>
            <w:r w:rsidRPr="00485279">
              <w:rPr>
                <w:rFonts w:ascii="Arial" w:hAnsi="Arial"/>
                <w:i/>
                <w:sz w:val="20"/>
              </w:rPr>
              <w:t xml:space="preserve">welche Schweizer Partei kann man </w:t>
            </w:r>
            <w:r w:rsidR="006514D8" w:rsidRPr="00485279">
              <w:rPr>
                <w:rFonts w:ascii="Arial" w:hAnsi="Arial"/>
                <w:i/>
                <w:sz w:val="20"/>
              </w:rPr>
              <w:t xml:space="preserve">ihnen </w:t>
            </w:r>
            <w:r w:rsidRPr="00485279">
              <w:rPr>
                <w:rFonts w:ascii="Arial" w:hAnsi="Arial"/>
                <w:i/>
                <w:sz w:val="20"/>
              </w:rPr>
              <w:t>gegenüberstellen?</w:t>
            </w:r>
          </w:p>
          <w:p w14:paraId="2F3E9276" w14:textId="66CCD1B6" w:rsidR="00485279" w:rsidRPr="00FD7ADA" w:rsidRDefault="00485279" w:rsidP="00485279">
            <w:pPr>
              <w:pStyle w:val="Kopfzeile"/>
              <w:tabs>
                <w:tab w:val="clear" w:pos="4536"/>
                <w:tab w:val="clear" w:pos="9072"/>
              </w:tabs>
              <w:spacing w:line="360" w:lineRule="auto"/>
              <w:ind w:left="360"/>
              <w:contextualSpacing/>
              <w:rPr>
                <w:rFonts w:ascii="Arial" w:hAnsi="Arial"/>
                <w:i/>
                <w:sz w:val="20"/>
              </w:rPr>
            </w:pPr>
            <w:r w:rsidRPr="00FD7ADA">
              <w:rPr>
                <w:rFonts w:ascii="Arial" w:hAnsi="Arial"/>
                <w:sz w:val="20"/>
              </w:rPr>
              <w:t>______________</w:t>
            </w:r>
            <w:r>
              <w:rPr>
                <w:rFonts w:ascii="Arial" w:hAnsi="Arial"/>
                <w:sz w:val="20"/>
              </w:rPr>
              <w:t>_________________________________________________________</w:t>
            </w:r>
            <w:r w:rsidRPr="00FD7ADA">
              <w:rPr>
                <w:rFonts w:ascii="Arial" w:hAnsi="Arial"/>
                <w:sz w:val="20"/>
              </w:rPr>
              <w:t>______________</w:t>
            </w:r>
            <w:r>
              <w:rPr>
                <w:rFonts w:ascii="Arial" w:hAnsi="Arial"/>
                <w:sz w:val="20"/>
              </w:rPr>
              <w:t>_________________________________________________________________________</w:t>
            </w:r>
          </w:p>
          <w:p w14:paraId="754C1EB9" w14:textId="472479F9" w:rsidR="00485279" w:rsidRDefault="00485279" w:rsidP="00485279">
            <w:pPr>
              <w:pStyle w:val="Kopfzeile"/>
              <w:tabs>
                <w:tab w:val="clear" w:pos="4536"/>
                <w:tab w:val="clear" w:pos="9072"/>
              </w:tabs>
              <w:ind w:left="284" w:hanging="284"/>
              <w:contextualSpacing/>
              <w:rPr>
                <w:rFonts w:ascii="Arial" w:hAnsi="Arial"/>
                <w:i/>
                <w:sz w:val="20"/>
              </w:rPr>
            </w:pPr>
          </w:p>
          <w:p w14:paraId="5D6814E1" w14:textId="77777777" w:rsidR="00C57C9C" w:rsidRPr="00485279" w:rsidRDefault="00C57C9C" w:rsidP="00485279">
            <w:pPr>
              <w:pStyle w:val="Kopfzeile"/>
              <w:tabs>
                <w:tab w:val="clear" w:pos="4536"/>
                <w:tab w:val="clear" w:pos="9072"/>
              </w:tabs>
              <w:ind w:left="284" w:hanging="284"/>
              <w:contextualSpacing/>
              <w:rPr>
                <w:rFonts w:ascii="Arial" w:hAnsi="Arial"/>
                <w:i/>
                <w:sz w:val="20"/>
              </w:rPr>
            </w:pPr>
          </w:p>
          <w:p w14:paraId="79952EA6" w14:textId="2B33B605" w:rsidR="00485279" w:rsidRDefault="00B27209" w:rsidP="00485279">
            <w:pPr>
              <w:pStyle w:val="Kopfzeile"/>
              <w:numPr>
                <w:ilvl w:val="0"/>
                <w:numId w:val="34"/>
              </w:numPr>
              <w:tabs>
                <w:tab w:val="clear" w:pos="4536"/>
                <w:tab w:val="clear" w:pos="9072"/>
              </w:tabs>
              <w:spacing w:line="360" w:lineRule="auto"/>
              <w:contextualSpacing/>
              <w:rPr>
                <w:rFonts w:ascii="Arial" w:hAnsi="Arial"/>
                <w:i/>
                <w:sz w:val="20"/>
              </w:rPr>
            </w:pPr>
            <w:r w:rsidRPr="001E0E22">
              <w:rPr>
                <w:rFonts w:ascii="Arial" w:hAnsi="Arial"/>
                <w:i/>
                <w:sz w:val="20"/>
              </w:rPr>
              <w:t>Wer schlägt s</w:t>
            </w:r>
            <w:r w:rsidR="00560502" w:rsidRPr="001E0E22">
              <w:rPr>
                <w:rFonts w:ascii="Arial" w:hAnsi="Arial"/>
                <w:i/>
                <w:sz w:val="20"/>
              </w:rPr>
              <w:t>chliesslich einen Kandidaten</w:t>
            </w:r>
            <w:r w:rsidRPr="001E0E22">
              <w:rPr>
                <w:rFonts w:ascii="Arial" w:hAnsi="Arial"/>
                <w:i/>
                <w:sz w:val="20"/>
              </w:rPr>
              <w:t xml:space="preserve"> vor und wer wählt </w:t>
            </w:r>
            <w:r w:rsidR="0063239E" w:rsidRPr="001E0E22">
              <w:rPr>
                <w:rFonts w:ascii="Arial" w:hAnsi="Arial"/>
                <w:i/>
                <w:sz w:val="20"/>
              </w:rPr>
              <w:t>den/die</w:t>
            </w:r>
            <w:r w:rsidRPr="001E0E22">
              <w:rPr>
                <w:rFonts w:ascii="Arial" w:hAnsi="Arial"/>
                <w:i/>
                <w:sz w:val="20"/>
              </w:rPr>
              <w:t xml:space="preserve"> Bundeskanzle</w:t>
            </w:r>
            <w:r w:rsidR="0063239E" w:rsidRPr="001E0E22">
              <w:rPr>
                <w:rFonts w:ascii="Arial" w:hAnsi="Arial"/>
                <w:i/>
                <w:sz w:val="20"/>
              </w:rPr>
              <w:t>r</w:t>
            </w:r>
            <w:r w:rsidR="00015B0E" w:rsidRPr="001E0E22">
              <w:rPr>
                <w:rFonts w:ascii="Arial" w:hAnsi="Arial"/>
                <w:i/>
                <w:sz w:val="20"/>
              </w:rPr>
              <w:t>/in</w:t>
            </w:r>
            <w:r w:rsidR="00485279">
              <w:rPr>
                <w:rFonts w:ascii="Arial" w:hAnsi="Arial"/>
                <w:i/>
                <w:sz w:val="20"/>
              </w:rPr>
              <w:t>?</w:t>
            </w:r>
          </w:p>
          <w:p w14:paraId="79DAA0E0" w14:textId="54E37793" w:rsidR="00485279" w:rsidRDefault="00485279" w:rsidP="00485279">
            <w:pPr>
              <w:pStyle w:val="Kopfzeile"/>
              <w:tabs>
                <w:tab w:val="clear" w:pos="4536"/>
                <w:tab w:val="clear" w:pos="9072"/>
              </w:tabs>
              <w:ind w:left="360"/>
              <w:contextualSpacing/>
              <w:rPr>
                <w:rFonts w:ascii="Arial" w:hAnsi="Arial"/>
                <w:sz w:val="20"/>
              </w:rPr>
            </w:pPr>
            <w:r w:rsidRPr="00FD7ADA">
              <w:rPr>
                <w:rFonts w:ascii="Arial" w:hAnsi="Arial"/>
                <w:sz w:val="20"/>
              </w:rPr>
              <w:t>______________</w:t>
            </w:r>
            <w:r>
              <w:rPr>
                <w:rFonts w:ascii="Arial" w:hAnsi="Arial"/>
                <w:sz w:val="20"/>
              </w:rPr>
              <w:t>_________________________________________________________________</w:t>
            </w:r>
          </w:p>
          <w:p w14:paraId="356F2FB9" w14:textId="77777777" w:rsidR="00A72A6A" w:rsidRPr="00485279" w:rsidRDefault="00A72A6A" w:rsidP="00485279">
            <w:pPr>
              <w:pStyle w:val="Kopfzeile"/>
              <w:tabs>
                <w:tab w:val="clear" w:pos="4536"/>
                <w:tab w:val="clear" w:pos="9072"/>
              </w:tabs>
              <w:ind w:left="360"/>
              <w:contextualSpacing/>
              <w:rPr>
                <w:rFonts w:ascii="Arial" w:hAnsi="Arial"/>
                <w:i/>
                <w:sz w:val="20"/>
              </w:rPr>
            </w:pPr>
          </w:p>
          <w:p w14:paraId="7A8D1277" w14:textId="2367956D" w:rsidR="00161D23" w:rsidRPr="001E0E22" w:rsidRDefault="00161D23" w:rsidP="001E0E22">
            <w:pPr>
              <w:pStyle w:val="Kopfzeile"/>
              <w:tabs>
                <w:tab w:val="clear" w:pos="4536"/>
                <w:tab w:val="clear" w:pos="9072"/>
              </w:tabs>
              <w:contextualSpacing/>
              <w:rPr>
                <w:rFonts w:ascii="Arial" w:hAnsi="Arial"/>
                <w:sz w:val="18"/>
              </w:rPr>
            </w:pPr>
          </w:p>
          <w:p w14:paraId="57DC4340" w14:textId="5459DCD9" w:rsidR="00BF4D25" w:rsidRPr="001E0E22" w:rsidRDefault="00BF4D25" w:rsidP="00C57C9C">
            <w:pPr>
              <w:pStyle w:val="Kopfzeile"/>
              <w:tabs>
                <w:tab w:val="clear" w:pos="4536"/>
                <w:tab w:val="clear" w:pos="9072"/>
              </w:tabs>
              <w:contextualSpacing/>
              <w:rPr>
                <w:rFonts w:ascii="Arial" w:hAnsi="Arial"/>
                <w:sz w:val="18"/>
              </w:rPr>
            </w:pPr>
            <w:r w:rsidRPr="001E0E22">
              <w:rPr>
                <w:rFonts w:ascii="Arial" w:hAnsi="Arial"/>
                <w:noProof/>
                <w:sz w:val="18"/>
                <w:lang w:eastAsia="de-CH"/>
              </w:rPr>
              <w:drawing>
                <wp:inline distT="0" distB="0" distL="0" distR="0" wp14:anchorId="5191C721" wp14:editId="4FF25D34">
                  <wp:extent cx="5856000" cy="2196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ichstag_building_Berlin_view_from_west_before_sunset.jpg"/>
                          <pic:cNvPicPr/>
                        </pic:nvPicPr>
                        <pic:blipFill>
                          <a:blip r:embed="rId8"/>
                          <a:stretch>
                            <a:fillRect/>
                          </a:stretch>
                        </pic:blipFill>
                        <pic:spPr>
                          <a:xfrm>
                            <a:off x="0" y="0"/>
                            <a:ext cx="5856000" cy="2196000"/>
                          </a:xfrm>
                          <a:prstGeom prst="rect">
                            <a:avLst/>
                          </a:prstGeom>
                        </pic:spPr>
                      </pic:pic>
                    </a:graphicData>
                  </a:graphic>
                </wp:inline>
              </w:drawing>
            </w:r>
          </w:p>
          <w:p w14:paraId="167A4701" w14:textId="45D3C80E" w:rsidR="00BF4D25" w:rsidRPr="001E0E22" w:rsidRDefault="00BF4D25" w:rsidP="00C57C9C">
            <w:pPr>
              <w:pStyle w:val="Kopfzeile"/>
              <w:tabs>
                <w:tab w:val="clear" w:pos="4536"/>
                <w:tab w:val="clear" w:pos="9072"/>
              </w:tabs>
              <w:contextualSpacing/>
              <w:rPr>
                <w:rFonts w:ascii="Arial" w:hAnsi="Arial"/>
                <w:sz w:val="12"/>
                <w:szCs w:val="12"/>
              </w:rPr>
            </w:pPr>
            <w:r w:rsidRPr="001E0E22">
              <w:rPr>
                <w:rFonts w:ascii="Arial" w:hAnsi="Arial"/>
                <w:sz w:val="12"/>
                <w:szCs w:val="12"/>
              </w:rPr>
              <w:t xml:space="preserve">Bild: </w:t>
            </w:r>
            <w:r w:rsidR="00562135" w:rsidRPr="001E0E22">
              <w:rPr>
                <w:rFonts w:ascii="Arial" w:hAnsi="Arial"/>
                <w:bCs/>
                <w:sz w:val="12"/>
                <w:szCs w:val="12"/>
              </w:rPr>
              <w:t>Reichstagsgebäude in Berlin (W</w:t>
            </w:r>
            <w:r w:rsidR="00D76F14" w:rsidRPr="001E0E22">
              <w:rPr>
                <w:rFonts w:ascii="Arial" w:hAnsi="Arial"/>
                <w:bCs/>
                <w:sz w:val="12"/>
                <w:szCs w:val="12"/>
              </w:rPr>
              <w:t xml:space="preserve">ikimedia </w:t>
            </w:r>
            <w:proofErr w:type="spellStart"/>
            <w:r w:rsidR="00D76F14" w:rsidRPr="001E0E22">
              <w:rPr>
                <w:rFonts w:ascii="Arial" w:hAnsi="Arial"/>
                <w:bCs/>
                <w:sz w:val="12"/>
                <w:szCs w:val="12"/>
              </w:rPr>
              <w:t>Commons</w:t>
            </w:r>
            <w:proofErr w:type="spellEnd"/>
            <w:r w:rsidR="00D76F14" w:rsidRPr="001E0E22">
              <w:rPr>
                <w:rFonts w:ascii="Arial" w:hAnsi="Arial"/>
                <w:bCs/>
                <w:sz w:val="12"/>
                <w:szCs w:val="12"/>
              </w:rPr>
              <w:t>, Jürgen Matern</w:t>
            </w:r>
            <w:r w:rsidR="00562135" w:rsidRPr="001E0E22">
              <w:rPr>
                <w:rFonts w:ascii="Arial" w:hAnsi="Arial"/>
                <w:bCs/>
                <w:sz w:val="12"/>
                <w:szCs w:val="12"/>
              </w:rPr>
              <w:t>)</w:t>
            </w:r>
          </w:p>
          <w:p w14:paraId="603C0333" w14:textId="77777777" w:rsidR="00BF4D25" w:rsidRPr="001E0E22" w:rsidRDefault="00BF4D25" w:rsidP="001E0E22">
            <w:pPr>
              <w:pStyle w:val="Kopfzeile"/>
              <w:tabs>
                <w:tab w:val="clear" w:pos="4536"/>
                <w:tab w:val="clear" w:pos="9072"/>
              </w:tabs>
              <w:contextualSpacing/>
              <w:rPr>
                <w:rFonts w:ascii="Arial" w:hAnsi="Arial"/>
                <w:sz w:val="18"/>
              </w:rPr>
            </w:pPr>
          </w:p>
          <w:p w14:paraId="7ADD7130" w14:textId="43E4104B" w:rsidR="00161D23" w:rsidRDefault="00161D23" w:rsidP="001E0E22">
            <w:pPr>
              <w:pStyle w:val="Kopfzeile"/>
              <w:tabs>
                <w:tab w:val="clear" w:pos="4536"/>
                <w:tab w:val="clear" w:pos="9072"/>
              </w:tabs>
              <w:contextualSpacing/>
              <w:jc w:val="center"/>
              <w:rPr>
                <w:rFonts w:ascii="Arial" w:hAnsi="Arial"/>
                <w:sz w:val="18"/>
              </w:rPr>
            </w:pPr>
          </w:p>
          <w:p w14:paraId="1F51F207" w14:textId="69141CD3" w:rsidR="00C57C9C" w:rsidRDefault="00C57C9C" w:rsidP="001E0E22">
            <w:pPr>
              <w:pStyle w:val="Kopfzeile"/>
              <w:tabs>
                <w:tab w:val="clear" w:pos="4536"/>
                <w:tab w:val="clear" w:pos="9072"/>
              </w:tabs>
              <w:contextualSpacing/>
              <w:jc w:val="center"/>
              <w:rPr>
                <w:rFonts w:ascii="Arial" w:hAnsi="Arial"/>
                <w:sz w:val="18"/>
              </w:rPr>
            </w:pPr>
          </w:p>
          <w:p w14:paraId="43A2C6E2" w14:textId="314527F0" w:rsidR="00C57C9C" w:rsidRDefault="00C57C9C" w:rsidP="001E0E22">
            <w:pPr>
              <w:pStyle w:val="Kopfzeile"/>
              <w:tabs>
                <w:tab w:val="clear" w:pos="4536"/>
                <w:tab w:val="clear" w:pos="9072"/>
              </w:tabs>
              <w:contextualSpacing/>
              <w:jc w:val="center"/>
              <w:rPr>
                <w:rFonts w:ascii="Arial" w:hAnsi="Arial"/>
                <w:sz w:val="18"/>
              </w:rPr>
            </w:pPr>
          </w:p>
          <w:p w14:paraId="4A55A448" w14:textId="25A0D876" w:rsidR="00C57C9C" w:rsidRPr="001E0E22" w:rsidRDefault="00C57C9C" w:rsidP="00C57C9C">
            <w:pPr>
              <w:pStyle w:val="Kopfzeile"/>
              <w:tabs>
                <w:tab w:val="clear" w:pos="4536"/>
                <w:tab w:val="clear" w:pos="9072"/>
              </w:tabs>
              <w:contextualSpacing/>
              <w:rPr>
                <w:rFonts w:ascii="Arial" w:hAnsi="Arial"/>
                <w:sz w:val="18"/>
              </w:rPr>
            </w:pPr>
          </w:p>
          <w:p w14:paraId="48725428" w14:textId="54475451" w:rsidR="00376112" w:rsidRDefault="00376112" w:rsidP="007B6048">
            <w:pPr>
              <w:pStyle w:val="Kopfzeile"/>
              <w:numPr>
                <w:ilvl w:val="0"/>
                <w:numId w:val="34"/>
              </w:numPr>
              <w:tabs>
                <w:tab w:val="clear" w:pos="4536"/>
                <w:tab w:val="clear" w:pos="9072"/>
              </w:tabs>
              <w:contextualSpacing/>
              <w:rPr>
                <w:rFonts w:ascii="Arial" w:hAnsi="Arial"/>
                <w:i/>
                <w:sz w:val="20"/>
              </w:rPr>
            </w:pPr>
            <w:r w:rsidRPr="001E0E22">
              <w:rPr>
                <w:rFonts w:ascii="Arial" w:hAnsi="Arial"/>
                <w:i/>
                <w:sz w:val="20"/>
              </w:rPr>
              <w:lastRenderedPageBreak/>
              <w:t xml:space="preserve">Was passiert, wenn sich die Bundestagsabgeordneten nicht einigen können? </w:t>
            </w:r>
          </w:p>
          <w:p w14:paraId="333A70BE" w14:textId="77777777" w:rsidR="007B6048" w:rsidRPr="00FD7ADA" w:rsidRDefault="007B6048" w:rsidP="00C57C9C">
            <w:pPr>
              <w:pStyle w:val="Kopfzeile"/>
              <w:tabs>
                <w:tab w:val="clear" w:pos="4536"/>
                <w:tab w:val="clear" w:pos="9072"/>
              </w:tabs>
              <w:spacing w:line="360" w:lineRule="auto"/>
              <w:ind w:left="360"/>
              <w:contextualSpacing/>
              <w:rPr>
                <w:rFonts w:ascii="Arial" w:hAnsi="Arial"/>
                <w:i/>
                <w:sz w:val="20"/>
              </w:rPr>
            </w:pPr>
            <w:r w:rsidRPr="00FD7ADA">
              <w:rPr>
                <w:rFonts w:ascii="Arial" w:hAnsi="Arial"/>
                <w:sz w:val="20"/>
              </w:rPr>
              <w:t>______________</w:t>
            </w:r>
            <w:r>
              <w:rPr>
                <w:rFonts w:ascii="Arial" w:hAnsi="Arial"/>
                <w:sz w:val="20"/>
              </w:rPr>
              <w:t>_________________________________________________________________</w:t>
            </w:r>
          </w:p>
          <w:p w14:paraId="45E40A17" w14:textId="77777777" w:rsidR="007B6048" w:rsidRPr="00FD7ADA" w:rsidRDefault="007B6048" w:rsidP="00C57C9C">
            <w:pPr>
              <w:pStyle w:val="Kopfzeile"/>
              <w:tabs>
                <w:tab w:val="clear" w:pos="4536"/>
                <w:tab w:val="clear" w:pos="9072"/>
              </w:tabs>
              <w:spacing w:line="360" w:lineRule="auto"/>
              <w:ind w:left="360"/>
              <w:contextualSpacing/>
              <w:rPr>
                <w:rFonts w:ascii="Arial" w:hAnsi="Arial"/>
                <w:i/>
                <w:sz w:val="20"/>
              </w:rPr>
            </w:pPr>
            <w:r w:rsidRPr="00FD7ADA">
              <w:rPr>
                <w:rFonts w:ascii="Arial" w:hAnsi="Arial"/>
                <w:sz w:val="20"/>
              </w:rPr>
              <w:t>______________</w:t>
            </w:r>
            <w:r>
              <w:rPr>
                <w:rFonts w:ascii="Arial" w:hAnsi="Arial"/>
                <w:sz w:val="20"/>
              </w:rPr>
              <w:t>_________________________________________________________________</w:t>
            </w:r>
          </w:p>
          <w:p w14:paraId="4F7A8D2E" w14:textId="09C7E3A8" w:rsidR="007B6048" w:rsidRDefault="007B6048" w:rsidP="007B6048">
            <w:pPr>
              <w:pStyle w:val="Kopfzeile"/>
              <w:tabs>
                <w:tab w:val="clear" w:pos="4536"/>
                <w:tab w:val="clear" w:pos="9072"/>
              </w:tabs>
              <w:ind w:left="360"/>
              <w:contextualSpacing/>
              <w:rPr>
                <w:rFonts w:ascii="Arial" w:hAnsi="Arial"/>
                <w:i/>
                <w:sz w:val="20"/>
              </w:rPr>
            </w:pPr>
          </w:p>
          <w:p w14:paraId="547546F2" w14:textId="77777777" w:rsidR="00C57C9C" w:rsidRPr="001E0E22" w:rsidRDefault="00C57C9C" w:rsidP="007B6048">
            <w:pPr>
              <w:pStyle w:val="Kopfzeile"/>
              <w:tabs>
                <w:tab w:val="clear" w:pos="4536"/>
                <w:tab w:val="clear" w:pos="9072"/>
              </w:tabs>
              <w:ind w:left="360"/>
              <w:contextualSpacing/>
              <w:rPr>
                <w:rFonts w:ascii="Arial" w:hAnsi="Arial"/>
                <w:i/>
                <w:sz w:val="20"/>
              </w:rPr>
            </w:pPr>
          </w:p>
          <w:p w14:paraId="782993C7" w14:textId="5471291F" w:rsidR="000F5BE7" w:rsidRPr="001E0E22" w:rsidRDefault="00B27209" w:rsidP="00C822C8">
            <w:pPr>
              <w:pStyle w:val="Kopfzeile"/>
              <w:numPr>
                <w:ilvl w:val="0"/>
                <w:numId w:val="34"/>
              </w:numPr>
              <w:tabs>
                <w:tab w:val="clear" w:pos="4536"/>
                <w:tab w:val="clear" w:pos="9072"/>
              </w:tabs>
              <w:contextualSpacing/>
              <w:rPr>
                <w:rFonts w:ascii="Arial" w:hAnsi="Arial"/>
                <w:i/>
                <w:sz w:val="20"/>
              </w:rPr>
            </w:pPr>
            <w:r w:rsidRPr="001E0E22">
              <w:rPr>
                <w:rFonts w:ascii="Arial" w:hAnsi="Arial"/>
                <w:i/>
                <w:sz w:val="20"/>
              </w:rPr>
              <w:t>Wie viele Stimmen braucht es, u</w:t>
            </w:r>
            <w:r w:rsidR="006514D8" w:rsidRPr="001E0E22">
              <w:rPr>
                <w:rFonts w:ascii="Arial" w:hAnsi="Arial"/>
                <w:i/>
                <w:sz w:val="20"/>
              </w:rPr>
              <w:t>m Kanzler</w:t>
            </w:r>
            <w:r w:rsidR="000306FE" w:rsidRPr="001E0E22">
              <w:rPr>
                <w:rFonts w:ascii="Arial" w:hAnsi="Arial"/>
                <w:i/>
                <w:sz w:val="20"/>
              </w:rPr>
              <w:t>/in</w:t>
            </w:r>
            <w:r w:rsidR="006514D8" w:rsidRPr="001E0E22">
              <w:rPr>
                <w:rFonts w:ascii="Arial" w:hAnsi="Arial"/>
                <w:i/>
                <w:sz w:val="20"/>
              </w:rPr>
              <w:t xml:space="preserve"> </w:t>
            </w:r>
            <w:r w:rsidR="00BE23C2" w:rsidRPr="001E0E22">
              <w:rPr>
                <w:rFonts w:ascii="Arial" w:hAnsi="Arial"/>
                <w:i/>
                <w:sz w:val="20"/>
              </w:rPr>
              <w:t>zu werden</w:t>
            </w:r>
            <w:r w:rsidR="00560502" w:rsidRPr="001E0E22">
              <w:rPr>
                <w:rFonts w:ascii="Arial" w:hAnsi="Arial"/>
                <w:i/>
                <w:sz w:val="20"/>
              </w:rPr>
              <w:t>?</w:t>
            </w:r>
          </w:p>
          <w:p w14:paraId="6E173167" w14:textId="77777777" w:rsidR="00BA0B64" w:rsidRPr="001E0E22" w:rsidRDefault="00BA0B64" w:rsidP="001E0E22">
            <w:pPr>
              <w:pStyle w:val="Kopfzeile"/>
              <w:tabs>
                <w:tab w:val="clear" w:pos="4536"/>
                <w:tab w:val="clear" w:pos="9072"/>
              </w:tabs>
              <w:contextualSpacing/>
              <w:rPr>
                <w:rFonts w:ascii="Arial" w:hAnsi="Arial"/>
                <w:sz w:val="20"/>
              </w:rPr>
            </w:pPr>
          </w:p>
          <w:p w14:paraId="0ACF1CDB" w14:textId="77777777" w:rsidR="00B27209" w:rsidRPr="001E0E22" w:rsidRDefault="005E406D" w:rsidP="001E0E22">
            <w:pPr>
              <w:pStyle w:val="Kopfzeile"/>
              <w:tabs>
                <w:tab w:val="clear" w:pos="4536"/>
                <w:tab w:val="clear" w:pos="9072"/>
              </w:tabs>
              <w:ind w:left="284"/>
              <w:contextualSpacing/>
              <w:rPr>
                <w:rFonts w:ascii="Arial" w:hAnsi="Arial"/>
                <w:sz w:val="20"/>
              </w:rPr>
            </w:pPr>
            <w:proofErr w:type="gramStart"/>
            <w:r w:rsidRPr="001E0E22">
              <w:rPr>
                <w:rFonts w:ascii="Arial" w:hAnsi="Arial"/>
                <w:sz w:val="20"/>
              </w:rPr>
              <w:t>[ ]</w:t>
            </w:r>
            <w:proofErr w:type="gramEnd"/>
            <w:r w:rsidRPr="001E0E22">
              <w:rPr>
                <w:rFonts w:ascii="Arial" w:hAnsi="Arial"/>
                <w:sz w:val="20"/>
              </w:rPr>
              <w:t xml:space="preserve"> die Hälfte der Stimmen im Bundestag</w:t>
            </w:r>
          </w:p>
          <w:p w14:paraId="4692A858" w14:textId="77777777" w:rsidR="005E406D" w:rsidRPr="001E0E22" w:rsidRDefault="005E406D" w:rsidP="001E0E22">
            <w:pPr>
              <w:pStyle w:val="Kopfzeile"/>
              <w:tabs>
                <w:tab w:val="clear" w:pos="4536"/>
                <w:tab w:val="clear" w:pos="9072"/>
              </w:tabs>
              <w:ind w:left="284"/>
              <w:contextualSpacing/>
              <w:rPr>
                <w:rFonts w:ascii="Arial" w:hAnsi="Arial"/>
                <w:sz w:val="20"/>
              </w:rPr>
            </w:pPr>
            <w:proofErr w:type="gramStart"/>
            <w:r w:rsidRPr="001E0E22">
              <w:rPr>
                <w:rFonts w:ascii="Arial" w:hAnsi="Arial"/>
                <w:sz w:val="20"/>
              </w:rPr>
              <w:t>[ ]</w:t>
            </w:r>
            <w:proofErr w:type="gramEnd"/>
            <w:r w:rsidRPr="001E0E22">
              <w:rPr>
                <w:rFonts w:ascii="Arial" w:hAnsi="Arial"/>
                <w:sz w:val="20"/>
              </w:rPr>
              <w:t xml:space="preserve"> 120 Stimmen im Bundestag</w:t>
            </w:r>
          </w:p>
          <w:p w14:paraId="035106F2" w14:textId="77777777" w:rsidR="005E406D" w:rsidRPr="001E0E22" w:rsidRDefault="005E406D" w:rsidP="001E0E22">
            <w:pPr>
              <w:pStyle w:val="Kopfzeile"/>
              <w:tabs>
                <w:tab w:val="clear" w:pos="4536"/>
                <w:tab w:val="clear" w:pos="9072"/>
              </w:tabs>
              <w:ind w:left="284"/>
              <w:contextualSpacing/>
              <w:rPr>
                <w:rFonts w:ascii="Arial" w:hAnsi="Arial"/>
                <w:sz w:val="20"/>
              </w:rPr>
            </w:pPr>
            <w:proofErr w:type="gramStart"/>
            <w:r w:rsidRPr="001E0E22">
              <w:rPr>
                <w:rFonts w:ascii="Arial" w:hAnsi="Arial"/>
                <w:sz w:val="20"/>
              </w:rPr>
              <w:t>[ ]</w:t>
            </w:r>
            <w:proofErr w:type="gramEnd"/>
            <w:r w:rsidRPr="001E0E22">
              <w:rPr>
                <w:rFonts w:ascii="Arial" w:hAnsi="Arial"/>
                <w:sz w:val="20"/>
              </w:rPr>
              <w:t xml:space="preserve"> mehr als die Hälfte der Stimmen im Bundestag</w:t>
            </w:r>
          </w:p>
          <w:p w14:paraId="5684369F" w14:textId="77777777" w:rsidR="005E406D" w:rsidRPr="001E0E22" w:rsidRDefault="005E406D" w:rsidP="001E0E22">
            <w:pPr>
              <w:pStyle w:val="Kopfzeile"/>
              <w:tabs>
                <w:tab w:val="clear" w:pos="4536"/>
                <w:tab w:val="clear" w:pos="9072"/>
              </w:tabs>
              <w:ind w:left="284"/>
              <w:contextualSpacing/>
              <w:rPr>
                <w:rFonts w:ascii="Arial" w:hAnsi="Arial"/>
                <w:sz w:val="20"/>
              </w:rPr>
            </w:pPr>
            <w:proofErr w:type="gramStart"/>
            <w:r w:rsidRPr="001E0E22">
              <w:rPr>
                <w:rFonts w:ascii="Arial" w:hAnsi="Arial"/>
                <w:sz w:val="20"/>
              </w:rPr>
              <w:t>[ ]</w:t>
            </w:r>
            <w:proofErr w:type="gramEnd"/>
            <w:r w:rsidRPr="001E0E22">
              <w:rPr>
                <w:rFonts w:ascii="Arial" w:hAnsi="Arial"/>
                <w:sz w:val="20"/>
              </w:rPr>
              <w:t xml:space="preserve"> weniger als die Hälfte der Stimmen im Bundestag</w:t>
            </w:r>
          </w:p>
          <w:p w14:paraId="6D06A7BF" w14:textId="7768108E" w:rsidR="009F5DA5" w:rsidRPr="001E0E22" w:rsidRDefault="009F5DA5" w:rsidP="001E0E22">
            <w:pPr>
              <w:pStyle w:val="Kopfzeile"/>
              <w:tabs>
                <w:tab w:val="clear" w:pos="4536"/>
                <w:tab w:val="clear" w:pos="9072"/>
              </w:tabs>
              <w:contextualSpacing/>
              <w:rPr>
                <w:rFonts w:ascii="Arial" w:hAnsi="Arial"/>
                <w:sz w:val="20"/>
              </w:rPr>
            </w:pPr>
          </w:p>
          <w:p w14:paraId="6E50134A" w14:textId="77777777" w:rsidR="00B70E84" w:rsidRPr="001E0E22" w:rsidRDefault="00B70E84" w:rsidP="001E0E22">
            <w:pPr>
              <w:pStyle w:val="Kopfzeile"/>
              <w:tabs>
                <w:tab w:val="clear" w:pos="4536"/>
                <w:tab w:val="clear" w:pos="9072"/>
              </w:tabs>
              <w:contextualSpacing/>
              <w:rPr>
                <w:rFonts w:ascii="Arial" w:hAnsi="Arial"/>
                <w:sz w:val="20"/>
              </w:rPr>
            </w:pPr>
          </w:p>
          <w:p w14:paraId="6BED7FEB" w14:textId="1ECC24BC" w:rsidR="009F5DA5" w:rsidRDefault="000F5BE7" w:rsidP="001E0E22">
            <w:pPr>
              <w:pStyle w:val="Kopfzeile"/>
              <w:numPr>
                <w:ilvl w:val="0"/>
                <w:numId w:val="34"/>
              </w:numPr>
              <w:tabs>
                <w:tab w:val="clear" w:pos="4536"/>
                <w:tab w:val="clear" w:pos="9072"/>
              </w:tabs>
              <w:contextualSpacing/>
              <w:rPr>
                <w:rFonts w:ascii="Arial" w:hAnsi="Arial"/>
                <w:i/>
                <w:sz w:val="20"/>
              </w:rPr>
            </w:pPr>
            <w:r w:rsidRPr="001E0E22">
              <w:rPr>
                <w:rFonts w:ascii="Arial" w:hAnsi="Arial"/>
                <w:i/>
                <w:sz w:val="20"/>
              </w:rPr>
              <w:t xml:space="preserve">Wie </w:t>
            </w:r>
            <w:r w:rsidR="005E406D" w:rsidRPr="001E0E22">
              <w:rPr>
                <w:rFonts w:ascii="Arial" w:hAnsi="Arial"/>
                <w:i/>
                <w:sz w:val="20"/>
              </w:rPr>
              <w:t>viele Parlamentarier hat der Bundestag in Deutschland?</w:t>
            </w:r>
          </w:p>
          <w:p w14:paraId="18AA0CBA" w14:textId="6AA2DF23" w:rsidR="00C57C9C" w:rsidRDefault="00C57C9C" w:rsidP="00C57C9C">
            <w:pPr>
              <w:pStyle w:val="Kopfzeile"/>
              <w:tabs>
                <w:tab w:val="clear" w:pos="4536"/>
                <w:tab w:val="clear" w:pos="9072"/>
              </w:tabs>
              <w:spacing w:line="360" w:lineRule="auto"/>
              <w:ind w:left="360"/>
              <w:contextualSpacing/>
              <w:rPr>
                <w:rFonts w:ascii="Arial" w:hAnsi="Arial"/>
                <w:sz w:val="20"/>
              </w:rPr>
            </w:pPr>
            <w:r w:rsidRPr="00FD7ADA">
              <w:rPr>
                <w:rFonts w:ascii="Arial" w:hAnsi="Arial"/>
                <w:sz w:val="20"/>
              </w:rPr>
              <w:t>______________</w:t>
            </w:r>
            <w:r>
              <w:rPr>
                <w:rFonts w:ascii="Arial" w:hAnsi="Arial"/>
                <w:sz w:val="20"/>
              </w:rPr>
              <w:t>_________________________________________________________________</w:t>
            </w:r>
          </w:p>
          <w:p w14:paraId="2637A4F9" w14:textId="548F05DC" w:rsidR="00C57C9C" w:rsidRDefault="00C57C9C" w:rsidP="001E0E22">
            <w:pPr>
              <w:pStyle w:val="Kopfzeile"/>
              <w:tabs>
                <w:tab w:val="clear" w:pos="4536"/>
                <w:tab w:val="clear" w:pos="9072"/>
              </w:tabs>
              <w:contextualSpacing/>
              <w:rPr>
                <w:rFonts w:ascii="Arial" w:hAnsi="Arial"/>
                <w:i/>
                <w:sz w:val="20"/>
              </w:rPr>
            </w:pPr>
          </w:p>
          <w:p w14:paraId="0DE09DE5" w14:textId="77777777" w:rsidR="00C57C9C" w:rsidRDefault="00C57C9C" w:rsidP="001E0E22">
            <w:pPr>
              <w:pStyle w:val="Kopfzeile"/>
              <w:tabs>
                <w:tab w:val="clear" w:pos="4536"/>
                <w:tab w:val="clear" w:pos="9072"/>
              </w:tabs>
              <w:contextualSpacing/>
              <w:rPr>
                <w:rFonts w:ascii="Arial" w:hAnsi="Arial"/>
                <w:i/>
                <w:sz w:val="20"/>
              </w:rPr>
            </w:pPr>
          </w:p>
          <w:p w14:paraId="1FAD2A13" w14:textId="4DC293F7" w:rsidR="00D34B00" w:rsidRDefault="00EE2B2B" w:rsidP="00C57C9C">
            <w:pPr>
              <w:pStyle w:val="Kopfzeile"/>
              <w:numPr>
                <w:ilvl w:val="0"/>
                <w:numId w:val="34"/>
              </w:numPr>
              <w:tabs>
                <w:tab w:val="clear" w:pos="4536"/>
                <w:tab w:val="clear" w:pos="9072"/>
              </w:tabs>
              <w:contextualSpacing/>
              <w:rPr>
                <w:rFonts w:ascii="Arial" w:hAnsi="Arial"/>
                <w:i/>
                <w:sz w:val="20"/>
              </w:rPr>
            </w:pPr>
            <w:r w:rsidRPr="001E0E22">
              <w:rPr>
                <w:rFonts w:ascii="Arial" w:hAnsi="Arial"/>
                <w:i/>
                <w:sz w:val="20"/>
              </w:rPr>
              <w:t>Wie lange dauert die Amtszeit normalerweise?</w:t>
            </w:r>
          </w:p>
          <w:p w14:paraId="3CB347DE" w14:textId="491F6D90" w:rsidR="00C57C9C" w:rsidRDefault="00C57C9C" w:rsidP="00C57C9C">
            <w:pPr>
              <w:pStyle w:val="Kopfzeile"/>
              <w:tabs>
                <w:tab w:val="clear" w:pos="4536"/>
                <w:tab w:val="clear" w:pos="9072"/>
              </w:tabs>
              <w:spacing w:line="360" w:lineRule="auto"/>
              <w:ind w:left="360"/>
              <w:contextualSpacing/>
              <w:rPr>
                <w:rFonts w:ascii="Arial" w:hAnsi="Arial"/>
                <w:i/>
                <w:sz w:val="20"/>
              </w:rPr>
            </w:pPr>
            <w:r w:rsidRPr="00FD7ADA">
              <w:rPr>
                <w:rFonts w:ascii="Arial" w:hAnsi="Arial"/>
                <w:sz w:val="20"/>
              </w:rPr>
              <w:t>______________</w:t>
            </w:r>
            <w:r>
              <w:rPr>
                <w:rFonts w:ascii="Arial" w:hAnsi="Arial"/>
                <w:sz w:val="20"/>
              </w:rPr>
              <w:t>_________________________________________________________________</w:t>
            </w:r>
          </w:p>
          <w:p w14:paraId="55BB0FB1" w14:textId="219F866A" w:rsidR="00C57C9C" w:rsidRDefault="00C57C9C" w:rsidP="00C57C9C">
            <w:pPr>
              <w:pStyle w:val="Kopfzeile"/>
              <w:tabs>
                <w:tab w:val="clear" w:pos="4536"/>
                <w:tab w:val="clear" w:pos="9072"/>
              </w:tabs>
              <w:ind w:left="360"/>
              <w:contextualSpacing/>
              <w:rPr>
                <w:rFonts w:ascii="Arial" w:hAnsi="Arial"/>
                <w:i/>
                <w:sz w:val="20"/>
              </w:rPr>
            </w:pPr>
          </w:p>
          <w:p w14:paraId="7FF455D0" w14:textId="77777777" w:rsidR="00C57C9C" w:rsidRPr="00C57C9C" w:rsidRDefault="00C57C9C" w:rsidP="00C57C9C">
            <w:pPr>
              <w:pStyle w:val="Kopfzeile"/>
              <w:tabs>
                <w:tab w:val="clear" w:pos="4536"/>
                <w:tab w:val="clear" w:pos="9072"/>
              </w:tabs>
              <w:ind w:left="360"/>
              <w:contextualSpacing/>
              <w:rPr>
                <w:rFonts w:ascii="Arial" w:hAnsi="Arial"/>
                <w:i/>
                <w:sz w:val="20"/>
              </w:rPr>
            </w:pPr>
          </w:p>
          <w:p w14:paraId="54360B99" w14:textId="783944F6" w:rsidR="00F90BEF" w:rsidRDefault="00EE2B2B" w:rsidP="001E0E22">
            <w:pPr>
              <w:pStyle w:val="Listenabsatz"/>
              <w:numPr>
                <w:ilvl w:val="0"/>
                <w:numId w:val="34"/>
              </w:numPr>
              <w:spacing w:line="360" w:lineRule="auto"/>
              <w:rPr>
                <w:rFonts w:ascii="Arial" w:hAnsi="Arial"/>
                <w:i/>
                <w:sz w:val="20"/>
              </w:rPr>
            </w:pPr>
            <w:r w:rsidRPr="00C57C9C">
              <w:rPr>
                <w:rFonts w:ascii="Arial" w:hAnsi="Arial"/>
                <w:i/>
                <w:sz w:val="20"/>
              </w:rPr>
              <w:t>Unter welch</w:t>
            </w:r>
            <w:r w:rsidR="00560502" w:rsidRPr="00C57C9C">
              <w:rPr>
                <w:rFonts w:ascii="Arial" w:hAnsi="Arial"/>
                <w:i/>
                <w:sz w:val="20"/>
              </w:rPr>
              <w:t>en Bedingungen kann der</w:t>
            </w:r>
            <w:r w:rsidR="00F9557E" w:rsidRPr="00C57C9C">
              <w:rPr>
                <w:rFonts w:ascii="Arial" w:hAnsi="Arial"/>
                <w:i/>
                <w:sz w:val="20"/>
              </w:rPr>
              <w:t>/die</w:t>
            </w:r>
            <w:r w:rsidR="00560502" w:rsidRPr="00C57C9C">
              <w:rPr>
                <w:rFonts w:ascii="Arial" w:hAnsi="Arial"/>
                <w:i/>
                <w:sz w:val="20"/>
              </w:rPr>
              <w:t xml:space="preserve"> Kanzler</w:t>
            </w:r>
            <w:r w:rsidR="00F9557E" w:rsidRPr="00C57C9C">
              <w:rPr>
                <w:rFonts w:ascii="Arial" w:hAnsi="Arial"/>
                <w:i/>
                <w:sz w:val="20"/>
              </w:rPr>
              <w:t xml:space="preserve">/in </w:t>
            </w:r>
            <w:r w:rsidR="00C57C9C">
              <w:rPr>
                <w:rFonts w:ascii="Arial" w:hAnsi="Arial"/>
                <w:i/>
                <w:sz w:val="20"/>
              </w:rPr>
              <w:t>abgesetzt werden&amp;</w:t>
            </w:r>
          </w:p>
          <w:p w14:paraId="5CB71826" w14:textId="77777777" w:rsidR="00C57C9C" w:rsidRPr="00FD7ADA" w:rsidRDefault="00C57C9C" w:rsidP="00C57C9C">
            <w:pPr>
              <w:pStyle w:val="Kopfzeile"/>
              <w:tabs>
                <w:tab w:val="clear" w:pos="4536"/>
                <w:tab w:val="clear" w:pos="9072"/>
              </w:tabs>
              <w:spacing w:line="360" w:lineRule="auto"/>
              <w:ind w:left="360"/>
              <w:contextualSpacing/>
              <w:rPr>
                <w:rFonts w:ascii="Arial" w:hAnsi="Arial"/>
                <w:i/>
                <w:sz w:val="20"/>
              </w:rPr>
            </w:pPr>
            <w:r w:rsidRPr="00FD7ADA">
              <w:rPr>
                <w:rFonts w:ascii="Arial" w:hAnsi="Arial"/>
                <w:sz w:val="20"/>
              </w:rPr>
              <w:t>______________</w:t>
            </w:r>
            <w:r>
              <w:rPr>
                <w:rFonts w:ascii="Arial" w:hAnsi="Arial"/>
                <w:sz w:val="20"/>
              </w:rPr>
              <w:t>_________________________________________________________________</w:t>
            </w:r>
            <w:r w:rsidRPr="00FD7ADA">
              <w:rPr>
                <w:rFonts w:ascii="Arial" w:hAnsi="Arial"/>
                <w:sz w:val="20"/>
              </w:rPr>
              <w:t>______________</w:t>
            </w:r>
            <w:r>
              <w:rPr>
                <w:rFonts w:ascii="Arial" w:hAnsi="Arial"/>
                <w:sz w:val="20"/>
              </w:rPr>
              <w:t>_________________________________________________________________</w:t>
            </w:r>
          </w:p>
          <w:p w14:paraId="057E9753" w14:textId="77777777" w:rsidR="00C57C9C" w:rsidRPr="00FD7ADA" w:rsidRDefault="00C57C9C" w:rsidP="00C57C9C">
            <w:pPr>
              <w:pStyle w:val="Kopfzeile"/>
              <w:tabs>
                <w:tab w:val="clear" w:pos="4536"/>
                <w:tab w:val="clear" w:pos="9072"/>
              </w:tabs>
              <w:spacing w:line="360" w:lineRule="auto"/>
              <w:ind w:left="360"/>
              <w:contextualSpacing/>
              <w:rPr>
                <w:rFonts w:ascii="Arial" w:hAnsi="Arial"/>
                <w:i/>
                <w:sz w:val="20"/>
              </w:rPr>
            </w:pPr>
            <w:r w:rsidRPr="00FD7ADA">
              <w:rPr>
                <w:rFonts w:ascii="Arial" w:hAnsi="Arial"/>
                <w:sz w:val="20"/>
              </w:rPr>
              <w:t>______________</w:t>
            </w:r>
            <w:r>
              <w:rPr>
                <w:rFonts w:ascii="Arial" w:hAnsi="Arial"/>
                <w:sz w:val="20"/>
              </w:rPr>
              <w:t>_________________________________________________________________</w:t>
            </w:r>
          </w:p>
          <w:p w14:paraId="7522F4F2" w14:textId="77777777" w:rsidR="00C57C9C" w:rsidRDefault="00C57C9C" w:rsidP="001E0E22">
            <w:pPr>
              <w:spacing w:line="360" w:lineRule="auto"/>
              <w:contextualSpacing/>
              <w:rPr>
                <w:rFonts w:ascii="Arial" w:hAnsi="Arial"/>
                <w:i/>
                <w:sz w:val="20"/>
              </w:rPr>
            </w:pPr>
          </w:p>
          <w:p w14:paraId="26034E8E" w14:textId="595901FF" w:rsidR="00C57C9C" w:rsidRDefault="00EE2B2B" w:rsidP="00C57C9C">
            <w:pPr>
              <w:pStyle w:val="Listenabsatz"/>
              <w:numPr>
                <w:ilvl w:val="0"/>
                <w:numId w:val="34"/>
              </w:numPr>
              <w:spacing w:line="360" w:lineRule="auto"/>
              <w:rPr>
                <w:rFonts w:ascii="Arial" w:hAnsi="Arial"/>
                <w:i/>
                <w:sz w:val="20"/>
              </w:rPr>
            </w:pPr>
            <w:r w:rsidRPr="00C57C9C">
              <w:rPr>
                <w:rFonts w:ascii="Arial" w:hAnsi="Arial"/>
                <w:i/>
                <w:sz w:val="20"/>
              </w:rPr>
              <w:t>Welche historischen Ereign</w:t>
            </w:r>
            <w:r w:rsidR="00C57C9C">
              <w:rPr>
                <w:rFonts w:ascii="Arial" w:hAnsi="Arial"/>
                <w:i/>
                <w:sz w:val="20"/>
              </w:rPr>
              <w:t>isse führten zu dieser Regelung?</w:t>
            </w:r>
          </w:p>
          <w:p w14:paraId="168868AA" w14:textId="77777777" w:rsidR="00C57C9C" w:rsidRPr="00FD7ADA" w:rsidRDefault="00C57C9C" w:rsidP="00C57C9C">
            <w:pPr>
              <w:pStyle w:val="Kopfzeile"/>
              <w:tabs>
                <w:tab w:val="clear" w:pos="4536"/>
                <w:tab w:val="clear" w:pos="9072"/>
              </w:tabs>
              <w:spacing w:line="360" w:lineRule="auto"/>
              <w:ind w:left="360"/>
              <w:contextualSpacing/>
              <w:rPr>
                <w:rFonts w:ascii="Arial" w:hAnsi="Arial"/>
                <w:i/>
                <w:sz w:val="20"/>
              </w:rPr>
            </w:pPr>
            <w:r w:rsidRPr="00FD7ADA">
              <w:rPr>
                <w:rFonts w:ascii="Arial" w:hAnsi="Arial"/>
                <w:sz w:val="20"/>
              </w:rPr>
              <w:t>______________</w:t>
            </w:r>
            <w:r>
              <w:rPr>
                <w:rFonts w:ascii="Arial" w:hAnsi="Arial"/>
                <w:sz w:val="20"/>
              </w:rPr>
              <w:t>_________________________________________________________________</w:t>
            </w:r>
          </w:p>
          <w:p w14:paraId="25CCFAB2" w14:textId="31D14CED" w:rsidR="007A3067" w:rsidRPr="00C57C9C" w:rsidRDefault="00C57C9C" w:rsidP="00C57C9C">
            <w:pPr>
              <w:pStyle w:val="Kopfzeile"/>
              <w:tabs>
                <w:tab w:val="clear" w:pos="4536"/>
                <w:tab w:val="clear" w:pos="9072"/>
              </w:tabs>
              <w:spacing w:line="360" w:lineRule="auto"/>
              <w:ind w:left="360"/>
              <w:contextualSpacing/>
              <w:rPr>
                <w:rFonts w:ascii="Arial" w:hAnsi="Arial"/>
                <w:i/>
                <w:sz w:val="20"/>
              </w:rPr>
            </w:pPr>
            <w:r w:rsidRPr="00FD7ADA">
              <w:rPr>
                <w:rFonts w:ascii="Arial" w:hAnsi="Arial"/>
                <w:sz w:val="20"/>
              </w:rPr>
              <w:t>______________</w:t>
            </w:r>
            <w:r>
              <w:rPr>
                <w:rFonts w:ascii="Arial" w:hAnsi="Arial"/>
                <w:sz w:val="20"/>
              </w:rPr>
              <w:t>_________________________________________________________________</w:t>
            </w:r>
          </w:p>
        </w:tc>
      </w:tr>
    </w:tbl>
    <w:p w14:paraId="7E26D309" w14:textId="77777777" w:rsidR="00013C87" w:rsidRDefault="00013C87">
      <w:r>
        <w:lastRenderedPageBreak/>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0457D5" w:rsidRPr="008D57C6" w14:paraId="55AC2318" w14:textId="77777777" w:rsidTr="00766669">
        <w:tc>
          <w:tcPr>
            <w:tcW w:w="9356" w:type="dxa"/>
          </w:tcPr>
          <w:p w14:paraId="47C904E9" w14:textId="0FD0A30C" w:rsidR="000457D5" w:rsidRPr="001E0E22" w:rsidRDefault="000457D5" w:rsidP="00A52E11">
            <w:pPr>
              <w:contextualSpacing/>
              <w:rPr>
                <w:rFonts w:ascii="Arial" w:hAnsi="Arial"/>
                <w:b/>
                <w:sz w:val="20"/>
              </w:rPr>
            </w:pPr>
            <w:r w:rsidRPr="001E0E22">
              <w:rPr>
                <w:rFonts w:ascii="Arial" w:hAnsi="Arial"/>
                <w:b/>
                <w:sz w:val="20"/>
              </w:rPr>
              <w:lastRenderedPageBreak/>
              <w:t>Aufgabe 2:</w:t>
            </w:r>
            <w:r w:rsidR="00EC60CE" w:rsidRPr="001E0E22">
              <w:rPr>
                <w:rFonts w:ascii="Arial" w:hAnsi="Arial"/>
                <w:b/>
                <w:sz w:val="20"/>
              </w:rPr>
              <w:t xml:space="preserve"> </w:t>
            </w:r>
            <w:r w:rsidRPr="001E0E22">
              <w:rPr>
                <w:rFonts w:ascii="Arial" w:hAnsi="Arial"/>
                <w:b/>
                <w:sz w:val="20"/>
              </w:rPr>
              <w:t xml:space="preserve">Das </w:t>
            </w:r>
            <w:r w:rsidR="003223B2" w:rsidRPr="001E0E22">
              <w:rPr>
                <w:rFonts w:ascii="Arial" w:hAnsi="Arial"/>
                <w:b/>
                <w:sz w:val="20"/>
              </w:rPr>
              <w:t>politische System</w:t>
            </w:r>
            <w:r w:rsidRPr="001E0E22">
              <w:rPr>
                <w:rFonts w:ascii="Arial" w:hAnsi="Arial"/>
                <w:b/>
                <w:sz w:val="20"/>
              </w:rPr>
              <w:t xml:space="preserve"> </w:t>
            </w:r>
            <w:r w:rsidR="003223B2" w:rsidRPr="001E0E22">
              <w:rPr>
                <w:rFonts w:ascii="Arial" w:hAnsi="Arial"/>
                <w:b/>
                <w:sz w:val="20"/>
              </w:rPr>
              <w:t>Deutschlands</w:t>
            </w:r>
          </w:p>
          <w:p w14:paraId="05CE4BD2" w14:textId="77777777" w:rsidR="000457D5" w:rsidRPr="001E0E22" w:rsidRDefault="000457D5" w:rsidP="00A52E11">
            <w:pPr>
              <w:contextualSpacing/>
              <w:rPr>
                <w:rFonts w:ascii="Arial" w:hAnsi="Arial"/>
                <w:sz w:val="20"/>
              </w:rPr>
            </w:pPr>
          </w:p>
          <w:p w14:paraId="56C1D2F0" w14:textId="77777777" w:rsidR="00FD58DC" w:rsidRPr="007B04B7" w:rsidRDefault="009021FA" w:rsidP="00A52E11">
            <w:pPr>
              <w:pStyle w:val="Listenabsatz"/>
              <w:numPr>
                <w:ilvl w:val="0"/>
                <w:numId w:val="32"/>
              </w:numPr>
              <w:rPr>
                <w:rFonts w:ascii="Arial" w:hAnsi="Arial"/>
                <w:sz w:val="20"/>
              </w:rPr>
            </w:pPr>
            <w:r w:rsidRPr="007B04B7">
              <w:rPr>
                <w:rFonts w:ascii="Arial" w:hAnsi="Arial"/>
                <w:sz w:val="20"/>
              </w:rPr>
              <w:t>Auf de</w:t>
            </w:r>
            <w:r w:rsidR="004E2535" w:rsidRPr="007B04B7">
              <w:rPr>
                <w:rFonts w:ascii="Arial" w:hAnsi="Arial"/>
                <w:sz w:val="20"/>
              </w:rPr>
              <w:t xml:space="preserve">r letzten Seite finden Sie ein Arbeitsblatt </w:t>
            </w:r>
            <w:r w:rsidRPr="007B04B7">
              <w:rPr>
                <w:rFonts w:ascii="Arial" w:hAnsi="Arial"/>
                <w:sz w:val="20"/>
              </w:rPr>
              <w:t xml:space="preserve">über die Funktionsweise des politischen Systems der Schweiz auf Bundesebene. Füllen Sie </w:t>
            </w:r>
            <w:r w:rsidR="004E2535" w:rsidRPr="007B04B7">
              <w:rPr>
                <w:rFonts w:ascii="Arial" w:hAnsi="Arial"/>
                <w:sz w:val="20"/>
              </w:rPr>
              <w:t>es</w:t>
            </w:r>
            <w:r w:rsidRPr="007B04B7">
              <w:rPr>
                <w:rFonts w:ascii="Arial" w:hAnsi="Arial"/>
                <w:sz w:val="20"/>
              </w:rPr>
              <w:t xml:space="preserve"> anhand ihres Vorwissens aus, bevor </w:t>
            </w:r>
            <w:r w:rsidR="009E7940" w:rsidRPr="007B04B7">
              <w:rPr>
                <w:rFonts w:ascii="Arial" w:hAnsi="Arial"/>
                <w:sz w:val="20"/>
              </w:rPr>
              <w:t>S</w:t>
            </w:r>
            <w:r w:rsidRPr="007B04B7">
              <w:rPr>
                <w:rFonts w:ascii="Arial" w:hAnsi="Arial"/>
                <w:sz w:val="20"/>
              </w:rPr>
              <w:t>ie den Text lesen.</w:t>
            </w:r>
          </w:p>
          <w:p w14:paraId="1926E9A2" w14:textId="77777777" w:rsidR="00FD58DC" w:rsidRPr="007B04B7" w:rsidRDefault="00FD58DC" w:rsidP="00A52E11">
            <w:pPr>
              <w:pStyle w:val="Listenabsatz"/>
              <w:rPr>
                <w:rFonts w:ascii="Arial" w:hAnsi="Arial"/>
                <w:sz w:val="20"/>
              </w:rPr>
            </w:pPr>
          </w:p>
          <w:p w14:paraId="40720A56" w14:textId="314402A9" w:rsidR="000457D5" w:rsidRPr="007B04B7" w:rsidRDefault="000457D5" w:rsidP="00A52E11">
            <w:pPr>
              <w:pStyle w:val="Listenabsatz"/>
              <w:numPr>
                <w:ilvl w:val="0"/>
                <w:numId w:val="32"/>
              </w:numPr>
              <w:rPr>
                <w:rFonts w:ascii="Arial" w:hAnsi="Arial"/>
                <w:sz w:val="20"/>
              </w:rPr>
            </w:pPr>
            <w:r w:rsidRPr="007B04B7">
              <w:rPr>
                <w:rFonts w:ascii="Arial" w:hAnsi="Arial"/>
                <w:sz w:val="20"/>
              </w:rPr>
              <w:t>Lesen Sie die Informationen sorgfältig durch und versuchen Sie danach</w:t>
            </w:r>
            <w:r w:rsidR="009E7940" w:rsidRPr="007B04B7">
              <w:rPr>
                <w:rFonts w:ascii="Arial" w:hAnsi="Arial"/>
                <w:sz w:val="20"/>
              </w:rPr>
              <w:t>,</w:t>
            </w:r>
            <w:r w:rsidRPr="007B04B7">
              <w:rPr>
                <w:rFonts w:ascii="Arial" w:hAnsi="Arial"/>
                <w:sz w:val="20"/>
              </w:rPr>
              <w:t xml:space="preserve"> in kleinen Grup</w:t>
            </w:r>
            <w:r w:rsidR="003223B2" w:rsidRPr="007B04B7">
              <w:rPr>
                <w:rFonts w:ascii="Arial" w:hAnsi="Arial"/>
                <w:sz w:val="20"/>
              </w:rPr>
              <w:t xml:space="preserve">pen </w:t>
            </w:r>
            <w:r w:rsidR="00140B6F" w:rsidRPr="007B04B7">
              <w:rPr>
                <w:rFonts w:ascii="Arial" w:hAnsi="Arial"/>
                <w:sz w:val="20"/>
              </w:rPr>
              <w:t xml:space="preserve">einen </w:t>
            </w:r>
            <w:r w:rsidR="00957694" w:rsidRPr="007B04B7">
              <w:rPr>
                <w:rFonts w:ascii="Arial" w:hAnsi="Arial"/>
                <w:sz w:val="20"/>
              </w:rPr>
              <w:t>Vergleich</w:t>
            </w:r>
            <w:r w:rsidR="00140B6F" w:rsidRPr="007B04B7">
              <w:rPr>
                <w:rFonts w:ascii="Arial" w:hAnsi="Arial"/>
                <w:sz w:val="20"/>
              </w:rPr>
              <w:t xml:space="preserve"> zwischen Deutschland und der Schweiz zu </w:t>
            </w:r>
            <w:r w:rsidR="006514D8" w:rsidRPr="007B04B7">
              <w:rPr>
                <w:rFonts w:ascii="Arial" w:hAnsi="Arial"/>
                <w:sz w:val="20"/>
              </w:rPr>
              <w:t>ziehen</w:t>
            </w:r>
            <w:r w:rsidR="00140B6F" w:rsidRPr="007B04B7">
              <w:rPr>
                <w:rFonts w:ascii="Arial" w:hAnsi="Arial"/>
                <w:sz w:val="20"/>
              </w:rPr>
              <w:t>. Das zuvor ausgefüllte Blatt hilft Ihnen dabei.</w:t>
            </w:r>
          </w:p>
          <w:p w14:paraId="72035D21" w14:textId="77777777" w:rsidR="000457D5" w:rsidRPr="001E0E22" w:rsidRDefault="000457D5" w:rsidP="00A52E11">
            <w:pPr>
              <w:contextualSpacing/>
              <w:rPr>
                <w:rFonts w:ascii="Arial" w:hAnsi="Arial"/>
                <w:sz w:val="24"/>
              </w:rPr>
            </w:pPr>
          </w:p>
          <w:p w14:paraId="0618BDAB" w14:textId="77777777" w:rsidR="009021FA" w:rsidRPr="001E0E22" w:rsidRDefault="006514D8" w:rsidP="00A52E11">
            <w:pPr>
              <w:contextualSpacing/>
              <w:rPr>
                <w:rFonts w:ascii="Arial" w:hAnsi="Arial"/>
                <w:sz w:val="20"/>
              </w:rPr>
            </w:pPr>
            <w:r w:rsidRPr="001E0E22">
              <w:rPr>
                <w:rFonts w:ascii="Arial" w:hAnsi="Arial"/>
                <w:sz w:val="20"/>
              </w:rPr>
              <w:t>Wie S</w:t>
            </w:r>
            <w:r w:rsidR="000457D5" w:rsidRPr="001E0E22">
              <w:rPr>
                <w:rFonts w:ascii="Arial" w:hAnsi="Arial"/>
                <w:sz w:val="20"/>
              </w:rPr>
              <w:t>ie bereits im Film erfahren haben, sind Bundestagswahl un</w:t>
            </w:r>
            <w:r w:rsidR="009021FA" w:rsidRPr="001E0E22">
              <w:rPr>
                <w:rFonts w:ascii="Arial" w:hAnsi="Arial"/>
                <w:sz w:val="20"/>
              </w:rPr>
              <w:t xml:space="preserve">d Bundeskanzlerwahl nicht </w:t>
            </w:r>
            <w:proofErr w:type="spellStart"/>
            <w:r w:rsidR="009021FA" w:rsidRPr="001E0E22">
              <w:rPr>
                <w:rFonts w:ascii="Arial" w:hAnsi="Arial"/>
                <w:sz w:val="20"/>
              </w:rPr>
              <w:t>unab</w:t>
            </w:r>
            <w:proofErr w:type="spellEnd"/>
            <w:r w:rsidR="009021FA" w:rsidRPr="001E0E22">
              <w:rPr>
                <w:rFonts w:ascii="Arial" w:hAnsi="Arial"/>
                <w:sz w:val="20"/>
              </w:rPr>
              <w:t>-</w:t>
            </w:r>
          </w:p>
          <w:p w14:paraId="7E30F434" w14:textId="26EB055A" w:rsidR="000457D5" w:rsidRPr="001E0E22" w:rsidRDefault="009021FA" w:rsidP="00A52E11">
            <w:pPr>
              <w:contextualSpacing/>
              <w:rPr>
                <w:rFonts w:ascii="Arial" w:hAnsi="Arial"/>
                <w:sz w:val="20"/>
              </w:rPr>
            </w:pPr>
            <w:r w:rsidRPr="001E0E22">
              <w:rPr>
                <w:rFonts w:ascii="Arial" w:hAnsi="Arial"/>
                <w:sz w:val="20"/>
              </w:rPr>
              <w:t>häng</w:t>
            </w:r>
            <w:r w:rsidR="000457D5" w:rsidRPr="001E0E22">
              <w:rPr>
                <w:rFonts w:ascii="Arial" w:hAnsi="Arial"/>
                <w:sz w:val="20"/>
              </w:rPr>
              <w:t>ig voneinander. Die Vorberei</w:t>
            </w:r>
            <w:r w:rsidRPr="001E0E22">
              <w:rPr>
                <w:rFonts w:ascii="Arial" w:hAnsi="Arial"/>
                <w:sz w:val="20"/>
              </w:rPr>
              <w:t>tungen und der Wahlkampf beginnen</w:t>
            </w:r>
            <w:r w:rsidR="000457D5" w:rsidRPr="001E0E22">
              <w:rPr>
                <w:rFonts w:ascii="Arial" w:hAnsi="Arial"/>
                <w:sz w:val="20"/>
              </w:rPr>
              <w:t xml:space="preserve"> bereits lange vor den eigentlichen Wahlen. Im folgenden Informationstext werden Sie </w:t>
            </w:r>
            <w:r w:rsidR="00CD101F" w:rsidRPr="001E0E22">
              <w:rPr>
                <w:rFonts w:ascii="Arial" w:hAnsi="Arial"/>
                <w:sz w:val="20"/>
              </w:rPr>
              <w:t xml:space="preserve">mehr über das </w:t>
            </w:r>
            <w:r w:rsidR="003223B2" w:rsidRPr="001E0E22">
              <w:rPr>
                <w:rFonts w:ascii="Arial" w:hAnsi="Arial"/>
                <w:sz w:val="20"/>
              </w:rPr>
              <w:t>politische</w:t>
            </w:r>
            <w:r w:rsidR="00CD101F" w:rsidRPr="001E0E22">
              <w:rPr>
                <w:rFonts w:ascii="Arial" w:hAnsi="Arial"/>
                <w:sz w:val="20"/>
              </w:rPr>
              <w:t xml:space="preserve"> System Deutschlands </w:t>
            </w:r>
            <w:r w:rsidR="000457D5" w:rsidRPr="001E0E22">
              <w:rPr>
                <w:rFonts w:ascii="Arial" w:hAnsi="Arial"/>
                <w:sz w:val="20"/>
              </w:rPr>
              <w:t>erfahren, was der Bundestag ist und wie er gewählt wird, welchen Einfluss der Bundestag auf die Bundeskanzlerwahl hat und schliesslich, was das Amt des Bundeskanzlers/der Bundeskanzlerin beinhaltet.</w:t>
            </w:r>
          </w:p>
          <w:p w14:paraId="371559BD" w14:textId="77777777" w:rsidR="000457D5" w:rsidRPr="001E0E22" w:rsidRDefault="000457D5" w:rsidP="00A52E11">
            <w:pPr>
              <w:contextualSpacing/>
              <w:rPr>
                <w:rFonts w:ascii="Arial" w:hAnsi="Arial"/>
                <w:sz w:val="20"/>
              </w:rPr>
            </w:pPr>
          </w:p>
          <w:p w14:paraId="49208266" w14:textId="77777777" w:rsidR="000457D5" w:rsidRPr="007B04B7" w:rsidRDefault="000457D5" w:rsidP="00A52E11">
            <w:pPr>
              <w:contextualSpacing/>
              <w:rPr>
                <w:rFonts w:ascii="Arial" w:hAnsi="Arial"/>
                <w:b/>
                <w:sz w:val="20"/>
              </w:rPr>
            </w:pPr>
            <w:r w:rsidRPr="007B04B7">
              <w:rPr>
                <w:rFonts w:ascii="Arial" w:hAnsi="Arial"/>
                <w:b/>
                <w:sz w:val="20"/>
              </w:rPr>
              <w:t>Der Deutsche Bundestag</w:t>
            </w:r>
            <w:r w:rsidR="007B07E3" w:rsidRPr="007B04B7">
              <w:rPr>
                <w:rFonts w:ascii="Arial" w:hAnsi="Arial"/>
                <w:b/>
                <w:sz w:val="20"/>
              </w:rPr>
              <w:t xml:space="preserve"> (Legislative)</w:t>
            </w:r>
          </w:p>
          <w:p w14:paraId="7F375B9E" w14:textId="0B6C85CC" w:rsidR="00495B2E" w:rsidRPr="001E0E22" w:rsidRDefault="00CD101F" w:rsidP="00A52E11">
            <w:pPr>
              <w:contextualSpacing/>
              <w:rPr>
                <w:rFonts w:ascii="Arial" w:hAnsi="Arial"/>
                <w:sz w:val="20"/>
              </w:rPr>
            </w:pPr>
            <w:r w:rsidRPr="001E0E22">
              <w:rPr>
                <w:rFonts w:ascii="Arial" w:hAnsi="Arial"/>
                <w:sz w:val="20"/>
              </w:rPr>
              <w:t xml:space="preserve">Die Bundesrepublik Deutschland ist ein demokratischer Staat mit klassischer Gewaltenteilung zwischen Legislative (Bundestag und Bundesrat), Exekutive (Bundesregierung) und Judikative (Bundesverfassungsgericht). In einer Demokratie ist das Selbstbestimmungsrecht des Volkes zentral. In Deutschland wird dies über die parlamentarische Demokratie geregelt, das heisst, das Volk wählt in freien und geheimen Wahlen Abgeordnete und Parteien in den Bundestag. </w:t>
            </w:r>
            <w:r w:rsidR="00495B2E" w:rsidRPr="001E0E22">
              <w:rPr>
                <w:rFonts w:ascii="Arial" w:hAnsi="Arial"/>
                <w:sz w:val="20"/>
              </w:rPr>
              <w:t>Der Bundestag wird alle vier Jahre von den Wahlberechtigten gewählt. Die Abgeordneten werden in einer personalisierten Verhältniswahl bestimmt. Bei einer Persönlichkeits- oder Mehrheitswahl ist in einem Wahlkreis gewähl</w:t>
            </w:r>
            <w:r w:rsidR="006514D8" w:rsidRPr="001E0E22">
              <w:rPr>
                <w:rFonts w:ascii="Arial" w:hAnsi="Arial"/>
                <w:sz w:val="20"/>
              </w:rPr>
              <w:t>t, wer am meisten Stimmen erziel</w:t>
            </w:r>
            <w:r w:rsidR="00495B2E" w:rsidRPr="001E0E22">
              <w:rPr>
                <w:rFonts w:ascii="Arial" w:hAnsi="Arial"/>
                <w:sz w:val="20"/>
              </w:rPr>
              <w:t xml:space="preserve">t. Bei der Verhältniswahl wiederum stimmen die Wähler nicht </w:t>
            </w:r>
            <w:r w:rsidR="009E7940" w:rsidRPr="001E0E22">
              <w:rPr>
                <w:rFonts w:ascii="Arial" w:hAnsi="Arial"/>
                <w:sz w:val="20"/>
              </w:rPr>
              <w:t>für</w:t>
            </w:r>
            <w:r w:rsidR="00495B2E" w:rsidRPr="001E0E22">
              <w:rPr>
                <w:rFonts w:ascii="Arial" w:hAnsi="Arial"/>
                <w:sz w:val="20"/>
              </w:rPr>
              <w:t xml:space="preserve"> eine Person</w:t>
            </w:r>
            <w:r w:rsidR="009E7940" w:rsidRPr="001E0E22">
              <w:rPr>
                <w:rFonts w:ascii="Arial" w:hAnsi="Arial"/>
                <w:sz w:val="20"/>
              </w:rPr>
              <w:t>,</w:t>
            </w:r>
            <w:r w:rsidR="00495B2E" w:rsidRPr="001E0E22">
              <w:rPr>
                <w:rFonts w:ascii="Arial" w:hAnsi="Arial"/>
                <w:sz w:val="20"/>
              </w:rPr>
              <w:t xml:space="preserve"> sondern </w:t>
            </w:r>
            <w:r w:rsidR="009E7940" w:rsidRPr="001E0E22">
              <w:rPr>
                <w:rFonts w:ascii="Arial" w:hAnsi="Arial"/>
                <w:sz w:val="20"/>
              </w:rPr>
              <w:t xml:space="preserve">für </w:t>
            </w:r>
            <w:r w:rsidR="00495B2E" w:rsidRPr="001E0E22">
              <w:rPr>
                <w:rFonts w:ascii="Arial" w:hAnsi="Arial"/>
                <w:sz w:val="20"/>
              </w:rPr>
              <w:t xml:space="preserve">eine Partei. Welche Kandidierenden in das Parlament gewählt werden, hängt dann von ihrer Position auf der Liste ab. Jede Partei schickt aufgrund </w:t>
            </w:r>
            <w:r w:rsidR="006514D8" w:rsidRPr="001E0E22">
              <w:rPr>
                <w:rFonts w:ascii="Arial" w:hAnsi="Arial"/>
                <w:sz w:val="20"/>
              </w:rPr>
              <w:t xml:space="preserve">ihres </w:t>
            </w:r>
            <w:r w:rsidR="00495B2E" w:rsidRPr="001E0E22">
              <w:rPr>
                <w:rFonts w:ascii="Arial" w:hAnsi="Arial"/>
                <w:sz w:val="20"/>
              </w:rPr>
              <w:t>Stimm</w:t>
            </w:r>
            <w:r w:rsidR="006514D8" w:rsidRPr="001E0E22">
              <w:rPr>
                <w:rFonts w:ascii="Arial" w:hAnsi="Arial"/>
                <w:sz w:val="20"/>
              </w:rPr>
              <w:t>en</w:t>
            </w:r>
            <w:r w:rsidR="00495B2E" w:rsidRPr="001E0E22">
              <w:rPr>
                <w:rFonts w:ascii="Arial" w:hAnsi="Arial"/>
                <w:sz w:val="20"/>
              </w:rPr>
              <w:t xml:space="preserve">anteiles eine bestimmte Anzahl Abgeordnete in das Parlament. </w:t>
            </w:r>
          </w:p>
          <w:p w14:paraId="09C2B111" w14:textId="31B7E866" w:rsidR="00566AB4" w:rsidRPr="001E0E22" w:rsidRDefault="00495B2E" w:rsidP="00A52E11">
            <w:pPr>
              <w:contextualSpacing/>
              <w:rPr>
                <w:rFonts w:ascii="Arial" w:hAnsi="Arial"/>
                <w:sz w:val="20"/>
              </w:rPr>
            </w:pPr>
            <w:r w:rsidRPr="001E0E22">
              <w:rPr>
                <w:rFonts w:ascii="Arial" w:hAnsi="Arial"/>
                <w:sz w:val="20"/>
              </w:rPr>
              <w:t>Für die Bundestagswahl werden beide Varianten kombiniert. Jeder Wähler hat zwei Stimmen zur Verfügung. Mit der ersten Stimme wählt man einen Kandidierenden seines Wahlkreises, mit der zweiten wählt man eine Parteiliste. Jedes der 16 Bundesländer (ähnlich den Kantonen) hat eigene Parteilisten. Die Sitze im Bundestag werden anhand der insgesamt abgegebenen Stimmen für die Parteiliste berechnet, allerdings muss eine Partei insgesamt mehr als fünf Prozent der Zweitstimmen erreicht haben, um bei der Verteilung berücksichtigt zu werden. Die</w:t>
            </w:r>
            <w:r w:rsidR="006514D8" w:rsidRPr="001E0E22">
              <w:rPr>
                <w:rFonts w:ascii="Arial" w:hAnsi="Arial"/>
                <w:sz w:val="20"/>
              </w:rPr>
              <w:t>se</w:t>
            </w:r>
            <w:r w:rsidRPr="001E0E22">
              <w:rPr>
                <w:rFonts w:ascii="Arial" w:hAnsi="Arial"/>
                <w:sz w:val="20"/>
              </w:rPr>
              <w:t xml:space="preserve"> </w:t>
            </w:r>
            <w:r w:rsidR="009639FA" w:rsidRPr="001E0E22">
              <w:rPr>
                <w:rFonts w:ascii="Arial" w:hAnsi="Arial"/>
                <w:sz w:val="20"/>
              </w:rPr>
              <w:t>F</w:t>
            </w:r>
            <w:r w:rsidRPr="001E0E22">
              <w:rPr>
                <w:rFonts w:ascii="Arial" w:hAnsi="Arial"/>
                <w:sz w:val="20"/>
              </w:rPr>
              <w:t>ünf</w:t>
            </w:r>
            <w:r w:rsidR="009639FA" w:rsidRPr="001E0E22">
              <w:rPr>
                <w:rFonts w:ascii="Arial" w:hAnsi="Arial"/>
                <w:sz w:val="20"/>
              </w:rPr>
              <w:t>-</w:t>
            </w:r>
            <w:r w:rsidRPr="001E0E22">
              <w:rPr>
                <w:rFonts w:ascii="Arial" w:hAnsi="Arial"/>
                <w:sz w:val="20"/>
              </w:rPr>
              <w:t>Prozent</w:t>
            </w:r>
            <w:r w:rsidR="009639FA" w:rsidRPr="001E0E22">
              <w:rPr>
                <w:rFonts w:ascii="Arial" w:hAnsi="Arial"/>
                <w:sz w:val="20"/>
              </w:rPr>
              <w:t>-</w:t>
            </w:r>
            <w:r w:rsidRPr="001E0E22">
              <w:rPr>
                <w:rFonts w:ascii="Arial" w:hAnsi="Arial"/>
                <w:sz w:val="20"/>
              </w:rPr>
              <w:t>Hürde soll verhindern, dass Splitterparteien in den Bundestag gewählt werden. Die Gesamtzahl der Abgeordneten kann variieren, da eine Partei durch die Dire</w:t>
            </w:r>
            <w:r w:rsidR="006514D8" w:rsidRPr="001E0E22">
              <w:rPr>
                <w:rFonts w:ascii="Arial" w:hAnsi="Arial"/>
                <w:sz w:val="20"/>
              </w:rPr>
              <w:t xml:space="preserve">ktwahl von Kandidierenden mehr Sitze </w:t>
            </w:r>
            <w:r w:rsidRPr="001E0E22">
              <w:rPr>
                <w:rFonts w:ascii="Arial" w:hAnsi="Arial"/>
                <w:sz w:val="20"/>
              </w:rPr>
              <w:t xml:space="preserve">erhalten kann, als ihr eigentlich anteilsmässig zustehen würde. </w:t>
            </w:r>
          </w:p>
          <w:p w14:paraId="0D0F859D" w14:textId="381F792B" w:rsidR="00495B2E" w:rsidRPr="001E0E22" w:rsidRDefault="00495B2E" w:rsidP="00A52E11">
            <w:pPr>
              <w:contextualSpacing/>
              <w:rPr>
                <w:rFonts w:ascii="Arial" w:hAnsi="Arial"/>
                <w:sz w:val="20"/>
              </w:rPr>
            </w:pPr>
          </w:p>
          <w:p w14:paraId="27858080" w14:textId="775B5948" w:rsidR="009021FA" w:rsidRPr="001E0E22" w:rsidRDefault="00CD101F" w:rsidP="00A52E11">
            <w:pPr>
              <w:contextualSpacing/>
              <w:rPr>
                <w:rFonts w:ascii="Arial" w:hAnsi="Arial"/>
                <w:sz w:val="20"/>
              </w:rPr>
            </w:pPr>
            <w:r w:rsidRPr="001E0E22">
              <w:rPr>
                <w:rFonts w:ascii="Arial" w:hAnsi="Arial"/>
                <w:sz w:val="20"/>
              </w:rPr>
              <w:t xml:space="preserve">Die gewählten Parlamentarier repräsentieren das Volk, sie sind Volksvertreter. Als solche wählen sie schliesslich den Bundeskanzler. </w:t>
            </w:r>
            <w:r w:rsidR="00B93399" w:rsidRPr="001E0E22">
              <w:rPr>
                <w:rFonts w:ascii="Arial" w:hAnsi="Arial"/>
                <w:sz w:val="20"/>
              </w:rPr>
              <w:t>Der Bundespräsident schlägt eine Kandidatin oder einen Kandidaten vor, die Abgeordneten stimmen ohne vorherige Aussprache und mit verdeckten Stimmzetteln ab. Das Parlament kann den Bundeskanzler mit dem konstruktive</w:t>
            </w:r>
            <w:r w:rsidR="00495B2E" w:rsidRPr="001E0E22">
              <w:rPr>
                <w:rFonts w:ascii="Arial" w:hAnsi="Arial"/>
                <w:sz w:val="20"/>
              </w:rPr>
              <w:t>n Misstrauensvotum absetzen: Dafür muss die</w:t>
            </w:r>
            <w:r w:rsidR="00B93399" w:rsidRPr="001E0E22">
              <w:rPr>
                <w:rFonts w:ascii="Arial" w:hAnsi="Arial"/>
                <w:sz w:val="20"/>
              </w:rPr>
              <w:t xml:space="preserve"> Mehrheit der Abgeordneten zuerst einen Nachfolger wählen, danach den Bundespräsidenten anfragen, den Bundeskanzler zu entlassen und den </w:t>
            </w:r>
            <w:r w:rsidR="003002D0" w:rsidRPr="001E0E22">
              <w:rPr>
                <w:rFonts w:ascii="Arial" w:hAnsi="Arial"/>
                <w:sz w:val="20"/>
              </w:rPr>
              <w:t xml:space="preserve">neuen Kanzler </w:t>
            </w:r>
            <w:r w:rsidR="00B93399" w:rsidRPr="001E0E22">
              <w:rPr>
                <w:rFonts w:ascii="Arial" w:hAnsi="Arial"/>
                <w:sz w:val="20"/>
              </w:rPr>
              <w:t>oder die neue Kanzle</w:t>
            </w:r>
            <w:r w:rsidR="00495B2E" w:rsidRPr="001E0E22">
              <w:rPr>
                <w:rFonts w:ascii="Arial" w:hAnsi="Arial"/>
                <w:sz w:val="20"/>
              </w:rPr>
              <w:t>r</w:t>
            </w:r>
            <w:r w:rsidR="003002D0" w:rsidRPr="001E0E22">
              <w:rPr>
                <w:rFonts w:ascii="Arial" w:hAnsi="Arial"/>
                <w:sz w:val="20"/>
              </w:rPr>
              <w:t>i</w:t>
            </w:r>
            <w:r w:rsidR="00B93399" w:rsidRPr="001E0E22">
              <w:rPr>
                <w:rFonts w:ascii="Arial" w:hAnsi="Arial"/>
                <w:sz w:val="20"/>
              </w:rPr>
              <w:t xml:space="preserve">n </w:t>
            </w:r>
            <w:r w:rsidR="00F33D46" w:rsidRPr="001E0E22">
              <w:rPr>
                <w:rFonts w:ascii="Arial" w:hAnsi="Arial"/>
                <w:sz w:val="20"/>
              </w:rPr>
              <w:t>zu ernennen. Stimmt der Bundespräsident nicht zu, kann der Bundeskanzler nicht abgesetzt werden.</w:t>
            </w:r>
          </w:p>
          <w:p w14:paraId="479F6546" w14:textId="77777777" w:rsidR="00CD101F" w:rsidRPr="001E0E22" w:rsidRDefault="00CD101F" w:rsidP="00A52E11">
            <w:pPr>
              <w:contextualSpacing/>
              <w:rPr>
                <w:rFonts w:ascii="Arial" w:hAnsi="Arial"/>
                <w:sz w:val="20"/>
              </w:rPr>
            </w:pPr>
          </w:p>
          <w:p w14:paraId="48FCFFCD" w14:textId="09BE5773" w:rsidR="00495B2E" w:rsidRPr="001E0E22" w:rsidRDefault="00B93399" w:rsidP="00A52E11">
            <w:pPr>
              <w:contextualSpacing/>
              <w:rPr>
                <w:rFonts w:ascii="Arial" w:hAnsi="Arial"/>
                <w:sz w:val="20"/>
              </w:rPr>
            </w:pPr>
            <w:r w:rsidRPr="001E0E22">
              <w:rPr>
                <w:rFonts w:ascii="Arial" w:hAnsi="Arial"/>
                <w:sz w:val="20"/>
              </w:rPr>
              <w:t xml:space="preserve">Neben der Wahl des Bundeskanzlers/der Bundeskanzlerin, </w:t>
            </w:r>
            <w:r w:rsidR="00A62073" w:rsidRPr="001E0E22">
              <w:rPr>
                <w:rFonts w:ascii="Arial" w:hAnsi="Arial"/>
                <w:sz w:val="20"/>
              </w:rPr>
              <w:t>sind die Abgeordneten auch an der Wahl des</w:t>
            </w:r>
            <w:r w:rsidRPr="001E0E22">
              <w:rPr>
                <w:rFonts w:ascii="Arial" w:hAnsi="Arial"/>
                <w:sz w:val="20"/>
              </w:rPr>
              <w:t xml:space="preserve"> Bundespräsidenten</w:t>
            </w:r>
            <w:r w:rsidR="00A62073" w:rsidRPr="001E0E22">
              <w:rPr>
                <w:rFonts w:ascii="Arial" w:hAnsi="Arial"/>
                <w:sz w:val="20"/>
              </w:rPr>
              <w:t xml:space="preserve"> beteiligt</w:t>
            </w:r>
            <w:r w:rsidRPr="001E0E22">
              <w:rPr>
                <w:rFonts w:ascii="Arial" w:hAnsi="Arial"/>
                <w:sz w:val="20"/>
              </w:rPr>
              <w:t xml:space="preserve">. Das Parlament </w:t>
            </w:r>
            <w:r w:rsidR="00A62073" w:rsidRPr="001E0E22">
              <w:rPr>
                <w:rFonts w:ascii="Arial" w:hAnsi="Arial"/>
                <w:sz w:val="20"/>
              </w:rPr>
              <w:t xml:space="preserve">kontrolliert die Regierung, </w:t>
            </w:r>
            <w:r w:rsidRPr="001E0E22">
              <w:rPr>
                <w:rFonts w:ascii="Arial" w:hAnsi="Arial"/>
                <w:sz w:val="20"/>
              </w:rPr>
              <w:t xml:space="preserve">ist </w:t>
            </w:r>
            <w:r w:rsidR="00F33D46" w:rsidRPr="001E0E22">
              <w:rPr>
                <w:rFonts w:ascii="Arial" w:hAnsi="Arial"/>
                <w:sz w:val="20"/>
              </w:rPr>
              <w:t>massgeblich an der</w:t>
            </w:r>
            <w:r w:rsidRPr="001E0E22">
              <w:rPr>
                <w:rFonts w:ascii="Arial" w:hAnsi="Arial"/>
                <w:sz w:val="20"/>
              </w:rPr>
              <w:t xml:space="preserve"> Gesetzgebung </w:t>
            </w:r>
            <w:r w:rsidR="00A62073" w:rsidRPr="001E0E22">
              <w:rPr>
                <w:rFonts w:ascii="Arial" w:hAnsi="Arial"/>
                <w:sz w:val="20"/>
              </w:rPr>
              <w:t xml:space="preserve">und am Bundeshaushalt </w:t>
            </w:r>
            <w:r w:rsidR="00F33D46" w:rsidRPr="001E0E22">
              <w:rPr>
                <w:rFonts w:ascii="Arial" w:hAnsi="Arial"/>
                <w:sz w:val="20"/>
              </w:rPr>
              <w:t>betei</w:t>
            </w:r>
            <w:r w:rsidR="00A62073" w:rsidRPr="001E0E22">
              <w:rPr>
                <w:rFonts w:ascii="Arial" w:hAnsi="Arial"/>
                <w:sz w:val="20"/>
              </w:rPr>
              <w:t>ligt.</w:t>
            </w:r>
          </w:p>
          <w:p w14:paraId="4B013E68" w14:textId="76BBFDB8" w:rsidR="00566AB4" w:rsidRPr="004B1BD6" w:rsidRDefault="0097075A" w:rsidP="00A52E11">
            <w:pPr>
              <w:tabs>
                <w:tab w:val="left" w:pos="7511"/>
              </w:tabs>
              <w:contextualSpacing/>
              <w:rPr>
                <w:rFonts w:ascii="Arial" w:hAnsi="Arial"/>
                <w:sz w:val="18"/>
                <w:szCs w:val="18"/>
              </w:rPr>
            </w:pPr>
            <w:r w:rsidRPr="001E0E22">
              <w:rPr>
                <w:rFonts w:ascii="Arial" w:hAnsi="Arial"/>
                <w:sz w:val="18"/>
                <w:szCs w:val="18"/>
              </w:rPr>
              <w:tab/>
            </w:r>
          </w:p>
          <w:p w14:paraId="3B5CC155" w14:textId="5E0A0D8C" w:rsidR="00A62073" w:rsidRPr="004B1BD6" w:rsidRDefault="00A62073" w:rsidP="00A52E11">
            <w:pPr>
              <w:contextualSpacing/>
              <w:rPr>
                <w:rFonts w:ascii="Arial" w:hAnsi="Arial"/>
                <w:b/>
                <w:sz w:val="20"/>
              </w:rPr>
            </w:pPr>
            <w:r w:rsidRPr="004B1BD6">
              <w:rPr>
                <w:rFonts w:ascii="Arial" w:hAnsi="Arial"/>
                <w:b/>
                <w:sz w:val="20"/>
              </w:rPr>
              <w:t>Der Bundespräsident</w:t>
            </w:r>
          </w:p>
          <w:p w14:paraId="7071C074" w14:textId="77777777" w:rsidR="00495B2E" w:rsidRPr="001E0E22" w:rsidRDefault="00406422" w:rsidP="00A52E11">
            <w:pPr>
              <w:contextualSpacing/>
              <w:rPr>
                <w:rFonts w:ascii="Arial" w:hAnsi="Arial"/>
                <w:sz w:val="20"/>
              </w:rPr>
            </w:pPr>
            <w:r w:rsidRPr="001E0E22">
              <w:rPr>
                <w:rFonts w:ascii="Arial" w:hAnsi="Arial"/>
                <w:sz w:val="20"/>
              </w:rPr>
              <w:t xml:space="preserve">Der Bundespräsident ist das Staatsoberhaupt der Bundesrepublik, er ist aber kein regierender Präsident – ähnlich dem Bundespräsidenten in der Schweiz. </w:t>
            </w:r>
          </w:p>
          <w:p w14:paraId="56F11587" w14:textId="7D6614D7" w:rsidR="00406422" w:rsidRPr="001E0E22" w:rsidRDefault="00406422" w:rsidP="00A52E11">
            <w:pPr>
              <w:contextualSpacing/>
              <w:rPr>
                <w:rFonts w:ascii="Arial" w:hAnsi="Arial"/>
                <w:sz w:val="20"/>
              </w:rPr>
            </w:pPr>
            <w:r w:rsidRPr="001E0E22">
              <w:rPr>
                <w:rFonts w:ascii="Arial" w:hAnsi="Arial"/>
                <w:sz w:val="20"/>
              </w:rPr>
              <w:t>Die Bundesversammlung, bestehend aus den Abgeordneten des Bundestages sowie gleich</w:t>
            </w:r>
            <w:r w:rsidR="00D01DE4" w:rsidRPr="001E0E22">
              <w:rPr>
                <w:rFonts w:ascii="Arial" w:hAnsi="Arial"/>
                <w:sz w:val="20"/>
              </w:rPr>
              <w:t xml:space="preserve"> </w:t>
            </w:r>
            <w:r w:rsidRPr="001E0E22">
              <w:rPr>
                <w:rFonts w:ascii="Arial" w:hAnsi="Arial"/>
                <w:sz w:val="20"/>
              </w:rPr>
              <w:t xml:space="preserve">vielen Wahlmännern und -frauen, die von den Volksvertretern der Bundesländer bestimmt werden, wählt den Bundespräsidenten. Die Amtszeit beträgt fünf Jahre und eine einmalige Wiederwahl ist möglich. Gewählt werden kann jeder Deutsche ab 40 Jahren. </w:t>
            </w:r>
          </w:p>
          <w:p w14:paraId="79D3D1C1" w14:textId="503A781C" w:rsidR="00406422" w:rsidRPr="001E0E22" w:rsidRDefault="00406422" w:rsidP="00A52E11">
            <w:pPr>
              <w:contextualSpacing/>
              <w:rPr>
                <w:rFonts w:ascii="Arial" w:hAnsi="Arial"/>
                <w:sz w:val="20"/>
              </w:rPr>
            </w:pPr>
            <w:r w:rsidRPr="001E0E22">
              <w:rPr>
                <w:rFonts w:ascii="Arial" w:hAnsi="Arial"/>
                <w:sz w:val="20"/>
              </w:rPr>
              <w:lastRenderedPageBreak/>
              <w:t xml:space="preserve">Der Bundespräsident hat drei Hauptaufgaben. </w:t>
            </w:r>
            <w:r w:rsidR="006514D8" w:rsidRPr="001E0E22">
              <w:rPr>
                <w:rFonts w:ascii="Arial" w:hAnsi="Arial"/>
                <w:sz w:val="20"/>
              </w:rPr>
              <w:t xml:space="preserve">Neben der Repräsentationsfunktion hat er auch eine </w:t>
            </w:r>
            <w:r w:rsidRPr="001E0E22">
              <w:rPr>
                <w:rFonts w:ascii="Arial" w:hAnsi="Arial"/>
                <w:sz w:val="20"/>
              </w:rPr>
              <w:t>Integrationsfunkti</w:t>
            </w:r>
            <w:r w:rsidR="006514D8" w:rsidRPr="001E0E22">
              <w:rPr>
                <w:rFonts w:ascii="Arial" w:hAnsi="Arial"/>
                <w:sz w:val="20"/>
              </w:rPr>
              <w:t>on: D</w:t>
            </w:r>
            <w:r w:rsidRPr="001E0E22">
              <w:rPr>
                <w:rFonts w:ascii="Arial" w:hAnsi="Arial"/>
                <w:sz w:val="20"/>
              </w:rPr>
              <w:t xml:space="preserve">er Bundespräsident </w:t>
            </w:r>
            <w:r w:rsidR="006514D8" w:rsidRPr="001E0E22">
              <w:rPr>
                <w:rFonts w:ascii="Arial" w:hAnsi="Arial"/>
                <w:sz w:val="20"/>
              </w:rPr>
              <w:t xml:space="preserve">soll </w:t>
            </w:r>
            <w:r w:rsidRPr="001E0E22">
              <w:rPr>
                <w:rFonts w:ascii="Arial" w:hAnsi="Arial"/>
                <w:sz w:val="20"/>
              </w:rPr>
              <w:t>die Zusammenarbeit der verschiedenen Staatsorgane för</w:t>
            </w:r>
            <w:r w:rsidR="006514D8" w:rsidRPr="001E0E22">
              <w:rPr>
                <w:rFonts w:ascii="Arial" w:hAnsi="Arial"/>
                <w:sz w:val="20"/>
              </w:rPr>
              <w:t>dern.</w:t>
            </w:r>
            <w:r w:rsidRPr="001E0E22">
              <w:rPr>
                <w:rFonts w:ascii="Arial" w:hAnsi="Arial"/>
                <w:sz w:val="20"/>
              </w:rPr>
              <w:t xml:space="preserve"> Er schlägt zudem den Bundeskanzler zur Wahl vor und ernennt ihn nach erfolgreicher Wahl. </w:t>
            </w:r>
            <w:r w:rsidR="00077F9E" w:rsidRPr="001E0E22">
              <w:rPr>
                <w:rFonts w:ascii="Arial" w:hAnsi="Arial"/>
                <w:sz w:val="20"/>
              </w:rPr>
              <w:t xml:space="preserve">Auf Vorschlag des Bundeskanzlers ernennt und entlässt der Bundespräsident die Bundesminister und ernennt weitere Staatsbeamte. Er hat </w:t>
            </w:r>
            <w:r w:rsidR="006514D8" w:rsidRPr="001E0E22">
              <w:rPr>
                <w:rFonts w:ascii="Arial" w:hAnsi="Arial"/>
                <w:sz w:val="20"/>
              </w:rPr>
              <w:t>jedoch</w:t>
            </w:r>
            <w:r w:rsidR="00077F9E" w:rsidRPr="001E0E22">
              <w:rPr>
                <w:rFonts w:ascii="Arial" w:hAnsi="Arial"/>
                <w:sz w:val="20"/>
              </w:rPr>
              <w:t xml:space="preserve"> keine Auswahlfunktion</w:t>
            </w:r>
            <w:r w:rsidR="00D01DE4" w:rsidRPr="001E0E22">
              <w:rPr>
                <w:rFonts w:ascii="Arial" w:hAnsi="Arial"/>
                <w:sz w:val="20"/>
              </w:rPr>
              <w:t>,</w:t>
            </w:r>
            <w:r w:rsidR="00077F9E" w:rsidRPr="001E0E22">
              <w:rPr>
                <w:rFonts w:ascii="Arial" w:hAnsi="Arial"/>
                <w:sz w:val="20"/>
              </w:rPr>
              <w:t xml:space="preserve"> sondern kann nur überprüfen, ob die Vorschläge rechtskonform sind. Eine weitere wichtige Funktion ist die Reservefunktion: In Ausnahmesituationen hat er besondere Befugnisse. Dies ist beispielsweise der Fall, wenn sich der Bundestag nicht auf einen Kanzler einigen kann und der Bundespräsident den Bundestag auflösen darf.</w:t>
            </w:r>
          </w:p>
          <w:p w14:paraId="4E22C0AA" w14:textId="77777777" w:rsidR="00077F9E" w:rsidRPr="001E0E22" w:rsidRDefault="00077F9E" w:rsidP="00A52E11">
            <w:pPr>
              <w:contextualSpacing/>
              <w:rPr>
                <w:rFonts w:ascii="Arial" w:hAnsi="Arial"/>
                <w:sz w:val="20"/>
              </w:rPr>
            </w:pPr>
          </w:p>
          <w:p w14:paraId="264614CC" w14:textId="77777777" w:rsidR="00077F9E" w:rsidRPr="004B1BD6" w:rsidRDefault="003C514A" w:rsidP="00A52E11">
            <w:pPr>
              <w:contextualSpacing/>
              <w:rPr>
                <w:rFonts w:ascii="Arial" w:hAnsi="Arial"/>
                <w:b/>
                <w:sz w:val="20"/>
              </w:rPr>
            </w:pPr>
            <w:r w:rsidRPr="004B1BD6">
              <w:rPr>
                <w:rFonts w:ascii="Arial" w:hAnsi="Arial"/>
                <w:b/>
                <w:sz w:val="20"/>
              </w:rPr>
              <w:t>Die Bundesregierung</w:t>
            </w:r>
          </w:p>
          <w:p w14:paraId="6998A42F" w14:textId="4D017C2F" w:rsidR="003C514A" w:rsidRDefault="003C514A" w:rsidP="00A52E11">
            <w:pPr>
              <w:contextualSpacing/>
              <w:rPr>
                <w:rFonts w:ascii="Arial" w:hAnsi="Arial"/>
                <w:sz w:val="20"/>
              </w:rPr>
            </w:pPr>
            <w:r w:rsidRPr="001E0E22">
              <w:rPr>
                <w:rFonts w:ascii="Arial" w:hAnsi="Arial"/>
                <w:sz w:val="20"/>
              </w:rPr>
              <w:t xml:space="preserve">Der Bundeskanzler und die Bundesminister bilden zusammen die Bundesregierung. Sie müssen den Willen des Parlamentes in die Praxis umsetzen. </w:t>
            </w:r>
            <w:r w:rsidR="00630D82" w:rsidRPr="001E0E22">
              <w:rPr>
                <w:rFonts w:ascii="Arial" w:hAnsi="Arial"/>
                <w:sz w:val="20"/>
              </w:rPr>
              <w:t>Der vom Bundestag gewählte Bundeskanzler schlägt Minister vor, die der Bundespräsident wählt. In der Praxis wird die Regierung jedoch meistens vor der Bundeskanzlerwahl gebildet. Bisher war der vorgesehene Kanzler immer auch Führer der stärksten Fraktion im Parlament. Er handelt mit den an der Regierung beteiligten anderen Parteien, welche man Koalitionspartner nennt, ein Regierungsprogramm aus und legt die Zuständigkeiten der zukünftigen Minister fest. Der zukünftige Kanzler überlässt seinen Koalitionspartnern gewisse Ministersitze und deren Besetzung.</w:t>
            </w:r>
          </w:p>
          <w:p w14:paraId="4D060225" w14:textId="77777777" w:rsidR="00A52E11" w:rsidRPr="001E0E22" w:rsidRDefault="00A52E11" w:rsidP="00A52E11">
            <w:pPr>
              <w:contextualSpacing/>
              <w:rPr>
                <w:rFonts w:ascii="Arial" w:hAnsi="Arial"/>
                <w:sz w:val="20"/>
              </w:rPr>
            </w:pPr>
          </w:p>
          <w:p w14:paraId="1FDF8341" w14:textId="6EE16F05" w:rsidR="00630D82" w:rsidRDefault="00630D82" w:rsidP="00A52E11">
            <w:pPr>
              <w:contextualSpacing/>
              <w:rPr>
                <w:rFonts w:ascii="Arial" w:hAnsi="Arial"/>
                <w:sz w:val="20"/>
              </w:rPr>
            </w:pPr>
            <w:r w:rsidRPr="001E0E22">
              <w:rPr>
                <w:rFonts w:ascii="Arial" w:hAnsi="Arial"/>
                <w:sz w:val="20"/>
              </w:rPr>
              <w:t xml:space="preserve">Für die Bundesregierung sind drei Prinzipien leitend: </w:t>
            </w:r>
            <w:r w:rsidR="00D01DE4" w:rsidRPr="001E0E22">
              <w:rPr>
                <w:rFonts w:ascii="Arial" w:hAnsi="Arial"/>
                <w:sz w:val="20"/>
              </w:rPr>
              <w:t>d</w:t>
            </w:r>
            <w:r w:rsidRPr="001E0E22">
              <w:rPr>
                <w:rFonts w:ascii="Arial" w:hAnsi="Arial"/>
                <w:sz w:val="20"/>
              </w:rPr>
              <w:t xml:space="preserve">as Kanzlerprinzip, das Ressortprinzip und das Kollegialprinzip. </w:t>
            </w:r>
          </w:p>
          <w:p w14:paraId="596D1770" w14:textId="77777777" w:rsidR="00A52E11" w:rsidRPr="001E0E22" w:rsidRDefault="00A52E11" w:rsidP="00A52E11">
            <w:pPr>
              <w:contextualSpacing/>
              <w:rPr>
                <w:rFonts w:ascii="Arial" w:hAnsi="Arial"/>
                <w:sz w:val="20"/>
              </w:rPr>
            </w:pPr>
          </w:p>
          <w:p w14:paraId="5CBB28D5" w14:textId="77777777" w:rsidR="00630D82" w:rsidRPr="001E0E22" w:rsidRDefault="00630D82" w:rsidP="00A52E11">
            <w:pPr>
              <w:contextualSpacing/>
              <w:rPr>
                <w:rFonts w:ascii="Arial" w:hAnsi="Arial"/>
                <w:sz w:val="20"/>
              </w:rPr>
            </w:pPr>
            <w:r w:rsidRPr="001E0E22">
              <w:rPr>
                <w:rFonts w:ascii="Arial" w:hAnsi="Arial"/>
                <w:sz w:val="20"/>
              </w:rPr>
              <w:t xml:space="preserve">Das Kanzlerprinzip meint, dass der Bundeskanzler innerhalb der Regierung eine besondere Stellung innehat. So ist er das einzige Regierungsmitglied, welches vom Bundestag gewählt und somit besonders demokratisch legitimiert ist. Nur der Kanzler ist durch ein Misstrauensvotum zu stürzen, seine derzeit 14 Minister verlieren mit ihm ihre Posten. </w:t>
            </w:r>
            <w:r w:rsidR="00520D97" w:rsidRPr="001E0E22">
              <w:rPr>
                <w:rFonts w:ascii="Arial" w:hAnsi="Arial"/>
                <w:sz w:val="20"/>
              </w:rPr>
              <w:t xml:space="preserve">Der </w:t>
            </w:r>
            <w:r w:rsidRPr="001E0E22">
              <w:rPr>
                <w:rFonts w:ascii="Arial" w:hAnsi="Arial"/>
                <w:sz w:val="20"/>
              </w:rPr>
              <w:t>Bundeskanzler alleine bestimm</w:t>
            </w:r>
            <w:r w:rsidR="00520D97" w:rsidRPr="001E0E22">
              <w:rPr>
                <w:rFonts w:ascii="Arial" w:hAnsi="Arial"/>
                <w:sz w:val="20"/>
              </w:rPr>
              <w:t>t</w:t>
            </w:r>
            <w:r w:rsidRPr="001E0E22">
              <w:rPr>
                <w:rFonts w:ascii="Arial" w:hAnsi="Arial"/>
                <w:sz w:val="20"/>
              </w:rPr>
              <w:t xml:space="preserve"> die Richtlinien der Politik und trägt im Gegenzug die alleinige Verantwortung dafür. </w:t>
            </w:r>
          </w:p>
          <w:p w14:paraId="131A5384" w14:textId="77777777" w:rsidR="00630D82" w:rsidRPr="001E0E22" w:rsidRDefault="00630D82" w:rsidP="00A52E11">
            <w:pPr>
              <w:contextualSpacing/>
              <w:rPr>
                <w:rFonts w:ascii="Arial" w:hAnsi="Arial"/>
                <w:sz w:val="20"/>
              </w:rPr>
            </w:pPr>
            <w:r w:rsidRPr="001E0E22">
              <w:rPr>
                <w:rFonts w:ascii="Arial" w:hAnsi="Arial"/>
                <w:sz w:val="20"/>
              </w:rPr>
              <w:t>Jeder Bundesminister ist verantwortlich für einen Geschäftsbereich, welchen er nach den Richtlinien des Bundeskanzlers eigenständig führt (Ressortprinzip). Sind sich die Minister nicht einig, entscheidet die Bundesregierung durch einen Mehrheitsbeschluss. Die Entscheidung muss von allen Mitgliedern gegen aussen vertreten werden. Zum Kollegialprinzip gehört auch, dass alle Minister gleichberechtigt sind.</w:t>
            </w:r>
          </w:p>
          <w:p w14:paraId="7402A426" w14:textId="77777777" w:rsidR="006D18B6" w:rsidRPr="001E0E22" w:rsidRDefault="006D18B6" w:rsidP="00A52E11">
            <w:pPr>
              <w:contextualSpacing/>
              <w:rPr>
                <w:rFonts w:ascii="Arial" w:hAnsi="Arial"/>
                <w:sz w:val="20"/>
              </w:rPr>
            </w:pPr>
          </w:p>
          <w:p w14:paraId="246044A9" w14:textId="77777777" w:rsidR="006D18B6" w:rsidRPr="00A52E11" w:rsidRDefault="006D18B6" w:rsidP="00A52E11">
            <w:pPr>
              <w:contextualSpacing/>
              <w:rPr>
                <w:rFonts w:ascii="Arial" w:hAnsi="Arial"/>
                <w:b/>
                <w:sz w:val="20"/>
              </w:rPr>
            </w:pPr>
            <w:r w:rsidRPr="00A52E11">
              <w:rPr>
                <w:rFonts w:ascii="Arial" w:hAnsi="Arial"/>
                <w:b/>
                <w:sz w:val="20"/>
              </w:rPr>
              <w:t>Bundesrat</w:t>
            </w:r>
          </w:p>
          <w:p w14:paraId="1C36CECE" w14:textId="77777777" w:rsidR="00566AB4" w:rsidRPr="001E0E22" w:rsidRDefault="00566AB4" w:rsidP="00A52E11">
            <w:pPr>
              <w:contextualSpacing/>
              <w:rPr>
                <w:rFonts w:ascii="Arial" w:hAnsi="Arial"/>
                <w:sz w:val="20"/>
              </w:rPr>
            </w:pPr>
            <w:r w:rsidRPr="001E0E22">
              <w:rPr>
                <w:rFonts w:ascii="Arial" w:hAnsi="Arial"/>
                <w:sz w:val="20"/>
              </w:rPr>
              <w:t xml:space="preserve">Der Bundesrat ist die zweite Kammer des deutschen Parlamentes und vertritt die Interessen der 16 Bundesländer. Die Abgeordneten im Bundesrat bestehen aus Mitgliedern der </w:t>
            </w:r>
            <w:r w:rsidR="00560502" w:rsidRPr="001E0E22">
              <w:rPr>
                <w:rFonts w:ascii="Arial" w:hAnsi="Arial"/>
                <w:sz w:val="20"/>
              </w:rPr>
              <w:t>Landesregierung.</w:t>
            </w:r>
          </w:p>
          <w:p w14:paraId="7DA86C48" w14:textId="77777777" w:rsidR="00566AB4" w:rsidRPr="001E0E22" w:rsidRDefault="00566AB4" w:rsidP="00A52E11">
            <w:pPr>
              <w:contextualSpacing/>
              <w:rPr>
                <w:rFonts w:ascii="Arial" w:hAnsi="Arial"/>
                <w:sz w:val="20"/>
              </w:rPr>
            </w:pPr>
            <w:r w:rsidRPr="001E0E22">
              <w:rPr>
                <w:rFonts w:ascii="Arial" w:hAnsi="Arial"/>
                <w:sz w:val="20"/>
              </w:rPr>
              <w:t xml:space="preserve">Die Bundesländer haben drei bis sechs Mandatsträger, die Anzahl hängt von der Einwohnerzahl ab. Erwähnenswert ist, dass die Stimmen geschlossen pro Bundesland abgegeben werden und </w:t>
            </w:r>
            <w:r w:rsidR="00560502" w:rsidRPr="001E0E22">
              <w:rPr>
                <w:rFonts w:ascii="Arial" w:hAnsi="Arial"/>
                <w:sz w:val="20"/>
              </w:rPr>
              <w:t xml:space="preserve">sie </w:t>
            </w:r>
            <w:r w:rsidRPr="001E0E22">
              <w:rPr>
                <w:rFonts w:ascii="Arial" w:hAnsi="Arial"/>
                <w:sz w:val="20"/>
              </w:rPr>
              <w:t>sich somit vorher auf einen gemeinsamen Kurs einigen müssen.</w:t>
            </w:r>
          </w:p>
          <w:p w14:paraId="414EEFE1" w14:textId="77777777" w:rsidR="00E30932" w:rsidRPr="001E0E22" w:rsidRDefault="00566AB4" w:rsidP="00A52E11">
            <w:pPr>
              <w:contextualSpacing/>
              <w:rPr>
                <w:rFonts w:ascii="Arial" w:hAnsi="Arial"/>
                <w:sz w:val="20"/>
              </w:rPr>
            </w:pPr>
            <w:r w:rsidRPr="001E0E22">
              <w:rPr>
                <w:rFonts w:ascii="Arial" w:hAnsi="Arial"/>
                <w:sz w:val="20"/>
              </w:rPr>
              <w:t>Die wichtigste Aufgabe des Bundesrates ist die Mitwirkung bei der Gesetzgebung.</w:t>
            </w:r>
          </w:p>
          <w:p w14:paraId="0C556FF8" w14:textId="77777777" w:rsidR="003223B2" w:rsidRPr="001E0E22" w:rsidRDefault="003223B2" w:rsidP="00A52E11">
            <w:pPr>
              <w:contextualSpacing/>
              <w:rPr>
                <w:rFonts w:ascii="Arial" w:hAnsi="Arial"/>
                <w:i/>
                <w:sz w:val="20"/>
              </w:rPr>
            </w:pPr>
          </w:p>
          <w:p w14:paraId="44B53FC8" w14:textId="77777777" w:rsidR="00566AB4" w:rsidRPr="001E0E22" w:rsidRDefault="00566AB4" w:rsidP="00A52E11">
            <w:pPr>
              <w:contextualSpacing/>
              <w:rPr>
                <w:rFonts w:ascii="Arial" w:hAnsi="Arial"/>
                <w:i/>
                <w:sz w:val="20"/>
              </w:rPr>
            </w:pPr>
          </w:p>
          <w:p w14:paraId="785CA874" w14:textId="77777777" w:rsidR="00CD101F" w:rsidRPr="00A52E11" w:rsidRDefault="00CD101F" w:rsidP="00A52E11">
            <w:pPr>
              <w:contextualSpacing/>
              <w:rPr>
                <w:rFonts w:ascii="Arial" w:hAnsi="Arial"/>
                <w:b/>
                <w:sz w:val="12"/>
                <w:szCs w:val="12"/>
              </w:rPr>
            </w:pPr>
            <w:r w:rsidRPr="00A52E11">
              <w:rPr>
                <w:rFonts w:ascii="Arial" w:hAnsi="Arial"/>
                <w:b/>
                <w:sz w:val="12"/>
                <w:szCs w:val="12"/>
              </w:rPr>
              <w:t xml:space="preserve">Quellen: </w:t>
            </w:r>
          </w:p>
          <w:p w14:paraId="15B77150" w14:textId="77777777" w:rsidR="00566AB4" w:rsidRPr="00A52E11" w:rsidRDefault="00566AB4" w:rsidP="00A52E11">
            <w:pPr>
              <w:contextualSpacing/>
              <w:rPr>
                <w:rFonts w:ascii="Arial" w:hAnsi="Arial"/>
                <w:i/>
                <w:sz w:val="12"/>
                <w:szCs w:val="12"/>
              </w:rPr>
            </w:pPr>
            <w:r w:rsidRPr="00A52E11">
              <w:rPr>
                <w:rFonts w:ascii="Arial" w:hAnsi="Arial"/>
                <w:i/>
                <w:sz w:val="12"/>
                <w:szCs w:val="12"/>
              </w:rPr>
              <w:t>http://blog.zeit.de/schueler/2010/09/10/thema-politisches-system-der-bundesrepublik-deutschland/, 20.08.2017.</w:t>
            </w:r>
          </w:p>
          <w:p w14:paraId="79821071" w14:textId="77777777" w:rsidR="00766669" w:rsidRDefault="00077F9E" w:rsidP="00A52E11">
            <w:pPr>
              <w:contextualSpacing/>
              <w:rPr>
                <w:rFonts w:ascii="Arial" w:hAnsi="Arial"/>
                <w:i/>
                <w:sz w:val="12"/>
                <w:szCs w:val="12"/>
              </w:rPr>
            </w:pPr>
            <w:r w:rsidRPr="00A52E11">
              <w:rPr>
                <w:rFonts w:ascii="Arial" w:hAnsi="Arial"/>
                <w:i/>
                <w:sz w:val="12"/>
                <w:szCs w:val="12"/>
              </w:rPr>
              <w:t xml:space="preserve">Wissenschaftliche Dienste des Deutschen Bundestages: Aktueller Begriff. Der Bundespräsident, </w:t>
            </w:r>
          </w:p>
          <w:p w14:paraId="3982D79D" w14:textId="4D0CA77C" w:rsidR="00077F9E" w:rsidRPr="00A52E11" w:rsidRDefault="00077F9E" w:rsidP="00A52E11">
            <w:pPr>
              <w:contextualSpacing/>
              <w:rPr>
                <w:rFonts w:ascii="Arial" w:hAnsi="Arial"/>
                <w:i/>
                <w:sz w:val="12"/>
                <w:szCs w:val="12"/>
              </w:rPr>
            </w:pPr>
            <w:r w:rsidRPr="00A52E11">
              <w:rPr>
                <w:rFonts w:ascii="Arial" w:hAnsi="Arial"/>
                <w:i/>
                <w:sz w:val="12"/>
                <w:szCs w:val="12"/>
              </w:rPr>
              <w:t>httwww.bundestag.de/blob/486690/aa1aa8847062f61220ff6aec51eb34d2/der-bundespraesident-data.pdf, 28.08.2017.</w:t>
            </w:r>
          </w:p>
          <w:p w14:paraId="6B967BCC" w14:textId="77777777" w:rsidR="00D200C9" w:rsidRPr="00A52E11" w:rsidRDefault="00D200C9" w:rsidP="00A52E11">
            <w:pPr>
              <w:contextualSpacing/>
              <w:rPr>
                <w:rFonts w:ascii="Arial" w:hAnsi="Arial"/>
                <w:i/>
                <w:sz w:val="12"/>
                <w:szCs w:val="12"/>
              </w:rPr>
            </w:pPr>
            <w:r w:rsidRPr="00A52E11">
              <w:rPr>
                <w:rFonts w:ascii="Arial" w:hAnsi="Arial"/>
                <w:i/>
                <w:sz w:val="12"/>
                <w:szCs w:val="12"/>
              </w:rPr>
              <w:t>www.bpb.de/politik/grundfragen/deutsche-demokratie/39365/bundesregierung?p=0, 28.08.2017.</w:t>
            </w:r>
          </w:p>
          <w:p w14:paraId="0718322E" w14:textId="77777777" w:rsidR="00D200C9" w:rsidRPr="00A52E11" w:rsidRDefault="00D200C9" w:rsidP="00A52E11">
            <w:pPr>
              <w:contextualSpacing/>
              <w:rPr>
                <w:rFonts w:ascii="Arial" w:hAnsi="Arial"/>
                <w:i/>
                <w:sz w:val="12"/>
                <w:szCs w:val="12"/>
              </w:rPr>
            </w:pPr>
            <w:r w:rsidRPr="00A52E11">
              <w:rPr>
                <w:rFonts w:ascii="Arial" w:hAnsi="Arial"/>
                <w:i/>
                <w:sz w:val="12"/>
                <w:szCs w:val="12"/>
              </w:rPr>
              <w:t>www.bpb.de/politik/grundfragen/deutsche-demokratie/39348/bundesrat, 21.08.2017.</w:t>
            </w:r>
          </w:p>
          <w:p w14:paraId="4649C5EF" w14:textId="77777777" w:rsidR="00D200C9" w:rsidRPr="00A52E11" w:rsidRDefault="00D200C9" w:rsidP="00A52E11">
            <w:pPr>
              <w:contextualSpacing/>
              <w:rPr>
                <w:rFonts w:ascii="Arial" w:hAnsi="Arial"/>
                <w:i/>
                <w:sz w:val="12"/>
                <w:szCs w:val="12"/>
              </w:rPr>
            </w:pPr>
            <w:r w:rsidRPr="00A52E11">
              <w:rPr>
                <w:rFonts w:ascii="Arial" w:hAnsi="Arial"/>
                <w:i/>
                <w:sz w:val="12"/>
                <w:szCs w:val="12"/>
              </w:rPr>
              <w:t>www.bpb.de/politik/wahlen/bundestagswahlen/62524/personalisierte-verhaeltniswahl, 20.08.2017.</w:t>
            </w:r>
          </w:p>
          <w:p w14:paraId="3D8E4CC1" w14:textId="1E006B55" w:rsidR="00A52E11" w:rsidRDefault="00495B2E" w:rsidP="00A52E11">
            <w:pPr>
              <w:contextualSpacing/>
              <w:rPr>
                <w:rFonts w:ascii="Arial" w:hAnsi="Arial"/>
                <w:i/>
                <w:sz w:val="12"/>
                <w:szCs w:val="12"/>
              </w:rPr>
            </w:pPr>
            <w:r w:rsidRPr="00A52E11">
              <w:rPr>
                <w:rFonts w:ascii="Arial" w:hAnsi="Arial"/>
                <w:i/>
                <w:sz w:val="12"/>
                <w:szCs w:val="12"/>
              </w:rPr>
              <w:t>www.bundestag.de/parlament, 20.08.2017.</w:t>
            </w:r>
          </w:p>
          <w:p w14:paraId="173B36A5" w14:textId="4CC5315E" w:rsidR="00A52E11" w:rsidRPr="00A52E11" w:rsidRDefault="00A52E11" w:rsidP="00A52E11">
            <w:pPr>
              <w:contextualSpacing/>
              <w:rPr>
                <w:rFonts w:ascii="Arial" w:hAnsi="Arial"/>
                <w:sz w:val="20"/>
              </w:rPr>
            </w:pPr>
          </w:p>
        </w:tc>
      </w:tr>
      <w:tr w:rsidR="00E30932" w:rsidRPr="008D57C6" w14:paraId="25B63710" w14:textId="77777777" w:rsidTr="00766669">
        <w:tc>
          <w:tcPr>
            <w:tcW w:w="9356" w:type="dxa"/>
          </w:tcPr>
          <w:p w14:paraId="59173855" w14:textId="2223E4A3" w:rsidR="00E30932" w:rsidRPr="0014461B" w:rsidRDefault="00E30932" w:rsidP="000457D5">
            <w:pPr>
              <w:rPr>
                <w:rFonts w:ascii="Arial" w:hAnsi="Arial"/>
                <w:b/>
                <w:sz w:val="20"/>
              </w:rPr>
            </w:pPr>
            <w:r w:rsidRPr="0014461B">
              <w:rPr>
                <w:rFonts w:ascii="Arial" w:hAnsi="Arial"/>
                <w:b/>
                <w:sz w:val="20"/>
              </w:rPr>
              <w:lastRenderedPageBreak/>
              <w:t xml:space="preserve">Wichtige Punkte des </w:t>
            </w:r>
            <w:r w:rsidR="00E664F4" w:rsidRPr="0014461B">
              <w:rPr>
                <w:rFonts w:ascii="Arial" w:hAnsi="Arial"/>
                <w:b/>
                <w:sz w:val="20"/>
              </w:rPr>
              <w:t>p</w:t>
            </w:r>
            <w:r w:rsidRPr="0014461B">
              <w:rPr>
                <w:rFonts w:ascii="Arial" w:hAnsi="Arial"/>
                <w:b/>
                <w:sz w:val="20"/>
              </w:rPr>
              <w:t>olitischen Systems der Schweiz</w:t>
            </w:r>
          </w:p>
          <w:p w14:paraId="5953F03C" w14:textId="3D2AA2EF" w:rsidR="0014461B" w:rsidRDefault="0014461B" w:rsidP="000457D5">
            <w:pPr>
              <w:rPr>
                <w:rFonts w:ascii="Arial" w:hAnsi="Arial"/>
                <w:i/>
                <w:sz w:val="20"/>
              </w:rPr>
            </w:pPr>
          </w:p>
          <w:p w14:paraId="23CB86A8" w14:textId="23F717AC" w:rsidR="004E2535" w:rsidRPr="0014461B" w:rsidRDefault="004E2535" w:rsidP="0014461B">
            <w:pPr>
              <w:pStyle w:val="Listenabsatz"/>
              <w:numPr>
                <w:ilvl w:val="0"/>
                <w:numId w:val="33"/>
              </w:numPr>
              <w:rPr>
                <w:rFonts w:ascii="Arial" w:hAnsi="Arial"/>
                <w:b/>
                <w:sz w:val="24"/>
              </w:rPr>
            </w:pPr>
            <w:r w:rsidRPr="0014461B">
              <w:rPr>
                <w:rFonts w:ascii="Arial" w:hAnsi="Arial"/>
                <w:i/>
                <w:sz w:val="20"/>
              </w:rPr>
              <w:t xml:space="preserve">Was wissen Sie über das </w:t>
            </w:r>
            <w:r w:rsidR="0099304B" w:rsidRPr="0014461B">
              <w:rPr>
                <w:rFonts w:ascii="Arial" w:hAnsi="Arial"/>
                <w:i/>
                <w:sz w:val="20"/>
              </w:rPr>
              <w:t>p</w:t>
            </w:r>
            <w:r w:rsidRPr="0014461B">
              <w:rPr>
                <w:rFonts w:ascii="Arial" w:hAnsi="Arial"/>
                <w:i/>
                <w:sz w:val="20"/>
              </w:rPr>
              <w:t>olitische System der Schweiz?</w:t>
            </w:r>
          </w:p>
          <w:p w14:paraId="51F9B193" w14:textId="77777777" w:rsidR="004E2535" w:rsidRPr="008D57C6" w:rsidRDefault="004E2535" w:rsidP="000457D5">
            <w:pPr>
              <w:rPr>
                <w:rFonts w:ascii="Arial" w:hAnsi="Arial"/>
                <w:b/>
                <w:sz w:val="24"/>
              </w:rPr>
            </w:pPr>
          </w:p>
          <w:p w14:paraId="731E265F" w14:textId="72D0151C" w:rsidR="00E30932" w:rsidRPr="008D57C6" w:rsidRDefault="004E2535" w:rsidP="000457D5">
            <w:pPr>
              <w:rPr>
                <w:rFonts w:ascii="Arial" w:hAnsi="Arial"/>
                <w:b/>
                <w:sz w:val="20"/>
              </w:rPr>
            </w:pPr>
            <w:r w:rsidRPr="008D57C6">
              <w:rPr>
                <w:rFonts w:ascii="Arial" w:hAnsi="Arial"/>
                <w:b/>
                <w:sz w:val="20"/>
              </w:rPr>
              <w:t>R</w:t>
            </w:r>
            <w:r w:rsidR="00E30932" w:rsidRPr="008D57C6">
              <w:rPr>
                <w:rFonts w:ascii="Arial" w:hAnsi="Arial"/>
                <w:b/>
                <w:sz w:val="20"/>
              </w:rPr>
              <w:t>egierung</w:t>
            </w:r>
          </w:p>
          <w:p w14:paraId="66B2FFC6" w14:textId="77777777" w:rsidR="00E30932" w:rsidRPr="008D57C6" w:rsidRDefault="00E30932" w:rsidP="00A52E11">
            <w:pPr>
              <w:spacing w:line="360" w:lineRule="auto"/>
            </w:pPr>
            <w:r w:rsidRPr="008D57C6">
              <w:rPr>
                <w:rFonts w:ascii="Arial" w:hAnsi="Arial"/>
                <w:sz w:val="20"/>
              </w:rPr>
              <w:t>__________________________________________________________________________________</w:t>
            </w:r>
          </w:p>
          <w:p w14:paraId="7C0B331B" w14:textId="77777777" w:rsidR="00E30932" w:rsidRPr="008D57C6" w:rsidRDefault="00E30932" w:rsidP="00A52E11">
            <w:pPr>
              <w:spacing w:line="360" w:lineRule="auto"/>
            </w:pPr>
            <w:r w:rsidRPr="008D57C6">
              <w:rPr>
                <w:rFonts w:ascii="Arial" w:hAnsi="Arial"/>
                <w:sz w:val="20"/>
              </w:rPr>
              <w:t>__________________________________________________________________________________</w:t>
            </w:r>
          </w:p>
          <w:p w14:paraId="54B48D64" w14:textId="77777777" w:rsidR="00E30932" w:rsidRPr="008D57C6" w:rsidRDefault="00E30932" w:rsidP="00A52E11">
            <w:pPr>
              <w:spacing w:line="360" w:lineRule="auto"/>
            </w:pPr>
            <w:r w:rsidRPr="008D57C6">
              <w:rPr>
                <w:rFonts w:ascii="Arial" w:hAnsi="Arial"/>
                <w:sz w:val="20"/>
              </w:rPr>
              <w:t>__________________________________________________________________________________</w:t>
            </w:r>
          </w:p>
          <w:p w14:paraId="2DA11576" w14:textId="4D2FE7B4" w:rsidR="00E30932" w:rsidRPr="008D57C6" w:rsidRDefault="00E30932" w:rsidP="00A52E11">
            <w:pPr>
              <w:spacing w:line="360" w:lineRule="auto"/>
            </w:pPr>
            <w:r w:rsidRPr="008D57C6">
              <w:rPr>
                <w:rFonts w:ascii="Arial" w:hAnsi="Arial"/>
                <w:sz w:val="20"/>
              </w:rPr>
              <w:lastRenderedPageBreak/>
              <w:t>__________________________________________________________________________________</w:t>
            </w:r>
          </w:p>
          <w:p w14:paraId="17C12B6F" w14:textId="2EFEF77B" w:rsidR="00E30932" w:rsidRPr="008D57C6" w:rsidRDefault="00E30932" w:rsidP="000457D5">
            <w:pPr>
              <w:rPr>
                <w:rFonts w:ascii="Arial" w:hAnsi="Arial"/>
                <w:sz w:val="20"/>
              </w:rPr>
            </w:pPr>
          </w:p>
          <w:p w14:paraId="68ABF373" w14:textId="039C57C7" w:rsidR="00E30932" w:rsidRPr="008D57C6" w:rsidRDefault="0014461B" w:rsidP="000457D5">
            <w:pPr>
              <w:rPr>
                <w:rFonts w:ascii="Arial" w:hAnsi="Arial"/>
                <w:b/>
                <w:sz w:val="20"/>
              </w:rPr>
            </w:pPr>
            <w:r>
              <w:rPr>
                <w:noProof/>
                <w:lang w:eastAsia="de-CH"/>
              </w:rPr>
              <w:drawing>
                <wp:anchor distT="0" distB="0" distL="114300" distR="114300" simplePos="0" relativeHeight="251665920" behindDoc="0" locked="0" layoutInCell="1" allowOverlap="1" wp14:anchorId="41C010C3" wp14:editId="40CB18AE">
                  <wp:simplePos x="0" y="0"/>
                  <wp:positionH relativeFrom="column">
                    <wp:posOffset>3109434</wp:posOffset>
                  </wp:positionH>
                  <wp:positionV relativeFrom="paragraph">
                    <wp:posOffset>100965</wp:posOffset>
                  </wp:positionV>
                  <wp:extent cx="2687955" cy="2015490"/>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ndehaus.jpg"/>
                          <pic:cNvPicPr/>
                        </pic:nvPicPr>
                        <pic:blipFill>
                          <a:blip r:embed="rId9"/>
                          <a:stretch>
                            <a:fillRect/>
                          </a:stretch>
                        </pic:blipFill>
                        <pic:spPr>
                          <a:xfrm>
                            <a:off x="0" y="0"/>
                            <a:ext cx="2687955" cy="2015490"/>
                          </a:xfrm>
                          <a:prstGeom prst="rect">
                            <a:avLst/>
                          </a:prstGeom>
                        </pic:spPr>
                      </pic:pic>
                    </a:graphicData>
                  </a:graphic>
                  <wp14:sizeRelH relativeFrom="page">
                    <wp14:pctWidth>0</wp14:pctWidth>
                  </wp14:sizeRelH>
                  <wp14:sizeRelV relativeFrom="page">
                    <wp14:pctHeight>0</wp14:pctHeight>
                  </wp14:sizeRelV>
                </wp:anchor>
              </w:drawing>
            </w:r>
            <w:r w:rsidR="004E2535" w:rsidRPr="008D57C6">
              <w:rPr>
                <w:rFonts w:ascii="Arial" w:hAnsi="Arial"/>
                <w:b/>
                <w:sz w:val="20"/>
              </w:rPr>
              <w:t xml:space="preserve">Staatsoberhaupt </w:t>
            </w:r>
          </w:p>
          <w:p w14:paraId="27A77079" w14:textId="49BEDF7E" w:rsidR="004E2535" w:rsidRPr="008D57C6" w:rsidRDefault="004E2535" w:rsidP="00A52E11">
            <w:pPr>
              <w:spacing w:line="360" w:lineRule="auto"/>
            </w:pPr>
            <w:r w:rsidRPr="008D57C6">
              <w:rPr>
                <w:rFonts w:ascii="Arial" w:hAnsi="Arial"/>
                <w:sz w:val="20"/>
              </w:rPr>
              <w:t>_____________________________________________________________________________</w:t>
            </w:r>
            <w:r w:rsidR="0014461B">
              <w:rPr>
                <w:rFonts w:ascii="Arial" w:hAnsi="Arial"/>
                <w:sz w:val="20"/>
              </w:rPr>
              <w:t>__</w:t>
            </w:r>
            <w:r w:rsidRPr="008D57C6">
              <w:rPr>
                <w:rFonts w:ascii="Arial" w:hAnsi="Arial"/>
                <w:sz w:val="20"/>
              </w:rPr>
              <w:t>_____</w:t>
            </w:r>
          </w:p>
          <w:p w14:paraId="5D92A8CC" w14:textId="1432C6A4" w:rsidR="004E2535" w:rsidRPr="008D57C6" w:rsidRDefault="004E2535" w:rsidP="00A52E11">
            <w:pPr>
              <w:spacing w:line="360" w:lineRule="auto"/>
            </w:pPr>
            <w:r w:rsidRPr="008D57C6">
              <w:rPr>
                <w:rFonts w:ascii="Arial" w:hAnsi="Arial"/>
                <w:sz w:val="20"/>
              </w:rPr>
              <w:t>_________________________________________________________________________________</w:t>
            </w:r>
            <w:r w:rsidR="0014461B">
              <w:rPr>
                <w:rFonts w:ascii="Arial" w:hAnsi="Arial"/>
                <w:sz w:val="20"/>
              </w:rPr>
              <w:t>__</w:t>
            </w:r>
            <w:r w:rsidRPr="008D57C6">
              <w:rPr>
                <w:rFonts w:ascii="Arial" w:hAnsi="Arial"/>
                <w:sz w:val="20"/>
              </w:rPr>
              <w:t>_</w:t>
            </w:r>
          </w:p>
          <w:p w14:paraId="5E6287F4" w14:textId="120971E1" w:rsidR="004E2535" w:rsidRPr="008D57C6" w:rsidRDefault="004E2535" w:rsidP="00A52E11">
            <w:pPr>
              <w:spacing w:line="360" w:lineRule="auto"/>
            </w:pPr>
            <w:r w:rsidRPr="008D57C6">
              <w:rPr>
                <w:rFonts w:ascii="Arial" w:hAnsi="Arial"/>
                <w:sz w:val="20"/>
              </w:rPr>
              <w:t>__________________________________________________________________________________</w:t>
            </w:r>
            <w:r w:rsidR="0014461B">
              <w:rPr>
                <w:rFonts w:ascii="Arial" w:hAnsi="Arial"/>
                <w:sz w:val="20"/>
              </w:rPr>
              <w:t>__</w:t>
            </w:r>
          </w:p>
          <w:p w14:paraId="0506806C" w14:textId="0384F3F2" w:rsidR="004E2535" w:rsidRPr="008D57C6" w:rsidRDefault="004E2535" w:rsidP="00A52E11">
            <w:pPr>
              <w:spacing w:line="360" w:lineRule="auto"/>
            </w:pPr>
            <w:r w:rsidRPr="008D57C6">
              <w:rPr>
                <w:rFonts w:ascii="Arial" w:hAnsi="Arial"/>
                <w:sz w:val="20"/>
              </w:rPr>
              <w:t>__________________________________________________________________________________</w:t>
            </w:r>
            <w:r w:rsidR="0014461B">
              <w:rPr>
                <w:rFonts w:ascii="Arial" w:hAnsi="Arial"/>
                <w:sz w:val="20"/>
              </w:rPr>
              <w:t>__</w:t>
            </w:r>
          </w:p>
          <w:p w14:paraId="65796E79" w14:textId="08B2EFFE" w:rsidR="004E2535" w:rsidRPr="008D57C6" w:rsidRDefault="004E2535" w:rsidP="000457D5">
            <w:pPr>
              <w:rPr>
                <w:rFonts w:ascii="Arial" w:hAnsi="Arial"/>
                <w:b/>
                <w:sz w:val="20"/>
              </w:rPr>
            </w:pPr>
          </w:p>
          <w:p w14:paraId="7771B7C9" w14:textId="0D6001B8" w:rsidR="0014461B" w:rsidRDefault="00BB7563" w:rsidP="000457D5">
            <w:pPr>
              <w:rPr>
                <w:rFonts w:ascii="Arial" w:hAnsi="Arial"/>
                <w:b/>
                <w:sz w:val="20"/>
              </w:rPr>
            </w:pPr>
            <w:r>
              <w:rPr>
                <w:noProof/>
              </w:rPr>
              <w:pict w14:anchorId="103111DE">
                <v:shapetype id="_x0000_t202" coordsize="21600,21600" o:spt="202" path="m,l,21600r21600,l21600,xe">
                  <v:stroke joinstyle="miter"/>
                  <v:path gradientshapeok="t" o:connecttype="rect"/>
                </v:shapetype>
                <v:shape id="_x0000_s1026" type="#_x0000_t202" style="position:absolute;margin-left:244.95pt;margin-top:6.85pt;width:211.65pt;height:14.55pt;z-index:251662336;mso-position-horizontal-relative:text;mso-position-vertical-relative:text" stroked="f">
                  <v:textbox inset="0,0,0,0">
                    <w:txbxContent>
                      <w:p w14:paraId="4587335C" w14:textId="6EE92C5D" w:rsidR="0014461B" w:rsidRPr="0014461B" w:rsidRDefault="0014461B" w:rsidP="0014461B">
                        <w:pPr>
                          <w:pStyle w:val="Beschriftung"/>
                          <w:rPr>
                            <w:rFonts w:ascii="Arial" w:hAnsi="Arial"/>
                            <w:i w:val="0"/>
                            <w:noProof/>
                            <w:color w:val="auto"/>
                            <w:sz w:val="12"/>
                            <w:szCs w:val="12"/>
                          </w:rPr>
                        </w:pPr>
                        <w:r w:rsidRPr="0014461B">
                          <w:rPr>
                            <w:rFonts w:ascii="Arial" w:hAnsi="Arial"/>
                            <w:i w:val="0"/>
                            <w:color w:val="auto"/>
                            <w:sz w:val="12"/>
                            <w:szCs w:val="12"/>
                          </w:rPr>
                          <w:t>Bild: Bundeshaus in Bern (</w:t>
                        </w:r>
                        <w:proofErr w:type="spellStart"/>
                        <w:r w:rsidRPr="0014461B">
                          <w:rPr>
                            <w:rFonts w:ascii="Arial" w:hAnsi="Arial"/>
                            <w:i w:val="0"/>
                            <w:color w:val="auto"/>
                            <w:sz w:val="12"/>
                            <w:szCs w:val="12"/>
                          </w:rPr>
                          <w:t>Colourbox</w:t>
                        </w:r>
                        <w:proofErr w:type="spellEnd"/>
                        <w:r w:rsidRPr="0014461B">
                          <w:rPr>
                            <w:rFonts w:ascii="Arial" w:hAnsi="Arial"/>
                            <w:i w:val="0"/>
                            <w:color w:val="auto"/>
                            <w:sz w:val="12"/>
                            <w:szCs w:val="12"/>
                          </w:rPr>
                          <w:t>)</w:t>
                        </w:r>
                      </w:p>
                    </w:txbxContent>
                  </v:textbox>
                  <w10:wrap type="square"/>
                </v:shape>
              </w:pict>
            </w:r>
          </w:p>
          <w:p w14:paraId="4DA3DE48" w14:textId="77777777" w:rsidR="0014461B" w:rsidRDefault="0014461B" w:rsidP="000457D5">
            <w:pPr>
              <w:rPr>
                <w:rFonts w:ascii="Arial" w:hAnsi="Arial"/>
                <w:b/>
                <w:sz w:val="20"/>
              </w:rPr>
            </w:pPr>
          </w:p>
          <w:p w14:paraId="7E8FFD7B" w14:textId="79BC7365" w:rsidR="004E2535" w:rsidRPr="008D57C6" w:rsidRDefault="004E2535" w:rsidP="000457D5">
            <w:pPr>
              <w:rPr>
                <w:rFonts w:ascii="Arial" w:hAnsi="Arial"/>
                <w:b/>
                <w:sz w:val="20"/>
              </w:rPr>
            </w:pPr>
            <w:r w:rsidRPr="008D57C6">
              <w:rPr>
                <w:rFonts w:ascii="Arial" w:hAnsi="Arial"/>
                <w:b/>
                <w:sz w:val="20"/>
              </w:rPr>
              <w:t>Bundesparlament: Wie funktioniert es, wie wird es gewählt, Aufgaben</w:t>
            </w:r>
            <w:r w:rsidR="00566AB4" w:rsidRPr="008D57C6">
              <w:rPr>
                <w:rFonts w:ascii="Arial" w:hAnsi="Arial"/>
                <w:b/>
                <w:sz w:val="20"/>
              </w:rPr>
              <w:t>, Zweikammersystem</w:t>
            </w:r>
          </w:p>
          <w:p w14:paraId="74FC5C9A" w14:textId="6C81F4A4" w:rsidR="004E2535" w:rsidRPr="008D57C6" w:rsidRDefault="004E2535" w:rsidP="00A52E11">
            <w:pPr>
              <w:spacing w:line="360" w:lineRule="auto"/>
            </w:pPr>
            <w:r w:rsidRPr="008D57C6">
              <w:rPr>
                <w:rFonts w:ascii="Arial" w:hAnsi="Arial"/>
                <w:sz w:val="20"/>
              </w:rPr>
              <w:t>__________________________________________________________________________________</w:t>
            </w:r>
          </w:p>
          <w:p w14:paraId="10798924" w14:textId="7A711518" w:rsidR="004E2535" w:rsidRPr="008D57C6" w:rsidRDefault="004E2535" w:rsidP="00A52E11">
            <w:pPr>
              <w:spacing w:line="360" w:lineRule="auto"/>
            </w:pPr>
            <w:r w:rsidRPr="008D57C6">
              <w:rPr>
                <w:rFonts w:ascii="Arial" w:hAnsi="Arial"/>
                <w:sz w:val="20"/>
              </w:rPr>
              <w:t>__________________________________________________________________________________</w:t>
            </w:r>
          </w:p>
          <w:p w14:paraId="218EF409" w14:textId="77777777" w:rsidR="004E2535" w:rsidRPr="008D57C6" w:rsidRDefault="004E2535" w:rsidP="00A52E11">
            <w:pPr>
              <w:spacing w:line="360" w:lineRule="auto"/>
            </w:pPr>
            <w:r w:rsidRPr="008D57C6">
              <w:rPr>
                <w:rFonts w:ascii="Arial" w:hAnsi="Arial"/>
                <w:sz w:val="20"/>
              </w:rPr>
              <w:t>__________________________________________________________________________________</w:t>
            </w:r>
          </w:p>
          <w:p w14:paraId="0434BB77" w14:textId="25EA039A" w:rsidR="004E2535" w:rsidRPr="008D57C6" w:rsidRDefault="004E2535" w:rsidP="00A52E11">
            <w:pPr>
              <w:spacing w:line="360" w:lineRule="auto"/>
            </w:pPr>
            <w:r w:rsidRPr="008D57C6">
              <w:rPr>
                <w:rFonts w:ascii="Arial" w:hAnsi="Arial"/>
                <w:sz w:val="20"/>
              </w:rPr>
              <w:t>__________________________________________________________________________________</w:t>
            </w:r>
          </w:p>
          <w:p w14:paraId="76086E90" w14:textId="32D1EB06" w:rsidR="004E2535" w:rsidRPr="008D57C6" w:rsidRDefault="004E2535" w:rsidP="00A52E11">
            <w:pPr>
              <w:spacing w:line="360" w:lineRule="auto"/>
            </w:pPr>
            <w:r w:rsidRPr="008D57C6">
              <w:rPr>
                <w:rFonts w:ascii="Arial" w:hAnsi="Arial"/>
                <w:sz w:val="20"/>
              </w:rPr>
              <w:t>__________________________________________________________________________________</w:t>
            </w:r>
          </w:p>
          <w:p w14:paraId="3C867C34" w14:textId="34109F34" w:rsidR="004E2535" w:rsidRPr="008D57C6" w:rsidRDefault="004E2535" w:rsidP="00A52E11">
            <w:pPr>
              <w:spacing w:line="360" w:lineRule="auto"/>
            </w:pPr>
            <w:r w:rsidRPr="008D57C6">
              <w:rPr>
                <w:rFonts w:ascii="Arial" w:hAnsi="Arial"/>
                <w:sz w:val="20"/>
              </w:rPr>
              <w:t>__________________________________________________</w:t>
            </w:r>
            <w:r w:rsidR="00766669">
              <w:rPr>
                <w:rFonts w:ascii="Arial" w:hAnsi="Arial"/>
                <w:sz w:val="20"/>
              </w:rPr>
              <w:t>___________________________</w:t>
            </w:r>
            <w:r w:rsidR="006323D6">
              <w:rPr>
                <w:rFonts w:ascii="Arial" w:hAnsi="Arial"/>
                <w:sz w:val="20"/>
              </w:rPr>
              <w:t>___</w:t>
            </w:r>
            <w:r w:rsidR="00766669">
              <w:rPr>
                <w:rFonts w:ascii="Arial" w:hAnsi="Arial"/>
                <w:sz w:val="20"/>
              </w:rPr>
              <w:t>__</w:t>
            </w:r>
          </w:p>
          <w:p w14:paraId="430D7153" w14:textId="7A67BF83" w:rsidR="0014461B" w:rsidRDefault="0014461B" w:rsidP="000457D5">
            <w:pPr>
              <w:rPr>
                <w:rFonts w:ascii="Arial" w:hAnsi="Arial"/>
                <w:b/>
                <w:sz w:val="18"/>
              </w:rPr>
            </w:pPr>
          </w:p>
          <w:p w14:paraId="2C65D0FD" w14:textId="7A290396" w:rsidR="004E2535" w:rsidRPr="008D57C6" w:rsidRDefault="004E2535" w:rsidP="000457D5">
            <w:pPr>
              <w:rPr>
                <w:rFonts w:ascii="Arial" w:hAnsi="Arial"/>
                <w:b/>
                <w:sz w:val="20"/>
              </w:rPr>
            </w:pPr>
            <w:r w:rsidRPr="008D57C6">
              <w:rPr>
                <w:rFonts w:ascii="Arial" w:hAnsi="Arial"/>
                <w:b/>
                <w:sz w:val="20"/>
              </w:rPr>
              <w:t>Wahl der Exekutive</w:t>
            </w:r>
          </w:p>
          <w:p w14:paraId="590F3614" w14:textId="1F3A9AB9" w:rsidR="004E2535" w:rsidRPr="008D57C6" w:rsidRDefault="004E2535" w:rsidP="0014461B">
            <w:pPr>
              <w:spacing w:line="360" w:lineRule="auto"/>
            </w:pPr>
            <w:r w:rsidRPr="008D57C6">
              <w:rPr>
                <w:rFonts w:ascii="Arial" w:hAnsi="Arial"/>
                <w:sz w:val="20"/>
              </w:rPr>
              <w:t>__________________________________________________</w:t>
            </w:r>
            <w:r w:rsidR="00766669">
              <w:rPr>
                <w:rFonts w:ascii="Arial" w:hAnsi="Arial"/>
                <w:sz w:val="20"/>
              </w:rPr>
              <w:t>____________________________</w:t>
            </w:r>
            <w:r w:rsidR="006323D6">
              <w:rPr>
                <w:rFonts w:ascii="Arial" w:hAnsi="Arial"/>
                <w:sz w:val="20"/>
              </w:rPr>
              <w:t>__</w:t>
            </w:r>
            <w:r w:rsidR="00766669">
              <w:rPr>
                <w:rFonts w:ascii="Arial" w:hAnsi="Arial"/>
                <w:sz w:val="20"/>
              </w:rPr>
              <w:t>__</w:t>
            </w:r>
          </w:p>
          <w:p w14:paraId="379A71A3" w14:textId="79330B75" w:rsidR="004E2535" w:rsidRPr="008D57C6" w:rsidRDefault="004E2535" w:rsidP="0014461B">
            <w:pPr>
              <w:spacing w:line="360" w:lineRule="auto"/>
            </w:pPr>
            <w:r w:rsidRPr="008D57C6">
              <w:rPr>
                <w:rFonts w:ascii="Arial" w:hAnsi="Arial"/>
                <w:sz w:val="20"/>
              </w:rPr>
              <w:t>__________________________________________________</w:t>
            </w:r>
            <w:r w:rsidR="00766669">
              <w:rPr>
                <w:rFonts w:ascii="Arial" w:hAnsi="Arial"/>
                <w:sz w:val="20"/>
              </w:rPr>
              <w:t>____________________________</w:t>
            </w:r>
            <w:r w:rsidR="006323D6">
              <w:rPr>
                <w:rFonts w:ascii="Arial" w:hAnsi="Arial"/>
                <w:sz w:val="20"/>
              </w:rPr>
              <w:t>___</w:t>
            </w:r>
            <w:r w:rsidR="00766669">
              <w:rPr>
                <w:rFonts w:ascii="Arial" w:hAnsi="Arial"/>
                <w:sz w:val="20"/>
              </w:rPr>
              <w:t>_</w:t>
            </w:r>
          </w:p>
          <w:p w14:paraId="3B0641EC" w14:textId="27A1E3E9" w:rsidR="004E2535" w:rsidRPr="008D57C6" w:rsidRDefault="004E2535" w:rsidP="0014461B">
            <w:pPr>
              <w:spacing w:line="360" w:lineRule="auto"/>
            </w:pPr>
            <w:r w:rsidRPr="008D57C6">
              <w:rPr>
                <w:rFonts w:ascii="Arial" w:hAnsi="Arial"/>
                <w:sz w:val="20"/>
              </w:rPr>
              <w:t>__________________________________________________</w:t>
            </w:r>
            <w:r w:rsidR="00766669">
              <w:rPr>
                <w:rFonts w:ascii="Arial" w:hAnsi="Arial"/>
                <w:sz w:val="20"/>
              </w:rPr>
              <w:t>___________________________</w:t>
            </w:r>
            <w:r w:rsidR="006323D6">
              <w:rPr>
                <w:rFonts w:ascii="Arial" w:hAnsi="Arial"/>
                <w:sz w:val="20"/>
              </w:rPr>
              <w:t>___</w:t>
            </w:r>
            <w:r w:rsidR="00766669">
              <w:rPr>
                <w:rFonts w:ascii="Arial" w:hAnsi="Arial"/>
                <w:sz w:val="20"/>
              </w:rPr>
              <w:t>__</w:t>
            </w:r>
          </w:p>
          <w:p w14:paraId="7A1BCE0D" w14:textId="476A3CF0" w:rsidR="004E2535" w:rsidRPr="008D57C6" w:rsidRDefault="004E2535" w:rsidP="0014461B">
            <w:pPr>
              <w:spacing w:line="360" w:lineRule="auto"/>
            </w:pPr>
            <w:r w:rsidRPr="008D57C6">
              <w:rPr>
                <w:rFonts w:ascii="Arial" w:hAnsi="Arial"/>
                <w:sz w:val="20"/>
              </w:rPr>
              <w:t>__________________________________________________</w:t>
            </w:r>
            <w:r w:rsidR="00766669">
              <w:rPr>
                <w:rFonts w:ascii="Arial" w:hAnsi="Arial"/>
                <w:sz w:val="20"/>
              </w:rPr>
              <w:t>___________________________</w:t>
            </w:r>
            <w:r w:rsidR="006323D6">
              <w:rPr>
                <w:rFonts w:ascii="Arial" w:hAnsi="Arial"/>
                <w:sz w:val="20"/>
              </w:rPr>
              <w:t>___</w:t>
            </w:r>
            <w:r w:rsidR="00766669">
              <w:rPr>
                <w:rFonts w:ascii="Arial" w:hAnsi="Arial"/>
                <w:sz w:val="20"/>
              </w:rPr>
              <w:t>__</w:t>
            </w:r>
          </w:p>
          <w:p w14:paraId="17BCC854" w14:textId="4D9308B1" w:rsidR="004E2535" w:rsidRPr="008D57C6" w:rsidRDefault="004E2535" w:rsidP="0014461B">
            <w:pPr>
              <w:spacing w:line="360" w:lineRule="auto"/>
            </w:pPr>
            <w:r w:rsidRPr="008D57C6">
              <w:rPr>
                <w:rFonts w:ascii="Arial" w:hAnsi="Arial"/>
                <w:sz w:val="20"/>
              </w:rPr>
              <w:t>__________________________________________________</w:t>
            </w:r>
            <w:r w:rsidR="00766669">
              <w:rPr>
                <w:rFonts w:ascii="Arial" w:hAnsi="Arial"/>
                <w:sz w:val="20"/>
              </w:rPr>
              <w:t>____________________________</w:t>
            </w:r>
            <w:r w:rsidR="006323D6">
              <w:rPr>
                <w:rFonts w:ascii="Arial" w:hAnsi="Arial"/>
                <w:sz w:val="20"/>
              </w:rPr>
              <w:t>___</w:t>
            </w:r>
            <w:r w:rsidR="00766669">
              <w:rPr>
                <w:rFonts w:ascii="Arial" w:hAnsi="Arial"/>
                <w:sz w:val="20"/>
              </w:rPr>
              <w:t>_</w:t>
            </w:r>
          </w:p>
          <w:p w14:paraId="405DFEE1" w14:textId="765B37E6" w:rsidR="004E2535" w:rsidRPr="008D57C6" w:rsidRDefault="004E2535" w:rsidP="0014461B">
            <w:pPr>
              <w:spacing w:line="360" w:lineRule="auto"/>
            </w:pPr>
            <w:r w:rsidRPr="008D57C6">
              <w:rPr>
                <w:rFonts w:ascii="Arial" w:hAnsi="Arial"/>
                <w:sz w:val="20"/>
              </w:rPr>
              <w:t>__________________________________________________</w:t>
            </w:r>
            <w:r w:rsidR="00766669">
              <w:rPr>
                <w:rFonts w:ascii="Arial" w:hAnsi="Arial"/>
                <w:sz w:val="20"/>
              </w:rPr>
              <w:t>____________________________</w:t>
            </w:r>
            <w:r w:rsidR="006323D6">
              <w:rPr>
                <w:rFonts w:ascii="Arial" w:hAnsi="Arial"/>
                <w:sz w:val="20"/>
              </w:rPr>
              <w:t>___</w:t>
            </w:r>
            <w:r w:rsidR="00766669">
              <w:rPr>
                <w:rFonts w:ascii="Arial" w:hAnsi="Arial"/>
                <w:sz w:val="20"/>
              </w:rPr>
              <w:t>_</w:t>
            </w:r>
          </w:p>
          <w:p w14:paraId="5511387F" w14:textId="1636EFE7" w:rsidR="004E2535" w:rsidRPr="008D57C6" w:rsidRDefault="004E2535" w:rsidP="000457D5">
            <w:pPr>
              <w:rPr>
                <w:rFonts w:ascii="Arial" w:hAnsi="Arial"/>
                <w:b/>
                <w:sz w:val="20"/>
              </w:rPr>
            </w:pPr>
          </w:p>
          <w:p w14:paraId="10B14884" w14:textId="77777777" w:rsidR="004E2535" w:rsidRPr="008D57C6" w:rsidRDefault="004E2535" w:rsidP="004E2535">
            <w:pPr>
              <w:rPr>
                <w:rFonts w:ascii="Arial" w:hAnsi="Arial"/>
                <w:b/>
                <w:sz w:val="20"/>
              </w:rPr>
            </w:pPr>
            <w:r w:rsidRPr="008D57C6">
              <w:rPr>
                <w:rFonts w:ascii="Arial" w:hAnsi="Arial"/>
                <w:b/>
                <w:sz w:val="20"/>
              </w:rPr>
              <w:t>Darf das Parlament die Regierung abberufen oder umgekehrt?</w:t>
            </w:r>
          </w:p>
          <w:p w14:paraId="7C37A466" w14:textId="1DC90197" w:rsidR="004E2535" w:rsidRPr="008D57C6" w:rsidRDefault="004E2535" w:rsidP="0014461B">
            <w:pPr>
              <w:spacing w:line="360" w:lineRule="auto"/>
            </w:pPr>
            <w:r w:rsidRPr="008D57C6">
              <w:rPr>
                <w:rFonts w:ascii="Arial" w:hAnsi="Arial"/>
                <w:sz w:val="20"/>
              </w:rPr>
              <w:t>__________________________________________________</w:t>
            </w:r>
            <w:r w:rsidR="00766669">
              <w:rPr>
                <w:rFonts w:ascii="Arial" w:hAnsi="Arial"/>
                <w:sz w:val="20"/>
              </w:rPr>
              <w:t>_____________________________</w:t>
            </w:r>
          </w:p>
          <w:p w14:paraId="7DAAE2F3" w14:textId="296F2585" w:rsidR="004E2535" w:rsidRPr="008D57C6" w:rsidRDefault="004E2535" w:rsidP="0014461B">
            <w:pPr>
              <w:spacing w:line="360" w:lineRule="auto"/>
            </w:pPr>
            <w:r w:rsidRPr="008D57C6">
              <w:rPr>
                <w:rFonts w:ascii="Arial" w:hAnsi="Arial"/>
                <w:sz w:val="20"/>
              </w:rPr>
              <w:t>__________________________________________________</w:t>
            </w:r>
            <w:r w:rsidR="00766669">
              <w:rPr>
                <w:rFonts w:ascii="Arial" w:hAnsi="Arial"/>
                <w:sz w:val="20"/>
              </w:rPr>
              <w:t>_____________________________</w:t>
            </w:r>
          </w:p>
          <w:p w14:paraId="1FD174E6" w14:textId="3D04CE43" w:rsidR="004E2535" w:rsidRPr="008D57C6" w:rsidRDefault="004E2535" w:rsidP="0014461B">
            <w:pPr>
              <w:spacing w:line="360" w:lineRule="auto"/>
            </w:pPr>
            <w:r w:rsidRPr="008D57C6">
              <w:rPr>
                <w:rFonts w:ascii="Arial" w:hAnsi="Arial"/>
                <w:sz w:val="20"/>
              </w:rPr>
              <w:t>__________________________________________________</w:t>
            </w:r>
            <w:r w:rsidR="00766669">
              <w:rPr>
                <w:rFonts w:ascii="Arial" w:hAnsi="Arial"/>
                <w:sz w:val="20"/>
              </w:rPr>
              <w:t>_____________________________</w:t>
            </w:r>
          </w:p>
          <w:p w14:paraId="417E4F55" w14:textId="74ACFC23" w:rsidR="00E30932" w:rsidRPr="008D57C6" w:rsidRDefault="004E2535" w:rsidP="0014461B">
            <w:pPr>
              <w:spacing w:line="360" w:lineRule="auto"/>
            </w:pPr>
            <w:r w:rsidRPr="008D57C6">
              <w:rPr>
                <w:rFonts w:ascii="Arial" w:hAnsi="Arial"/>
                <w:sz w:val="20"/>
              </w:rPr>
              <w:t>__________________________________________________</w:t>
            </w:r>
            <w:r w:rsidR="00766669">
              <w:rPr>
                <w:rFonts w:ascii="Arial" w:hAnsi="Arial"/>
                <w:sz w:val="20"/>
              </w:rPr>
              <w:t>_____________________________</w:t>
            </w:r>
          </w:p>
        </w:tc>
      </w:tr>
    </w:tbl>
    <w:p w14:paraId="4E5126FE" w14:textId="77777777" w:rsidR="00013C87" w:rsidRDefault="00013C87">
      <w:r>
        <w:lastRenderedPageBreak/>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F06581" w:rsidRPr="008D57C6" w14:paraId="6003B124" w14:textId="77777777" w:rsidTr="00163465">
        <w:tc>
          <w:tcPr>
            <w:tcW w:w="9356" w:type="dxa"/>
          </w:tcPr>
          <w:p w14:paraId="29C269B5" w14:textId="52872381" w:rsidR="00407634" w:rsidRPr="00971902" w:rsidRDefault="003223B2" w:rsidP="00407634">
            <w:pPr>
              <w:rPr>
                <w:rFonts w:ascii="Arial" w:hAnsi="Arial"/>
                <w:b/>
                <w:sz w:val="20"/>
              </w:rPr>
            </w:pPr>
            <w:r w:rsidRPr="00971902">
              <w:rPr>
                <w:rFonts w:ascii="Arial" w:hAnsi="Arial"/>
                <w:b/>
                <w:sz w:val="20"/>
              </w:rPr>
              <w:lastRenderedPageBreak/>
              <w:t>Aufgabe 3:</w:t>
            </w:r>
            <w:r w:rsidR="00971902" w:rsidRPr="00971902">
              <w:rPr>
                <w:rFonts w:ascii="Arial" w:hAnsi="Arial"/>
                <w:b/>
                <w:sz w:val="20"/>
              </w:rPr>
              <w:t xml:space="preserve"> </w:t>
            </w:r>
            <w:r w:rsidRPr="00971902">
              <w:rPr>
                <w:rFonts w:ascii="Arial" w:hAnsi="Arial"/>
                <w:b/>
                <w:sz w:val="20"/>
              </w:rPr>
              <w:t>Das Wahlsystem Deutschlands</w:t>
            </w:r>
          </w:p>
          <w:p w14:paraId="225E0B0A" w14:textId="77777777" w:rsidR="00F06581" w:rsidRPr="008D57C6" w:rsidRDefault="00F06581" w:rsidP="00407634">
            <w:pPr>
              <w:rPr>
                <w:rFonts w:ascii="Arial" w:hAnsi="Arial"/>
                <w:b/>
                <w:sz w:val="20"/>
              </w:rPr>
            </w:pPr>
          </w:p>
          <w:p w14:paraId="2A7EDD7C" w14:textId="5E97802D" w:rsidR="00CC266A" w:rsidRPr="00971902" w:rsidRDefault="003223B2" w:rsidP="00FF1087">
            <w:pPr>
              <w:pStyle w:val="Listenabsatz"/>
              <w:numPr>
                <w:ilvl w:val="0"/>
                <w:numId w:val="33"/>
              </w:numPr>
              <w:rPr>
                <w:rFonts w:ascii="Arial" w:hAnsi="Arial"/>
                <w:i/>
                <w:sz w:val="20"/>
              </w:rPr>
            </w:pPr>
            <w:r w:rsidRPr="00971902">
              <w:rPr>
                <w:rFonts w:ascii="Arial" w:hAnsi="Arial"/>
                <w:i/>
                <w:sz w:val="20"/>
              </w:rPr>
              <w:t>Versuchen Sie anhand des Filmbeitrages und des Informationstextes ein Schema des deutschen Wahlsyste</w:t>
            </w:r>
            <w:r w:rsidR="00DC06CF" w:rsidRPr="00971902">
              <w:rPr>
                <w:rFonts w:ascii="Arial" w:hAnsi="Arial"/>
                <w:i/>
                <w:sz w:val="20"/>
              </w:rPr>
              <w:t>ms auf Bundesebene zu zeichnen.</w:t>
            </w:r>
          </w:p>
        </w:tc>
      </w:tr>
    </w:tbl>
    <w:p w14:paraId="1D1ADD3F" w14:textId="20609F8F" w:rsidR="00244361" w:rsidRDefault="00244361"/>
    <w:tbl>
      <w:tblPr>
        <w:tblStyle w:val="Tabellenraster"/>
        <w:tblW w:w="93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68" w:type="dxa"/>
          <w:right w:w="68" w:type="dxa"/>
        </w:tblCellMar>
        <w:tblLook w:val="04A0" w:firstRow="1" w:lastRow="0" w:firstColumn="1" w:lastColumn="0" w:noHBand="0" w:noVBand="1"/>
      </w:tblPr>
      <w:tblGrid>
        <w:gridCol w:w="9356"/>
      </w:tblGrid>
      <w:tr w:rsidR="00013C87" w14:paraId="67FA0983" w14:textId="77777777" w:rsidTr="00013C87">
        <w:tc>
          <w:tcPr>
            <w:tcW w:w="9212" w:type="dxa"/>
          </w:tcPr>
          <w:p w14:paraId="5E409425" w14:textId="77777777" w:rsidR="00013C87" w:rsidRDefault="00013C87"/>
          <w:p w14:paraId="1E08EFB5" w14:textId="77777777" w:rsidR="00013C87" w:rsidRDefault="00013C87"/>
          <w:p w14:paraId="7850C204" w14:textId="77777777" w:rsidR="00013C87" w:rsidRDefault="00013C87"/>
          <w:p w14:paraId="1662DBB7" w14:textId="77777777" w:rsidR="00013C87" w:rsidRDefault="00013C87"/>
          <w:p w14:paraId="3B765B5C" w14:textId="77777777" w:rsidR="00013C87" w:rsidRDefault="00013C87"/>
          <w:p w14:paraId="7131C271" w14:textId="77777777" w:rsidR="00013C87" w:rsidRDefault="00013C87"/>
          <w:p w14:paraId="3C778F57" w14:textId="77777777" w:rsidR="00013C87" w:rsidRDefault="00013C87"/>
          <w:p w14:paraId="1319DBEB" w14:textId="77777777" w:rsidR="00013C87" w:rsidRDefault="00013C87"/>
          <w:p w14:paraId="60F61CEC" w14:textId="77777777" w:rsidR="00013C87" w:rsidRDefault="00013C87"/>
          <w:p w14:paraId="5C1E0767" w14:textId="77777777" w:rsidR="00013C87" w:rsidRDefault="00013C87"/>
          <w:p w14:paraId="37F03CA4" w14:textId="77777777" w:rsidR="00013C87" w:rsidRDefault="00013C87"/>
          <w:p w14:paraId="1C1F2995" w14:textId="77777777" w:rsidR="00013C87" w:rsidRDefault="00013C87"/>
          <w:p w14:paraId="63D757AC" w14:textId="77777777" w:rsidR="00013C87" w:rsidRDefault="00013C87"/>
          <w:p w14:paraId="2A203347" w14:textId="77777777" w:rsidR="00013C87" w:rsidRDefault="00013C87"/>
          <w:p w14:paraId="254FBD55" w14:textId="77777777" w:rsidR="00013C87" w:rsidRDefault="00013C87"/>
          <w:p w14:paraId="039C495D" w14:textId="77777777" w:rsidR="00013C87" w:rsidRDefault="00013C87"/>
          <w:p w14:paraId="452B1CC0" w14:textId="77777777" w:rsidR="00013C87" w:rsidRDefault="00013C87"/>
          <w:p w14:paraId="382973AF" w14:textId="77777777" w:rsidR="00013C87" w:rsidRDefault="00013C87"/>
          <w:p w14:paraId="1780183E" w14:textId="77777777" w:rsidR="00013C87" w:rsidRDefault="00013C87"/>
          <w:p w14:paraId="2F9DD2A0" w14:textId="77777777" w:rsidR="00013C87" w:rsidRDefault="00013C87"/>
          <w:p w14:paraId="04E6C2F5" w14:textId="77777777" w:rsidR="00013C87" w:rsidRDefault="00013C87"/>
          <w:p w14:paraId="27A124AC" w14:textId="77777777" w:rsidR="00013C87" w:rsidRDefault="00013C87"/>
          <w:p w14:paraId="1FE5D1F9" w14:textId="77777777" w:rsidR="00013C87" w:rsidRDefault="00013C87"/>
          <w:p w14:paraId="69F2C7DA" w14:textId="77777777" w:rsidR="00013C87" w:rsidRDefault="00013C87"/>
          <w:p w14:paraId="302887BE" w14:textId="77777777" w:rsidR="00013C87" w:rsidRDefault="00013C87"/>
          <w:p w14:paraId="45E644EA" w14:textId="77777777" w:rsidR="00013C87" w:rsidRDefault="00013C87"/>
          <w:p w14:paraId="7E5B630D" w14:textId="77777777" w:rsidR="00013C87" w:rsidRDefault="00013C87"/>
          <w:p w14:paraId="7FF6A9D9" w14:textId="77777777" w:rsidR="00013C87" w:rsidRDefault="00013C87"/>
          <w:p w14:paraId="2A14C50A" w14:textId="77777777" w:rsidR="00013C87" w:rsidRDefault="00013C87"/>
          <w:p w14:paraId="7D55142D" w14:textId="77777777" w:rsidR="00013C87" w:rsidRDefault="00013C87"/>
          <w:p w14:paraId="342C5E30" w14:textId="77777777" w:rsidR="00013C87" w:rsidRDefault="00013C87"/>
          <w:p w14:paraId="5F8FD083" w14:textId="77777777" w:rsidR="00013C87" w:rsidRDefault="00013C87"/>
          <w:p w14:paraId="21A620BE" w14:textId="77777777" w:rsidR="00013C87" w:rsidRDefault="00013C87"/>
          <w:p w14:paraId="2A25A26F" w14:textId="77777777" w:rsidR="00013C87" w:rsidRDefault="00013C87"/>
          <w:p w14:paraId="19DC13D7" w14:textId="77777777" w:rsidR="00013C87" w:rsidRDefault="00013C87"/>
          <w:p w14:paraId="7D15A2DC" w14:textId="77777777" w:rsidR="00013C87" w:rsidRDefault="00013C87"/>
          <w:p w14:paraId="00040D5F" w14:textId="77777777" w:rsidR="00013C87" w:rsidRDefault="00013C87"/>
          <w:p w14:paraId="64781B9F" w14:textId="77777777" w:rsidR="00013C87" w:rsidRDefault="00013C87"/>
          <w:p w14:paraId="56207070" w14:textId="77777777" w:rsidR="00013C87" w:rsidRDefault="00013C87"/>
          <w:p w14:paraId="09880F0C" w14:textId="77777777" w:rsidR="00013C87" w:rsidRDefault="00013C87"/>
          <w:p w14:paraId="48C467C3" w14:textId="77777777" w:rsidR="00013C87" w:rsidRDefault="00013C87"/>
          <w:p w14:paraId="1BD2C1FE" w14:textId="77777777" w:rsidR="00013C87" w:rsidRDefault="00013C87"/>
          <w:p w14:paraId="34292438" w14:textId="77777777" w:rsidR="00013C87" w:rsidRDefault="00013C87"/>
          <w:p w14:paraId="4EA9ED1B" w14:textId="383BE2AE" w:rsidR="00013C87" w:rsidRDefault="00013C87"/>
        </w:tc>
      </w:tr>
    </w:tbl>
    <w:p w14:paraId="24FFBF5A" w14:textId="53B936DD" w:rsidR="007C2C3D" w:rsidRDefault="007C2C3D"/>
    <w:p w14:paraId="037AACC2" w14:textId="77777777" w:rsidR="007C2C3D" w:rsidRDefault="007C2C3D">
      <w: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AB55B9" w:rsidRPr="008D57C6" w14:paraId="70D3AF0A" w14:textId="77777777" w:rsidTr="00163465">
        <w:tc>
          <w:tcPr>
            <w:tcW w:w="9356" w:type="dxa"/>
          </w:tcPr>
          <w:p w14:paraId="541E4AF2" w14:textId="393D2C3F" w:rsidR="00427C26" w:rsidRPr="00971902" w:rsidRDefault="00032AB3" w:rsidP="00427C26">
            <w:pPr>
              <w:rPr>
                <w:rFonts w:ascii="Arial" w:hAnsi="Arial"/>
                <w:b/>
                <w:sz w:val="20"/>
              </w:rPr>
            </w:pPr>
            <w:r w:rsidRPr="00971902">
              <w:rPr>
                <w:rFonts w:ascii="Arial" w:hAnsi="Arial"/>
                <w:b/>
                <w:sz w:val="20"/>
              </w:rPr>
              <w:lastRenderedPageBreak/>
              <w:t>Aufgabe 4</w:t>
            </w:r>
            <w:r w:rsidR="00B82474" w:rsidRPr="00971902">
              <w:rPr>
                <w:rFonts w:ascii="Arial" w:hAnsi="Arial"/>
                <w:b/>
                <w:sz w:val="20"/>
              </w:rPr>
              <w:t xml:space="preserve">: Die politischen Parteien </w:t>
            </w:r>
            <w:r w:rsidRPr="00971902">
              <w:rPr>
                <w:rFonts w:ascii="Arial" w:hAnsi="Arial"/>
                <w:b/>
                <w:sz w:val="20"/>
              </w:rPr>
              <w:t>Deutschland</w:t>
            </w:r>
            <w:r w:rsidR="00560502" w:rsidRPr="00971902">
              <w:rPr>
                <w:rFonts w:ascii="Arial" w:hAnsi="Arial"/>
                <w:b/>
                <w:sz w:val="20"/>
              </w:rPr>
              <w:t>s</w:t>
            </w:r>
          </w:p>
          <w:p w14:paraId="292DF8C9" w14:textId="77777777" w:rsidR="00B82474" w:rsidRPr="008D57C6" w:rsidRDefault="00B82474" w:rsidP="00427C26">
            <w:pPr>
              <w:rPr>
                <w:rFonts w:ascii="Arial" w:hAnsi="Arial"/>
                <w:b/>
                <w:sz w:val="20"/>
              </w:rPr>
            </w:pPr>
          </w:p>
          <w:p w14:paraId="63AE0CD0" w14:textId="4447253B" w:rsidR="0052448C" w:rsidRPr="008D57C6" w:rsidRDefault="0052448C" w:rsidP="0052448C">
            <w:pPr>
              <w:rPr>
                <w:rFonts w:ascii="Arial" w:hAnsi="Arial"/>
                <w:sz w:val="20"/>
              </w:rPr>
            </w:pPr>
            <w:r w:rsidRPr="008D57C6">
              <w:rPr>
                <w:rFonts w:ascii="Arial" w:hAnsi="Arial"/>
                <w:sz w:val="20"/>
              </w:rPr>
              <w:t>Ein demokratisches politisches System ist kaum denkbar ohne Parteien</w:t>
            </w:r>
            <w:r w:rsidR="003F48F1">
              <w:rPr>
                <w:rFonts w:ascii="Arial" w:hAnsi="Arial"/>
                <w:sz w:val="20"/>
              </w:rPr>
              <w:t>.</w:t>
            </w:r>
            <w:r w:rsidRPr="008D57C6">
              <w:rPr>
                <w:rFonts w:ascii="Arial" w:hAnsi="Arial"/>
                <w:sz w:val="20"/>
              </w:rPr>
              <w:t xml:space="preserve"> </w:t>
            </w:r>
            <w:r w:rsidR="003F48F1">
              <w:rPr>
                <w:rFonts w:ascii="Arial" w:hAnsi="Arial"/>
                <w:sz w:val="20"/>
              </w:rPr>
              <w:t>S</w:t>
            </w:r>
            <w:r w:rsidRPr="008D57C6">
              <w:rPr>
                <w:rFonts w:ascii="Arial" w:hAnsi="Arial"/>
                <w:sz w:val="20"/>
              </w:rPr>
              <w:t xml:space="preserve">ie nehmen zahlreiche Funktionen </w:t>
            </w:r>
            <w:r w:rsidR="00560502" w:rsidRPr="008D57C6">
              <w:rPr>
                <w:rFonts w:ascii="Arial" w:hAnsi="Arial"/>
                <w:sz w:val="20"/>
              </w:rPr>
              <w:t>wahr</w:t>
            </w:r>
            <w:r w:rsidRPr="008D57C6">
              <w:rPr>
                <w:rFonts w:ascii="Arial" w:hAnsi="Arial"/>
                <w:sz w:val="20"/>
              </w:rPr>
              <w:t xml:space="preserve">. Die grossen deutschen Parteien sind CDU, SPD, DIE LINKE, GRÜNE und CSU. Daneben gibt es aber auch kleinere Parteien und neu entstandene Parteien wie die AfD, welche zurzeit heftig diskutiert wird. </w:t>
            </w:r>
          </w:p>
          <w:p w14:paraId="272E6094" w14:textId="77777777" w:rsidR="0052448C" w:rsidRPr="008D57C6" w:rsidRDefault="0052448C" w:rsidP="0052448C">
            <w:pPr>
              <w:rPr>
                <w:rFonts w:ascii="Arial" w:hAnsi="Arial"/>
                <w:sz w:val="20"/>
              </w:rPr>
            </w:pPr>
          </w:p>
          <w:p w14:paraId="393BDF83" w14:textId="38A1ABFD" w:rsidR="009D4CB7" w:rsidRPr="003F48F1" w:rsidRDefault="00B82474" w:rsidP="003F48F1">
            <w:pPr>
              <w:pStyle w:val="Listenabsatz"/>
              <w:numPr>
                <w:ilvl w:val="0"/>
                <w:numId w:val="33"/>
              </w:numPr>
              <w:rPr>
                <w:rFonts w:ascii="Arial" w:hAnsi="Arial"/>
                <w:i/>
                <w:sz w:val="20"/>
              </w:rPr>
            </w:pPr>
            <w:r w:rsidRPr="003F48F1">
              <w:rPr>
                <w:rFonts w:ascii="Arial" w:hAnsi="Arial"/>
                <w:i/>
                <w:sz w:val="20"/>
              </w:rPr>
              <w:t xml:space="preserve">Recherchieren Sie in Gruppen zu </w:t>
            </w:r>
            <w:r w:rsidR="002C01A8" w:rsidRPr="003F48F1">
              <w:rPr>
                <w:rFonts w:ascii="Arial" w:hAnsi="Arial"/>
                <w:i/>
                <w:sz w:val="20"/>
              </w:rPr>
              <w:t xml:space="preserve">einer der </w:t>
            </w:r>
            <w:r w:rsidR="0052448C" w:rsidRPr="003F48F1">
              <w:rPr>
                <w:rFonts w:ascii="Arial" w:hAnsi="Arial"/>
                <w:i/>
                <w:sz w:val="20"/>
              </w:rPr>
              <w:t>grossen</w:t>
            </w:r>
            <w:r w:rsidR="002C01A8" w:rsidRPr="003F48F1">
              <w:rPr>
                <w:rFonts w:ascii="Arial" w:hAnsi="Arial"/>
                <w:i/>
                <w:sz w:val="20"/>
              </w:rPr>
              <w:t xml:space="preserve"> deutschen Parteien, welche Ihnen zugeteilt worden ist.</w:t>
            </w:r>
          </w:p>
          <w:p w14:paraId="48FA84F3" w14:textId="77777777" w:rsidR="00AB55B9" w:rsidRPr="008D57C6" w:rsidRDefault="00AB55B9" w:rsidP="00427C26">
            <w:pPr>
              <w:rPr>
                <w:rFonts w:ascii="Arial" w:hAnsi="Arial"/>
                <w:b/>
                <w:sz w:val="20"/>
              </w:rPr>
            </w:pPr>
          </w:p>
          <w:p w14:paraId="4DCB2862" w14:textId="77777777" w:rsidR="004F38C6" w:rsidRPr="008D57C6" w:rsidRDefault="004F38C6" w:rsidP="00762465">
            <w:pPr>
              <w:pStyle w:val="Listenabsatz"/>
              <w:numPr>
                <w:ilvl w:val="0"/>
                <w:numId w:val="25"/>
              </w:numPr>
              <w:rPr>
                <w:rFonts w:ascii="Arial" w:hAnsi="Arial"/>
                <w:b/>
                <w:sz w:val="20"/>
              </w:rPr>
            </w:pPr>
            <w:r w:rsidRPr="008D57C6">
              <w:rPr>
                <w:rFonts w:ascii="Arial" w:hAnsi="Arial"/>
                <w:b/>
                <w:sz w:val="20"/>
              </w:rPr>
              <w:t xml:space="preserve">Geschichte </w:t>
            </w:r>
            <w:r w:rsidR="0052448C" w:rsidRPr="008D57C6">
              <w:rPr>
                <w:rFonts w:ascii="Arial" w:hAnsi="Arial"/>
                <w:b/>
                <w:sz w:val="20"/>
              </w:rPr>
              <w:t>der Partei</w:t>
            </w:r>
            <w:r w:rsidRPr="008D57C6">
              <w:rPr>
                <w:rFonts w:ascii="Arial" w:hAnsi="Arial"/>
                <w:b/>
                <w:sz w:val="20"/>
              </w:rPr>
              <w:t xml:space="preserve"> </w:t>
            </w:r>
          </w:p>
          <w:p w14:paraId="05D903BC" w14:textId="77777777" w:rsidR="004F38C6" w:rsidRPr="008D57C6" w:rsidRDefault="004F38C6" w:rsidP="004F38C6">
            <w:pPr>
              <w:pStyle w:val="Listenabsatz"/>
              <w:rPr>
                <w:rFonts w:ascii="Arial" w:hAnsi="Arial"/>
                <w:sz w:val="20"/>
              </w:rPr>
            </w:pPr>
            <w:r w:rsidRPr="008D57C6">
              <w:rPr>
                <w:rFonts w:ascii="Arial" w:hAnsi="Arial"/>
                <w:sz w:val="20"/>
              </w:rPr>
              <w:t>- Gründungsjahr</w:t>
            </w:r>
          </w:p>
          <w:p w14:paraId="7170E563" w14:textId="77777777" w:rsidR="004F38C6" w:rsidRPr="008D57C6" w:rsidRDefault="004F38C6" w:rsidP="004F38C6">
            <w:pPr>
              <w:pStyle w:val="Listenabsatz"/>
              <w:rPr>
                <w:rFonts w:ascii="Arial" w:hAnsi="Arial"/>
                <w:sz w:val="20"/>
              </w:rPr>
            </w:pPr>
            <w:r w:rsidRPr="008D57C6">
              <w:rPr>
                <w:rFonts w:ascii="Arial" w:hAnsi="Arial"/>
                <w:sz w:val="20"/>
              </w:rPr>
              <w:t>- Persönlichkeiten</w:t>
            </w:r>
          </w:p>
          <w:p w14:paraId="131CF99C" w14:textId="77777777" w:rsidR="004F38C6" w:rsidRPr="008D57C6" w:rsidRDefault="00E362B2" w:rsidP="00762465">
            <w:pPr>
              <w:pStyle w:val="Listenabsatz"/>
              <w:spacing w:line="360" w:lineRule="auto"/>
              <w:rPr>
                <w:rFonts w:ascii="Arial" w:hAnsi="Arial"/>
                <w:sz w:val="20"/>
              </w:rPr>
            </w:pPr>
            <w:r w:rsidRPr="008D57C6">
              <w:rPr>
                <w:rFonts w:ascii="Arial" w:hAnsi="Arial"/>
                <w:sz w:val="20"/>
              </w:rPr>
              <w:t>- ev. s</w:t>
            </w:r>
            <w:r w:rsidR="004F38C6" w:rsidRPr="008D57C6">
              <w:rPr>
                <w:rFonts w:ascii="Arial" w:hAnsi="Arial"/>
                <w:sz w:val="20"/>
              </w:rPr>
              <w:t>pezieller Anlass, der zur Gründung führte</w:t>
            </w:r>
          </w:p>
          <w:p w14:paraId="59A085D9" w14:textId="77777777" w:rsidR="004F38C6" w:rsidRPr="008D57C6" w:rsidRDefault="004F38C6" w:rsidP="004F38C6">
            <w:pPr>
              <w:pStyle w:val="Listenabsatz"/>
              <w:numPr>
                <w:ilvl w:val="0"/>
                <w:numId w:val="25"/>
              </w:numPr>
              <w:rPr>
                <w:rFonts w:ascii="Arial" w:hAnsi="Arial"/>
                <w:b/>
                <w:sz w:val="20"/>
              </w:rPr>
            </w:pPr>
            <w:r w:rsidRPr="008D57C6">
              <w:rPr>
                <w:rFonts w:ascii="Arial" w:hAnsi="Arial"/>
                <w:b/>
                <w:sz w:val="20"/>
              </w:rPr>
              <w:t>Parteiprogramm</w:t>
            </w:r>
          </w:p>
          <w:p w14:paraId="7E3BCE2A" w14:textId="77777777" w:rsidR="004F38C6" w:rsidRPr="008D57C6" w:rsidRDefault="004F38C6" w:rsidP="004F38C6">
            <w:pPr>
              <w:pStyle w:val="Listenabsatz"/>
              <w:rPr>
                <w:rFonts w:ascii="Arial" w:hAnsi="Arial"/>
                <w:sz w:val="20"/>
              </w:rPr>
            </w:pPr>
            <w:r w:rsidRPr="008D57C6">
              <w:rPr>
                <w:rFonts w:ascii="Arial" w:hAnsi="Arial"/>
                <w:sz w:val="20"/>
              </w:rPr>
              <w:t>- Grundgedanke, Grundhaltung (sozialistisch, liberal, konservativ etc.)</w:t>
            </w:r>
          </w:p>
          <w:p w14:paraId="57611685" w14:textId="77777777" w:rsidR="004F38C6" w:rsidRPr="008D57C6" w:rsidRDefault="004F38C6" w:rsidP="009D4CB7">
            <w:pPr>
              <w:pStyle w:val="Listenabsatz"/>
              <w:spacing w:line="360" w:lineRule="auto"/>
              <w:rPr>
                <w:rFonts w:ascii="Arial" w:hAnsi="Arial"/>
                <w:sz w:val="20"/>
              </w:rPr>
            </w:pPr>
            <w:r w:rsidRPr="008D57C6">
              <w:rPr>
                <w:rFonts w:ascii="Arial" w:hAnsi="Arial"/>
                <w:sz w:val="20"/>
              </w:rPr>
              <w:t>- Ziele und Inhalte</w:t>
            </w:r>
          </w:p>
          <w:p w14:paraId="42A9D07F" w14:textId="77777777" w:rsidR="004F38C6" w:rsidRPr="008D57C6" w:rsidRDefault="004F38C6" w:rsidP="004F38C6">
            <w:pPr>
              <w:pStyle w:val="Listenabsatz"/>
              <w:numPr>
                <w:ilvl w:val="0"/>
                <w:numId w:val="25"/>
              </w:numPr>
              <w:rPr>
                <w:rFonts w:ascii="Arial" w:hAnsi="Arial"/>
                <w:b/>
                <w:sz w:val="20"/>
              </w:rPr>
            </w:pPr>
            <w:r w:rsidRPr="008D57C6">
              <w:rPr>
                <w:rFonts w:ascii="Arial" w:hAnsi="Arial"/>
                <w:b/>
                <w:sz w:val="20"/>
              </w:rPr>
              <w:t xml:space="preserve">Wahlergebnisse, Wählerschaft: </w:t>
            </w:r>
          </w:p>
          <w:p w14:paraId="07B06C5C" w14:textId="2A27FBAF" w:rsidR="004F38C6" w:rsidRPr="008D57C6" w:rsidRDefault="004F38C6" w:rsidP="004F38C6">
            <w:pPr>
              <w:pStyle w:val="Listenabsatz"/>
              <w:ind w:left="851" w:hanging="131"/>
              <w:rPr>
                <w:rFonts w:ascii="Arial" w:hAnsi="Arial"/>
                <w:sz w:val="20"/>
              </w:rPr>
            </w:pPr>
            <w:r w:rsidRPr="008D57C6">
              <w:rPr>
                <w:rFonts w:ascii="Arial" w:hAnsi="Arial"/>
                <w:sz w:val="20"/>
              </w:rPr>
              <w:t>- Welches ist die traditionelle Wählerschaft, Wählerschaft heute (Regionen/Städte, soziale Milieus, Alter, Geschlecht, Berufe)</w:t>
            </w:r>
          </w:p>
          <w:p w14:paraId="1639BF32" w14:textId="77777777" w:rsidR="004F38C6" w:rsidRPr="008D57C6" w:rsidRDefault="004F38C6" w:rsidP="00762465">
            <w:pPr>
              <w:pStyle w:val="Listenabsatz"/>
              <w:spacing w:line="360" w:lineRule="auto"/>
              <w:ind w:left="851" w:hanging="131"/>
              <w:rPr>
                <w:rFonts w:ascii="Arial" w:hAnsi="Arial"/>
                <w:sz w:val="20"/>
              </w:rPr>
            </w:pPr>
            <w:r w:rsidRPr="008D57C6">
              <w:rPr>
                <w:rFonts w:ascii="Arial" w:hAnsi="Arial"/>
                <w:sz w:val="20"/>
              </w:rPr>
              <w:t>- Mitwirkung an der Regierung</w:t>
            </w:r>
            <w:r w:rsidR="0052448C" w:rsidRPr="008D57C6">
              <w:rPr>
                <w:rFonts w:ascii="Arial" w:hAnsi="Arial"/>
                <w:sz w:val="20"/>
              </w:rPr>
              <w:t>/Koalition</w:t>
            </w:r>
          </w:p>
          <w:p w14:paraId="4068965D" w14:textId="77777777" w:rsidR="004F38C6" w:rsidRPr="008D57C6" w:rsidRDefault="00762465" w:rsidP="004F38C6">
            <w:pPr>
              <w:pStyle w:val="Listenabsatz"/>
              <w:numPr>
                <w:ilvl w:val="0"/>
                <w:numId w:val="25"/>
              </w:numPr>
              <w:rPr>
                <w:rFonts w:ascii="Arial" w:hAnsi="Arial"/>
                <w:b/>
                <w:sz w:val="20"/>
              </w:rPr>
            </w:pPr>
            <w:r w:rsidRPr="008D57C6">
              <w:rPr>
                <w:rFonts w:ascii="Arial" w:hAnsi="Arial"/>
                <w:b/>
                <w:sz w:val="20"/>
              </w:rPr>
              <w:t>Organisation</w:t>
            </w:r>
          </w:p>
          <w:p w14:paraId="075D4647" w14:textId="3684B0DE" w:rsidR="00762465" w:rsidRPr="008D57C6" w:rsidRDefault="009D4CB7" w:rsidP="009D4CB7">
            <w:pPr>
              <w:pStyle w:val="Listenabsatz"/>
              <w:rPr>
                <w:rFonts w:ascii="Arial" w:hAnsi="Arial"/>
                <w:sz w:val="20"/>
              </w:rPr>
            </w:pPr>
            <w:r w:rsidRPr="008D57C6">
              <w:rPr>
                <w:rFonts w:ascii="Arial" w:hAnsi="Arial"/>
                <w:sz w:val="20"/>
              </w:rPr>
              <w:t>- bekannte Persönlichkeiten</w:t>
            </w:r>
          </w:p>
          <w:p w14:paraId="205DD921" w14:textId="77777777" w:rsidR="00762465" w:rsidRPr="008D57C6" w:rsidRDefault="00762465" w:rsidP="00762465">
            <w:pPr>
              <w:pStyle w:val="Listenabsatz"/>
              <w:spacing w:line="360" w:lineRule="auto"/>
              <w:rPr>
                <w:rFonts w:ascii="Arial" w:hAnsi="Arial"/>
                <w:sz w:val="20"/>
              </w:rPr>
            </w:pPr>
            <w:r w:rsidRPr="008D57C6">
              <w:rPr>
                <w:rFonts w:ascii="Arial" w:hAnsi="Arial"/>
                <w:sz w:val="20"/>
              </w:rPr>
              <w:t xml:space="preserve">- </w:t>
            </w:r>
            <w:r w:rsidR="0052448C" w:rsidRPr="008D57C6">
              <w:rPr>
                <w:rFonts w:ascii="Arial" w:hAnsi="Arial"/>
                <w:sz w:val="20"/>
              </w:rPr>
              <w:t>Bundestagsabgeordnete, Minister, Bundeskanzler</w:t>
            </w:r>
          </w:p>
          <w:p w14:paraId="4B5F7777" w14:textId="5AEF232B" w:rsidR="00762465" w:rsidRPr="008D57C6" w:rsidRDefault="0099304B" w:rsidP="009D4CB7">
            <w:pPr>
              <w:pStyle w:val="Listenabsatz"/>
              <w:numPr>
                <w:ilvl w:val="0"/>
                <w:numId w:val="25"/>
              </w:numPr>
              <w:spacing w:line="360" w:lineRule="auto"/>
              <w:rPr>
                <w:rFonts w:ascii="Arial" w:hAnsi="Arial"/>
                <w:b/>
                <w:sz w:val="20"/>
              </w:rPr>
            </w:pPr>
            <w:r>
              <w:rPr>
                <w:rFonts w:ascii="Arial" w:hAnsi="Arial"/>
                <w:b/>
                <w:sz w:val="20"/>
              </w:rPr>
              <w:t>a</w:t>
            </w:r>
            <w:r w:rsidR="00762465" w:rsidRPr="008D57C6">
              <w:rPr>
                <w:rFonts w:ascii="Arial" w:hAnsi="Arial"/>
                <w:b/>
                <w:sz w:val="20"/>
              </w:rPr>
              <w:t>ndere interessante Hintergrundinformationen</w:t>
            </w:r>
          </w:p>
          <w:p w14:paraId="2876FE14" w14:textId="77777777" w:rsidR="00762465" w:rsidRPr="008D57C6" w:rsidRDefault="00762465" w:rsidP="00762465">
            <w:pPr>
              <w:pStyle w:val="Listenabsatz"/>
              <w:numPr>
                <w:ilvl w:val="0"/>
                <w:numId w:val="25"/>
              </w:numPr>
              <w:rPr>
                <w:rFonts w:ascii="Arial" w:hAnsi="Arial"/>
                <w:b/>
                <w:sz w:val="20"/>
              </w:rPr>
            </w:pPr>
            <w:r w:rsidRPr="008D57C6">
              <w:rPr>
                <w:rFonts w:ascii="Arial" w:hAnsi="Arial"/>
                <w:b/>
                <w:sz w:val="20"/>
              </w:rPr>
              <w:t xml:space="preserve">Aktuelle Wahlen: </w:t>
            </w:r>
          </w:p>
          <w:p w14:paraId="77FE03AE" w14:textId="77777777" w:rsidR="004F38C6" w:rsidRPr="008D57C6" w:rsidRDefault="00762465" w:rsidP="009D4CB7">
            <w:pPr>
              <w:pStyle w:val="Listenabsatz"/>
              <w:ind w:left="851" w:hanging="131"/>
              <w:rPr>
                <w:rFonts w:ascii="Arial" w:hAnsi="Arial"/>
                <w:sz w:val="20"/>
              </w:rPr>
            </w:pPr>
            <w:r w:rsidRPr="008D57C6">
              <w:rPr>
                <w:rFonts w:ascii="Arial" w:hAnsi="Arial"/>
                <w:sz w:val="20"/>
              </w:rPr>
              <w:t xml:space="preserve">- Falls gerade </w:t>
            </w:r>
            <w:r w:rsidR="0052448C" w:rsidRPr="008D57C6">
              <w:rPr>
                <w:rFonts w:ascii="Arial" w:hAnsi="Arial"/>
                <w:sz w:val="20"/>
              </w:rPr>
              <w:t>Bundestagswahlen anstehen: Welche Kandidierenden werden als vielversprechend eingestuft? Gibt es einen Kanzlerkandidaten?</w:t>
            </w:r>
          </w:p>
          <w:p w14:paraId="66E00FD0" w14:textId="2325041C" w:rsidR="009D4CB7" w:rsidRPr="008D57C6" w:rsidRDefault="009D4CB7" w:rsidP="009D4CB7">
            <w:pPr>
              <w:pStyle w:val="Listenabsatz"/>
              <w:ind w:left="851" w:hanging="131"/>
              <w:rPr>
                <w:rFonts w:ascii="Arial" w:hAnsi="Arial"/>
                <w:sz w:val="20"/>
              </w:rPr>
            </w:pPr>
            <w:r w:rsidRPr="008D57C6">
              <w:rPr>
                <w:rFonts w:ascii="Arial" w:hAnsi="Arial"/>
                <w:sz w:val="20"/>
              </w:rPr>
              <w:t xml:space="preserve">- Welche Chancen werden den einzelnen Kandidierenden respektive </w:t>
            </w:r>
            <w:r w:rsidR="0052448C" w:rsidRPr="008D57C6">
              <w:rPr>
                <w:rFonts w:ascii="Arial" w:hAnsi="Arial"/>
                <w:sz w:val="20"/>
              </w:rPr>
              <w:t>Parteien eingeräumt?</w:t>
            </w:r>
          </w:p>
          <w:p w14:paraId="669744EA" w14:textId="7A0FF6C9" w:rsidR="004031C5" w:rsidRPr="008D57C6" w:rsidRDefault="004031C5" w:rsidP="009D4CB7">
            <w:pPr>
              <w:rPr>
                <w:rFonts w:ascii="Arial" w:hAnsi="Arial"/>
                <w:sz w:val="20"/>
              </w:rPr>
            </w:pPr>
          </w:p>
          <w:p w14:paraId="543BA7B0" w14:textId="77777777" w:rsidR="004031C5" w:rsidRPr="008D57C6" w:rsidRDefault="00E362B2" w:rsidP="009D4CB7">
            <w:pPr>
              <w:rPr>
                <w:rFonts w:ascii="Arial" w:hAnsi="Arial"/>
                <w:b/>
                <w:sz w:val="20"/>
              </w:rPr>
            </w:pPr>
            <w:r w:rsidRPr="008D57C6">
              <w:rPr>
                <w:rFonts w:ascii="Arial" w:hAnsi="Arial"/>
                <w:b/>
                <w:sz w:val="20"/>
              </w:rPr>
              <w:t>Informationen</w:t>
            </w:r>
          </w:p>
          <w:p w14:paraId="0F9CED3F" w14:textId="77777777" w:rsidR="007B7F1E" w:rsidRPr="008D57C6" w:rsidRDefault="007B7F1E" w:rsidP="009D4CB7">
            <w:pPr>
              <w:rPr>
                <w:rFonts w:ascii="Arial" w:hAnsi="Arial"/>
                <w:b/>
                <w:sz w:val="20"/>
              </w:rPr>
            </w:pPr>
          </w:p>
          <w:p w14:paraId="1246495B" w14:textId="77777777" w:rsidR="007B7F1E" w:rsidRPr="008D57C6" w:rsidRDefault="0052448C" w:rsidP="00DC06CF">
            <w:pPr>
              <w:pStyle w:val="Listenabsatz"/>
              <w:numPr>
                <w:ilvl w:val="0"/>
                <w:numId w:val="31"/>
              </w:numPr>
              <w:rPr>
                <w:rFonts w:ascii="Arial" w:hAnsi="Arial"/>
                <w:sz w:val="20"/>
              </w:rPr>
            </w:pPr>
            <w:r w:rsidRPr="008D57C6">
              <w:rPr>
                <w:rFonts w:ascii="Arial" w:hAnsi="Arial"/>
                <w:sz w:val="20"/>
              </w:rPr>
              <w:t xml:space="preserve">Informationen zur Geschichte der Parteien, Allgemeines zum Parteiensystem in Deutschland: </w:t>
            </w:r>
            <w:hyperlink r:id="rId10" w:history="1">
              <w:r w:rsidRPr="008D57C6">
                <w:rPr>
                  <w:rStyle w:val="Hyperlink"/>
                  <w:rFonts w:ascii="Arial" w:hAnsi="Arial"/>
                  <w:sz w:val="20"/>
                </w:rPr>
                <w:t>https://www.bpb.de/politik/grundfragen/parteien-in-deutschland/</w:t>
              </w:r>
            </w:hyperlink>
          </w:p>
          <w:p w14:paraId="2D78D5C4" w14:textId="77777777" w:rsidR="007B7F1E" w:rsidRPr="008D57C6" w:rsidRDefault="0052448C" w:rsidP="00DC06CF">
            <w:pPr>
              <w:pStyle w:val="Listenabsatz"/>
              <w:numPr>
                <w:ilvl w:val="0"/>
                <w:numId w:val="31"/>
              </w:numPr>
              <w:rPr>
                <w:rFonts w:ascii="Arial" w:hAnsi="Arial"/>
                <w:sz w:val="20"/>
              </w:rPr>
            </w:pPr>
            <w:r w:rsidRPr="008D57C6">
              <w:rPr>
                <w:rFonts w:ascii="Arial" w:hAnsi="Arial"/>
                <w:sz w:val="20"/>
              </w:rPr>
              <w:t xml:space="preserve">Informationen zu den Abgeordneten und Fraktionen: </w:t>
            </w:r>
            <w:hyperlink r:id="rId11" w:history="1">
              <w:r w:rsidRPr="008D57C6">
                <w:rPr>
                  <w:rStyle w:val="Hyperlink"/>
                  <w:rFonts w:ascii="Arial" w:hAnsi="Arial"/>
                  <w:sz w:val="20"/>
                </w:rPr>
                <w:t>www.bundestag.de</w:t>
              </w:r>
            </w:hyperlink>
            <w:r w:rsidRPr="008D57C6">
              <w:rPr>
                <w:rFonts w:ascii="Arial" w:hAnsi="Arial"/>
                <w:sz w:val="20"/>
              </w:rPr>
              <w:t xml:space="preserve"> </w:t>
            </w:r>
          </w:p>
          <w:p w14:paraId="6F92E121" w14:textId="4A97E331" w:rsidR="004F38C6" w:rsidRPr="003F48F1" w:rsidRDefault="0052448C" w:rsidP="007B7F1E">
            <w:pPr>
              <w:pStyle w:val="Listenabsatz"/>
              <w:numPr>
                <w:ilvl w:val="0"/>
                <w:numId w:val="31"/>
              </w:numPr>
              <w:rPr>
                <w:rFonts w:ascii="Arial" w:hAnsi="Arial"/>
                <w:sz w:val="20"/>
              </w:rPr>
            </w:pPr>
            <w:r w:rsidRPr="008D57C6">
              <w:rPr>
                <w:rFonts w:ascii="Arial" w:hAnsi="Arial"/>
                <w:sz w:val="20"/>
              </w:rPr>
              <w:t xml:space="preserve">Speziell für junge Wähler aufgearbeitete Informationen: </w:t>
            </w:r>
            <w:hyperlink r:id="rId12" w:history="1">
              <w:r w:rsidRPr="008D57C6">
                <w:rPr>
                  <w:rStyle w:val="Hyperlink"/>
                  <w:rFonts w:ascii="Arial" w:hAnsi="Arial"/>
                  <w:sz w:val="20"/>
                </w:rPr>
                <w:t>www.mitmischen.de</w:t>
              </w:r>
            </w:hyperlink>
            <w:r w:rsidRPr="008D57C6">
              <w:rPr>
                <w:rFonts w:ascii="Arial" w:hAnsi="Arial"/>
                <w:sz w:val="20"/>
              </w:rPr>
              <w:t xml:space="preserve"> </w:t>
            </w:r>
          </w:p>
        </w:tc>
      </w:tr>
    </w:tbl>
    <w:p w14:paraId="3BCA214E" w14:textId="77777777" w:rsidR="006066B9" w:rsidRDefault="006066B9">
      <w: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AB55B9" w:rsidRPr="008D57C6" w14:paraId="13270EF6" w14:textId="77777777" w:rsidTr="00163465">
        <w:tc>
          <w:tcPr>
            <w:tcW w:w="9356" w:type="dxa"/>
            <w:shd w:val="clear" w:color="auto" w:fill="auto"/>
          </w:tcPr>
          <w:p w14:paraId="6394180F" w14:textId="275548B7" w:rsidR="00AB55B9" w:rsidRPr="002D31EA" w:rsidRDefault="00024969" w:rsidP="0049689A">
            <w:pPr>
              <w:rPr>
                <w:rFonts w:ascii="Arial" w:hAnsi="Arial"/>
                <w:b/>
                <w:sz w:val="20"/>
              </w:rPr>
            </w:pPr>
            <w:r w:rsidRPr="002D31EA">
              <w:rPr>
                <w:rFonts w:ascii="Arial" w:hAnsi="Arial"/>
                <w:b/>
                <w:sz w:val="20"/>
              </w:rPr>
              <w:lastRenderedPageBreak/>
              <w:t>Aufgabe 5</w:t>
            </w:r>
            <w:r w:rsidR="005B2EF9" w:rsidRPr="002D31EA">
              <w:rPr>
                <w:rFonts w:ascii="Arial" w:hAnsi="Arial"/>
                <w:b/>
                <w:sz w:val="20"/>
              </w:rPr>
              <w:t>:</w:t>
            </w:r>
            <w:r w:rsidR="002D31EA" w:rsidRPr="002D31EA">
              <w:rPr>
                <w:rFonts w:ascii="Arial" w:hAnsi="Arial"/>
                <w:b/>
                <w:sz w:val="20"/>
              </w:rPr>
              <w:t xml:space="preserve"> </w:t>
            </w:r>
            <w:r w:rsidR="002C01A8" w:rsidRPr="002D31EA">
              <w:rPr>
                <w:rFonts w:ascii="Arial" w:hAnsi="Arial"/>
                <w:b/>
                <w:sz w:val="20"/>
              </w:rPr>
              <w:t>Demokratie und Diktatur</w:t>
            </w:r>
          </w:p>
          <w:p w14:paraId="11348AC6" w14:textId="77777777" w:rsidR="002D31EA" w:rsidRDefault="002D31EA" w:rsidP="0049689A">
            <w:pPr>
              <w:rPr>
                <w:rFonts w:ascii="Arial" w:hAnsi="Arial"/>
                <w:b/>
                <w:sz w:val="20"/>
              </w:rPr>
            </w:pPr>
          </w:p>
          <w:p w14:paraId="1B9BAA49" w14:textId="6DC09C2E" w:rsidR="00B74263" w:rsidRPr="002D31EA" w:rsidRDefault="002C01A8" w:rsidP="0049689A">
            <w:pPr>
              <w:pStyle w:val="Listenabsatz"/>
              <w:numPr>
                <w:ilvl w:val="0"/>
                <w:numId w:val="33"/>
              </w:numPr>
              <w:rPr>
                <w:rFonts w:ascii="Arial" w:hAnsi="Arial"/>
                <w:i/>
                <w:sz w:val="20"/>
              </w:rPr>
            </w:pPr>
            <w:r w:rsidRPr="002D31EA">
              <w:rPr>
                <w:rFonts w:ascii="Arial" w:hAnsi="Arial"/>
                <w:i/>
                <w:sz w:val="20"/>
              </w:rPr>
              <w:t xml:space="preserve">Schreiben Sie für sich auf einem Blatt </w:t>
            </w:r>
            <w:r w:rsidR="00CC266A" w:rsidRPr="002D31EA">
              <w:rPr>
                <w:rFonts w:ascii="Arial" w:hAnsi="Arial"/>
                <w:i/>
                <w:sz w:val="20"/>
              </w:rPr>
              <w:t xml:space="preserve">spontan auf, was eine Diktatur </w:t>
            </w:r>
            <w:r w:rsidRPr="002D31EA">
              <w:rPr>
                <w:rFonts w:ascii="Arial" w:hAnsi="Arial"/>
                <w:i/>
                <w:sz w:val="20"/>
              </w:rPr>
              <w:t xml:space="preserve">und was eine Demokratie </w:t>
            </w:r>
            <w:r w:rsidR="00CC266A" w:rsidRPr="002D31EA">
              <w:rPr>
                <w:rFonts w:ascii="Arial" w:hAnsi="Arial"/>
                <w:i/>
                <w:sz w:val="20"/>
              </w:rPr>
              <w:t xml:space="preserve">ist </w:t>
            </w:r>
            <w:r w:rsidRPr="002D31EA">
              <w:rPr>
                <w:rFonts w:ascii="Arial" w:hAnsi="Arial"/>
                <w:i/>
                <w:sz w:val="20"/>
              </w:rPr>
              <w:t xml:space="preserve">und worin sie sich unterscheiden. Kennen </w:t>
            </w:r>
            <w:r w:rsidR="0099304B" w:rsidRPr="002D31EA">
              <w:rPr>
                <w:rFonts w:ascii="Arial" w:hAnsi="Arial"/>
                <w:i/>
                <w:sz w:val="20"/>
              </w:rPr>
              <w:t>S</w:t>
            </w:r>
            <w:r w:rsidRPr="002D31EA">
              <w:rPr>
                <w:rFonts w:ascii="Arial" w:hAnsi="Arial"/>
                <w:i/>
                <w:sz w:val="20"/>
              </w:rPr>
              <w:t xml:space="preserve">ie Diktaturen (historisch oder aktuell)? Hören sie während fünf Minuten nicht auf zu schreiben und machen </w:t>
            </w:r>
            <w:r w:rsidR="0099304B" w:rsidRPr="002D31EA">
              <w:rPr>
                <w:rFonts w:ascii="Arial" w:hAnsi="Arial"/>
                <w:i/>
                <w:sz w:val="20"/>
              </w:rPr>
              <w:t>S</w:t>
            </w:r>
            <w:r w:rsidRPr="002D31EA">
              <w:rPr>
                <w:rFonts w:ascii="Arial" w:hAnsi="Arial"/>
                <w:i/>
                <w:sz w:val="20"/>
              </w:rPr>
              <w:t>ie ganze Sätze.</w:t>
            </w:r>
            <w:r w:rsidR="00CC266A" w:rsidRPr="002D31EA">
              <w:rPr>
                <w:rFonts w:ascii="Arial" w:hAnsi="Arial"/>
                <w:i/>
                <w:sz w:val="20"/>
              </w:rPr>
              <w:t xml:space="preserve"> </w:t>
            </w:r>
          </w:p>
          <w:p w14:paraId="3DE06FE3" w14:textId="77777777" w:rsidR="00A75022" w:rsidRPr="008D57C6" w:rsidRDefault="00A75022" w:rsidP="0049689A">
            <w:pPr>
              <w:rPr>
                <w:rFonts w:ascii="Arial" w:hAnsi="Arial"/>
                <w:b/>
                <w:sz w:val="24"/>
              </w:rPr>
            </w:pPr>
          </w:p>
          <w:p w14:paraId="6631283C" w14:textId="77777777" w:rsidR="00CC266A" w:rsidRPr="008D57C6" w:rsidRDefault="00CC266A" w:rsidP="0049689A">
            <w:pPr>
              <w:rPr>
                <w:rFonts w:ascii="Arial" w:hAnsi="Arial"/>
                <w:b/>
                <w:sz w:val="20"/>
              </w:rPr>
            </w:pPr>
            <w:r w:rsidRPr="008D57C6">
              <w:rPr>
                <w:rFonts w:ascii="Arial" w:hAnsi="Arial"/>
                <w:b/>
                <w:sz w:val="20"/>
              </w:rPr>
              <w:t>Diskussion</w:t>
            </w:r>
          </w:p>
          <w:p w14:paraId="06E17EA9" w14:textId="77777777" w:rsidR="00560502" w:rsidRPr="008D57C6" w:rsidRDefault="00560502" w:rsidP="0049689A">
            <w:pPr>
              <w:ind w:left="284" w:hanging="284"/>
              <w:rPr>
                <w:rFonts w:ascii="Arial" w:hAnsi="Arial"/>
                <w:i/>
                <w:sz w:val="20"/>
              </w:rPr>
            </w:pPr>
          </w:p>
          <w:p w14:paraId="13C4CC59" w14:textId="154A26DF" w:rsidR="007B7F1E" w:rsidRPr="0049689A" w:rsidRDefault="007B7F1E" w:rsidP="0049689A">
            <w:pPr>
              <w:pStyle w:val="Listenabsatz"/>
              <w:numPr>
                <w:ilvl w:val="0"/>
                <w:numId w:val="33"/>
              </w:numPr>
              <w:rPr>
                <w:rFonts w:ascii="Arial" w:hAnsi="Arial"/>
                <w:i/>
                <w:sz w:val="20"/>
              </w:rPr>
            </w:pPr>
            <w:r w:rsidRPr="0049689A">
              <w:rPr>
                <w:rFonts w:ascii="Arial" w:hAnsi="Arial"/>
                <w:i/>
                <w:sz w:val="20"/>
              </w:rPr>
              <w:t>Deutschland hat bereits einmal unter einer Diktatur gelitten. 1933</w:t>
            </w:r>
            <w:r w:rsidR="0099304B" w:rsidRPr="0049689A">
              <w:rPr>
                <w:rFonts w:ascii="Arial" w:hAnsi="Arial"/>
                <w:i/>
                <w:sz w:val="20"/>
              </w:rPr>
              <w:t>–</w:t>
            </w:r>
            <w:r w:rsidRPr="0049689A">
              <w:rPr>
                <w:rFonts w:ascii="Arial" w:hAnsi="Arial"/>
                <w:i/>
                <w:sz w:val="20"/>
              </w:rPr>
              <w:t>1945 war Adolf Hitler Reichskanzler.</w:t>
            </w:r>
            <w:r w:rsidR="00CC266A" w:rsidRPr="0049689A">
              <w:rPr>
                <w:rFonts w:ascii="Arial" w:hAnsi="Arial"/>
                <w:i/>
                <w:sz w:val="20"/>
              </w:rPr>
              <w:t xml:space="preserve"> </w:t>
            </w:r>
            <w:r w:rsidR="004F1DC3" w:rsidRPr="0049689A">
              <w:rPr>
                <w:rFonts w:ascii="Arial" w:hAnsi="Arial"/>
                <w:i/>
                <w:sz w:val="20"/>
              </w:rPr>
              <w:t>Nach dem 2. Weltkrieg wurde Deutschland geteilt und in Ostdeutschland entstand mit der Deutschen Demokratische</w:t>
            </w:r>
            <w:r w:rsidR="0099304B" w:rsidRPr="0049689A">
              <w:rPr>
                <w:rFonts w:ascii="Arial" w:hAnsi="Arial"/>
                <w:i/>
                <w:sz w:val="20"/>
              </w:rPr>
              <w:t>n</w:t>
            </w:r>
            <w:r w:rsidR="004F1DC3" w:rsidRPr="0049689A">
              <w:rPr>
                <w:rFonts w:ascii="Arial" w:hAnsi="Arial"/>
                <w:i/>
                <w:sz w:val="20"/>
              </w:rPr>
              <w:t xml:space="preserve"> Republik (DDR) erneut eine Diktatur. </w:t>
            </w:r>
            <w:r w:rsidR="00CC266A" w:rsidRPr="0049689A">
              <w:rPr>
                <w:rFonts w:ascii="Arial" w:hAnsi="Arial"/>
                <w:i/>
                <w:sz w:val="20"/>
              </w:rPr>
              <w:t>In welchen Elementen des politischen Systems könnte sich diese Erfahrung ausdrücken?</w:t>
            </w:r>
          </w:p>
          <w:p w14:paraId="7FE03996" w14:textId="77777777" w:rsidR="00CC266A" w:rsidRPr="008D57C6" w:rsidRDefault="00CC266A" w:rsidP="0049689A">
            <w:pPr>
              <w:rPr>
                <w:rFonts w:ascii="Arial" w:hAnsi="Arial"/>
                <w:i/>
                <w:sz w:val="20"/>
              </w:rPr>
            </w:pPr>
          </w:p>
          <w:p w14:paraId="199A7396" w14:textId="695EC636" w:rsidR="0049689A" w:rsidRDefault="00CC266A" w:rsidP="0049689A">
            <w:pPr>
              <w:pStyle w:val="Listenabsatz"/>
              <w:numPr>
                <w:ilvl w:val="0"/>
                <w:numId w:val="33"/>
              </w:numPr>
              <w:rPr>
                <w:rFonts w:ascii="Arial" w:hAnsi="Arial"/>
                <w:i/>
                <w:sz w:val="20"/>
              </w:rPr>
            </w:pPr>
            <w:r w:rsidRPr="0049689A">
              <w:rPr>
                <w:rFonts w:ascii="Arial" w:hAnsi="Arial"/>
                <w:i/>
                <w:sz w:val="20"/>
              </w:rPr>
              <w:t>Können Sie sich vorstellen, dass in Deutschland oder der Schweiz wieder einmal eine Diktatur entsteht? (</w:t>
            </w:r>
            <w:r w:rsidR="00C935EE">
              <w:rPr>
                <w:rFonts w:ascii="Arial" w:hAnsi="Arial"/>
                <w:i/>
                <w:sz w:val="20"/>
              </w:rPr>
              <w:t>W</w:t>
            </w:r>
            <w:r w:rsidRPr="0049689A">
              <w:rPr>
                <w:rFonts w:ascii="Arial" w:hAnsi="Arial"/>
                <w:i/>
                <w:sz w:val="20"/>
              </w:rPr>
              <w:t>arum</w:t>
            </w:r>
            <w:r w:rsidR="0099304B" w:rsidRPr="0049689A">
              <w:rPr>
                <w:rFonts w:ascii="Arial" w:hAnsi="Arial"/>
                <w:i/>
                <w:sz w:val="20"/>
              </w:rPr>
              <w:t>?</w:t>
            </w:r>
            <w:r w:rsidR="00C935EE">
              <w:rPr>
                <w:rFonts w:ascii="Arial" w:hAnsi="Arial"/>
                <w:i/>
                <w:sz w:val="20"/>
              </w:rPr>
              <w:t xml:space="preserve"> Wie?)</w:t>
            </w:r>
          </w:p>
          <w:p w14:paraId="296CF9BD" w14:textId="77777777" w:rsidR="0049689A" w:rsidRPr="0049689A" w:rsidRDefault="0049689A" w:rsidP="0049689A">
            <w:pPr>
              <w:pStyle w:val="Listenabsatz"/>
              <w:rPr>
                <w:rFonts w:ascii="Arial" w:hAnsi="Arial"/>
                <w:i/>
                <w:sz w:val="20"/>
              </w:rPr>
            </w:pPr>
          </w:p>
          <w:p w14:paraId="01293272" w14:textId="0F33EF18" w:rsidR="0049689A" w:rsidRDefault="00CC266A" w:rsidP="0049689A">
            <w:pPr>
              <w:pStyle w:val="Listenabsatz"/>
              <w:numPr>
                <w:ilvl w:val="0"/>
                <w:numId w:val="33"/>
              </w:numPr>
              <w:rPr>
                <w:rFonts w:ascii="Arial" w:hAnsi="Arial"/>
                <w:i/>
                <w:sz w:val="20"/>
              </w:rPr>
            </w:pPr>
            <w:r w:rsidRPr="0049689A">
              <w:rPr>
                <w:rFonts w:ascii="Arial" w:hAnsi="Arial"/>
                <w:i/>
                <w:sz w:val="20"/>
              </w:rPr>
              <w:t>Wie kann aus einer Demokratie eine Diktatur werden und umgekehrt?</w:t>
            </w:r>
          </w:p>
          <w:p w14:paraId="566829D5" w14:textId="0572169F" w:rsidR="0049689A" w:rsidRPr="0049689A" w:rsidRDefault="0049689A" w:rsidP="0049689A">
            <w:pPr>
              <w:rPr>
                <w:rFonts w:ascii="Arial" w:hAnsi="Arial"/>
                <w:i/>
                <w:sz w:val="20"/>
              </w:rPr>
            </w:pPr>
          </w:p>
          <w:p w14:paraId="3DBCE842" w14:textId="3D4A56E8" w:rsidR="006657EB" w:rsidRPr="00183D1B" w:rsidRDefault="00CC266A" w:rsidP="0049689A">
            <w:pPr>
              <w:pStyle w:val="Listenabsatz"/>
              <w:numPr>
                <w:ilvl w:val="0"/>
                <w:numId w:val="33"/>
              </w:numPr>
              <w:rPr>
                <w:rFonts w:ascii="Arial" w:hAnsi="Arial"/>
                <w:i/>
                <w:sz w:val="20"/>
              </w:rPr>
            </w:pPr>
            <w:r w:rsidRPr="0049689A">
              <w:rPr>
                <w:rFonts w:ascii="Arial" w:hAnsi="Arial"/>
                <w:i/>
                <w:sz w:val="20"/>
              </w:rPr>
              <w:t>Welche Möglichkeiten gibt es, die Demokratie in einem Staat zu fördern?</w:t>
            </w:r>
          </w:p>
        </w:tc>
      </w:tr>
    </w:tbl>
    <w:p w14:paraId="2B05D14B" w14:textId="77777777" w:rsidR="00183D1B" w:rsidRDefault="00183D1B">
      <w: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7B7F1E" w:rsidRPr="008D57C6" w14:paraId="431F5C98" w14:textId="77777777" w:rsidTr="00163465">
        <w:tc>
          <w:tcPr>
            <w:tcW w:w="9356" w:type="dxa"/>
            <w:shd w:val="clear" w:color="auto" w:fill="auto"/>
          </w:tcPr>
          <w:p w14:paraId="2840E1A2" w14:textId="77777777" w:rsidR="007B7F1E" w:rsidRPr="008D57C6" w:rsidRDefault="007B7F1E" w:rsidP="007B7F1E">
            <w:pPr>
              <w:rPr>
                <w:rFonts w:ascii="Arial" w:hAnsi="Arial"/>
                <w:b/>
                <w:sz w:val="20"/>
              </w:rPr>
            </w:pPr>
          </w:p>
          <w:tbl>
            <w:tblPr>
              <w:tblStyle w:val="Tabellenras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725"/>
            </w:tblGrid>
            <w:tr w:rsidR="007D0C73" w:rsidRPr="008D57C6" w14:paraId="7A820A27" w14:textId="77777777" w:rsidTr="002704D7">
              <w:trPr>
                <w:trHeight w:val="510"/>
              </w:trPr>
              <w:tc>
                <w:tcPr>
                  <w:tcW w:w="9130" w:type="dxa"/>
                  <w:gridSpan w:val="2"/>
                </w:tcPr>
                <w:p w14:paraId="5C63FBAB" w14:textId="77777777" w:rsidR="007D0C73" w:rsidRPr="00183D1B" w:rsidRDefault="007D0C73" w:rsidP="006066B9">
                  <w:pPr>
                    <w:rPr>
                      <w:rFonts w:ascii="Arial" w:hAnsi="Arial"/>
                      <w:b/>
                      <w:sz w:val="20"/>
                    </w:rPr>
                  </w:pPr>
                  <w:r w:rsidRPr="00183D1B">
                    <w:rPr>
                      <w:rFonts w:ascii="Arial" w:hAnsi="Arial"/>
                      <w:b/>
                      <w:sz w:val="20"/>
                    </w:rPr>
                    <w:t>Glossar</w:t>
                  </w:r>
                </w:p>
                <w:p w14:paraId="6B717428" w14:textId="77777777" w:rsidR="007D0C73" w:rsidRPr="008D57C6" w:rsidRDefault="007D0C73" w:rsidP="00243E8B">
                  <w:pPr>
                    <w:rPr>
                      <w:rFonts w:ascii="Arial" w:hAnsi="Arial"/>
                      <w:sz w:val="20"/>
                    </w:rPr>
                  </w:pPr>
                </w:p>
              </w:tc>
            </w:tr>
            <w:tr w:rsidR="007B7F1E" w:rsidRPr="008D57C6" w14:paraId="172A1C99" w14:textId="77777777" w:rsidTr="006A4D8B">
              <w:trPr>
                <w:trHeight w:val="510"/>
              </w:trPr>
              <w:tc>
                <w:tcPr>
                  <w:tcW w:w="2405" w:type="dxa"/>
                </w:tcPr>
                <w:p w14:paraId="5C1CD96B" w14:textId="77777777" w:rsidR="0011642D" w:rsidRPr="008D57C6" w:rsidRDefault="0011642D" w:rsidP="00BA4C8F">
                  <w:pPr>
                    <w:rPr>
                      <w:rFonts w:ascii="Arial" w:hAnsi="Arial"/>
                      <w:b/>
                      <w:sz w:val="20"/>
                    </w:rPr>
                  </w:pPr>
                  <w:r w:rsidRPr="008D57C6">
                    <w:rPr>
                      <w:rFonts w:ascii="Arial" w:hAnsi="Arial"/>
                      <w:b/>
                      <w:sz w:val="20"/>
                    </w:rPr>
                    <w:t>Bundeskanzler</w:t>
                  </w:r>
                </w:p>
                <w:p w14:paraId="59CDC858" w14:textId="77777777" w:rsidR="0011642D" w:rsidRPr="008D57C6" w:rsidRDefault="0011642D" w:rsidP="00BA4C8F">
                  <w:pPr>
                    <w:rPr>
                      <w:rFonts w:ascii="Arial" w:hAnsi="Arial"/>
                      <w:b/>
                      <w:sz w:val="20"/>
                    </w:rPr>
                  </w:pPr>
                </w:p>
                <w:p w14:paraId="468BB614" w14:textId="77777777" w:rsidR="007B7F1E" w:rsidRPr="008D57C6" w:rsidRDefault="00243E8B" w:rsidP="00BA4C8F">
                  <w:pPr>
                    <w:rPr>
                      <w:rFonts w:ascii="Arial" w:hAnsi="Arial"/>
                      <w:b/>
                      <w:sz w:val="20"/>
                    </w:rPr>
                  </w:pPr>
                  <w:r w:rsidRPr="008D57C6">
                    <w:rPr>
                      <w:rFonts w:ascii="Arial" w:hAnsi="Arial"/>
                      <w:b/>
                      <w:sz w:val="20"/>
                    </w:rPr>
                    <w:t>Bundespräsident</w:t>
                  </w:r>
                </w:p>
                <w:p w14:paraId="78D4FC7F" w14:textId="77777777" w:rsidR="00243E8B" w:rsidRPr="008D57C6" w:rsidRDefault="00243E8B" w:rsidP="00BA4C8F">
                  <w:pPr>
                    <w:rPr>
                      <w:rFonts w:ascii="Arial" w:hAnsi="Arial"/>
                      <w:b/>
                      <w:sz w:val="20"/>
                    </w:rPr>
                  </w:pPr>
                </w:p>
                <w:p w14:paraId="1DE78F2C" w14:textId="77777777" w:rsidR="00243E8B" w:rsidRPr="008D57C6" w:rsidRDefault="00243E8B" w:rsidP="00BA4C8F">
                  <w:pPr>
                    <w:rPr>
                      <w:rFonts w:ascii="Arial" w:hAnsi="Arial"/>
                      <w:b/>
                      <w:sz w:val="20"/>
                    </w:rPr>
                  </w:pPr>
                </w:p>
                <w:p w14:paraId="576C4859" w14:textId="77777777" w:rsidR="00243E8B" w:rsidRPr="008D57C6" w:rsidRDefault="00243E8B" w:rsidP="00BA4C8F">
                  <w:pPr>
                    <w:rPr>
                      <w:rFonts w:ascii="Arial" w:hAnsi="Arial"/>
                      <w:b/>
                      <w:sz w:val="20"/>
                    </w:rPr>
                  </w:pPr>
                  <w:r w:rsidRPr="008D57C6">
                    <w:rPr>
                      <w:rFonts w:ascii="Arial" w:hAnsi="Arial"/>
                      <w:b/>
                      <w:sz w:val="20"/>
                    </w:rPr>
                    <w:t>Bundesrat</w:t>
                  </w:r>
                </w:p>
                <w:p w14:paraId="70207577" w14:textId="77777777" w:rsidR="007B7F1E" w:rsidRPr="008D57C6" w:rsidRDefault="007B7F1E" w:rsidP="00BA4C8F">
                  <w:pPr>
                    <w:rPr>
                      <w:rFonts w:ascii="Arial" w:hAnsi="Arial"/>
                      <w:b/>
                      <w:sz w:val="20"/>
                    </w:rPr>
                  </w:pPr>
                </w:p>
              </w:tc>
              <w:tc>
                <w:tcPr>
                  <w:tcW w:w="6725" w:type="dxa"/>
                </w:tcPr>
                <w:p w14:paraId="28474F17" w14:textId="77777777" w:rsidR="0011642D" w:rsidRPr="008D57C6" w:rsidRDefault="0011642D" w:rsidP="00243E8B">
                  <w:pPr>
                    <w:rPr>
                      <w:rFonts w:ascii="Arial" w:hAnsi="Arial"/>
                      <w:sz w:val="20"/>
                    </w:rPr>
                  </w:pPr>
                  <w:r w:rsidRPr="008D57C6">
                    <w:rPr>
                      <w:rFonts w:ascii="Arial" w:hAnsi="Arial"/>
                      <w:sz w:val="20"/>
                    </w:rPr>
                    <w:t>Regierungschef D.; Stabschef des Bundesrates CH</w:t>
                  </w:r>
                </w:p>
                <w:p w14:paraId="52B1FEBE" w14:textId="77777777" w:rsidR="0011642D" w:rsidRPr="008D57C6" w:rsidRDefault="0011642D" w:rsidP="00243E8B">
                  <w:pPr>
                    <w:rPr>
                      <w:rFonts w:ascii="Arial" w:hAnsi="Arial"/>
                      <w:sz w:val="20"/>
                    </w:rPr>
                  </w:pPr>
                </w:p>
                <w:p w14:paraId="1186B39D" w14:textId="611B4D26" w:rsidR="007B7F1E" w:rsidRPr="008D57C6" w:rsidRDefault="00243E8B" w:rsidP="00243E8B">
                  <w:pPr>
                    <w:rPr>
                      <w:rFonts w:ascii="Arial" w:hAnsi="Arial"/>
                      <w:sz w:val="20"/>
                    </w:rPr>
                  </w:pPr>
                  <w:r w:rsidRPr="008D57C6">
                    <w:rPr>
                      <w:rFonts w:ascii="Arial" w:hAnsi="Arial"/>
                      <w:sz w:val="20"/>
                    </w:rPr>
                    <w:t xml:space="preserve">Formelles Staatsoberhaupt in Deutschland. Primus </w:t>
                  </w:r>
                  <w:proofErr w:type="spellStart"/>
                  <w:r w:rsidRPr="008D57C6">
                    <w:rPr>
                      <w:rFonts w:ascii="Arial" w:hAnsi="Arial"/>
                      <w:sz w:val="20"/>
                    </w:rPr>
                    <w:t>inter</w:t>
                  </w:r>
                  <w:proofErr w:type="spellEnd"/>
                  <w:r w:rsidRPr="008D57C6">
                    <w:rPr>
                      <w:rFonts w:ascii="Arial" w:hAnsi="Arial"/>
                      <w:sz w:val="20"/>
                    </w:rPr>
                    <w:t xml:space="preserve"> Pares in der Schweiz (</w:t>
                  </w:r>
                  <w:r w:rsidR="0099304B">
                    <w:rPr>
                      <w:rFonts w:ascii="Arial" w:hAnsi="Arial"/>
                      <w:sz w:val="20"/>
                    </w:rPr>
                    <w:t>ein</w:t>
                  </w:r>
                  <w:r w:rsidRPr="008D57C6">
                    <w:rPr>
                      <w:rFonts w:ascii="Arial" w:hAnsi="Arial"/>
                      <w:sz w:val="20"/>
                    </w:rPr>
                    <w:t xml:space="preserve"> Bundesrat)</w:t>
                  </w:r>
                </w:p>
                <w:p w14:paraId="77A559C9" w14:textId="77777777" w:rsidR="00243E8B" w:rsidRPr="008D57C6" w:rsidRDefault="00243E8B" w:rsidP="00243E8B">
                  <w:pPr>
                    <w:rPr>
                      <w:rFonts w:ascii="Arial" w:hAnsi="Arial"/>
                      <w:sz w:val="20"/>
                    </w:rPr>
                  </w:pPr>
                </w:p>
                <w:p w14:paraId="1D72665D" w14:textId="77777777" w:rsidR="00243E8B" w:rsidRPr="008D57C6" w:rsidRDefault="00243E8B" w:rsidP="00243E8B">
                  <w:pPr>
                    <w:rPr>
                      <w:rFonts w:ascii="Arial" w:hAnsi="Arial"/>
                      <w:sz w:val="20"/>
                    </w:rPr>
                  </w:pPr>
                  <w:r w:rsidRPr="008D57C6">
                    <w:rPr>
                      <w:rFonts w:ascii="Arial" w:hAnsi="Arial"/>
                      <w:sz w:val="20"/>
                    </w:rPr>
                    <w:t>7-köpfige Regie</w:t>
                  </w:r>
                  <w:r w:rsidR="0011642D" w:rsidRPr="008D57C6">
                    <w:rPr>
                      <w:rFonts w:ascii="Arial" w:hAnsi="Arial"/>
                      <w:sz w:val="20"/>
                    </w:rPr>
                    <w:t>rung CH; Abgeordnete der Länder, 2. Parlamentskammer dt.</w:t>
                  </w:r>
                </w:p>
                <w:p w14:paraId="48CDB874" w14:textId="77777777" w:rsidR="0011642D" w:rsidRPr="008D57C6" w:rsidRDefault="0011642D" w:rsidP="00243E8B">
                  <w:pPr>
                    <w:rPr>
                      <w:rFonts w:ascii="Arial" w:hAnsi="Arial"/>
                      <w:sz w:val="20"/>
                    </w:rPr>
                  </w:pPr>
                </w:p>
              </w:tc>
            </w:tr>
            <w:tr w:rsidR="007B7F1E" w:rsidRPr="008D57C6" w14:paraId="25C77737" w14:textId="77777777" w:rsidTr="006A4D8B">
              <w:trPr>
                <w:trHeight w:val="283"/>
              </w:trPr>
              <w:tc>
                <w:tcPr>
                  <w:tcW w:w="2405" w:type="dxa"/>
                </w:tcPr>
                <w:p w14:paraId="4597E6FC" w14:textId="77777777" w:rsidR="007B7F1E" w:rsidRPr="008D57C6" w:rsidRDefault="00243E8B" w:rsidP="00BA4C8F">
                  <w:pPr>
                    <w:rPr>
                      <w:rFonts w:ascii="Arial" w:hAnsi="Arial"/>
                      <w:b/>
                      <w:sz w:val="20"/>
                    </w:rPr>
                  </w:pPr>
                  <w:r w:rsidRPr="008D57C6">
                    <w:rPr>
                      <w:rFonts w:ascii="Arial" w:hAnsi="Arial"/>
                      <w:b/>
                      <w:sz w:val="20"/>
                    </w:rPr>
                    <w:t>Bundesversammlung</w:t>
                  </w:r>
                </w:p>
                <w:p w14:paraId="6F851D5F" w14:textId="77777777" w:rsidR="00CC266A" w:rsidRPr="008D57C6" w:rsidRDefault="00CC266A" w:rsidP="00BA4C8F">
                  <w:pPr>
                    <w:rPr>
                      <w:rFonts w:ascii="Arial" w:hAnsi="Arial"/>
                      <w:b/>
                      <w:sz w:val="20"/>
                    </w:rPr>
                  </w:pPr>
                </w:p>
                <w:p w14:paraId="60C4BED2" w14:textId="77777777" w:rsidR="00CC266A" w:rsidRPr="008D57C6" w:rsidRDefault="00CC266A" w:rsidP="00BA4C8F">
                  <w:pPr>
                    <w:rPr>
                      <w:rFonts w:ascii="Arial" w:hAnsi="Arial"/>
                      <w:b/>
                      <w:sz w:val="20"/>
                    </w:rPr>
                  </w:pPr>
                </w:p>
                <w:p w14:paraId="76D95B1F" w14:textId="77777777" w:rsidR="00CC266A" w:rsidRPr="008D57C6" w:rsidRDefault="00CC266A" w:rsidP="00BA4C8F">
                  <w:pPr>
                    <w:rPr>
                      <w:rFonts w:ascii="Arial" w:hAnsi="Arial"/>
                      <w:b/>
                      <w:sz w:val="20"/>
                    </w:rPr>
                  </w:pPr>
                  <w:r w:rsidRPr="008D57C6">
                    <w:rPr>
                      <w:rFonts w:ascii="Arial" w:hAnsi="Arial"/>
                      <w:b/>
                      <w:sz w:val="20"/>
                    </w:rPr>
                    <w:t>Demokratie</w:t>
                  </w:r>
                </w:p>
                <w:p w14:paraId="0B89B67E" w14:textId="77777777" w:rsidR="00CC266A" w:rsidRPr="008D57C6" w:rsidRDefault="00CC266A" w:rsidP="00BA4C8F">
                  <w:pPr>
                    <w:rPr>
                      <w:rFonts w:ascii="Arial" w:hAnsi="Arial"/>
                      <w:b/>
                      <w:sz w:val="20"/>
                    </w:rPr>
                  </w:pPr>
                </w:p>
                <w:p w14:paraId="3D2AA790" w14:textId="77777777" w:rsidR="00CC266A" w:rsidRPr="008D57C6" w:rsidRDefault="00CC266A" w:rsidP="00BA4C8F">
                  <w:pPr>
                    <w:rPr>
                      <w:rFonts w:ascii="Arial" w:hAnsi="Arial"/>
                      <w:b/>
                      <w:sz w:val="20"/>
                    </w:rPr>
                  </w:pPr>
                  <w:r w:rsidRPr="008D57C6">
                    <w:rPr>
                      <w:rFonts w:ascii="Arial" w:hAnsi="Arial"/>
                      <w:b/>
                      <w:sz w:val="20"/>
                    </w:rPr>
                    <w:t>Diktatur</w:t>
                  </w:r>
                </w:p>
                <w:p w14:paraId="286B0419" w14:textId="77777777" w:rsidR="007B7F1E" w:rsidRPr="008D57C6" w:rsidRDefault="007B7F1E" w:rsidP="00BA4C8F">
                  <w:pPr>
                    <w:rPr>
                      <w:rFonts w:ascii="Arial" w:hAnsi="Arial"/>
                      <w:b/>
                      <w:sz w:val="20"/>
                    </w:rPr>
                  </w:pPr>
                </w:p>
              </w:tc>
              <w:tc>
                <w:tcPr>
                  <w:tcW w:w="6725" w:type="dxa"/>
                </w:tcPr>
                <w:p w14:paraId="2C89032F" w14:textId="6F6BA430" w:rsidR="007B7F1E" w:rsidRPr="008D57C6" w:rsidRDefault="0011642D" w:rsidP="00BA4C8F">
                  <w:pPr>
                    <w:rPr>
                      <w:rFonts w:ascii="Arial" w:hAnsi="Arial"/>
                      <w:sz w:val="20"/>
                    </w:rPr>
                  </w:pPr>
                  <w:r w:rsidRPr="008D57C6">
                    <w:rPr>
                      <w:rFonts w:ascii="Arial" w:hAnsi="Arial"/>
                      <w:sz w:val="20"/>
                    </w:rPr>
                    <w:t xml:space="preserve">D: </w:t>
                  </w:r>
                  <w:r w:rsidR="0099304B">
                    <w:rPr>
                      <w:rFonts w:ascii="Arial" w:hAnsi="Arial"/>
                      <w:sz w:val="20"/>
                    </w:rPr>
                    <w:t>n</w:t>
                  </w:r>
                  <w:r w:rsidR="00560502" w:rsidRPr="008D57C6">
                    <w:rPr>
                      <w:rFonts w:ascii="Arial" w:hAnsi="Arial"/>
                      <w:sz w:val="20"/>
                    </w:rPr>
                    <w:t>ur für Bundespräsidenten</w:t>
                  </w:r>
                  <w:r w:rsidR="00243E8B" w:rsidRPr="008D57C6">
                    <w:rPr>
                      <w:rFonts w:ascii="Arial" w:hAnsi="Arial"/>
                      <w:sz w:val="20"/>
                    </w:rPr>
                    <w:t>wahl zuständig (Bundestag &amp; Wahlmänner und -frauen.</w:t>
                  </w:r>
                  <w:r w:rsidR="00560502" w:rsidRPr="008D57C6">
                    <w:rPr>
                      <w:rFonts w:ascii="Arial" w:hAnsi="Arial"/>
                      <w:sz w:val="20"/>
                    </w:rPr>
                    <w:t>);</w:t>
                  </w:r>
                  <w:r w:rsidR="007B7F1E" w:rsidRPr="008D57C6">
                    <w:rPr>
                      <w:rFonts w:ascii="Arial" w:hAnsi="Arial"/>
                      <w:sz w:val="20"/>
                    </w:rPr>
                    <w:t xml:space="preserve"> </w:t>
                  </w:r>
                  <w:r w:rsidRPr="008D57C6">
                    <w:rPr>
                      <w:rFonts w:ascii="Arial" w:hAnsi="Arial"/>
                      <w:sz w:val="20"/>
                    </w:rPr>
                    <w:t>CH: National- und Ständerat</w:t>
                  </w:r>
                </w:p>
                <w:p w14:paraId="1F4BDC39" w14:textId="77777777" w:rsidR="00CC266A" w:rsidRPr="008D57C6" w:rsidRDefault="00CC266A" w:rsidP="00BA4C8F">
                  <w:pPr>
                    <w:rPr>
                      <w:rFonts w:ascii="Arial" w:hAnsi="Arial"/>
                      <w:sz w:val="20"/>
                    </w:rPr>
                  </w:pPr>
                </w:p>
                <w:p w14:paraId="3C4C2863" w14:textId="0F86A92C" w:rsidR="00CC266A" w:rsidRPr="008D57C6" w:rsidRDefault="00CC266A" w:rsidP="00BA4C8F">
                  <w:pPr>
                    <w:rPr>
                      <w:rFonts w:ascii="Arial" w:hAnsi="Arial"/>
                      <w:sz w:val="20"/>
                    </w:rPr>
                  </w:pPr>
                  <w:r w:rsidRPr="008D57C6">
                    <w:rPr>
                      <w:rFonts w:ascii="Arial" w:hAnsi="Arial"/>
                      <w:sz w:val="20"/>
                    </w:rPr>
                    <w:t>Regierungsform</w:t>
                  </w:r>
                  <w:r w:rsidR="0099304B">
                    <w:rPr>
                      <w:rFonts w:ascii="Arial" w:hAnsi="Arial"/>
                      <w:sz w:val="20"/>
                    </w:rPr>
                    <w:t>,</w:t>
                  </w:r>
                  <w:r w:rsidRPr="008D57C6">
                    <w:rPr>
                      <w:rFonts w:ascii="Arial" w:hAnsi="Arial"/>
                      <w:sz w:val="20"/>
                    </w:rPr>
                    <w:t xml:space="preserve"> in der das Volk die Regierung wählt</w:t>
                  </w:r>
                </w:p>
                <w:p w14:paraId="50B621D9" w14:textId="77777777" w:rsidR="00CC266A" w:rsidRPr="008D57C6" w:rsidRDefault="00CC266A" w:rsidP="00BA4C8F">
                  <w:pPr>
                    <w:rPr>
                      <w:rFonts w:ascii="Arial" w:hAnsi="Arial"/>
                      <w:sz w:val="20"/>
                    </w:rPr>
                  </w:pPr>
                </w:p>
                <w:p w14:paraId="763D7166" w14:textId="77777777" w:rsidR="00CC266A" w:rsidRPr="008D57C6" w:rsidRDefault="00CC266A" w:rsidP="00BA4C8F">
                  <w:pPr>
                    <w:rPr>
                      <w:rFonts w:ascii="Arial" w:hAnsi="Arial"/>
                      <w:sz w:val="20"/>
                    </w:rPr>
                  </w:pPr>
                  <w:r w:rsidRPr="008D57C6">
                    <w:rPr>
                      <w:rFonts w:ascii="Arial" w:hAnsi="Arial"/>
                      <w:sz w:val="20"/>
                    </w:rPr>
                    <w:t>Eine Person oder Gruppe hat die uneingeschränkte Macht im Staat inne. Die Macht wurde mit Gewalt an sich gerissen und wird so erhalten.</w:t>
                  </w:r>
                </w:p>
                <w:p w14:paraId="2E3441A7" w14:textId="77777777" w:rsidR="0011642D" w:rsidRPr="008D57C6" w:rsidRDefault="0011642D" w:rsidP="00BA4C8F">
                  <w:pPr>
                    <w:rPr>
                      <w:rFonts w:ascii="Arial" w:hAnsi="Arial"/>
                      <w:sz w:val="20"/>
                    </w:rPr>
                  </w:pPr>
                </w:p>
              </w:tc>
            </w:tr>
            <w:tr w:rsidR="007B7F1E" w:rsidRPr="008D57C6" w14:paraId="544B141B" w14:textId="77777777" w:rsidTr="006A4D8B">
              <w:trPr>
                <w:trHeight w:val="510"/>
              </w:trPr>
              <w:tc>
                <w:tcPr>
                  <w:tcW w:w="2405" w:type="dxa"/>
                </w:tcPr>
                <w:p w14:paraId="703540C2" w14:textId="77777777" w:rsidR="007B7F1E" w:rsidRPr="008D57C6" w:rsidRDefault="007B7F1E" w:rsidP="00BA4C8F">
                  <w:pPr>
                    <w:rPr>
                      <w:rFonts w:ascii="Arial" w:hAnsi="Arial"/>
                      <w:b/>
                      <w:sz w:val="20"/>
                    </w:rPr>
                  </w:pPr>
                  <w:r w:rsidRPr="008D57C6">
                    <w:rPr>
                      <w:rFonts w:ascii="Arial" w:hAnsi="Arial"/>
                      <w:b/>
                      <w:sz w:val="20"/>
                    </w:rPr>
                    <w:t>direkte Wahl</w:t>
                  </w:r>
                </w:p>
              </w:tc>
              <w:tc>
                <w:tcPr>
                  <w:tcW w:w="6725" w:type="dxa"/>
                </w:tcPr>
                <w:p w14:paraId="46025321" w14:textId="77777777" w:rsidR="007B7F1E" w:rsidRPr="008D57C6" w:rsidRDefault="007B7F1E" w:rsidP="00BA4C8F">
                  <w:pPr>
                    <w:rPr>
                      <w:rFonts w:ascii="Arial" w:hAnsi="Arial"/>
                      <w:sz w:val="20"/>
                    </w:rPr>
                  </w:pPr>
                  <w:r w:rsidRPr="008D57C6">
                    <w:rPr>
                      <w:rFonts w:ascii="Arial" w:hAnsi="Arial"/>
                      <w:sz w:val="20"/>
                    </w:rPr>
                    <w:t xml:space="preserve">Eine Person wird direkt von der Bevölkerung gewählt. </w:t>
                  </w:r>
                </w:p>
                <w:p w14:paraId="623BEE2E" w14:textId="77777777" w:rsidR="007B7F1E" w:rsidRPr="008D57C6" w:rsidRDefault="0011642D" w:rsidP="00BA4C8F">
                  <w:pPr>
                    <w:rPr>
                      <w:rFonts w:ascii="Arial" w:hAnsi="Arial"/>
                      <w:sz w:val="20"/>
                    </w:rPr>
                  </w:pPr>
                  <w:r w:rsidRPr="008D57C6">
                    <w:rPr>
                      <w:rFonts w:ascii="Arial" w:hAnsi="Arial"/>
                      <w:sz w:val="20"/>
                    </w:rPr>
                    <w:t>D: ein Teil des Bundestages</w:t>
                  </w:r>
                  <w:r w:rsidR="007B7F1E" w:rsidRPr="008D57C6">
                    <w:rPr>
                      <w:rFonts w:ascii="Arial" w:hAnsi="Arial"/>
                      <w:sz w:val="20"/>
                    </w:rPr>
                    <w:t>; CH: Bundesversammlung</w:t>
                  </w:r>
                </w:p>
                <w:p w14:paraId="302D48B5" w14:textId="77777777" w:rsidR="007B7F1E" w:rsidRPr="008D57C6" w:rsidRDefault="007B7F1E" w:rsidP="00BA4C8F">
                  <w:pPr>
                    <w:rPr>
                      <w:rFonts w:ascii="Arial" w:hAnsi="Arial"/>
                      <w:sz w:val="20"/>
                    </w:rPr>
                  </w:pPr>
                </w:p>
              </w:tc>
            </w:tr>
            <w:tr w:rsidR="007B7F1E" w:rsidRPr="008D57C6" w14:paraId="18FEA391" w14:textId="77777777" w:rsidTr="006A4D8B">
              <w:tc>
                <w:tcPr>
                  <w:tcW w:w="2405" w:type="dxa"/>
                </w:tcPr>
                <w:p w14:paraId="5F4F2D2B" w14:textId="77777777" w:rsidR="007B7F1E" w:rsidRPr="008D57C6" w:rsidRDefault="007B7F1E" w:rsidP="00BA4C8F">
                  <w:pPr>
                    <w:rPr>
                      <w:rFonts w:ascii="Arial" w:hAnsi="Arial"/>
                      <w:b/>
                      <w:sz w:val="20"/>
                    </w:rPr>
                  </w:pPr>
                  <w:r w:rsidRPr="008D57C6">
                    <w:rPr>
                      <w:rFonts w:ascii="Arial" w:hAnsi="Arial"/>
                      <w:b/>
                      <w:sz w:val="20"/>
                    </w:rPr>
                    <w:t>Exekutive</w:t>
                  </w:r>
                </w:p>
              </w:tc>
              <w:tc>
                <w:tcPr>
                  <w:tcW w:w="6725" w:type="dxa"/>
                </w:tcPr>
                <w:p w14:paraId="7B84B0E5" w14:textId="3C14A778" w:rsidR="007B7F1E" w:rsidRPr="008D57C6" w:rsidRDefault="007B7F1E" w:rsidP="00BA4C8F">
                  <w:pPr>
                    <w:rPr>
                      <w:rFonts w:ascii="Arial" w:hAnsi="Arial"/>
                      <w:sz w:val="20"/>
                    </w:rPr>
                  </w:pPr>
                  <w:r w:rsidRPr="008D57C6">
                    <w:rPr>
                      <w:rFonts w:ascii="Arial" w:hAnsi="Arial"/>
                      <w:sz w:val="20"/>
                    </w:rPr>
                    <w:t>ausführende und vollziehende Staatsgewalt</w:t>
                  </w:r>
                </w:p>
                <w:p w14:paraId="2C833F13" w14:textId="77777777" w:rsidR="007B7F1E" w:rsidRPr="008D57C6" w:rsidRDefault="0011642D" w:rsidP="00BA4C8F">
                  <w:pPr>
                    <w:rPr>
                      <w:rFonts w:ascii="Arial" w:hAnsi="Arial"/>
                      <w:sz w:val="20"/>
                    </w:rPr>
                  </w:pPr>
                  <w:r w:rsidRPr="008D57C6">
                    <w:rPr>
                      <w:rFonts w:ascii="Arial" w:hAnsi="Arial"/>
                      <w:sz w:val="20"/>
                    </w:rPr>
                    <w:t>D: Regierung</w:t>
                  </w:r>
                  <w:r w:rsidR="007B7F1E" w:rsidRPr="008D57C6">
                    <w:rPr>
                      <w:rFonts w:ascii="Arial" w:hAnsi="Arial"/>
                      <w:sz w:val="20"/>
                    </w:rPr>
                    <w:t>; CH: Bundesrat</w:t>
                  </w:r>
                </w:p>
                <w:p w14:paraId="4217755F" w14:textId="77777777" w:rsidR="007B7F1E" w:rsidRPr="008D57C6" w:rsidRDefault="007B7F1E" w:rsidP="00BA4C8F">
                  <w:pPr>
                    <w:rPr>
                      <w:rFonts w:ascii="Arial" w:hAnsi="Arial"/>
                      <w:sz w:val="20"/>
                    </w:rPr>
                  </w:pPr>
                </w:p>
              </w:tc>
            </w:tr>
            <w:tr w:rsidR="007B7F1E" w:rsidRPr="008D57C6" w14:paraId="4A7CC513" w14:textId="77777777" w:rsidTr="006A4D8B">
              <w:trPr>
                <w:trHeight w:val="510"/>
              </w:trPr>
              <w:tc>
                <w:tcPr>
                  <w:tcW w:w="2405" w:type="dxa"/>
                </w:tcPr>
                <w:p w14:paraId="7BD5B449" w14:textId="7F69800E" w:rsidR="007B7F1E" w:rsidRPr="008D57C6" w:rsidRDefault="0099304B" w:rsidP="00BA4C8F">
                  <w:pPr>
                    <w:rPr>
                      <w:rFonts w:ascii="Arial" w:hAnsi="Arial"/>
                      <w:b/>
                      <w:sz w:val="20"/>
                    </w:rPr>
                  </w:pPr>
                  <w:r>
                    <w:rPr>
                      <w:rFonts w:ascii="Arial" w:hAnsi="Arial"/>
                      <w:b/>
                      <w:sz w:val="20"/>
                    </w:rPr>
                    <w:t>i</w:t>
                  </w:r>
                  <w:r w:rsidR="007B7F1E" w:rsidRPr="008D57C6">
                    <w:rPr>
                      <w:rFonts w:ascii="Arial" w:hAnsi="Arial"/>
                      <w:b/>
                      <w:sz w:val="20"/>
                    </w:rPr>
                    <w:t>ndirekte Wahl</w:t>
                  </w:r>
                </w:p>
              </w:tc>
              <w:tc>
                <w:tcPr>
                  <w:tcW w:w="6725" w:type="dxa"/>
                </w:tcPr>
                <w:p w14:paraId="507240B7" w14:textId="77777777" w:rsidR="007B7F1E" w:rsidRPr="008D57C6" w:rsidRDefault="007B7F1E" w:rsidP="00BA4C8F">
                  <w:pPr>
                    <w:rPr>
                      <w:rFonts w:ascii="Arial" w:hAnsi="Arial"/>
                      <w:sz w:val="20"/>
                    </w:rPr>
                  </w:pPr>
                  <w:r w:rsidRPr="008D57C6">
                    <w:rPr>
                      <w:rFonts w:ascii="Arial" w:hAnsi="Arial"/>
                      <w:sz w:val="20"/>
                    </w:rPr>
                    <w:t xml:space="preserve">Eine Person wird durch vom Volk gewählte Abgeordnete </w:t>
                  </w:r>
                  <w:r w:rsidR="00560502" w:rsidRPr="008D57C6">
                    <w:rPr>
                      <w:rFonts w:ascii="Arial" w:hAnsi="Arial"/>
                      <w:sz w:val="20"/>
                    </w:rPr>
                    <w:t>bestimmt</w:t>
                  </w:r>
                  <w:r w:rsidRPr="008D57C6">
                    <w:rPr>
                      <w:rFonts w:ascii="Arial" w:hAnsi="Arial"/>
                      <w:sz w:val="20"/>
                    </w:rPr>
                    <w:t xml:space="preserve">. </w:t>
                  </w:r>
                </w:p>
                <w:p w14:paraId="4A299169" w14:textId="77777777" w:rsidR="007B7F1E" w:rsidRPr="008D57C6" w:rsidRDefault="0011642D" w:rsidP="00BA4C8F">
                  <w:pPr>
                    <w:tabs>
                      <w:tab w:val="left" w:pos="5774"/>
                    </w:tabs>
                    <w:rPr>
                      <w:rFonts w:ascii="Arial" w:hAnsi="Arial"/>
                      <w:sz w:val="20"/>
                    </w:rPr>
                  </w:pPr>
                  <w:r w:rsidRPr="008D57C6">
                    <w:rPr>
                      <w:rFonts w:ascii="Arial" w:hAnsi="Arial"/>
                      <w:sz w:val="20"/>
                    </w:rPr>
                    <w:t>D</w:t>
                  </w:r>
                  <w:r w:rsidR="007B7F1E" w:rsidRPr="008D57C6">
                    <w:rPr>
                      <w:rFonts w:ascii="Arial" w:hAnsi="Arial"/>
                      <w:sz w:val="20"/>
                    </w:rPr>
                    <w:t xml:space="preserve">: </w:t>
                  </w:r>
                  <w:r w:rsidRPr="008D57C6">
                    <w:rPr>
                      <w:rFonts w:ascii="Arial" w:hAnsi="Arial"/>
                      <w:sz w:val="20"/>
                    </w:rPr>
                    <w:t>Bundeskanzler; Bundespräsident; Minister</w:t>
                  </w:r>
                  <w:r w:rsidR="007B7F1E" w:rsidRPr="008D57C6">
                    <w:rPr>
                      <w:rFonts w:ascii="Arial" w:hAnsi="Arial"/>
                      <w:sz w:val="20"/>
                    </w:rPr>
                    <w:t>; CH: Bundesrat</w:t>
                  </w:r>
                </w:p>
                <w:p w14:paraId="37BC3652" w14:textId="77777777" w:rsidR="007B7F1E" w:rsidRPr="008D57C6" w:rsidRDefault="007B7F1E" w:rsidP="00BA4C8F">
                  <w:pPr>
                    <w:rPr>
                      <w:rFonts w:ascii="Arial" w:hAnsi="Arial"/>
                      <w:sz w:val="20"/>
                    </w:rPr>
                  </w:pPr>
                </w:p>
              </w:tc>
            </w:tr>
            <w:tr w:rsidR="007B7F1E" w:rsidRPr="008D57C6" w14:paraId="6F9CDD1C" w14:textId="77777777" w:rsidTr="006A4D8B">
              <w:trPr>
                <w:trHeight w:val="510"/>
              </w:trPr>
              <w:tc>
                <w:tcPr>
                  <w:tcW w:w="2405" w:type="dxa"/>
                </w:tcPr>
                <w:p w14:paraId="2FA14936" w14:textId="77777777" w:rsidR="007B7F1E" w:rsidRPr="008D57C6" w:rsidRDefault="007B7F1E" w:rsidP="0011642D">
                  <w:pPr>
                    <w:rPr>
                      <w:rFonts w:ascii="Arial" w:hAnsi="Arial"/>
                      <w:b/>
                      <w:sz w:val="20"/>
                    </w:rPr>
                  </w:pPr>
                  <w:r w:rsidRPr="008D57C6">
                    <w:rPr>
                      <w:rFonts w:ascii="Arial" w:hAnsi="Arial"/>
                      <w:b/>
                      <w:sz w:val="20"/>
                    </w:rPr>
                    <w:t xml:space="preserve">Kollegialbehörde </w:t>
                  </w:r>
                </w:p>
              </w:tc>
              <w:tc>
                <w:tcPr>
                  <w:tcW w:w="6725" w:type="dxa"/>
                </w:tcPr>
                <w:p w14:paraId="59827841" w14:textId="77777777" w:rsidR="007B7F1E" w:rsidRPr="008D57C6" w:rsidRDefault="0011642D" w:rsidP="00BA4C8F">
                  <w:pPr>
                    <w:rPr>
                      <w:rFonts w:ascii="Arial" w:hAnsi="Arial"/>
                      <w:sz w:val="20"/>
                    </w:rPr>
                  </w:pPr>
                  <w:r w:rsidRPr="008D57C6">
                    <w:rPr>
                      <w:rFonts w:ascii="Arial" w:hAnsi="Arial"/>
                      <w:sz w:val="20"/>
                    </w:rPr>
                    <w:t xml:space="preserve">CH: </w:t>
                  </w:r>
                  <w:r w:rsidR="007B7F1E" w:rsidRPr="008D57C6">
                    <w:rPr>
                      <w:rFonts w:ascii="Arial" w:hAnsi="Arial"/>
                      <w:sz w:val="20"/>
                    </w:rPr>
                    <w:t xml:space="preserve">Der Bundesrat ist eine Kollegialbehörde. Er muss deshalb die Entscheidungen gemeinsam treffen und gemeinsam vertreten. </w:t>
                  </w:r>
                  <w:r w:rsidRPr="008D57C6">
                    <w:rPr>
                      <w:rFonts w:ascii="Arial" w:hAnsi="Arial"/>
                      <w:sz w:val="20"/>
                    </w:rPr>
                    <w:t>D: Regierung funktioniert nach diesem Prinzip.</w:t>
                  </w:r>
                </w:p>
                <w:p w14:paraId="7D4C3512" w14:textId="77777777" w:rsidR="007B7F1E" w:rsidRPr="008D57C6" w:rsidRDefault="007B7F1E" w:rsidP="00BA4C8F">
                  <w:pPr>
                    <w:rPr>
                      <w:rFonts w:ascii="Arial" w:hAnsi="Arial"/>
                      <w:sz w:val="20"/>
                    </w:rPr>
                  </w:pPr>
                </w:p>
              </w:tc>
            </w:tr>
            <w:tr w:rsidR="007B7F1E" w:rsidRPr="008D57C6" w14:paraId="6D5DC79E" w14:textId="77777777" w:rsidTr="006A4D8B">
              <w:trPr>
                <w:trHeight w:val="510"/>
              </w:trPr>
              <w:tc>
                <w:tcPr>
                  <w:tcW w:w="2405" w:type="dxa"/>
                </w:tcPr>
                <w:p w14:paraId="6FDB78D3" w14:textId="77777777" w:rsidR="007B7F1E" w:rsidRPr="008D57C6" w:rsidRDefault="007B7F1E" w:rsidP="00BA4C8F">
                  <w:pPr>
                    <w:rPr>
                      <w:rFonts w:ascii="Arial" w:hAnsi="Arial"/>
                      <w:b/>
                      <w:sz w:val="20"/>
                    </w:rPr>
                  </w:pPr>
                  <w:r w:rsidRPr="008D57C6">
                    <w:rPr>
                      <w:rFonts w:ascii="Arial" w:hAnsi="Arial"/>
                      <w:b/>
                      <w:sz w:val="20"/>
                    </w:rPr>
                    <w:t>Legislative</w:t>
                  </w:r>
                </w:p>
              </w:tc>
              <w:tc>
                <w:tcPr>
                  <w:tcW w:w="6725" w:type="dxa"/>
                </w:tcPr>
                <w:p w14:paraId="51B72805" w14:textId="0D6294A5" w:rsidR="007B7F1E" w:rsidRPr="008D57C6" w:rsidRDefault="007B7F1E" w:rsidP="00BA4C8F">
                  <w:pPr>
                    <w:rPr>
                      <w:rFonts w:ascii="Arial" w:hAnsi="Arial"/>
                      <w:sz w:val="20"/>
                    </w:rPr>
                  </w:pPr>
                  <w:r w:rsidRPr="008D57C6">
                    <w:rPr>
                      <w:rFonts w:ascii="Arial" w:hAnsi="Arial"/>
                      <w:sz w:val="20"/>
                    </w:rPr>
                    <w:t>gesetzgebende Gewalt, oft ist es das Parlament</w:t>
                  </w:r>
                </w:p>
                <w:p w14:paraId="7A871AE9" w14:textId="77777777" w:rsidR="007B7F1E" w:rsidRPr="008D57C6" w:rsidRDefault="007B7F1E" w:rsidP="00BA4C8F">
                  <w:pPr>
                    <w:rPr>
                      <w:rFonts w:ascii="Arial" w:hAnsi="Arial"/>
                      <w:sz w:val="20"/>
                    </w:rPr>
                  </w:pPr>
                  <w:r w:rsidRPr="008D57C6">
                    <w:rPr>
                      <w:rFonts w:ascii="Arial" w:hAnsi="Arial"/>
                      <w:sz w:val="20"/>
                    </w:rPr>
                    <w:t xml:space="preserve">F: </w:t>
                  </w:r>
                  <w:r w:rsidR="0011642D" w:rsidRPr="008D57C6">
                    <w:rPr>
                      <w:rFonts w:ascii="Arial" w:hAnsi="Arial"/>
                      <w:sz w:val="20"/>
                    </w:rPr>
                    <w:t>Bundestag und Bundesrat</w:t>
                  </w:r>
                  <w:r w:rsidRPr="008D57C6">
                    <w:rPr>
                      <w:rFonts w:ascii="Arial" w:hAnsi="Arial"/>
                      <w:sz w:val="20"/>
                    </w:rPr>
                    <w:t>; CH: National- und Ständerat</w:t>
                  </w:r>
                </w:p>
                <w:p w14:paraId="2C204758" w14:textId="77777777" w:rsidR="007B7F1E" w:rsidRPr="008D57C6" w:rsidRDefault="007B7F1E" w:rsidP="00BA4C8F">
                  <w:pPr>
                    <w:rPr>
                      <w:rFonts w:ascii="Arial" w:hAnsi="Arial"/>
                      <w:sz w:val="20"/>
                    </w:rPr>
                  </w:pPr>
                </w:p>
              </w:tc>
            </w:tr>
            <w:tr w:rsidR="007B7F1E" w:rsidRPr="008D57C6" w14:paraId="53EA7BC4" w14:textId="77777777" w:rsidTr="006A4D8B">
              <w:trPr>
                <w:trHeight w:val="510"/>
              </w:trPr>
              <w:tc>
                <w:tcPr>
                  <w:tcW w:w="2405" w:type="dxa"/>
                </w:tcPr>
                <w:p w14:paraId="41BFF1A2" w14:textId="77777777" w:rsidR="007B7F1E" w:rsidRPr="008D57C6" w:rsidRDefault="007B7F1E" w:rsidP="00BA4C8F">
                  <w:pPr>
                    <w:rPr>
                      <w:rFonts w:ascii="Arial" w:hAnsi="Arial"/>
                      <w:b/>
                      <w:sz w:val="20"/>
                    </w:rPr>
                  </w:pPr>
                  <w:r w:rsidRPr="008D57C6">
                    <w:rPr>
                      <w:rFonts w:ascii="Arial" w:hAnsi="Arial"/>
                      <w:b/>
                      <w:sz w:val="20"/>
                    </w:rPr>
                    <w:t>Parlament</w:t>
                  </w:r>
                </w:p>
                <w:p w14:paraId="7BA5A9CA" w14:textId="77777777" w:rsidR="009766A7" w:rsidRPr="008D57C6" w:rsidRDefault="009766A7" w:rsidP="00BA4C8F">
                  <w:pPr>
                    <w:rPr>
                      <w:rFonts w:ascii="Arial" w:hAnsi="Arial"/>
                      <w:b/>
                      <w:sz w:val="20"/>
                    </w:rPr>
                  </w:pPr>
                </w:p>
                <w:p w14:paraId="1D6FB7B3" w14:textId="77777777" w:rsidR="009766A7" w:rsidRPr="008D57C6" w:rsidRDefault="009766A7" w:rsidP="00BA4C8F">
                  <w:pPr>
                    <w:rPr>
                      <w:rFonts w:ascii="Arial" w:hAnsi="Arial"/>
                      <w:b/>
                      <w:sz w:val="20"/>
                    </w:rPr>
                  </w:pPr>
                </w:p>
                <w:p w14:paraId="61E717AE" w14:textId="19ED45A7" w:rsidR="009766A7" w:rsidRPr="008D57C6" w:rsidRDefault="00D00016" w:rsidP="00BA4C8F">
                  <w:pPr>
                    <w:rPr>
                      <w:rFonts w:ascii="Arial" w:hAnsi="Arial"/>
                      <w:b/>
                      <w:sz w:val="20"/>
                    </w:rPr>
                  </w:pPr>
                  <w:r>
                    <w:rPr>
                      <w:rFonts w:ascii="Arial" w:hAnsi="Arial"/>
                      <w:b/>
                      <w:sz w:val="20"/>
                    </w:rPr>
                    <w:t>p</w:t>
                  </w:r>
                  <w:r w:rsidR="009766A7" w:rsidRPr="008D57C6">
                    <w:rPr>
                      <w:rFonts w:ascii="Arial" w:hAnsi="Arial"/>
                      <w:b/>
                      <w:sz w:val="20"/>
                    </w:rPr>
                    <w:t>ersonalisierte Verhältniswahl</w:t>
                  </w:r>
                </w:p>
                <w:p w14:paraId="79845D40" w14:textId="77777777" w:rsidR="009766A7" w:rsidRPr="008D57C6" w:rsidRDefault="009766A7" w:rsidP="00BA4C8F">
                  <w:pPr>
                    <w:rPr>
                      <w:rFonts w:ascii="Arial" w:hAnsi="Arial"/>
                      <w:b/>
                      <w:sz w:val="20"/>
                    </w:rPr>
                  </w:pPr>
                </w:p>
              </w:tc>
              <w:tc>
                <w:tcPr>
                  <w:tcW w:w="6725" w:type="dxa"/>
                </w:tcPr>
                <w:p w14:paraId="65FA67CB" w14:textId="77777777" w:rsidR="007B7F1E" w:rsidRPr="008D57C6" w:rsidRDefault="0011642D" w:rsidP="00BA4C8F">
                  <w:pPr>
                    <w:rPr>
                      <w:rFonts w:ascii="Arial" w:hAnsi="Arial"/>
                      <w:sz w:val="20"/>
                    </w:rPr>
                  </w:pPr>
                  <w:r w:rsidRPr="008D57C6">
                    <w:rPr>
                      <w:rFonts w:ascii="Arial" w:hAnsi="Arial"/>
                      <w:sz w:val="20"/>
                    </w:rPr>
                    <w:t>Legislative, D</w:t>
                  </w:r>
                  <w:r w:rsidR="007B7F1E" w:rsidRPr="008D57C6">
                    <w:rPr>
                      <w:rFonts w:ascii="Arial" w:hAnsi="Arial"/>
                      <w:sz w:val="20"/>
                    </w:rPr>
                    <w:t xml:space="preserve">: </w:t>
                  </w:r>
                  <w:r w:rsidRPr="008D57C6">
                    <w:rPr>
                      <w:rFonts w:ascii="Arial" w:hAnsi="Arial"/>
                      <w:sz w:val="20"/>
                    </w:rPr>
                    <w:t>Bundestag und Bund</w:t>
                  </w:r>
                  <w:r w:rsidR="009766A7" w:rsidRPr="008D57C6">
                    <w:rPr>
                      <w:rFonts w:ascii="Arial" w:hAnsi="Arial"/>
                      <w:sz w:val="20"/>
                    </w:rPr>
                    <w:t>e</w:t>
                  </w:r>
                  <w:r w:rsidRPr="008D57C6">
                    <w:rPr>
                      <w:rFonts w:ascii="Arial" w:hAnsi="Arial"/>
                      <w:sz w:val="20"/>
                    </w:rPr>
                    <w:t>srat</w:t>
                  </w:r>
                  <w:r w:rsidR="007B7F1E" w:rsidRPr="008D57C6">
                    <w:rPr>
                      <w:rFonts w:ascii="Arial" w:hAnsi="Arial"/>
                      <w:sz w:val="20"/>
                    </w:rPr>
                    <w:t>; CH: vereinte Bundesversammlung (National- und Ständerat)</w:t>
                  </w:r>
                </w:p>
                <w:p w14:paraId="526CC736" w14:textId="77777777" w:rsidR="009766A7" w:rsidRPr="008D57C6" w:rsidRDefault="009766A7" w:rsidP="00BA4C8F">
                  <w:pPr>
                    <w:rPr>
                      <w:rFonts w:ascii="Arial" w:hAnsi="Arial"/>
                      <w:sz w:val="20"/>
                    </w:rPr>
                  </w:pPr>
                </w:p>
                <w:p w14:paraId="3223551C" w14:textId="3E95C4A0" w:rsidR="007B7F1E" w:rsidRPr="008D57C6" w:rsidRDefault="009766A7" w:rsidP="00BA4C8F">
                  <w:pPr>
                    <w:rPr>
                      <w:rFonts w:ascii="Arial" w:hAnsi="Arial"/>
                      <w:sz w:val="20"/>
                    </w:rPr>
                  </w:pPr>
                  <w:r w:rsidRPr="008D57C6">
                    <w:rPr>
                      <w:rFonts w:ascii="Arial" w:hAnsi="Arial"/>
                      <w:sz w:val="20"/>
                    </w:rPr>
                    <w:t xml:space="preserve">Eine Kombination aus einer Personenwahl und einer Proporzwahl. Jeder Wähler hat </w:t>
                  </w:r>
                  <w:r w:rsidR="00D00016">
                    <w:rPr>
                      <w:rFonts w:ascii="Arial" w:hAnsi="Arial"/>
                      <w:sz w:val="20"/>
                    </w:rPr>
                    <w:t>zwei</w:t>
                  </w:r>
                  <w:r w:rsidRPr="008D57C6">
                    <w:rPr>
                      <w:rFonts w:ascii="Arial" w:hAnsi="Arial"/>
                      <w:sz w:val="20"/>
                    </w:rPr>
                    <w:t xml:space="preserve"> Stimmen: eine Personen- und eine Listenstimme</w:t>
                  </w:r>
                  <w:r w:rsidR="00560502" w:rsidRPr="008D57C6">
                    <w:rPr>
                      <w:rFonts w:ascii="Arial" w:hAnsi="Arial"/>
                      <w:sz w:val="20"/>
                    </w:rPr>
                    <w:t xml:space="preserve"> (D: Bundestagswahl)</w:t>
                  </w:r>
                  <w:r w:rsidRPr="008D57C6">
                    <w:rPr>
                      <w:rFonts w:ascii="Arial" w:hAnsi="Arial"/>
                      <w:sz w:val="20"/>
                    </w:rPr>
                    <w:t>.</w:t>
                  </w:r>
                </w:p>
                <w:p w14:paraId="1084DBA1" w14:textId="77777777" w:rsidR="00560502" w:rsidRPr="008D57C6" w:rsidRDefault="00560502" w:rsidP="00BA4C8F">
                  <w:pPr>
                    <w:rPr>
                      <w:rFonts w:ascii="Arial" w:hAnsi="Arial"/>
                      <w:sz w:val="20"/>
                    </w:rPr>
                  </w:pPr>
                </w:p>
              </w:tc>
            </w:tr>
            <w:tr w:rsidR="007B7F1E" w:rsidRPr="008D57C6" w14:paraId="04D6F27E" w14:textId="77777777" w:rsidTr="006A4D8B">
              <w:trPr>
                <w:trHeight w:val="737"/>
              </w:trPr>
              <w:tc>
                <w:tcPr>
                  <w:tcW w:w="2405" w:type="dxa"/>
                </w:tcPr>
                <w:p w14:paraId="659AE498" w14:textId="12A5075E" w:rsidR="007B7F1E" w:rsidRPr="008D57C6" w:rsidRDefault="007B7F1E" w:rsidP="00BA4C8F">
                  <w:pPr>
                    <w:rPr>
                      <w:rFonts w:ascii="Arial" w:hAnsi="Arial"/>
                      <w:b/>
                      <w:sz w:val="20"/>
                    </w:rPr>
                  </w:pPr>
                  <w:r w:rsidRPr="008D57C6">
                    <w:rPr>
                      <w:rFonts w:ascii="Arial" w:hAnsi="Arial"/>
                      <w:b/>
                      <w:sz w:val="20"/>
                    </w:rPr>
                    <w:t xml:space="preserve">Primus </w:t>
                  </w:r>
                  <w:proofErr w:type="spellStart"/>
                  <w:r w:rsidRPr="008D57C6">
                    <w:rPr>
                      <w:rFonts w:ascii="Arial" w:hAnsi="Arial"/>
                      <w:b/>
                      <w:sz w:val="20"/>
                    </w:rPr>
                    <w:t>inter</w:t>
                  </w:r>
                  <w:proofErr w:type="spellEnd"/>
                  <w:r w:rsidRPr="008D57C6">
                    <w:rPr>
                      <w:rFonts w:ascii="Arial" w:hAnsi="Arial"/>
                      <w:b/>
                      <w:sz w:val="20"/>
                    </w:rPr>
                    <w:t xml:space="preserve"> </w:t>
                  </w:r>
                  <w:r w:rsidR="00D00016">
                    <w:rPr>
                      <w:rFonts w:ascii="Arial" w:hAnsi="Arial"/>
                      <w:b/>
                      <w:sz w:val="20"/>
                    </w:rPr>
                    <w:t>P</w:t>
                  </w:r>
                  <w:r w:rsidRPr="008D57C6">
                    <w:rPr>
                      <w:rFonts w:ascii="Arial" w:hAnsi="Arial"/>
                      <w:b/>
                      <w:sz w:val="20"/>
                    </w:rPr>
                    <w:t>ares</w:t>
                  </w:r>
                </w:p>
              </w:tc>
              <w:tc>
                <w:tcPr>
                  <w:tcW w:w="6725" w:type="dxa"/>
                </w:tcPr>
                <w:p w14:paraId="0240859F" w14:textId="2C9D7566" w:rsidR="007B7F1E" w:rsidRPr="008D57C6" w:rsidRDefault="007B7F1E" w:rsidP="00BA4C8F">
                  <w:pPr>
                    <w:rPr>
                      <w:rFonts w:ascii="Arial" w:hAnsi="Arial"/>
                      <w:sz w:val="20"/>
                    </w:rPr>
                  </w:pPr>
                  <w:r w:rsidRPr="008D57C6">
                    <w:rPr>
                      <w:rFonts w:ascii="Arial" w:hAnsi="Arial"/>
                      <w:sz w:val="20"/>
                    </w:rPr>
                    <w:t>Erste</w:t>
                  </w:r>
                  <w:r w:rsidR="00D00016">
                    <w:rPr>
                      <w:rFonts w:ascii="Arial" w:hAnsi="Arial"/>
                      <w:sz w:val="20"/>
                    </w:rPr>
                    <w:t>r</w:t>
                  </w:r>
                  <w:r w:rsidRPr="008D57C6">
                    <w:rPr>
                      <w:rFonts w:ascii="Arial" w:hAnsi="Arial"/>
                      <w:sz w:val="20"/>
                    </w:rPr>
                    <w:t xml:space="preserve"> unter Gleichgestellten: Im Bundesrat ist </w:t>
                  </w:r>
                  <w:r w:rsidR="00D00016">
                    <w:rPr>
                      <w:rFonts w:ascii="Arial" w:hAnsi="Arial"/>
                      <w:sz w:val="20"/>
                    </w:rPr>
                    <w:t>Bundespräsident</w:t>
                  </w:r>
                  <w:r w:rsidRPr="008D57C6">
                    <w:rPr>
                      <w:rFonts w:ascii="Arial" w:hAnsi="Arial"/>
                      <w:sz w:val="20"/>
                    </w:rPr>
                    <w:t>, die Bundespräsident</w:t>
                  </w:r>
                  <w:r w:rsidR="00D00016">
                    <w:rPr>
                      <w:rFonts w:ascii="Arial" w:hAnsi="Arial"/>
                      <w:sz w:val="20"/>
                    </w:rPr>
                    <w:t>i</w:t>
                  </w:r>
                  <w:r w:rsidRPr="008D57C6">
                    <w:rPr>
                      <w:rFonts w:ascii="Arial" w:hAnsi="Arial"/>
                      <w:sz w:val="20"/>
                    </w:rPr>
                    <w:t>n für Repräsentationsfunktionen und die Sitzungsleitung vorgesehen. Er</w:t>
                  </w:r>
                  <w:r w:rsidR="00D00016">
                    <w:rPr>
                      <w:rFonts w:ascii="Arial" w:hAnsi="Arial"/>
                      <w:sz w:val="20"/>
                    </w:rPr>
                    <w:t>/</w:t>
                  </w:r>
                  <w:r w:rsidRPr="008D57C6">
                    <w:rPr>
                      <w:rFonts w:ascii="Arial" w:hAnsi="Arial"/>
                      <w:sz w:val="20"/>
                    </w:rPr>
                    <w:t>sie hat jedoch nicht mehr M</w:t>
                  </w:r>
                  <w:r w:rsidR="00560502" w:rsidRPr="008D57C6">
                    <w:rPr>
                      <w:rFonts w:ascii="Arial" w:hAnsi="Arial"/>
                      <w:sz w:val="20"/>
                    </w:rPr>
                    <w:t>acht als die anderen Bundesräte (CH).</w:t>
                  </w:r>
                </w:p>
                <w:p w14:paraId="0052D58B" w14:textId="77777777" w:rsidR="007B7F1E" w:rsidRPr="008D57C6" w:rsidRDefault="007B7F1E" w:rsidP="00BA4C8F">
                  <w:pPr>
                    <w:rPr>
                      <w:rFonts w:ascii="Arial" w:hAnsi="Arial"/>
                      <w:sz w:val="20"/>
                    </w:rPr>
                  </w:pPr>
                </w:p>
              </w:tc>
            </w:tr>
            <w:tr w:rsidR="007B7F1E" w:rsidRPr="008D57C6" w14:paraId="44BA0DFD" w14:textId="77777777" w:rsidTr="006A4D8B">
              <w:trPr>
                <w:trHeight w:val="737"/>
              </w:trPr>
              <w:tc>
                <w:tcPr>
                  <w:tcW w:w="2405" w:type="dxa"/>
                </w:tcPr>
                <w:p w14:paraId="452190B4" w14:textId="77777777" w:rsidR="007B7F1E" w:rsidRPr="008D57C6" w:rsidRDefault="007B7F1E" w:rsidP="00BA4C8F">
                  <w:pPr>
                    <w:rPr>
                      <w:rFonts w:ascii="Arial" w:hAnsi="Arial"/>
                      <w:b/>
                      <w:sz w:val="20"/>
                    </w:rPr>
                  </w:pPr>
                  <w:r w:rsidRPr="008D57C6">
                    <w:rPr>
                      <w:rFonts w:ascii="Arial" w:hAnsi="Arial"/>
                      <w:b/>
                      <w:sz w:val="20"/>
                    </w:rPr>
                    <w:t>Proporzwahl</w:t>
                  </w:r>
                </w:p>
              </w:tc>
              <w:tc>
                <w:tcPr>
                  <w:tcW w:w="6725" w:type="dxa"/>
                </w:tcPr>
                <w:p w14:paraId="33B9172D" w14:textId="00F1A649" w:rsidR="007B7F1E" w:rsidRPr="008D57C6" w:rsidRDefault="007B7F1E" w:rsidP="00BA4C8F">
                  <w:pPr>
                    <w:rPr>
                      <w:rFonts w:ascii="Arial" w:hAnsi="Arial"/>
                      <w:sz w:val="20"/>
                    </w:rPr>
                  </w:pPr>
                  <w:r w:rsidRPr="008D57C6">
                    <w:rPr>
                      <w:rFonts w:ascii="Arial" w:hAnsi="Arial"/>
                      <w:sz w:val="20"/>
                    </w:rPr>
                    <w:t xml:space="preserve">Dieses Wahlverfahren bezeichnet die Verhältniswahl, das heisst die Stimmen werden nach Anteil der Wählerstimmen pro Partei/Liste o. </w:t>
                  </w:r>
                  <w:proofErr w:type="gramStart"/>
                  <w:r w:rsidR="00D00016">
                    <w:rPr>
                      <w:rFonts w:ascii="Arial" w:hAnsi="Arial"/>
                      <w:sz w:val="20"/>
                    </w:rPr>
                    <w:t>ä.</w:t>
                  </w:r>
                  <w:r w:rsidRPr="008D57C6">
                    <w:rPr>
                      <w:rFonts w:ascii="Arial" w:hAnsi="Arial"/>
                      <w:sz w:val="20"/>
                    </w:rPr>
                    <w:t>.</w:t>
                  </w:r>
                  <w:proofErr w:type="gramEnd"/>
                  <w:r w:rsidRPr="008D57C6">
                    <w:rPr>
                      <w:rFonts w:ascii="Arial" w:hAnsi="Arial"/>
                      <w:sz w:val="20"/>
                    </w:rPr>
                    <w:t xml:space="preserve"> auf die Kandidierenden verteilt. (Nationalratswahlen)</w:t>
                  </w:r>
                </w:p>
                <w:p w14:paraId="5EBAF0F0" w14:textId="77777777" w:rsidR="007B7F1E" w:rsidRPr="008D57C6" w:rsidRDefault="007B7F1E" w:rsidP="00BA4C8F">
                  <w:pPr>
                    <w:rPr>
                      <w:rFonts w:ascii="Arial" w:hAnsi="Arial"/>
                      <w:sz w:val="20"/>
                    </w:rPr>
                  </w:pPr>
                </w:p>
              </w:tc>
            </w:tr>
            <w:tr w:rsidR="007B7F1E" w:rsidRPr="008D57C6" w14:paraId="65F3EBD0" w14:textId="77777777" w:rsidTr="006A4D8B">
              <w:trPr>
                <w:trHeight w:val="283"/>
              </w:trPr>
              <w:tc>
                <w:tcPr>
                  <w:tcW w:w="2405" w:type="dxa"/>
                </w:tcPr>
                <w:p w14:paraId="30B784D8" w14:textId="77777777" w:rsidR="007B7F1E" w:rsidRPr="008D57C6" w:rsidRDefault="007B7F1E" w:rsidP="00BA4C8F">
                  <w:pPr>
                    <w:rPr>
                      <w:rFonts w:ascii="Arial" w:hAnsi="Arial"/>
                      <w:b/>
                      <w:sz w:val="20"/>
                    </w:rPr>
                  </w:pPr>
                  <w:r w:rsidRPr="008D57C6">
                    <w:rPr>
                      <w:rFonts w:ascii="Arial" w:hAnsi="Arial"/>
                      <w:b/>
                      <w:sz w:val="20"/>
                    </w:rPr>
                    <w:t>Regierung</w:t>
                  </w:r>
                </w:p>
              </w:tc>
              <w:tc>
                <w:tcPr>
                  <w:tcW w:w="6725" w:type="dxa"/>
                </w:tcPr>
                <w:p w14:paraId="0B701575" w14:textId="77777777" w:rsidR="007B7F1E" w:rsidRPr="008D57C6" w:rsidRDefault="0011642D" w:rsidP="0011642D">
                  <w:pPr>
                    <w:rPr>
                      <w:rFonts w:ascii="Arial" w:hAnsi="Arial"/>
                      <w:sz w:val="20"/>
                    </w:rPr>
                  </w:pPr>
                  <w:r w:rsidRPr="008D57C6">
                    <w:rPr>
                      <w:rFonts w:ascii="Arial" w:hAnsi="Arial"/>
                      <w:sz w:val="20"/>
                    </w:rPr>
                    <w:t>Exekutive. D</w:t>
                  </w:r>
                  <w:r w:rsidR="007B7F1E" w:rsidRPr="008D57C6">
                    <w:rPr>
                      <w:rFonts w:ascii="Arial" w:hAnsi="Arial"/>
                      <w:sz w:val="20"/>
                    </w:rPr>
                    <w:t xml:space="preserve">: </w:t>
                  </w:r>
                  <w:r w:rsidRPr="008D57C6">
                    <w:rPr>
                      <w:rFonts w:ascii="Arial" w:hAnsi="Arial"/>
                      <w:sz w:val="20"/>
                    </w:rPr>
                    <w:t xml:space="preserve">Bundeskanzler und Minister; </w:t>
                  </w:r>
                  <w:r w:rsidR="007B7F1E" w:rsidRPr="008D57C6">
                    <w:rPr>
                      <w:rFonts w:ascii="Arial" w:hAnsi="Arial"/>
                      <w:sz w:val="20"/>
                    </w:rPr>
                    <w:t>CH: Bundesrat</w:t>
                  </w:r>
                </w:p>
              </w:tc>
            </w:tr>
          </w:tbl>
          <w:p w14:paraId="3F9B47D4" w14:textId="77777777" w:rsidR="007B7F1E" w:rsidRPr="008D57C6" w:rsidRDefault="007B7F1E" w:rsidP="002E2750">
            <w:pPr>
              <w:rPr>
                <w:rFonts w:ascii="Arial" w:hAnsi="Arial"/>
                <w:sz w:val="24"/>
              </w:rPr>
            </w:pPr>
            <w:bookmarkStart w:id="0" w:name="_GoBack"/>
            <w:bookmarkEnd w:id="0"/>
          </w:p>
        </w:tc>
      </w:tr>
    </w:tbl>
    <w:p w14:paraId="252FFF20" w14:textId="77777777" w:rsidR="005F2E73" w:rsidRPr="008D57C6" w:rsidRDefault="005F2E73" w:rsidP="002E2750">
      <w:pPr>
        <w:rPr>
          <w:rFonts w:ascii="Arial" w:hAnsi="Arial"/>
          <w:b/>
          <w:sz w:val="20"/>
        </w:rPr>
      </w:pPr>
    </w:p>
    <w:p w14:paraId="3D5B222D" w14:textId="77777777" w:rsidR="006657EB" w:rsidRPr="008D57C6" w:rsidRDefault="006657EB" w:rsidP="002E2750">
      <w:pPr>
        <w:rPr>
          <w:rFonts w:ascii="Arial" w:hAnsi="Arial"/>
          <w:b/>
          <w:sz w:val="20"/>
        </w:rPr>
      </w:pPr>
    </w:p>
    <w:sectPr w:rsidR="006657EB" w:rsidRPr="008D57C6" w:rsidSect="001467F6">
      <w:headerReference w:type="default" r:id="rId13"/>
      <w:footerReference w:type="default" r:id="rId14"/>
      <w:headerReference w:type="first" r:id="rId15"/>
      <w:footerReference w:type="first" r:id="rId16"/>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FD2A11" w14:textId="77777777" w:rsidR="004E485F" w:rsidRDefault="004E485F">
      <w:r>
        <w:separator/>
      </w:r>
    </w:p>
  </w:endnote>
  <w:endnote w:type="continuationSeparator" w:id="0">
    <w:p w14:paraId="3583ED53" w14:textId="77777777" w:rsidR="004E485F" w:rsidRDefault="004E4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34E50" w14:textId="77777777" w:rsidR="00495B2E" w:rsidRPr="00362BEB" w:rsidRDefault="00495B2E">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495B2E" w:rsidRPr="002D00AC" w14:paraId="5E585A78" w14:textId="77777777" w:rsidTr="00230DFC">
      <w:trPr>
        <w:trHeight w:val="227"/>
      </w:trPr>
      <w:tc>
        <w:tcPr>
          <w:tcW w:w="2754" w:type="dxa"/>
          <w:shd w:val="clear" w:color="auto" w:fill="C7C0B9"/>
          <w:vAlign w:val="center"/>
        </w:tcPr>
        <w:p w14:paraId="410005DD" w14:textId="77777777" w:rsidR="00495B2E" w:rsidRPr="00E231F5" w:rsidRDefault="00495B2E"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14:paraId="38EDCEF8" w14:textId="77777777" w:rsidR="00495B2E" w:rsidRPr="00E231F5" w:rsidRDefault="00495B2E"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1629D836" w14:textId="16D44A9B" w:rsidR="00495B2E" w:rsidRPr="00E231F5" w:rsidRDefault="007F27C3"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00495B2E"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BB7563">
            <w:rPr>
              <w:rFonts w:ascii="Arial" w:hAnsi="Arial"/>
              <w:b/>
              <w:noProof/>
              <w:sz w:val="16"/>
              <w:szCs w:val="16"/>
            </w:rPr>
            <w:t>9</w:t>
          </w:r>
          <w:r w:rsidRPr="00E231F5">
            <w:rPr>
              <w:rFonts w:ascii="Arial" w:hAnsi="Arial"/>
              <w:b/>
              <w:sz w:val="16"/>
              <w:szCs w:val="16"/>
            </w:rPr>
            <w:fldChar w:fldCharType="end"/>
          </w:r>
          <w:r w:rsidR="00495B2E" w:rsidRPr="00E231F5">
            <w:rPr>
              <w:rFonts w:ascii="Arial" w:hAnsi="Arial"/>
              <w:b/>
              <w:sz w:val="16"/>
              <w:szCs w:val="16"/>
            </w:rPr>
            <w:t>/</w:t>
          </w:r>
          <w:fldSimple w:instr=" NUMPAGES   \* MERGEFORMAT ">
            <w:r w:rsidR="00BB7563" w:rsidRPr="00BB7563">
              <w:rPr>
                <w:rFonts w:ascii="Arial" w:hAnsi="Arial"/>
                <w:b/>
                <w:noProof/>
                <w:sz w:val="16"/>
                <w:szCs w:val="16"/>
              </w:rPr>
              <w:t>9</w:t>
            </w:r>
          </w:fldSimple>
        </w:p>
      </w:tc>
    </w:tr>
  </w:tbl>
  <w:p w14:paraId="7E93990A" w14:textId="77777777" w:rsidR="00495B2E" w:rsidRPr="00362BEB" w:rsidRDefault="00495B2E">
    <w:pPr>
      <w:pStyle w:val="Fuzeile"/>
      <w:rPr>
        <w:rFonts w:ascii="Arial" w:hAnsi="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DA648" w14:textId="77777777" w:rsidR="00495B2E" w:rsidRPr="00DC0DD0" w:rsidRDefault="00495B2E">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495B2E" w:rsidRPr="002D00AC" w14:paraId="1798FE6E" w14:textId="77777777" w:rsidTr="00230DFC">
      <w:trPr>
        <w:trHeight w:val="227"/>
      </w:trPr>
      <w:tc>
        <w:tcPr>
          <w:tcW w:w="2754" w:type="dxa"/>
          <w:shd w:val="clear" w:color="auto" w:fill="C7C0B9"/>
          <w:vAlign w:val="center"/>
        </w:tcPr>
        <w:p w14:paraId="5720BD18" w14:textId="77777777" w:rsidR="00495B2E" w:rsidRPr="00E231F5" w:rsidRDefault="00495B2E"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14:paraId="1E03309D" w14:textId="77777777" w:rsidR="00495B2E" w:rsidRPr="00E231F5" w:rsidRDefault="00495B2E"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7B6CCA47" w14:textId="5528D73A" w:rsidR="00495B2E" w:rsidRPr="00E231F5" w:rsidRDefault="007F27C3"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00495B2E"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BB7563">
            <w:rPr>
              <w:rFonts w:ascii="Arial" w:hAnsi="Arial"/>
              <w:b/>
              <w:noProof/>
              <w:sz w:val="16"/>
              <w:szCs w:val="16"/>
            </w:rPr>
            <w:t>1</w:t>
          </w:r>
          <w:r w:rsidRPr="00E231F5">
            <w:rPr>
              <w:rFonts w:ascii="Arial" w:hAnsi="Arial"/>
              <w:b/>
              <w:sz w:val="16"/>
              <w:szCs w:val="16"/>
            </w:rPr>
            <w:fldChar w:fldCharType="end"/>
          </w:r>
          <w:r w:rsidR="00495B2E" w:rsidRPr="00E231F5">
            <w:rPr>
              <w:rFonts w:ascii="Arial" w:hAnsi="Arial"/>
              <w:b/>
              <w:sz w:val="16"/>
              <w:szCs w:val="16"/>
            </w:rPr>
            <w:t>/</w:t>
          </w:r>
          <w:fldSimple w:instr=" NUMPAGES   \* MERGEFORMAT ">
            <w:r w:rsidR="00BB7563" w:rsidRPr="00BB7563">
              <w:rPr>
                <w:rFonts w:ascii="Arial" w:hAnsi="Arial"/>
                <w:b/>
                <w:noProof/>
                <w:sz w:val="16"/>
                <w:szCs w:val="16"/>
              </w:rPr>
              <w:t>9</w:t>
            </w:r>
          </w:fldSimple>
        </w:p>
      </w:tc>
    </w:tr>
  </w:tbl>
  <w:p w14:paraId="63658685" w14:textId="77777777" w:rsidR="00495B2E" w:rsidRPr="00DC0DD0" w:rsidRDefault="00495B2E">
    <w:pPr>
      <w:pStyle w:val="Fuzeile"/>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E01D0" w14:textId="77777777" w:rsidR="004E485F" w:rsidRDefault="004E485F">
      <w:r>
        <w:separator/>
      </w:r>
    </w:p>
  </w:footnote>
  <w:footnote w:type="continuationSeparator" w:id="0">
    <w:p w14:paraId="1EF9E773" w14:textId="77777777" w:rsidR="004E485F" w:rsidRDefault="004E4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495B2E" w14:paraId="55B46431" w14:textId="77777777" w:rsidTr="006374A2">
      <w:trPr>
        <w:trHeight w:hRule="exact" w:val="624"/>
      </w:trPr>
      <w:tc>
        <w:tcPr>
          <w:tcW w:w="3329" w:type="dxa"/>
          <w:vMerge w:val="restart"/>
        </w:tcPr>
        <w:p w14:paraId="3C67AF6D" w14:textId="77777777" w:rsidR="00495B2E" w:rsidRDefault="00495B2E" w:rsidP="006374A2">
          <w:pPr>
            <w:pStyle w:val="Kopfzeile"/>
          </w:pPr>
          <w:r>
            <w:rPr>
              <w:noProof/>
              <w:lang w:eastAsia="de-CH"/>
            </w:rPr>
            <w:drawing>
              <wp:inline distT="0" distB="0" distL="0" distR="0" wp14:anchorId="062F7506" wp14:editId="65A90F44">
                <wp:extent cx="1982237" cy="50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70C1CBCD" w14:textId="77777777" w:rsidR="00495B2E" w:rsidRPr="002D01FD" w:rsidRDefault="00495B2E" w:rsidP="003E371A">
          <w:pPr>
            <w:pStyle w:val="Kopfzeile"/>
            <w:jc w:val="right"/>
            <w:rPr>
              <w:rFonts w:ascii="Arial" w:hAnsi="Arial"/>
              <w:b/>
              <w:sz w:val="24"/>
              <w:szCs w:val="24"/>
            </w:rPr>
          </w:pPr>
          <w:r>
            <w:rPr>
              <w:rFonts w:ascii="Arial" w:hAnsi="Arial"/>
              <w:b/>
              <w:sz w:val="24"/>
              <w:szCs w:val="24"/>
            </w:rPr>
            <w:t>Aufgaben</w:t>
          </w:r>
        </w:p>
      </w:tc>
    </w:tr>
    <w:tr w:rsidR="00495B2E" w14:paraId="548EAF26" w14:textId="77777777" w:rsidTr="006374A2">
      <w:trPr>
        <w:trHeight w:hRule="exact" w:val="192"/>
      </w:trPr>
      <w:tc>
        <w:tcPr>
          <w:tcW w:w="3329" w:type="dxa"/>
          <w:vMerge/>
        </w:tcPr>
        <w:p w14:paraId="04749B39" w14:textId="77777777" w:rsidR="00495B2E" w:rsidRDefault="00495B2E" w:rsidP="003E371A">
          <w:pPr>
            <w:pStyle w:val="Kopfzeile"/>
          </w:pPr>
        </w:p>
      </w:tc>
      <w:tc>
        <w:tcPr>
          <w:tcW w:w="6027" w:type="dxa"/>
          <w:vAlign w:val="bottom"/>
        </w:tcPr>
        <w:p w14:paraId="08739102" w14:textId="77777777" w:rsidR="00495B2E" w:rsidRPr="002D01FD" w:rsidRDefault="00495B2E" w:rsidP="003E371A">
          <w:pPr>
            <w:pStyle w:val="Kopfzeile"/>
            <w:jc w:val="right"/>
            <w:rPr>
              <w:rFonts w:ascii="Arial" w:hAnsi="Arial"/>
              <w:b/>
              <w:sz w:val="24"/>
              <w:szCs w:val="24"/>
            </w:rPr>
          </w:pPr>
        </w:p>
      </w:tc>
    </w:tr>
    <w:tr w:rsidR="00495B2E" w14:paraId="00ACAFDD" w14:textId="77777777" w:rsidTr="003E371A">
      <w:trPr>
        <w:trHeight w:hRule="exact" w:val="227"/>
      </w:trPr>
      <w:tc>
        <w:tcPr>
          <w:tcW w:w="9356" w:type="dxa"/>
          <w:gridSpan w:val="2"/>
        </w:tcPr>
        <w:p w14:paraId="00E23234" w14:textId="77777777" w:rsidR="00495B2E" w:rsidRDefault="00495B2E" w:rsidP="003E371A">
          <w:pPr>
            <w:pStyle w:val="Kopfzeile"/>
          </w:pPr>
        </w:p>
      </w:tc>
    </w:tr>
    <w:tr w:rsidR="00495B2E" w14:paraId="5D558D3E" w14:textId="77777777" w:rsidTr="003E371A">
      <w:trPr>
        <w:trHeight w:val="227"/>
      </w:trPr>
      <w:tc>
        <w:tcPr>
          <w:tcW w:w="9356" w:type="dxa"/>
          <w:gridSpan w:val="2"/>
          <w:shd w:val="clear" w:color="auto" w:fill="C7C0B9"/>
          <w:vAlign w:val="center"/>
        </w:tcPr>
        <w:p w14:paraId="7BE362E3" w14:textId="76C75F23" w:rsidR="00495B2E" w:rsidRPr="00AF5072" w:rsidRDefault="00495B2E" w:rsidP="00AA20D1">
          <w:pPr>
            <w:pStyle w:val="Kopfzeile"/>
            <w:jc w:val="right"/>
            <w:rPr>
              <w:rFonts w:ascii="Arial" w:hAnsi="Arial"/>
              <w:b/>
              <w:sz w:val="18"/>
              <w:szCs w:val="18"/>
            </w:rPr>
          </w:pPr>
          <w:r>
            <w:rPr>
              <w:rFonts w:ascii="Arial" w:hAnsi="Arial"/>
              <w:b/>
              <w:sz w:val="18"/>
              <w:szCs w:val="18"/>
            </w:rPr>
            <w:t>Politik unserer Nachbarn:</w:t>
          </w:r>
          <w:r w:rsidR="008D3443">
            <w:rPr>
              <w:rFonts w:ascii="Arial" w:hAnsi="Arial"/>
              <w:b/>
              <w:sz w:val="18"/>
              <w:szCs w:val="18"/>
            </w:rPr>
            <w:t xml:space="preserve"> Deutschland</w:t>
          </w:r>
          <w:r>
            <w:rPr>
              <w:rFonts w:ascii="Arial" w:hAnsi="Arial"/>
              <w:b/>
              <w:sz w:val="18"/>
              <w:szCs w:val="18"/>
            </w:rPr>
            <w:t xml:space="preserve"> </w:t>
          </w:r>
        </w:p>
      </w:tc>
    </w:tr>
  </w:tbl>
  <w:p w14:paraId="36186EE6" w14:textId="77777777" w:rsidR="00495B2E" w:rsidRPr="00DC0DD0" w:rsidRDefault="00495B2E">
    <w:pPr>
      <w:pStyle w:val="Kopfzeile"/>
      <w:rPr>
        <w:rFonts w:ascii="Arial" w:hAnsi="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397"/>
      <w:gridCol w:w="6027"/>
    </w:tblGrid>
    <w:tr w:rsidR="00D10124" w14:paraId="49DFD7D9" w14:textId="77777777" w:rsidTr="00C2328F">
      <w:trPr>
        <w:trHeight w:hRule="exact" w:val="624"/>
      </w:trPr>
      <w:tc>
        <w:tcPr>
          <w:tcW w:w="3329" w:type="dxa"/>
          <w:gridSpan w:val="3"/>
          <w:vMerge w:val="restart"/>
        </w:tcPr>
        <w:p w14:paraId="1014E279" w14:textId="77777777" w:rsidR="00D10124" w:rsidRDefault="00D10124" w:rsidP="00D10124">
          <w:pPr>
            <w:pStyle w:val="Kopfzeile"/>
          </w:pPr>
          <w:r>
            <w:rPr>
              <w:noProof/>
              <w:lang w:eastAsia="de-CH"/>
            </w:rPr>
            <w:drawing>
              <wp:inline distT="0" distB="0" distL="0" distR="0" wp14:anchorId="3D3534D9" wp14:editId="3D392B4B">
                <wp:extent cx="1982237" cy="504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14:paraId="0C40EC24" w14:textId="77777777" w:rsidR="00D10124" w:rsidRDefault="00D10124" w:rsidP="00D10124">
          <w:pPr>
            <w:pStyle w:val="Kopfzeile"/>
          </w:pPr>
        </w:p>
        <w:p w14:paraId="31AFCCB0" w14:textId="77777777" w:rsidR="00D10124" w:rsidRPr="0008046F" w:rsidRDefault="00D10124" w:rsidP="00D10124">
          <w:pPr>
            <w:jc w:val="center"/>
          </w:pPr>
        </w:p>
      </w:tc>
      <w:tc>
        <w:tcPr>
          <w:tcW w:w="6027" w:type="dxa"/>
          <w:vAlign w:val="bottom"/>
        </w:tcPr>
        <w:p w14:paraId="404C4AD6" w14:textId="2BB4F764" w:rsidR="00D10124" w:rsidRPr="002D01FD" w:rsidRDefault="00D10124" w:rsidP="00D10124">
          <w:pPr>
            <w:pStyle w:val="Kopfzeile"/>
            <w:jc w:val="right"/>
            <w:rPr>
              <w:rFonts w:ascii="Arial" w:hAnsi="Arial"/>
              <w:b/>
              <w:sz w:val="24"/>
              <w:szCs w:val="24"/>
            </w:rPr>
          </w:pPr>
          <w:r>
            <w:rPr>
              <w:rFonts w:ascii="Arial" w:hAnsi="Arial"/>
              <w:b/>
              <w:sz w:val="24"/>
              <w:szCs w:val="24"/>
            </w:rPr>
            <w:t>Aufgaben</w:t>
          </w:r>
        </w:p>
      </w:tc>
    </w:tr>
    <w:tr w:rsidR="00D10124" w14:paraId="51CE934A" w14:textId="77777777" w:rsidTr="00C2328F">
      <w:trPr>
        <w:trHeight w:hRule="exact" w:val="192"/>
      </w:trPr>
      <w:tc>
        <w:tcPr>
          <w:tcW w:w="3329" w:type="dxa"/>
          <w:gridSpan w:val="3"/>
          <w:vMerge/>
        </w:tcPr>
        <w:p w14:paraId="2B686D16" w14:textId="77777777" w:rsidR="00D10124" w:rsidRDefault="00D10124" w:rsidP="00D10124">
          <w:pPr>
            <w:pStyle w:val="Kopfzeile"/>
          </w:pPr>
        </w:p>
      </w:tc>
      <w:tc>
        <w:tcPr>
          <w:tcW w:w="6027" w:type="dxa"/>
          <w:vAlign w:val="bottom"/>
        </w:tcPr>
        <w:p w14:paraId="602DA2E2" w14:textId="77777777" w:rsidR="00D10124" w:rsidRPr="002D01FD" w:rsidRDefault="00D10124" w:rsidP="00D10124">
          <w:pPr>
            <w:pStyle w:val="Kopfzeile"/>
            <w:jc w:val="right"/>
            <w:rPr>
              <w:rFonts w:ascii="Arial" w:hAnsi="Arial"/>
              <w:b/>
              <w:sz w:val="24"/>
              <w:szCs w:val="24"/>
            </w:rPr>
          </w:pPr>
        </w:p>
      </w:tc>
    </w:tr>
    <w:tr w:rsidR="00D10124" w14:paraId="6B868220" w14:textId="77777777" w:rsidTr="00C2328F">
      <w:trPr>
        <w:trHeight w:hRule="exact" w:val="227"/>
      </w:trPr>
      <w:tc>
        <w:tcPr>
          <w:tcW w:w="9356" w:type="dxa"/>
          <w:gridSpan w:val="4"/>
        </w:tcPr>
        <w:p w14:paraId="7CF559E4" w14:textId="77777777" w:rsidR="00D10124" w:rsidRPr="00092BCF" w:rsidRDefault="00D10124" w:rsidP="00D10124">
          <w:pPr>
            <w:pStyle w:val="Kopfzeile"/>
            <w:rPr>
              <w:rFonts w:ascii="Arial" w:hAnsi="Arial"/>
              <w:sz w:val="20"/>
            </w:rPr>
          </w:pPr>
        </w:p>
      </w:tc>
    </w:tr>
    <w:tr w:rsidR="00D10124" w14:paraId="76D055A7" w14:textId="77777777" w:rsidTr="00C2328F">
      <w:trPr>
        <w:trHeight w:hRule="exact" w:val="227"/>
      </w:trPr>
      <w:tc>
        <w:tcPr>
          <w:tcW w:w="2762" w:type="dxa"/>
          <w:vMerge w:val="restart"/>
          <w:shd w:val="clear" w:color="auto" w:fill="auto"/>
          <w:vAlign w:val="center"/>
        </w:tcPr>
        <w:p w14:paraId="223B0109" w14:textId="77777777" w:rsidR="00D10124" w:rsidRPr="005301DE" w:rsidRDefault="00D10124" w:rsidP="00D10124">
          <w:pPr>
            <w:pStyle w:val="Kopfzeile"/>
            <w:rPr>
              <w:rFonts w:ascii="Arial" w:hAnsi="Arial"/>
              <w:b/>
              <w:sz w:val="30"/>
              <w:szCs w:val="30"/>
            </w:rPr>
          </w:pPr>
          <w:r>
            <w:rPr>
              <w:rFonts w:ascii="Arial" w:hAnsi="Arial"/>
              <w:b/>
              <w:noProof/>
              <w:sz w:val="30"/>
              <w:szCs w:val="30"/>
              <w:lang w:eastAsia="de-CH"/>
            </w:rPr>
            <w:drawing>
              <wp:inline distT="0" distB="0" distL="0" distR="0" wp14:anchorId="553EBA81" wp14:editId="6285D408">
                <wp:extent cx="1661709" cy="936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ser.jpg"/>
                        <pic:cNvPicPr/>
                      </pic:nvPicPr>
                      <pic:blipFill>
                        <a:blip r:embed="rId2"/>
                        <a:stretch>
                          <a:fillRect/>
                        </a:stretch>
                      </pic:blipFill>
                      <pic:spPr>
                        <a:xfrm>
                          <a:off x="0" y="0"/>
                          <a:ext cx="1661709" cy="936000"/>
                        </a:xfrm>
                        <a:prstGeom prst="rect">
                          <a:avLst/>
                        </a:prstGeom>
                      </pic:spPr>
                    </pic:pic>
                  </a:graphicData>
                </a:graphic>
              </wp:inline>
            </w:drawing>
          </w:r>
        </w:p>
      </w:tc>
      <w:tc>
        <w:tcPr>
          <w:tcW w:w="170" w:type="dxa"/>
          <w:vMerge w:val="restart"/>
          <w:tcBorders>
            <w:left w:val="nil"/>
          </w:tcBorders>
        </w:tcPr>
        <w:p w14:paraId="4CA3700A" w14:textId="77777777" w:rsidR="00D10124" w:rsidRDefault="00D10124" w:rsidP="00D10124">
          <w:pPr>
            <w:pStyle w:val="Kopfzeile"/>
          </w:pPr>
        </w:p>
      </w:tc>
      <w:tc>
        <w:tcPr>
          <w:tcW w:w="6424" w:type="dxa"/>
          <w:gridSpan w:val="2"/>
          <w:shd w:val="clear" w:color="auto" w:fill="C7C0B9"/>
          <w:vAlign w:val="center"/>
        </w:tcPr>
        <w:p w14:paraId="350E0B32" w14:textId="58B10161" w:rsidR="00D10124" w:rsidRPr="002D01FD" w:rsidRDefault="00D10124" w:rsidP="00D10124">
          <w:pPr>
            <w:pStyle w:val="Kopfzeile"/>
            <w:rPr>
              <w:rFonts w:ascii="Arial" w:hAnsi="Arial"/>
              <w:sz w:val="18"/>
              <w:szCs w:val="18"/>
            </w:rPr>
          </w:pPr>
        </w:p>
      </w:tc>
    </w:tr>
    <w:tr w:rsidR="00D10124" w14:paraId="74BD98DF" w14:textId="77777777" w:rsidTr="00C2328F">
      <w:trPr>
        <w:trHeight w:hRule="exact" w:val="567"/>
      </w:trPr>
      <w:tc>
        <w:tcPr>
          <w:tcW w:w="2762" w:type="dxa"/>
          <w:vMerge/>
          <w:shd w:val="clear" w:color="auto" w:fill="auto"/>
        </w:tcPr>
        <w:p w14:paraId="3172D55D" w14:textId="77777777" w:rsidR="00D10124" w:rsidRDefault="00D10124" w:rsidP="00D10124">
          <w:pPr>
            <w:pStyle w:val="Kopfzeile"/>
          </w:pPr>
        </w:p>
      </w:tc>
      <w:tc>
        <w:tcPr>
          <w:tcW w:w="170" w:type="dxa"/>
          <w:vMerge/>
          <w:tcBorders>
            <w:left w:val="nil"/>
          </w:tcBorders>
        </w:tcPr>
        <w:p w14:paraId="1D7027A1" w14:textId="77777777" w:rsidR="00D10124" w:rsidRDefault="00D10124" w:rsidP="00D10124">
          <w:pPr>
            <w:pStyle w:val="Kopfzeile"/>
          </w:pPr>
        </w:p>
      </w:tc>
      <w:tc>
        <w:tcPr>
          <w:tcW w:w="6424" w:type="dxa"/>
          <w:gridSpan w:val="2"/>
          <w:shd w:val="clear" w:color="auto" w:fill="EAEAEA"/>
          <w:vAlign w:val="bottom"/>
        </w:tcPr>
        <w:p w14:paraId="72AD12F8" w14:textId="77777777" w:rsidR="00D10124" w:rsidRPr="006F2C9E" w:rsidRDefault="00D10124" w:rsidP="00D10124">
          <w:pPr>
            <w:pStyle w:val="Kopfzeile"/>
            <w:rPr>
              <w:rFonts w:ascii="Arial" w:hAnsi="Arial"/>
              <w:b/>
              <w:sz w:val="24"/>
              <w:szCs w:val="24"/>
            </w:rPr>
          </w:pPr>
          <w:r>
            <w:rPr>
              <w:rFonts w:ascii="Arial" w:hAnsi="Arial"/>
              <w:b/>
              <w:sz w:val="24"/>
              <w:szCs w:val="24"/>
            </w:rPr>
            <w:t>Politik unserer Nachbarn</w:t>
          </w:r>
        </w:p>
      </w:tc>
    </w:tr>
    <w:tr w:rsidR="00D10124" w14:paraId="47AFC569" w14:textId="77777777" w:rsidTr="00C2328F">
      <w:trPr>
        <w:trHeight w:hRule="exact" w:val="680"/>
      </w:trPr>
      <w:tc>
        <w:tcPr>
          <w:tcW w:w="2762" w:type="dxa"/>
          <w:vMerge/>
          <w:shd w:val="clear" w:color="auto" w:fill="auto"/>
        </w:tcPr>
        <w:p w14:paraId="289E88B1" w14:textId="77777777" w:rsidR="00D10124" w:rsidRDefault="00D10124" w:rsidP="00D10124">
          <w:pPr>
            <w:pStyle w:val="Kopfzeile"/>
          </w:pPr>
        </w:p>
      </w:tc>
      <w:tc>
        <w:tcPr>
          <w:tcW w:w="170" w:type="dxa"/>
          <w:vMerge/>
          <w:tcBorders>
            <w:left w:val="nil"/>
          </w:tcBorders>
        </w:tcPr>
        <w:p w14:paraId="64EEB482" w14:textId="77777777" w:rsidR="00D10124" w:rsidRDefault="00D10124" w:rsidP="00D10124">
          <w:pPr>
            <w:pStyle w:val="Kopfzeile"/>
          </w:pPr>
        </w:p>
      </w:tc>
      <w:tc>
        <w:tcPr>
          <w:tcW w:w="6424" w:type="dxa"/>
          <w:gridSpan w:val="2"/>
          <w:shd w:val="clear" w:color="auto" w:fill="EAEAEA"/>
          <w:vAlign w:val="center"/>
        </w:tcPr>
        <w:p w14:paraId="348FC0A2" w14:textId="77777777" w:rsidR="00D10124" w:rsidRPr="006F2C9E" w:rsidRDefault="00D10124" w:rsidP="00D10124">
          <w:pPr>
            <w:pStyle w:val="Kopfzeile"/>
            <w:rPr>
              <w:rFonts w:ascii="Arial" w:hAnsi="Arial"/>
              <w:sz w:val="18"/>
              <w:szCs w:val="18"/>
            </w:rPr>
          </w:pPr>
          <w:r>
            <w:rPr>
              <w:rFonts w:ascii="Arial" w:hAnsi="Arial"/>
              <w:sz w:val="18"/>
              <w:szCs w:val="18"/>
            </w:rPr>
            <w:t>Deutschland</w:t>
          </w:r>
        </w:p>
        <w:p w14:paraId="09DDE5CA" w14:textId="77777777" w:rsidR="00D10124" w:rsidRPr="00471F78" w:rsidRDefault="00D10124" w:rsidP="00D10124">
          <w:pPr>
            <w:pStyle w:val="Kopfzeile"/>
            <w:rPr>
              <w:rFonts w:ascii="Arial" w:hAnsi="Arial"/>
              <w:sz w:val="18"/>
              <w:szCs w:val="18"/>
            </w:rPr>
          </w:pPr>
        </w:p>
        <w:p w14:paraId="20C52F2E" w14:textId="77777777" w:rsidR="00D10124" w:rsidRPr="0070624B" w:rsidRDefault="00D10124" w:rsidP="00D10124">
          <w:pPr>
            <w:pStyle w:val="Kopfzeile"/>
            <w:rPr>
              <w:sz w:val="18"/>
              <w:szCs w:val="18"/>
            </w:rPr>
          </w:pPr>
          <w:bookmarkStart w:id="1" w:name="Laufzeit_Kopfzeile"/>
          <w:r>
            <w:rPr>
              <w:rFonts w:ascii="Arial" w:hAnsi="Arial"/>
              <w:sz w:val="18"/>
              <w:szCs w:val="18"/>
            </w:rPr>
            <w:t>03:37</w:t>
          </w:r>
          <w:r w:rsidRPr="009260F9">
            <w:rPr>
              <w:rFonts w:ascii="Arial" w:hAnsi="Arial"/>
              <w:sz w:val="18"/>
              <w:szCs w:val="18"/>
            </w:rPr>
            <w:t xml:space="preserve"> Minuten</w:t>
          </w:r>
          <w:bookmarkEnd w:id="1"/>
        </w:p>
      </w:tc>
    </w:tr>
  </w:tbl>
  <w:p w14:paraId="27E83A04" w14:textId="1952AEEB" w:rsidR="00D10124" w:rsidRDefault="00D10124">
    <w:pPr>
      <w:pStyle w:val="Kopfzeile"/>
      <w:rPr>
        <w:rFonts w:ascii="Arial" w:hAnsi="Arial"/>
        <w:sz w:val="20"/>
      </w:rPr>
    </w:pPr>
  </w:p>
  <w:p w14:paraId="140D2785" w14:textId="77777777" w:rsidR="00D10124" w:rsidRPr="00DC0DD0" w:rsidRDefault="00D10124">
    <w:pPr>
      <w:pStyle w:val="Kopfzeile"/>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472C6"/>
    <w:multiLevelType w:val="hybridMultilevel"/>
    <w:tmpl w:val="B0007596"/>
    <w:lvl w:ilvl="0" w:tplc="2A0A5032">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3880D65"/>
    <w:multiLevelType w:val="hybridMultilevel"/>
    <w:tmpl w:val="FA54F7D8"/>
    <w:lvl w:ilvl="0" w:tplc="2A0A5032">
      <w:start w:val="1"/>
      <w:numFmt w:val="bullet"/>
      <w:lvlText w:val=""/>
      <w:lvlJc w:val="left"/>
      <w:pPr>
        <w:ind w:left="2160" w:hanging="360"/>
      </w:pPr>
      <w:rPr>
        <w:rFonts w:ascii="Symbol" w:hAnsi="Symbol" w:hint="default"/>
      </w:rPr>
    </w:lvl>
    <w:lvl w:ilvl="1" w:tplc="08070003" w:tentative="1">
      <w:start w:val="1"/>
      <w:numFmt w:val="bullet"/>
      <w:lvlText w:val="o"/>
      <w:lvlJc w:val="left"/>
      <w:pPr>
        <w:ind w:left="2880" w:hanging="360"/>
      </w:pPr>
      <w:rPr>
        <w:rFonts w:ascii="Courier New" w:hAnsi="Courier New" w:cs="Courier New" w:hint="default"/>
      </w:rPr>
    </w:lvl>
    <w:lvl w:ilvl="2" w:tplc="08070005" w:tentative="1">
      <w:start w:val="1"/>
      <w:numFmt w:val="bullet"/>
      <w:lvlText w:val=""/>
      <w:lvlJc w:val="left"/>
      <w:pPr>
        <w:ind w:left="3600" w:hanging="360"/>
      </w:pPr>
      <w:rPr>
        <w:rFonts w:ascii="Wingdings" w:hAnsi="Wingdings" w:hint="default"/>
      </w:rPr>
    </w:lvl>
    <w:lvl w:ilvl="3" w:tplc="08070001" w:tentative="1">
      <w:start w:val="1"/>
      <w:numFmt w:val="bullet"/>
      <w:lvlText w:val=""/>
      <w:lvlJc w:val="left"/>
      <w:pPr>
        <w:ind w:left="4320" w:hanging="360"/>
      </w:pPr>
      <w:rPr>
        <w:rFonts w:ascii="Symbol" w:hAnsi="Symbol" w:hint="default"/>
      </w:rPr>
    </w:lvl>
    <w:lvl w:ilvl="4" w:tplc="08070003" w:tentative="1">
      <w:start w:val="1"/>
      <w:numFmt w:val="bullet"/>
      <w:lvlText w:val="o"/>
      <w:lvlJc w:val="left"/>
      <w:pPr>
        <w:ind w:left="5040" w:hanging="360"/>
      </w:pPr>
      <w:rPr>
        <w:rFonts w:ascii="Courier New" w:hAnsi="Courier New" w:cs="Courier New" w:hint="default"/>
      </w:rPr>
    </w:lvl>
    <w:lvl w:ilvl="5" w:tplc="08070005" w:tentative="1">
      <w:start w:val="1"/>
      <w:numFmt w:val="bullet"/>
      <w:lvlText w:val=""/>
      <w:lvlJc w:val="left"/>
      <w:pPr>
        <w:ind w:left="5760" w:hanging="360"/>
      </w:pPr>
      <w:rPr>
        <w:rFonts w:ascii="Wingdings" w:hAnsi="Wingdings" w:hint="default"/>
      </w:rPr>
    </w:lvl>
    <w:lvl w:ilvl="6" w:tplc="08070001" w:tentative="1">
      <w:start w:val="1"/>
      <w:numFmt w:val="bullet"/>
      <w:lvlText w:val=""/>
      <w:lvlJc w:val="left"/>
      <w:pPr>
        <w:ind w:left="6480" w:hanging="360"/>
      </w:pPr>
      <w:rPr>
        <w:rFonts w:ascii="Symbol" w:hAnsi="Symbol" w:hint="default"/>
      </w:rPr>
    </w:lvl>
    <w:lvl w:ilvl="7" w:tplc="08070003" w:tentative="1">
      <w:start w:val="1"/>
      <w:numFmt w:val="bullet"/>
      <w:lvlText w:val="o"/>
      <w:lvlJc w:val="left"/>
      <w:pPr>
        <w:ind w:left="7200" w:hanging="360"/>
      </w:pPr>
      <w:rPr>
        <w:rFonts w:ascii="Courier New" w:hAnsi="Courier New" w:cs="Courier New" w:hint="default"/>
      </w:rPr>
    </w:lvl>
    <w:lvl w:ilvl="8" w:tplc="08070005" w:tentative="1">
      <w:start w:val="1"/>
      <w:numFmt w:val="bullet"/>
      <w:lvlText w:val=""/>
      <w:lvlJc w:val="left"/>
      <w:pPr>
        <w:ind w:left="7920" w:hanging="360"/>
      </w:pPr>
      <w:rPr>
        <w:rFonts w:ascii="Wingdings" w:hAnsi="Wingdings" w:hint="default"/>
      </w:rPr>
    </w:lvl>
  </w:abstractNum>
  <w:abstractNum w:abstractNumId="2" w15:restartNumberingAfterBreak="0">
    <w:nsid w:val="148E3F17"/>
    <w:multiLevelType w:val="hybridMultilevel"/>
    <w:tmpl w:val="42E47202"/>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8413720"/>
    <w:multiLevelType w:val="hybridMultilevel"/>
    <w:tmpl w:val="A9D01D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CF64C1F"/>
    <w:multiLevelType w:val="hybridMultilevel"/>
    <w:tmpl w:val="F138B3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1CA756D"/>
    <w:multiLevelType w:val="hybridMultilevel"/>
    <w:tmpl w:val="803E3D2E"/>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ED613A6"/>
    <w:multiLevelType w:val="hybridMultilevel"/>
    <w:tmpl w:val="0E92578E"/>
    <w:lvl w:ilvl="0" w:tplc="2A0A5032">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B2E785C"/>
    <w:multiLevelType w:val="hybridMultilevel"/>
    <w:tmpl w:val="A12A6AD8"/>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52D91706"/>
    <w:multiLevelType w:val="hybridMultilevel"/>
    <w:tmpl w:val="6B2C0F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4D6697E"/>
    <w:multiLevelType w:val="hybridMultilevel"/>
    <w:tmpl w:val="99EA13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6F06CAC"/>
    <w:multiLevelType w:val="hybridMultilevel"/>
    <w:tmpl w:val="B6F8FF20"/>
    <w:lvl w:ilvl="0" w:tplc="2A0A5032">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745E0266"/>
    <w:multiLevelType w:val="hybridMultilevel"/>
    <w:tmpl w:val="52306F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7"/>
  </w:num>
  <w:num w:numId="2">
    <w:abstractNumId w:val="23"/>
  </w:num>
  <w:num w:numId="3">
    <w:abstractNumId w:val="12"/>
  </w:num>
  <w:num w:numId="4">
    <w:abstractNumId w:val="32"/>
  </w:num>
  <w:num w:numId="5">
    <w:abstractNumId w:val="30"/>
  </w:num>
  <w:num w:numId="6">
    <w:abstractNumId w:val="28"/>
  </w:num>
  <w:num w:numId="7">
    <w:abstractNumId w:val="16"/>
  </w:num>
  <w:num w:numId="8">
    <w:abstractNumId w:val="6"/>
  </w:num>
  <w:num w:numId="9">
    <w:abstractNumId w:val="29"/>
  </w:num>
  <w:num w:numId="10">
    <w:abstractNumId w:val="7"/>
  </w:num>
  <w:num w:numId="11">
    <w:abstractNumId w:val="22"/>
  </w:num>
  <w:num w:numId="12">
    <w:abstractNumId w:val="5"/>
  </w:num>
  <w:num w:numId="13">
    <w:abstractNumId w:val="10"/>
  </w:num>
  <w:num w:numId="14">
    <w:abstractNumId w:val="4"/>
  </w:num>
  <w:num w:numId="15">
    <w:abstractNumId w:val="27"/>
  </w:num>
  <w:num w:numId="16">
    <w:abstractNumId w:val="11"/>
  </w:num>
  <w:num w:numId="17">
    <w:abstractNumId w:val="33"/>
  </w:num>
  <w:num w:numId="18">
    <w:abstractNumId w:val="18"/>
  </w:num>
  <w:num w:numId="19">
    <w:abstractNumId w:val="13"/>
  </w:num>
  <w:num w:numId="20">
    <w:abstractNumId w:val="19"/>
  </w:num>
  <w:num w:numId="21">
    <w:abstractNumId w:val="15"/>
  </w:num>
  <w:num w:numId="22">
    <w:abstractNumId w:val="20"/>
  </w:num>
  <w:num w:numId="23">
    <w:abstractNumId w:val="25"/>
  </w:num>
  <w:num w:numId="24">
    <w:abstractNumId w:val="24"/>
  </w:num>
  <w:num w:numId="25">
    <w:abstractNumId w:val="31"/>
  </w:num>
  <w:num w:numId="26">
    <w:abstractNumId w:val="0"/>
  </w:num>
  <w:num w:numId="27">
    <w:abstractNumId w:val="1"/>
  </w:num>
  <w:num w:numId="28">
    <w:abstractNumId w:val="14"/>
  </w:num>
  <w:num w:numId="29">
    <w:abstractNumId w:val="26"/>
  </w:num>
  <w:num w:numId="30">
    <w:abstractNumId w:val="8"/>
  </w:num>
  <w:num w:numId="31">
    <w:abstractNumId w:val="3"/>
  </w:num>
  <w:num w:numId="32">
    <w:abstractNumId w:val="2"/>
  </w:num>
  <w:num w:numId="33">
    <w:abstractNumId w:val="9"/>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defaultTabStop w:val="709"/>
  <w:autoHyphenation/>
  <w:hyphenationZone w:val="425"/>
  <w:doNotShadeFormData/>
  <w:noPunctuationKerning/>
  <w:characterSpacingControl w:val="doNotCompress"/>
  <w:hdrShapeDefaults>
    <o:shapedefaults v:ext="edit" spidmax="6145">
      <o:colormru v:ext="edit" colors="#eaeaea"/>
    </o:shapedefaults>
  </w:hdrShapeDefaults>
  <w:footnotePr>
    <w:footnote w:id="-1"/>
    <w:footnote w:id="0"/>
  </w:footnotePr>
  <w:endnotePr>
    <w:endnote w:id="-1"/>
    <w:endnote w:id="0"/>
  </w:endnotePr>
  <w:compat>
    <w:compatSetting w:name="compatibilityMode" w:uri="http://schemas.microsoft.com/office/word" w:val="12"/>
  </w:compat>
  <w:rsids>
    <w:rsidRoot w:val="000A5BEC"/>
    <w:rsid w:val="00012008"/>
    <w:rsid w:val="00013C87"/>
    <w:rsid w:val="00015B0E"/>
    <w:rsid w:val="00024969"/>
    <w:rsid w:val="000306FE"/>
    <w:rsid w:val="00032AB3"/>
    <w:rsid w:val="00034C0B"/>
    <w:rsid w:val="0004298A"/>
    <w:rsid w:val="000457D5"/>
    <w:rsid w:val="00046687"/>
    <w:rsid w:val="000508C4"/>
    <w:rsid w:val="000542A1"/>
    <w:rsid w:val="00054A08"/>
    <w:rsid w:val="00056661"/>
    <w:rsid w:val="00065561"/>
    <w:rsid w:val="00071CAA"/>
    <w:rsid w:val="00073AB1"/>
    <w:rsid w:val="00077F9E"/>
    <w:rsid w:val="000819E5"/>
    <w:rsid w:val="00085A93"/>
    <w:rsid w:val="00086C9A"/>
    <w:rsid w:val="00087330"/>
    <w:rsid w:val="00090A9C"/>
    <w:rsid w:val="00090FA0"/>
    <w:rsid w:val="000A5BEC"/>
    <w:rsid w:val="000B40B0"/>
    <w:rsid w:val="000B73FE"/>
    <w:rsid w:val="000C21CF"/>
    <w:rsid w:val="000C578C"/>
    <w:rsid w:val="000E08E1"/>
    <w:rsid w:val="000F5987"/>
    <w:rsid w:val="000F5BE7"/>
    <w:rsid w:val="000F7A49"/>
    <w:rsid w:val="00101BE1"/>
    <w:rsid w:val="001065E3"/>
    <w:rsid w:val="001107C0"/>
    <w:rsid w:val="00114139"/>
    <w:rsid w:val="0011642D"/>
    <w:rsid w:val="001205C5"/>
    <w:rsid w:val="0013281A"/>
    <w:rsid w:val="00140B6F"/>
    <w:rsid w:val="00143CB8"/>
    <w:rsid w:val="0014461B"/>
    <w:rsid w:val="001467F6"/>
    <w:rsid w:val="0014752C"/>
    <w:rsid w:val="00153C13"/>
    <w:rsid w:val="001549DF"/>
    <w:rsid w:val="00161D23"/>
    <w:rsid w:val="001628E6"/>
    <w:rsid w:val="00163465"/>
    <w:rsid w:val="00166279"/>
    <w:rsid w:val="0017552C"/>
    <w:rsid w:val="00183D1B"/>
    <w:rsid w:val="0018786F"/>
    <w:rsid w:val="00194162"/>
    <w:rsid w:val="001A091D"/>
    <w:rsid w:val="001B22A4"/>
    <w:rsid w:val="001B3C76"/>
    <w:rsid w:val="001C544E"/>
    <w:rsid w:val="001D0E65"/>
    <w:rsid w:val="001D44FF"/>
    <w:rsid w:val="001E04EE"/>
    <w:rsid w:val="001E0E22"/>
    <w:rsid w:val="001E11C7"/>
    <w:rsid w:val="001F448D"/>
    <w:rsid w:val="002049FF"/>
    <w:rsid w:val="00220784"/>
    <w:rsid w:val="00224B93"/>
    <w:rsid w:val="00226E71"/>
    <w:rsid w:val="00227596"/>
    <w:rsid w:val="00230DFC"/>
    <w:rsid w:val="002338AA"/>
    <w:rsid w:val="00233B90"/>
    <w:rsid w:val="00237581"/>
    <w:rsid w:val="0024337E"/>
    <w:rsid w:val="00243E8B"/>
    <w:rsid w:val="00244361"/>
    <w:rsid w:val="00246829"/>
    <w:rsid w:val="00252170"/>
    <w:rsid w:val="002558F8"/>
    <w:rsid w:val="00257F9B"/>
    <w:rsid w:val="00263C4D"/>
    <w:rsid w:val="00272E7B"/>
    <w:rsid w:val="00293E12"/>
    <w:rsid w:val="002A33A2"/>
    <w:rsid w:val="002B11F1"/>
    <w:rsid w:val="002B69DF"/>
    <w:rsid w:val="002C01A8"/>
    <w:rsid w:val="002C56FA"/>
    <w:rsid w:val="002D00AC"/>
    <w:rsid w:val="002D31EA"/>
    <w:rsid w:val="002D5C15"/>
    <w:rsid w:val="002E1F73"/>
    <w:rsid w:val="002E2750"/>
    <w:rsid w:val="002F2D5C"/>
    <w:rsid w:val="002F58BB"/>
    <w:rsid w:val="003002D0"/>
    <w:rsid w:val="00305628"/>
    <w:rsid w:val="0031355D"/>
    <w:rsid w:val="00313588"/>
    <w:rsid w:val="003169F8"/>
    <w:rsid w:val="003223B2"/>
    <w:rsid w:val="00323D0D"/>
    <w:rsid w:val="00323E82"/>
    <w:rsid w:val="00330A77"/>
    <w:rsid w:val="00336D76"/>
    <w:rsid w:val="0033767B"/>
    <w:rsid w:val="00342855"/>
    <w:rsid w:val="003429F6"/>
    <w:rsid w:val="00342B11"/>
    <w:rsid w:val="0034512E"/>
    <w:rsid w:val="00346B64"/>
    <w:rsid w:val="00347764"/>
    <w:rsid w:val="00362BEB"/>
    <w:rsid w:val="00367A3B"/>
    <w:rsid w:val="00376112"/>
    <w:rsid w:val="00383231"/>
    <w:rsid w:val="00386693"/>
    <w:rsid w:val="003944BE"/>
    <w:rsid w:val="003A2892"/>
    <w:rsid w:val="003C514A"/>
    <w:rsid w:val="003D05EC"/>
    <w:rsid w:val="003D4A61"/>
    <w:rsid w:val="003E1BF5"/>
    <w:rsid w:val="003E371A"/>
    <w:rsid w:val="003E7DD1"/>
    <w:rsid w:val="003F48F1"/>
    <w:rsid w:val="004031C5"/>
    <w:rsid w:val="0040456B"/>
    <w:rsid w:val="00406422"/>
    <w:rsid w:val="00406564"/>
    <w:rsid w:val="00407634"/>
    <w:rsid w:val="00410E4C"/>
    <w:rsid w:val="004162E1"/>
    <w:rsid w:val="00420BDD"/>
    <w:rsid w:val="00427C26"/>
    <w:rsid w:val="00430A31"/>
    <w:rsid w:val="00435C63"/>
    <w:rsid w:val="0044293F"/>
    <w:rsid w:val="00442A37"/>
    <w:rsid w:val="00452150"/>
    <w:rsid w:val="004617BB"/>
    <w:rsid w:val="00461BF0"/>
    <w:rsid w:val="004710DB"/>
    <w:rsid w:val="00480092"/>
    <w:rsid w:val="00483BAA"/>
    <w:rsid w:val="00485279"/>
    <w:rsid w:val="00485C23"/>
    <w:rsid w:val="00485D35"/>
    <w:rsid w:val="00495B2E"/>
    <w:rsid w:val="0049689A"/>
    <w:rsid w:val="00497544"/>
    <w:rsid w:val="004B1BD6"/>
    <w:rsid w:val="004B6E8A"/>
    <w:rsid w:val="004D49D5"/>
    <w:rsid w:val="004E2535"/>
    <w:rsid w:val="004E267D"/>
    <w:rsid w:val="004E485F"/>
    <w:rsid w:val="004E5D66"/>
    <w:rsid w:val="004F1DC3"/>
    <w:rsid w:val="004F38C6"/>
    <w:rsid w:val="004F748B"/>
    <w:rsid w:val="0050005B"/>
    <w:rsid w:val="00502146"/>
    <w:rsid w:val="00510106"/>
    <w:rsid w:val="0051314D"/>
    <w:rsid w:val="00516997"/>
    <w:rsid w:val="00520D97"/>
    <w:rsid w:val="0052112C"/>
    <w:rsid w:val="00522D91"/>
    <w:rsid w:val="0052448C"/>
    <w:rsid w:val="00524DCA"/>
    <w:rsid w:val="005301DE"/>
    <w:rsid w:val="00535A48"/>
    <w:rsid w:val="00537C46"/>
    <w:rsid w:val="005426D3"/>
    <w:rsid w:val="00542766"/>
    <w:rsid w:val="005430EF"/>
    <w:rsid w:val="0054650F"/>
    <w:rsid w:val="005469AD"/>
    <w:rsid w:val="0055473E"/>
    <w:rsid w:val="00560502"/>
    <w:rsid w:val="00562135"/>
    <w:rsid w:val="00566AB4"/>
    <w:rsid w:val="005708E2"/>
    <w:rsid w:val="005714A1"/>
    <w:rsid w:val="005744E6"/>
    <w:rsid w:val="00574E15"/>
    <w:rsid w:val="0058095E"/>
    <w:rsid w:val="005841F8"/>
    <w:rsid w:val="00591986"/>
    <w:rsid w:val="00593DEE"/>
    <w:rsid w:val="0059581F"/>
    <w:rsid w:val="005B0B74"/>
    <w:rsid w:val="005B25FB"/>
    <w:rsid w:val="005B2EF9"/>
    <w:rsid w:val="005B7135"/>
    <w:rsid w:val="005C3A8E"/>
    <w:rsid w:val="005D1E03"/>
    <w:rsid w:val="005D6A8A"/>
    <w:rsid w:val="005D7D38"/>
    <w:rsid w:val="005E406D"/>
    <w:rsid w:val="005E5CCF"/>
    <w:rsid w:val="005F2E73"/>
    <w:rsid w:val="005F6BBF"/>
    <w:rsid w:val="00604AE2"/>
    <w:rsid w:val="006066B9"/>
    <w:rsid w:val="00610A62"/>
    <w:rsid w:val="00614018"/>
    <w:rsid w:val="006179A3"/>
    <w:rsid w:val="00626EA3"/>
    <w:rsid w:val="00630D82"/>
    <w:rsid w:val="0063239E"/>
    <w:rsid w:val="006323D6"/>
    <w:rsid w:val="006374A2"/>
    <w:rsid w:val="00645D53"/>
    <w:rsid w:val="0064785C"/>
    <w:rsid w:val="006514D8"/>
    <w:rsid w:val="006559FC"/>
    <w:rsid w:val="006615B6"/>
    <w:rsid w:val="006657EB"/>
    <w:rsid w:val="00667D6F"/>
    <w:rsid w:val="00672765"/>
    <w:rsid w:val="00673E62"/>
    <w:rsid w:val="0068286F"/>
    <w:rsid w:val="0069095A"/>
    <w:rsid w:val="006922F3"/>
    <w:rsid w:val="00693994"/>
    <w:rsid w:val="00696ED8"/>
    <w:rsid w:val="006A15C3"/>
    <w:rsid w:val="006A1D1F"/>
    <w:rsid w:val="006A3A72"/>
    <w:rsid w:val="006A4D8B"/>
    <w:rsid w:val="006A63A1"/>
    <w:rsid w:val="006B6B4C"/>
    <w:rsid w:val="006C411C"/>
    <w:rsid w:val="006D18B6"/>
    <w:rsid w:val="006D3F6F"/>
    <w:rsid w:val="006D6A31"/>
    <w:rsid w:val="006E2F5F"/>
    <w:rsid w:val="006E317C"/>
    <w:rsid w:val="006F0AE2"/>
    <w:rsid w:val="00701D98"/>
    <w:rsid w:val="0070285A"/>
    <w:rsid w:val="00706920"/>
    <w:rsid w:val="007177EF"/>
    <w:rsid w:val="00717BDA"/>
    <w:rsid w:val="00727221"/>
    <w:rsid w:val="00733BFB"/>
    <w:rsid w:val="007465EC"/>
    <w:rsid w:val="00762465"/>
    <w:rsid w:val="00763D5E"/>
    <w:rsid w:val="00766669"/>
    <w:rsid w:val="00766C9D"/>
    <w:rsid w:val="007710E0"/>
    <w:rsid w:val="0077741F"/>
    <w:rsid w:val="007776A8"/>
    <w:rsid w:val="007A3067"/>
    <w:rsid w:val="007A3429"/>
    <w:rsid w:val="007B04B7"/>
    <w:rsid w:val="007B07E3"/>
    <w:rsid w:val="007B0B1A"/>
    <w:rsid w:val="007B6048"/>
    <w:rsid w:val="007B7F1E"/>
    <w:rsid w:val="007C2C3D"/>
    <w:rsid w:val="007D0C73"/>
    <w:rsid w:val="007D0F0A"/>
    <w:rsid w:val="007D6281"/>
    <w:rsid w:val="007F27C3"/>
    <w:rsid w:val="007F47DB"/>
    <w:rsid w:val="007F5172"/>
    <w:rsid w:val="007F5CA3"/>
    <w:rsid w:val="00811096"/>
    <w:rsid w:val="00837C30"/>
    <w:rsid w:val="008441A8"/>
    <w:rsid w:val="00852795"/>
    <w:rsid w:val="00853944"/>
    <w:rsid w:val="00854008"/>
    <w:rsid w:val="00854AFE"/>
    <w:rsid w:val="00860E34"/>
    <w:rsid w:val="0086613A"/>
    <w:rsid w:val="008730DE"/>
    <w:rsid w:val="00886FBC"/>
    <w:rsid w:val="00893107"/>
    <w:rsid w:val="008B183D"/>
    <w:rsid w:val="008B2AC2"/>
    <w:rsid w:val="008B3A23"/>
    <w:rsid w:val="008B6058"/>
    <w:rsid w:val="008C11E6"/>
    <w:rsid w:val="008C2425"/>
    <w:rsid w:val="008C6C31"/>
    <w:rsid w:val="008C7687"/>
    <w:rsid w:val="008D031B"/>
    <w:rsid w:val="008D3443"/>
    <w:rsid w:val="008D57C6"/>
    <w:rsid w:val="008E3838"/>
    <w:rsid w:val="008E3FCC"/>
    <w:rsid w:val="008F3811"/>
    <w:rsid w:val="009009BA"/>
    <w:rsid w:val="009021FA"/>
    <w:rsid w:val="00915780"/>
    <w:rsid w:val="00923690"/>
    <w:rsid w:val="00925A11"/>
    <w:rsid w:val="00927027"/>
    <w:rsid w:val="00935586"/>
    <w:rsid w:val="009362F4"/>
    <w:rsid w:val="00937B92"/>
    <w:rsid w:val="009463F4"/>
    <w:rsid w:val="00951C3A"/>
    <w:rsid w:val="00953C86"/>
    <w:rsid w:val="00957694"/>
    <w:rsid w:val="00962DFE"/>
    <w:rsid w:val="009639FA"/>
    <w:rsid w:val="0097075A"/>
    <w:rsid w:val="00971902"/>
    <w:rsid w:val="009763F6"/>
    <w:rsid w:val="00976679"/>
    <w:rsid w:val="009766A7"/>
    <w:rsid w:val="00976744"/>
    <w:rsid w:val="009801FD"/>
    <w:rsid w:val="0098167D"/>
    <w:rsid w:val="00981A9C"/>
    <w:rsid w:val="0098392B"/>
    <w:rsid w:val="0099304B"/>
    <w:rsid w:val="009B548D"/>
    <w:rsid w:val="009B65BF"/>
    <w:rsid w:val="009B6AB6"/>
    <w:rsid w:val="009C6E52"/>
    <w:rsid w:val="009D4CB7"/>
    <w:rsid w:val="009D4F54"/>
    <w:rsid w:val="009D5E72"/>
    <w:rsid w:val="009E3849"/>
    <w:rsid w:val="009E497F"/>
    <w:rsid w:val="009E73CC"/>
    <w:rsid w:val="009E7940"/>
    <w:rsid w:val="009F0855"/>
    <w:rsid w:val="009F5DA5"/>
    <w:rsid w:val="00A002AA"/>
    <w:rsid w:val="00A02F03"/>
    <w:rsid w:val="00A120DD"/>
    <w:rsid w:val="00A20506"/>
    <w:rsid w:val="00A2302D"/>
    <w:rsid w:val="00A24CF8"/>
    <w:rsid w:val="00A30917"/>
    <w:rsid w:val="00A321FC"/>
    <w:rsid w:val="00A33B92"/>
    <w:rsid w:val="00A33DDA"/>
    <w:rsid w:val="00A359FA"/>
    <w:rsid w:val="00A427DC"/>
    <w:rsid w:val="00A44367"/>
    <w:rsid w:val="00A45158"/>
    <w:rsid w:val="00A52E11"/>
    <w:rsid w:val="00A601D7"/>
    <w:rsid w:val="00A62073"/>
    <w:rsid w:val="00A628C7"/>
    <w:rsid w:val="00A72A6A"/>
    <w:rsid w:val="00A74D0C"/>
    <w:rsid w:val="00A75022"/>
    <w:rsid w:val="00A82058"/>
    <w:rsid w:val="00A900F0"/>
    <w:rsid w:val="00A917E6"/>
    <w:rsid w:val="00A960DE"/>
    <w:rsid w:val="00A97938"/>
    <w:rsid w:val="00AA20D1"/>
    <w:rsid w:val="00AB4557"/>
    <w:rsid w:val="00AB55B9"/>
    <w:rsid w:val="00AB76C5"/>
    <w:rsid w:val="00AC29C1"/>
    <w:rsid w:val="00AC7551"/>
    <w:rsid w:val="00AD4CA7"/>
    <w:rsid w:val="00AE72CF"/>
    <w:rsid w:val="00AF5072"/>
    <w:rsid w:val="00AF7A30"/>
    <w:rsid w:val="00B07FF4"/>
    <w:rsid w:val="00B102C4"/>
    <w:rsid w:val="00B108E4"/>
    <w:rsid w:val="00B2033A"/>
    <w:rsid w:val="00B21A96"/>
    <w:rsid w:val="00B27209"/>
    <w:rsid w:val="00B27C80"/>
    <w:rsid w:val="00B34CB3"/>
    <w:rsid w:val="00B435DD"/>
    <w:rsid w:val="00B445E3"/>
    <w:rsid w:val="00B4742B"/>
    <w:rsid w:val="00B5025E"/>
    <w:rsid w:val="00B512C6"/>
    <w:rsid w:val="00B6179A"/>
    <w:rsid w:val="00B62D9B"/>
    <w:rsid w:val="00B70E84"/>
    <w:rsid w:val="00B74263"/>
    <w:rsid w:val="00B76D1B"/>
    <w:rsid w:val="00B82474"/>
    <w:rsid w:val="00B87E56"/>
    <w:rsid w:val="00B93399"/>
    <w:rsid w:val="00BA0B64"/>
    <w:rsid w:val="00BB2564"/>
    <w:rsid w:val="00BB7563"/>
    <w:rsid w:val="00BC56D4"/>
    <w:rsid w:val="00BD356A"/>
    <w:rsid w:val="00BE23C2"/>
    <w:rsid w:val="00BF1D68"/>
    <w:rsid w:val="00BF4D25"/>
    <w:rsid w:val="00C11570"/>
    <w:rsid w:val="00C15202"/>
    <w:rsid w:val="00C164DF"/>
    <w:rsid w:val="00C164F2"/>
    <w:rsid w:val="00C16AE0"/>
    <w:rsid w:val="00C20222"/>
    <w:rsid w:val="00C33582"/>
    <w:rsid w:val="00C3564F"/>
    <w:rsid w:val="00C365DE"/>
    <w:rsid w:val="00C36759"/>
    <w:rsid w:val="00C3728A"/>
    <w:rsid w:val="00C37657"/>
    <w:rsid w:val="00C43BF6"/>
    <w:rsid w:val="00C50F03"/>
    <w:rsid w:val="00C52C83"/>
    <w:rsid w:val="00C57C9C"/>
    <w:rsid w:val="00C61096"/>
    <w:rsid w:val="00C65946"/>
    <w:rsid w:val="00C712A2"/>
    <w:rsid w:val="00C75C8B"/>
    <w:rsid w:val="00C80A47"/>
    <w:rsid w:val="00C822C8"/>
    <w:rsid w:val="00C935EE"/>
    <w:rsid w:val="00C97378"/>
    <w:rsid w:val="00CA50BD"/>
    <w:rsid w:val="00CB15CC"/>
    <w:rsid w:val="00CB2E4A"/>
    <w:rsid w:val="00CB5761"/>
    <w:rsid w:val="00CB749C"/>
    <w:rsid w:val="00CC266A"/>
    <w:rsid w:val="00CC3DD3"/>
    <w:rsid w:val="00CC4B43"/>
    <w:rsid w:val="00CD101F"/>
    <w:rsid w:val="00CD31DF"/>
    <w:rsid w:val="00CE077F"/>
    <w:rsid w:val="00CE1077"/>
    <w:rsid w:val="00CE62FC"/>
    <w:rsid w:val="00CF065E"/>
    <w:rsid w:val="00D00016"/>
    <w:rsid w:val="00D01C17"/>
    <w:rsid w:val="00D01DE4"/>
    <w:rsid w:val="00D06954"/>
    <w:rsid w:val="00D10123"/>
    <w:rsid w:val="00D10124"/>
    <w:rsid w:val="00D13029"/>
    <w:rsid w:val="00D14A49"/>
    <w:rsid w:val="00D200C9"/>
    <w:rsid w:val="00D2673E"/>
    <w:rsid w:val="00D30DFC"/>
    <w:rsid w:val="00D31261"/>
    <w:rsid w:val="00D34455"/>
    <w:rsid w:val="00D34B00"/>
    <w:rsid w:val="00D359A5"/>
    <w:rsid w:val="00D45DAD"/>
    <w:rsid w:val="00D60AEC"/>
    <w:rsid w:val="00D60B62"/>
    <w:rsid w:val="00D63433"/>
    <w:rsid w:val="00D74686"/>
    <w:rsid w:val="00D74C30"/>
    <w:rsid w:val="00D76F14"/>
    <w:rsid w:val="00D77DF1"/>
    <w:rsid w:val="00D80548"/>
    <w:rsid w:val="00D80E9D"/>
    <w:rsid w:val="00D866C4"/>
    <w:rsid w:val="00D9231C"/>
    <w:rsid w:val="00D93B37"/>
    <w:rsid w:val="00D941DA"/>
    <w:rsid w:val="00DA22E4"/>
    <w:rsid w:val="00DA47C3"/>
    <w:rsid w:val="00DB05E1"/>
    <w:rsid w:val="00DB36D0"/>
    <w:rsid w:val="00DB481D"/>
    <w:rsid w:val="00DC06CF"/>
    <w:rsid w:val="00DC0DD0"/>
    <w:rsid w:val="00DC1020"/>
    <w:rsid w:val="00DC3B88"/>
    <w:rsid w:val="00DC565A"/>
    <w:rsid w:val="00DC58B8"/>
    <w:rsid w:val="00DD05C2"/>
    <w:rsid w:val="00DD166A"/>
    <w:rsid w:val="00DE47B7"/>
    <w:rsid w:val="00DE57F4"/>
    <w:rsid w:val="00DF0BEA"/>
    <w:rsid w:val="00E070FB"/>
    <w:rsid w:val="00E125EF"/>
    <w:rsid w:val="00E12A70"/>
    <w:rsid w:val="00E22D37"/>
    <w:rsid w:val="00E25EBF"/>
    <w:rsid w:val="00E30932"/>
    <w:rsid w:val="00E311EC"/>
    <w:rsid w:val="00E334CA"/>
    <w:rsid w:val="00E360D4"/>
    <w:rsid w:val="00E362B2"/>
    <w:rsid w:val="00E4038E"/>
    <w:rsid w:val="00E56CD4"/>
    <w:rsid w:val="00E664F4"/>
    <w:rsid w:val="00E6786D"/>
    <w:rsid w:val="00E718C0"/>
    <w:rsid w:val="00E76ECB"/>
    <w:rsid w:val="00E900F8"/>
    <w:rsid w:val="00E93606"/>
    <w:rsid w:val="00EA3F7A"/>
    <w:rsid w:val="00EA4561"/>
    <w:rsid w:val="00EA7128"/>
    <w:rsid w:val="00EB08BB"/>
    <w:rsid w:val="00EB1B27"/>
    <w:rsid w:val="00EB6185"/>
    <w:rsid w:val="00EC2C29"/>
    <w:rsid w:val="00EC53C9"/>
    <w:rsid w:val="00EC5921"/>
    <w:rsid w:val="00EC60CE"/>
    <w:rsid w:val="00ED0463"/>
    <w:rsid w:val="00ED081E"/>
    <w:rsid w:val="00ED7646"/>
    <w:rsid w:val="00EE2B2B"/>
    <w:rsid w:val="00EE3B5F"/>
    <w:rsid w:val="00EF6A64"/>
    <w:rsid w:val="00EF7AE5"/>
    <w:rsid w:val="00F06581"/>
    <w:rsid w:val="00F16CD2"/>
    <w:rsid w:val="00F25362"/>
    <w:rsid w:val="00F33D46"/>
    <w:rsid w:val="00F36DF1"/>
    <w:rsid w:val="00F43B12"/>
    <w:rsid w:val="00F45B96"/>
    <w:rsid w:val="00F47E7F"/>
    <w:rsid w:val="00F504BA"/>
    <w:rsid w:val="00F532DE"/>
    <w:rsid w:val="00F5443B"/>
    <w:rsid w:val="00F547CC"/>
    <w:rsid w:val="00F61E3E"/>
    <w:rsid w:val="00F640CE"/>
    <w:rsid w:val="00F70D14"/>
    <w:rsid w:val="00F73C5C"/>
    <w:rsid w:val="00F767B2"/>
    <w:rsid w:val="00F905C6"/>
    <w:rsid w:val="00F90BEF"/>
    <w:rsid w:val="00F91594"/>
    <w:rsid w:val="00F92083"/>
    <w:rsid w:val="00F9557E"/>
    <w:rsid w:val="00FB1813"/>
    <w:rsid w:val="00FB2D13"/>
    <w:rsid w:val="00FB528C"/>
    <w:rsid w:val="00FC199E"/>
    <w:rsid w:val="00FC2E40"/>
    <w:rsid w:val="00FD3063"/>
    <w:rsid w:val="00FD58DC"/>
    <w:rsid w:val="00FD7ADA"/>
    <w:rsid w:val="00FF1087"/>
    <w:rsid w:val="00FF177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ru v:ext="edit" colors="#eaeaea"/>
    </o:shapedefaults>
    <o:shapelayout v:ext="edit">
      <o:idmap v:ext="edit" data="1"/>
    </o:shapelayout>
  </w:shapeDefaults>
  <w:decimalSymbol w:val="."/>
  <w:listSeparator w:val=";"/>
  <w14:docId w14:val="229CC9C5"/>
  <w15:docId w15:val="{F9FFC2E3-382E-4C33-B57B-5693D8520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Beschriftung">
    <w:name w:val="caption"/>
    <w:basedOn w:val="Standard"/>
    <w:next w:val="Standard"/>
    <w:uiPriority w:val="35"/>
    <w:unhideWhenUsed/>
    <w:qFormat/>
    <w:rsid w:val="0014461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itmischen.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ndestag.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bpb.de/politik/grundfragen/parteien-in-deutschland/"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K:\007%20Unterrichtsmaterial\VORLAGEN\BG_Vorlagen_2016\vorlage_UE_einfach.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9CAD9-FB91-40E6-B55B-6D45871C7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vorlage_UE_einfach.dotx</Template>
  <TotalTime>0</TotalTime>
  <Pages>9</Pages>
  <Words>2411</Words>
  <Characters>15192</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Politik unserer Nachbarn: Frankreich</vt:lpstr>
    </vt:vector>
  </TitlesOfParts>
  <Company>SF Schweizer Fernsehen</Company>
  <LinksUpToDate>false</LinksUpToDate>
  <CharactersWithSpaces>17568</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Politik unserer Nachbarn: Frankreich</dc:title>
  <dc:creator>Marriott, Steven (SRF)</dc:creator>
  <cp:lastModifiedBy>Marriott, Steven (SRF)</cp:lastModifiedBy>
  <cp:revision>134</cp:revision>
  <cp:lastPrinted>2017-09-08T16:30:00Z</cp:lastPrinted>
  <dcterms:created xsi:type="dcterms:W3CDTF">2017-03-12T09:45:00Z</dcterms:created>
  <dcterms:modified xsi:type="dcterms:W3CDTF">2017-09-21T11:06:00Z</dcterms:modified>
  <cp:category>Zuma Vorlage phe</cp:category>
</cp:coreProperties>
</file>