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556B6" w:rsidTr="00A57C6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4556B6" w:rsidRPr="004E5DFA" w:rsidRDefault="004D41BD" w:rsidP="00525026">
            <w:pPr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b/>
                <w:sz w:val="24"/>
              </w:rPr>
              <w:t xml:space="preserve">Aufgabe 1: </w:t>
            </w:r>
            <w:r w:rsidR="00E65E21">
              <w:rPr>
                <w:rFonts w:ascii="Arial" w:hAnsi="Arial"/>
                <w:b/>
                <w:sz w:val="24"/>
              </w:rPr>
              <w:t>Fragen zum Film</w:t>
            </w:r>
          </w:p>
        </w:tc>
      </w:tr>
      <w:tr w:rsidR="0077710F" w:rsidTr="002D792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77710F" w:rsidRPr="0077710F" w:rsidRDefault="0077710F" w:rsidP="00A62FFD">
            <w:pPr>
              <w:rPr>
                <w:rFonts w:ascii="Arial" w:hAnsi="Arial"/>
                <w:sz w:val="24"/>
              </w:rPr>
            </w:pPr>
            <w:bookmarkStart w:id="0" w:name="_Hlk29916064"/>
          </w:p>
        </w:tc>
      </w:tr>
      <w:tr w:rsidR="00E92A59" w:rsidTr="002D792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D04F9C" w:rsidRPr="00D04F9C" w:rsidRDefault="00E92A59" w:rsidP="005F1574">
            <w:pPr>
              <w:pStyle w:val="Listenabsatz"/>
              <w:numPr>
                <w:ilvl w:val="0"/>
                <w:numId w:val="30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 w:rsidRPr="0068108E">
              <w:rPr>
                <w:rFonts w:ascii="Arial" w:hAnsi="Arial"/>
                <w:sz w:val="24"/>
              </w:rPr>
              <w:t xml:space="preserve">Wie lange war das Schloss Spiez </w:t>
            </w:r>
            <w:r w:rsidR="00A62FFD" w:rsidRPr="0068108E">
              <w:rPr>
                <w:rFonts w:ascii="Arial" w:hAnsi="Arial"/>
                <w:sz w:val="24"/>
              </w:rPr>
              <w:t>der Sitz</w:t>
            </w:r>
            <w:r w:rsidRPr="0068108E">
              <w:rPr>
                <w:rFonts w:ascii="Arial" w:hAnsi="Arial"/>
                <w:sz w:val="24"/>
              </w:rPr>
              <w:t xml:space="preserve"> von Adelsfamilien</w:t>
            </w:r>
            <w:r w:rsidR="0068108E" w:rsidRPr="0068108E">
              <w:rPr>
                <w:rFonts w:ascii="Arial" w:hAnsi="Arial"/>
                <w:sz w:val="24"/>
              </w:rPr>
              <w:t>?</w:t>
            </w:r>
          </w:p>
          <w:p w:rsidR="00E92A59" w:rsidRPr="00443564" w:rsidRDefault="00E92A59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FD7636">
              <w:rPr>
                <w:rFonts w:ascii="Arial" w:hAnsi="Arial"/>
                <w:sz w:val="24"/>
              </w:rPr>
              <w:t>____________________________________________________________</w:t>
            </w:r>
            <w:r w:rsidR="00280E5E">
              <w:rPr>
                <w:rFonts w:ascii="Arial" w:hAnsi="Arial"/>
                <w:sz w:val="24"/>
              </w:rPr>
              <w:t>____</w:t>
            </w:r>
            <w:r w:rsidRPr="00FD7636">
              <w:rPr>
                <w:rFonts w:ascii="Arial" w:hAnsi="Arial"/>
                <w:sz w:val="24"/>
              </w:rPr>
              <w:t>__</w:t>
            </w:r>
            <w:r>
              <w:rPr>
                <w:rFonts w:ascii="Arial" w:hAnsi="Arial"/>
                <w:sz w:val="24"/>
              </w:rPr>
              <w:br/>
            </w:r>
          </w:p>
          <w:p w:rsidR="00D04F9C" w:rsidRPr="00D04F9C" w:rsidRDefault="00E92A59" w:rsidP="005F1574">
            <w:pPr>
              <w:pStyle w:val="Listenabsatz"/>
              <w:numPr>
                <w:ilvl w:val="0"/>
                <w:numId w:val="30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 xml:space="preserve">Wo liegt das Schloss Spiez und wieso ist die Prachtseite </w:t>
            </w:r>
            <w:r w:rsidR="00A62FFD">
              <w:rPr>
                <w:rFonts w:ascii="Arial" w:hAnsi="Arial"/>
                <w:sz w:val="24"/>
              </w:rPr>
              <w:t>dem</w:t>
            </w:r>
            <w:r>
              <w:rPr>
                <w:rFonts w:ascii="Arial" w:hAnsi="Arial"/>
                <w:sz w:val="24"/>
              </w:rPr>
              <w:t xml:space="preserve"> See </w:t>
            </w:r>
            <w:r w:rsidR="00A62FFD">
              <w:rPr>
                <w:rFonts w:ascii="Arial" w:hAnsi="Arial"/>
                <w:sz w:val="24"/>
              </w:rPr>
              <w:t>zugewandt?</w:t>
            </w:r>
          </w:p>
          <w:p w:rsidR="00047D92" w:rsidRPr="00443564" w:rsidRDefault="00E92A59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443564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</w:t>
            </w:r>
            <w:r w:rsidR="00280E5E">
              <w:rPr>
                <w:rFonts w:ascii="Arial" w:hAnsi="Arial"/>
                <w:sz w:val="24"/>
              </w:rPr>
              <w:t>____________</w:t>
            </w:r>
            <w:r w:rsidRPr="00443564">
              <w:rPr>
                <w:rFonts w:ascii="Arial" w:hAnsi="Arial"/>
                <w:sz w:val="24"/>
              </w:rPr>
              <w:t>_</w:t>
            </w:r>
          </w:p>
          <w:tbl>
            <w:tblPr>
              <w:tblStyle w:val="Tabellenraster"/>
              <w:tblW w:w="8776" w:type="dxa"/>
              <w:tblInd w:w="36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69"/>
              <w:gridCol w:w="567"/>
              <w:gridCol w:w="4240"/>
            </w:tblGrid>
            <w:tr w:rsidR="00047D92" w:rsidRPr="00047D92" w:rsidTr="00C93D23">
              <w:tc>
                <w:tcPr>
                  <w:tcW w:w="3969" w:type="dxa"/>
                </w:tcPr>
                <w:p w:rsidR="00047D92" w:rsidRDefault="00963896" w:rsidP="00047D92">
                  <w:pPr>
                    <w:pStyle w:val="Listenabsatz"/>
                    <w:keepNext/>
                    <w:ind w:left="0"/>
                    <w:rPr>
                      <w:sz w:val="12"/>
                      <w:szCs w:val="12"/>
                    </w:rPr>
                  </w:pPr>
                  <w:r>
                    <w:rPr>
                      <w:noProof/>
                      <w:sz w:val="12"/>
                      <w:szCs w:val="12"/>
                    </w:rPr>
                    <w:drawing>
                      <wp:inline distT="0" distB="0" distL="0" distR="0">
                        <wp:extent cx="2520315" cy="1680210"/>
                        <wp:effectExtent l="0" t="0" r="0" b="0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spiez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315" cy="168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7D92" w:rsidRPr="00C2316F" w:rsidRDefault="00047D92" w:rsidP="00047D92">
                  <w:pPr>
                    <w:pStyle w:val="Listenabsatz"/>
                    <w:keepNext/>
                    <w:ind w:left="0"/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</w:pPr>
                  <w:r w:rsidRPr="00C2316F"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 xml:space="preserve">Bild: </w:t>
                  </w:r>
                  <w:r w:rsidR="00963896"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>Colourbox</w:t>
                  </w:r>
                </w:p>
              </w:tc>
              <w:tc>
                <w:tcPr>
                  <w:tcW w:w="567" w:type="dxa"/>
                </w:tcPr>
                <w:p w:rsidR="00047D92" w:rsidRPr="00C2316F" w:rsidRDefault="00047D92" w:rsidP="00047D92">
                  <w:pPr>
                    <w:pStyle w:val="Listenabsatz"/>
                    <w:spacing w:line="360" w:lineRule="auto"/>
                    <w:ind w:left="0"/>
                    <w:rPr>
                      <w:rFonts w:ascii="Arial" w:hAnsi="Arial"/>
                      <w:sz w:val="24"/>
                      <w:lang w:val="en-US"/>
                    </w:rPr>
                  </w:pPr>
                </w:p>
              </w:tc>
              <w:tc>
                <w:tcPr>
                  <w:tcW w:w="4240" w:type="dxa"/>
                </w:tcPr>
                <w:p w:rsidR="00047D92" w:rsidRDefault="00963896" w:rsidP="00047D92">
                  <w:pPr>
                    <w:pStyle w:val="Listenabsatz"/>
                    <w:ind w:left="0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noProof/>
                      <w:sz w:val="24"/>
                    </w:rPr>
                    <w:drawing>
                      <wp:inline distT="0" distB="0" distL="0" distR="0">
                        <wp:extent cx="2520000" cy="1680197"/>
                        <wp:effectExtent l="0" t="0" r="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spiez1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0" cy="1680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7D92" w:rsidRPr="00597307" w:rsidRDefault="00047D92" w:rsidP="00047D92">
                  <w:pPr>
                    <w:pStyle w:val="Listenabsatz"/>
                    <w:ind w:left="0"/>
                    <w:rPr>
                      <w:rFonts w:ascii="Arial" w:hAnsi="Arial"/>
                      <w:sz w:val="24"/>
                      <w:lang w:val="en-US"/>
                    </w:rPr>
                  </w:pPr>
                  <w:r w:rsidRPr="00597307"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 xml:space="preserve">Bild: </w:t>
                  </w:r>
                  <w:r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>Creative Commons</w:t>
                  </w:r>
                </w:p>
              </w:tc>
            </w:tr>
          </w:tbl>
          <w:p w:rsidR="00E92A59" w:rsidRPr="00884525" w:rsidRDefault="00E92A59" w:rsidP="00884525">
            <w:pPr>
              <w:spacing w:line="360" w:lineRule="auto"/>
              <w:rPr>
                <w:rFonts w:ascii="Arial" w:hAnsi="Arial"/>
                <w:b/>
                <w:sz w:val="20"/>
              </w:rPr>
            </w:pPr>
          </w:p>
          <w:p w:rsidR="00D04F9C" w:rsidRPr="00D04F9C" w:rsidRDefault="00FE27EB" w:rsidP="00C33392">
            <w:pPr>
              <w:pStyle w:val="Listenabsatz"/>
              <w:numPr>
                <w:ilvl w:val="0"/>
                <w:numId w:val="30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Aus welcher Zeit stammt die erste</w:t>
            </w:r>
            <w:r w:rsidR="00E92A59">
              <w:rPr>
                <w:rFonts w:ascii="Arial" w:hAnsi="Arial"/>
                <w:sz w:val="24"/>
              </w:rPr>
              <w:t xml:space="preserve"> Siedlung an dieser Stelle und </w:t>
            </w:r>
            <w:r>
              <w:rPr>
                <w:rFonts w:ascii="Arial" w:hAnsi="Arial"/>
                <w:sz w:val="24"/>
              </w:rPr>
              <w:t>welche Gebäude standen dort?</w:t>
            </w:r>
          </w:p>
          <w:p w:rsidR="00E92A59" w:rsidRPr="00C33392" w:rsidRDefault="00E92A59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443564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</w:t>
            </w:r>
            <w:r w:rsidR="00884525">
              <w:rPr>
                <w:rFonts w:ascii="Arial" w:hAnsi="Arial"/>
                <w:sz w:val="24"/>
              </w:rPr>
              <w:t>__________________________________________________________________</w:t>
            </w:r>
            <w:r w:rsidR="00280E5E" w:rsidRPr="00FD7636">
              <w:rPr>
                <w:rFonts w:ascii="Arial" w:hAnsi="Arial"/>
                <w:sz w:val="24"/>
              </w:rPr>
              <w:t>____________________________________________________________</w:t>
            </w:r>
            <w:r w:rsidR="00280E5E">
              <w:rPr>
                <w:rFonts w:ascii="Arial" w:hAnsi="Arial"/>
                <w:sz w:val="24"/>
              </w:rPr>
              <w:t>____</w:t>
            </w:r>
            <w:r w:rsidR="00280E5E" w:rsidRPr="00FD7636">
              <w:rPr>
                <w:rFonts w:ascii="Arial" w:hAnsi="Arial"/>
                <w:sz w:val="24"/>
              </w:rPr>
              <w:t>__</w:t>
            </w:r>
            <w:r w:rsidRPr="00C33392">
              <w:rPr>
                <w:rFonts w:ascii="Arial" w:hAnsi="Arial"/>
                <w:sz w:val="24"/>
              </w:rPr>
              <w:br/>
            </w:r>
          </w:p>
          <w:p w:rsidR="00D04F9C" w:rsidRPr="00D04F9C" w:rsidRDefault="00E92A59" w:rsidP="005F1574">
            <w:pPr>
              <w:pStyle w:val="Listenabsatz"/>
              <w:numPr>
                <w:ilvl w:val="0"/>
                <w:numId w:val="30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Für was wurde die mittelalterliche Wohnküche genutzt?</w:t>
            </w:r>
          </w:p>
          <w:p w:rsidR="00E92A59" w:rsidRDefault="00E92A59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443564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</w:t>
            </w:r>
            <w:r w:rsidR="00F95BD4">
              <w:rPr>
                <w:rFonts w:ascii="Arial" w:hAnsi="Arial"/>
                <w:sz w:val="24"/>
              </w:rPr>
              <w:t>__________________________________________________________________</w:t>
            </w:r>
            <w:r w:rsidR="00280E5E" w:rsidRPr="00FD7636">
              <w:rPr>
                <w:rFonts w:ascii="Arial" w:hAnsi="Arial"/>
                <w:sz w:val="24"/>
              </w:rPr>
              <w:t>____________________________________________________________</w:t>
            </w:r>
            <w:r w:rsidR="00280E5E">
              <w:rPr>
                <w:rFonts w:ascii="Arial" w:hAnsi="Arial"/>
                <w:sz w:val="24"/>
              </w:rPr>
              <w:t>____</w:t>
            </w:r>
            <w:r w:rsidR="00280E5E" w:rsidRPr="00FD7636">
              <w:rPr>
                <w:rFonts w:ascii="Arial" w:hAnsi="Arial"/>
                <w:sz w:val="24"/>
              </w:rPr>
              <w:t>__</w:t>
            </w:r>
            <w:r>
              <w:rPr>
                <w:rFonts w:ascii="Arial" w:hAnsi="Arial"/>
                <w:sz w:val="24"/>
              </w:rPr>
              <w:br/>
            </w:r>
          </w:p>
          <w:p w:rsidR="00884525" w:rsidRDefault="00884525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</w:p>
          <w:p w:rsidR="00884525" w:rsidRPr="00443564" w:rsidRDefault="00884525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</w:p>
          <w:p w:rsidR="00D04F9C" w:rsidRPr="00D04F9C" w:rsidRDefault="00FE27EB" w:rsidP="005F1574">
            <w:pPr>
              <w:pStyle w:val="Listenabsatz"/>
              <w:numPr>
                <w:ilvl w:val="0"/>
                <w:numId w:val="30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lastRenderedPageBreak/>
              <w:t>Warum hat man</w:t>
            </w:r>
            <w:r w:rsidR="00E92A59">
              <w:rPr>
                <w:rFonts w:ascii="Arial" w:hAnsi="Arial"/>
                <w:sz w:val="24"/>
              </w:rPr>
              <w:t xml:space="preserve"> die Wohnküche für so viele Zwecke gleichzeitig genutzt?</w:t>
            </w:r>
          </w:p>
          <w:p w:rsidR="00E92A59" w:rsidRPr="00443564" w:rsidRDefault="00E92A59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443564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</w:t>
            </w:r>
            <w:r w:rsidR="00280E5E" w:rsidRPr="00FD7636">
              <w:rPr>
                <w:rFonts w:ascii="Arial" w:hAnsi="Arial"/>
                <w:sz w:val="24"/>
              </w:rPr>
              <w:t>____________________________________________________________</w:t>
            </w:r>
            <w:r w:rsidR="00280E5E">
              <w:rPr>
                <w:rFonts w:ascii="Arial" w:hAnsi="Arial"/>
                <w:sz w:val="24"/>
              </w:rPr>
              <w:t>____</w:t>
            </w:r>
            <w:r w:rsidR="00280E5E" w:rsidRPr="00FD7636">
              <w:rPr>
                <w:rFonts w:ascii="Arial" w:hAnsi="Arial"/>
                <w:sz w:val="24"/>
              </w:rPr>
              <w:t>__</w:t>
            </w:r>
            <w:r>
              <w:rPr>
                <w:rFonts w:ascii="Arial" w:hAnsi="Arial"/>
                <w:sz w:val="24"/>
              </w:rPr>
              <w:br/>
            </w:r>
          </w:p>
          <w:p w:rsidR="00D04F9C" w:rsidRPr="00D04F9C" w:rsidRDefault="00E92A59" w:rsidP="004A61EC">
            <w:pPr>
              <w:pStyle w:val="Listenabsatz"/>
              <w:numPr>
                <w:ilvl w:val="0"/>
                <w:numId w:val="30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 xml:space="preserve">Das Leben der Schlossbewohner wurde mit der Erfindung des Kachelofens viel angenehmer. </w:t>
            </w:r>
            <w:r w:rsidR="00FE27EB">
              <w:rPr>
                <w:rFonts w:ascii="Arial" w:hAnsi="Arial"/>
                <w:sz w:val="24"/>
              </w:rPr>
              <w:t>Warum?</w:t>
            </w:r>
          </w:p>
          <w:p w:rsidR="00E92A59" w:rsidRPr="006D5A01" w:rsidRDefault="00E92A59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443564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</w:t>
            </w:r>
            <w:r w:rsidR="00280E5E" w:rsidRPr="00FD7636">
              <w:rPr>
                <w:rFonts w:ascii="Arial" w:hAnsi="Arial"/>
                <w:sz w:val="24"/>
              </w:rPr>
              <w:t>____________________________________________________________</w:t>
            </w:r>
            <w:r w:rsidR="00280E5E">
              <w:rPr>
                <w:rFonts w:ascii="Arial" w:hAnsi="Arial"/>
                <w:sz w:val="24"/>
              </w:rPr>
              <w:t>____</w:t>
            </w:r>
            <w:r w:rsidR="00280E5E" w:rsidRPr="00FD7636">
              <w:rPr>
                <w:rFonts w:ascii="Arial" w:hAnsi="Arial"/>
                <w:sz w:val="24"/>
              </w:rPr>
              <w:t>__</w:t>
            </w:r>
            <w:r>
              <w:rPr>
                <w:rFonts w:ascii="Arial" w:hAnsi="Arial"/>
                <w:sz w:val="24"/>
              </w:rPr>
              <w:br/>
            </w:r>
          </w:p>
          <w:p w:rsidR="00D04F9C" w:rsidRPr="00BC6470" w:rsidRDefault="00E92A59" w:rsidP="00BC6470">
            <w:pPr>
              <w:pStyle w:val="Listenabsatz"/>
              <w:numPr>
                <w:ilvl w:val="0"/>
                <w:numId w:val="30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 xml:space="preserve">Was </w:t>
            </w:r>
            <w:r w:rsidR="00041248">
              <w:rPr>
                <w:rFonts w:ascii="Arial" w:hAnsi="Arial"/>
                <w:sz w:val="24"/>
              </w:rPr>
              <w:t>passierte mit</w:t>
            </w:r>
            <w:r>
              <w:rPr>
                <w:rFonts w:ascii="Arial" w:hAnsi="Arial"/>
                <w:sz w:val="24"/>
              </w:rPr>
              <w:t xml:space="preserve"> </w:t>
            </w:r>
            <w:r w:rsidR="00BC6470">
              <w:rPr>
                <w:rFonts w:ascii="Arial" w:hAnsi="Arial"/>
                <w:sz w:val="24"/>
              </w:rPr>
              <w:t xml:space="preserve">dem </w:t>
            </w:r>
            <w:r>
              <w:rPr>
                <w:rFonts w:ascii="Arial" w:hAnsi="Arial"/>
                <w:sz w:val="24"/>
              </w:rPr>
              <w:t>Herrschaftssitz und de</w:t>
            </w:r>
            <w:r w:rsidR="00BC6470">
              <w:rPr>
                <w:rFonts w:ascii="Arial" w:hAnsi="Arial"/>
                <w:sz w:val="24"/>
              </w:rPr>
              <w:t>m</w:t>
            </w:r>
            <w:r>
              <w:rPr>
                <w:rFonts w:ascii="Arial" w:hAnsi="Arial"/>
                <w:sz w:val="24"/>
              </w:rPr>
              <w:t xml:space="preserve"> Adelstitel</w:t>
            </w:r>
            <w:r w:rsidR="00BC6470">
              <w:rPr>
                <w:rFonts w:ascii="Arial" w:hAnsi="Arial"/>
                <w:sz w:val="24"/>
              </w:rPr>
              <w:t xml:space="preserve">, wenn das </w:t>
            </w:r>
            <w:r w:rsidR="00BC6470" w:rsidRPr="00BC6470">
              <w:rPr>
                <w:rFonts w:ascii="Arial" w:hAnsi="Arial"/>
                <w:sz w:val="24"/>
              </w:rPr>
              <w:t>Familienoberhaupt starb?</w:t>
            </w:r>
          </w:p>
          <w:p w:rsidR="00E92A59" w:rsidRPr="00D04F9C" w:rsidRDefault="00E92A59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D04F9C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</w:t>
            </w:r>
            <w:r w:rsidR="00280E5E" w:rsidRPr="00D04F9C">
              <w:rPr>
                <w:rFonts w:ascii="Arial" w:hAnsi="Arial"/>
                <w:sz w:val="24"/>
              </w:rPr>
              <w:t>__________________________________________________________________</w:t>
            </w:r>
            <w:r w:rsidRPr="00D04F9C">
              <w:rPr>
                <w:rFonts w:ascii="Arial" w:hAnsi="Arial"/>
                <w:sz w:val="24"/>
              </w:rPr>
              <w:br/>
            </w:r>
          </w:p>
          <w:p w:rsidR="00D04F9C" w:rsidRPr="00D04F9C" w:rsidRDefault="00E92A59" w:rsidP="00D04F9C">
            <w:pPr>
              <w:pStyle w:val="Listenabsatz"/>
              <w:numPr>
                <w:ilvl w:val="0"/>
                <w:numId w:val="30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Die Mädchen einer Adelsfamilie wurden verheiratet. Mit wem und wieso?</w:t>
            </w:r>
          </w:p>
          <w:p w:rsidR="00E92A59" w:rsidRPr="00C1722E" w:rsidRDefault="00E92A59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443564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</w:t>
            </w:r>
            <w:r w:rsidR="00280E5E" w:rsidRPr="00FD7636">
              <w:rPr>
                <w:rFonts w:ascii="Arial" w:hAnsi="Arial"/>
                <w:sz w:val="24"/>
              </w:rPr>
              <w:t>____________________________________________________________</w:t>
            </w:r>
            <w:r w:rsidR="00280E5E">
              <w:rPr>
                <w:rFonts w:ascii="Arial" w:hAnsi="Arial"/>
                <w:sz w:val="24"/>
              </w:rPr>
              <w:t>____</w:t>
            </w:r>
            <w:r w:rsidR="00280E5E" w:rsidRPr="00FD7636">
              <w:rPr>
                <w:rFonts w:ascii="Arial" w:hAnsi="Arial"/>
                <w:sz w:val="24"/>
              </w:rPr>
              <w:t>__</w:t>
            </w:r>
            <w:r>
              <w:rPr>
                <w:rFonts w:ascii="Arial" w:hAnsi="Arial"/>
                <w:sz w:val="24"/>
              </w:rPr>
              <w:br/>
            </w:r>
          </w:p>
          <w:p w:rsidR="00D04F9C" w:rsidRPr="00D04F9C" w:rsidRDefault="00E92A59" w:rsidP="00D04F9C">
            <w:pPr>
              <w:pStyle w:val="Listenabsatz"/>
              <w:numPr>
                <w:ilvl w:val="0"/>
                <w:numId w:val="30"/>
              </w:num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 xml:space="preserve">Was hatten die Kinder damals für </w:t>
            </w:r>
            <w:r w:rsidR="00D04F9C">
              <w:rPr>
                <w:rFonts w:ascii="Arial" w:hAnsi="Arial"/>
                <w:sz w:val="24"/>
              </w:rPr>
              <w:t>«</w:t>
            </w:r>
            <w:r>
              <w:rPr>
                <w:rFonts w:ascii="Arial" w:hAnsi="Arial"/>
                <w:sz w:val="24"/>
              </w:rPr>
              <w:t>Hobbys</w:t>
            </w:r>
            <w:r w:rsidR="00D04F9C">
              <w:rPr>
                <w:rFonts w:ascii="Arial" w:hAnsi="Arial"/>
                <w:sz w:val="24"/>
              </w:rPr>
              <w:t>»</w:t>
            </w:r>
            <w:r>
              <w:rPr>
                <w:rFonts w:ascii="Arial" w:hAnsi="Arial"/>
                <w:sz w:val="24"/>
              </w:rPr>
              <w:t>? Zähle auf.</w:t>
            </w:r>
          </w:p>
          <w:p w:rsidR="00E92A59" w:rsidRPr="00C1722E" w:rsidRDefault="00E92A59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443564">
              <w:rPr>
                <w:rFonts w:ascii="Arial" w:hAnsi="Arial"/>
                <w:sz w:val="24"/>
              </w:rPr>
              <w:t>__________________________________________________________________</w:t>
            </w:r>
            <w:r w:rsidR="00280E5E" w:rsidRPr="00FD7636">
              <w:rPr>
                <w:rFonts w:ascii="Arial" w:hAnsi="Arial"/>
                <w:sz w:val="24"/>
              </w:rPr>
              <w:t>____________________________________________________________</w:t>
            </w:r>
            <w:r w:rsidR="00280E5E">
              <w:rPr>
                <w:rFonts w:ascii="Arial" w:hAnsi="Arial"/>
                <w:sz w:val="24"/>
              </w:rPr>
              <w:t>____</w:t>
            </w:r>
            <w:r w:rsidR="00280E5E" w:rsidRPr="00FD7636">
              <w:rPr>
                <w:rFonts w:ascii="Arial" w:hAnsi="Arial"/>
                <w:sz w:val="24"/>
              </w:rPr>
              <w:t>__</w:t>
            </w:r>
            <w:r>
              <w:rPr>
                <w:rFonts w:ascii="Arial" w:hAnsi="Arial"/>
                <w:sz w:val="24"/>
              </w:rPr>
              <w:br/>
            </w:r>
          </w:p>
          <w:p w:rsidR="00D04F9C" w:rsidRPr="00D04F9C" w:rsidRDefault="00E92A59" w:rsidP="00D04F9C">
            <w:pPr>
              <w:pStyle w:val="Listenabsatz"/>
              <w:numPr>
                <w:ilvl w:val="0"/>
                <w:numId w:val="30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Franz Ludwig von Erlach der Dritte hatte insgesamt 37 Kinder. Jedoch lebten nur 7 Kinder länger als er. Wieso?</w:t>
            </w:r>
          </w:p>
          <w:p w:rsidR="00E92A59" w:rsidRDefault="00E92A59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443564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</w:t>
            </w:r>
            <w:r w:rsidR="00D448BF" w:rsidRPr="00443564">
              <w:rPr>
                <w:rFonts w:ascii="Arial" w:hAnsi="Arial"/>
                <w:sz w:val="24"/>
              </w:rPr>
              <w:t>__________________________________________________________________</w:t>
            </w:r>
            <w:r>
              <w:rPr>
                <w:rFonts w:ascii="Arial" w:hAnsi="Arial"/>
                <w:sz w:val="24"/>
              </w:rPr>
              <w:br/>
            </w:r>
          </w:p>
          <w:p w:rsidR="00C441AC" w:rsidRDefault="00C441AC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</w:p>
          <w:p w:rsidR="00C441AC" w:rsidRDefault="00C441AC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</w:p>
          <w:p w:rsidR="00C441AC" w:rsidRPr="00C1722E" w:rsidRDefault="00C441AC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</w:p>
          <w:p w:rsidR="00D04F9C" w:rsidRPr="00D04F9C" w:rsidRDefault="00E92A59" w:rsidP="00D04F9C">
            <w:pPr>
              <w:pStyle w:val="Listenabsatz"/>
              <w:numPr>
                <w:ilvl w:val="0"/>
                <w:numId w:val="30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lastRenderedPageBreak/>
              <w:t>Wieso weiss man heute nicht so viel über die Kinder vom Mittelalter?</w:t>
            </w:r>
          </w:p>
          <w:p w:rsidR="00E92A59" w:rsidRPr="00C1722E" w:rsidRDefault="00E92A59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443564">
              <w:rPr>
                <w:rFonts w:ascii="Arial" w:hAnsi="Arial"/>
                <w:sz w:val="24"/>
              </w:rPr>
              <w:t>__________________________________________________________________</w:t>
            </w:r>
            <w:r w:rsidR="00280E5E" w:rsidRPr="00FD7636">
              <w:rPr>
                <w:rFonts w:ascii="Arial" w:hAnsi="Arial"/>
                <w:sz w:val="24"/>
              </w:rPr>
              <w:t>____________________________________________________________</w:t>
            </w:r>
            <w:r w:rsidR="00280E5E">
              <w:rPr>
                <w:rFonts w:ascii="Arial" w:hAnsi="Arial"/>
                <w:sz w:val="24"/>
              </w:rPr>
              <w:t>____</w:t>
            </w:r>
            <w:r w:rsidR="00280E5E" w:rsidRPr="00FD7636">
              <w:rPr>
                <w:rFonts w:ascii="Arial" w:hAnsi="Arial"/>
                <w:sz w:val="24"/>
              </w:rPr>
              <w:t>__</w:t>
            </w:r>
            <w:r>
              <w:rPr>
                <w:rFonts w:ascii="Arial" w:hAnsi="Arial"/>
                <w:sz w:val="24"/>
              </w:rPr>
              <w:br/>
            </w:r>
          </w:p>
          <w:p w:rsidR="00D04F9C" w:rsidRPr="00D04F9C" w:rsidRDefault="00E92A59" w:rsidP="00D04F9C">
            <w:pPr>
              <w:pStyle w:val="Listenabsatz"/>
              <w:numPr>
                <w:ilvl w:val="0"/>
                <w:numId w:val="30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Was waren die Aufgaben der Hofnarren?</w:t>
            </w:r>
            <w:r w:rsidRPr="00C1722E"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Zähle auf.</w:t>
            </w:r>
          </w:p>
          <w:p w:rsidR="003C1892" w:rsidRDefault="00E92A59" w:rsidP="00D04F9C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443564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</w:t>
            </w:r>
            <w:r w:rsidR="00280E5E" w:rsidRPr="00FD7636">
              <w:rPr>
                <w:rFonts w:ascii="Arial" w:hAnsi="Arial"/>
                <w:sz w:val="24"/>
              </w:rPr>
              <w:t>____________________________________________________________</w:t>
            </w:r>
            <w:r w:rsidR="00280E5E">
              <w:rPr>
                <w:rFonts w:ascii="Arial" w:hAnsi="Arial"/>
                <w:sz w:val="24"/>
              </w:rPr>
              <w:t>____</w:t>
            </w:r>
            <w:r w:rsidR="00280E5E" w:rsidRPr="00FD7636">
              <w:rPr>
                <w:rFonts w:ascii="Arial" w:hAnsi="Arial"/>
                <w:sz w:val="24"/>
              </w:rPr>
              <w:t>_</w:t>
            </w:r>
            <w:r w:rsidR="00D04F9C">
              <w:rPr>
                <w:rFonts w:ascii="Arial" w:hAnsi="Arial"/>
                <w:sz w:val="24"/>
              </w:rPr>
              <w:t>_</w:t>
            </w:r>
          </w:p>
          <w:tbl>
            <w:tblPr>
              <w:tblStyle w:val="Tabellenraster"/>
              <w:tblW w:w="8776" w:type="dxa"/>
              <w:tblInd w:w="36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27"/>
              <w:gridCol w:w="567"/>
              <w:gridCol w:w="4382"/>
            </w:tblGrid>
            <w:tr w:rsidR="00F3059E" w:rsidRPr="00047D92" w:rsidTr="009439F2">
              <w:tc>
                <w:tcPr>
                  <w:tcW w:w="3827" w:type="dxa"/>
                </w:tcPr>
                <w:p w:rsidR="00F3059E" w:rsidRDefault="00F3059E" w:rsidP="00F3059E">
                  <w:pPr>
                    <w:pStyle w:val="Listenabsatz"/>
                    <w:keepNext/>
                    <w:ind w:left="0"/>
                    <w:rPr>
                      <w:sz w:val="12"/>
                      <w:szCs w:val="12"/>
                    </w:rPr>
                  </w:pPr>
                  <w:r>
                    <w:rPr>
                      <w:noProof/>
                      <w:sz w:val="12"/>
                      <w:szCs w:val="12"/>
                    </w:rPr>
                    <w:drawing>
                      <wp:inline distT="0" distB="0" distL="0" distR="0" wp14:anchorId="55C5E829" wp14:editId="24685A84">
                        <wp:extent cx="2410419" cy="1669774"/>
                        <wp:effectExtent l="0" t="0" r="9525" b="6985"/>
                        <wp:docPr id="18" name="Grafi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Yeames-staunch-friends.jpg"/>
                                <pic:cNvPicPr/>
                              </pic:nvPicPr>
                              <pic:blipFill rotWithShape="1">
                                <a:blip r:embed="rId10"/>
                                <a:srcRect t="8242" b="224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10419" cy="16697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059E" w:rsidRPr="00C2316F" w:rsidRDefault="00F3059E" w:rsidP="00F3059E">
                  <w:pPr>
                    <w:pStyle w:val="Listenabsatz"/>
                    <w:keepNext/>
                    <w:ind w:left="0"/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</w:pPr>
                  <w:r w:rsidRPr="003C1892"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>Bild: William Frederick Yeames, Crea</w:t>
                  </w:r>
                  <w:r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>tive Commons</w:t>
                  </w:r>
                </w:p>
              </w:tc>
              <w:tc>
                <w:tcPr>
                  <w:tcW w:w="567" w:type="dxa"/>
                </w:tcPr>
                <w:p w:rsidR="00F3059E" w:rsidRPr="00C2316F" w:rsidRDefault="00F3059E" w:rsidP="00F3059E">
                  <w:pPr>
                    <w:pStyle w:val="Listenabsatz"/>
                    <w:spacing w:line="360" w:lineRule="auto"/>
                    <w:ind w:left="0"/>
                    <w:rPr>
                      <w:rFonts w:ascii="Arial" w:hAnsi="Arial"/>
                      <w:sz w:val="24"/>
                      <w:lang w:val="en-US"/>
                    </w:rPr>
                  </w:pPr>
                </w:p>
              </w:tc>
              <w:tc>
                <w:tcPr>
                  <w:tcW w:w="4382" w:type="dxa"/>
                </w:tcPr>
                <w:p w:rsidR="00F3059E" w:rsidRDefault="00F3059E" w:rsidP="00F3059E">
                  <w:pPr>
                    <w:pStyle w:val="Listenabsatz"/>
                    <w:ind w:left="0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noProof/>
                      <w:sz w:val="24"/>
                    </w:rPr>
                    <w:drawing>
                      <wp:inline distT="0" distB="0" distL="0" distR="0" wp14:anchorId="7AF6C950" wp14:editId="6895FA05">
                        <wp:extent cx="2520000" cy="1686720"/>
                        <wp:effectExtent l="0" t="0" r="0" b="8890"/>
                        <wp:docPr id="17" name="Grafi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spiez1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0" cy="168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059E" w:rsidRPr="00597307" w:rsidRDefault="00F3059E" w:rsidP="00F3059E">
                  <w:pPr>
                    <w:pStyle w:val="Listenabsatz"/>
                    <w:ind w:left="0"/>
                    <w:rPr>
                      <w:rFonts w:ascii="Arial" w:hAnsi="Arial"/>
                      <w:sz w:val="24"/>
                      <w:lang w:val="en-US"/>
                    </w:rPr>
                  </w:pPr>
                  <w:r w:rsidRPr="00597307"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 xml:space="preserve">Bild: </w:t>
                  </w:r>
                  <w:r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>Creative Commons</w:t>
                  </w:r>
                </w:p>
              </w:tc>
            </w:tr>
          </w:tbl>
          <w:p w:rsidR="00E92A59" w:rsidRPr="00F3059E" w:rsidRDefault="00E92A59" w:rsidP="00F3059E">
            <w:pPr>
              <w:spacing w:line="360" w:lineRule="auto"/>
              <w:rPr>
                <w:rFonts w:ascii="Arial" w:hAnsi="Arial"/>
                <w:b/>
                <w:sz w:val="20"/>
                <w:lang w:val="en-US"/>
              </w:rPr>
            </w:pPr>
          </w:p>
          <w:p w:rsidR="000E753E" w:rsidRPr="000E753E" w:rsidRDefault="001F38EB" w:rsidP="00F3059E">
            <w:pPr>
              <w:pStyle w:val="Listenabsatz"/>
              <w:numPr>
                <w:ilvl w:val="0"/>
                <w:numId w:val="30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 xml:space="preserve">Die Adligen trugen den sehr modischen Schnabelschuh. Wenn sie aus dem Haus gingen, zogen sie eine sogenannte Trippe darüber. </w:t>
            </w:r>
            <w:r w:rsidR="00E92A59">
              <w:rPr>
                <w:rFonts w:ascii="Arial" w:hAnsi="Arial"/>
                <w:sz w:val="24"/>
              </w:rPr>
              <w:t>Weshalb konnten Adlige dies</w:t>
            </w:r>
            <w:r>
              <w:rPr>
                <w:rFonts w:ascii="Arial" w:hAnsi="Arial"/>
                <w:sz w:val="24"/>
              </w:rPr>
              <w:t>e eigentlich unpraktischen Schuhe</w:t>
            </w:r>
            <w:r w:rsidR="00E92A59">
              <w:rPr>
                <w:rFonts w:ascii="Arial" w:hAnsi="Arial"/>
                <w:sz w:val="24"/>
              </w:rPr>
              <w:t xml:space="preserve"> tragen?</w:t>
            </w:r>
          </w:p>
          <w:p w:rsidR="00F3059E" w:rsidRPr="000E753E" w:rsidRDefault="00E92A59" w:rsidP="000E753E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0E753E">
              <w:rPr>
                <w:rFonts w:ascii="Arial" w:hAnsi="Arial"/>
                <w:sz w:val="24"/>
              </w:rPr>
              <w:t>__________________________________________________________________</w:t>
            </w:r>
            <w:r w:rsidR="00280E5E" w:rsidRPr="000E753E">
              <w:rPr>
                <w:rFonts w:ascii="Arial" w:hAnsi="Arial"/>
                <w:sz w:val="24"/>
              </w:rPr>
              <w:t>__________________________________________________________________</w:t>
            </w:r>
          </w:p>
          <w:p w:rsidR="00E92A59" w:rsidRPr="00F3059E" w:rsidRDefault="00E92A59" w:rsidP="00F3059E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  <w:lang w:val="en-US"/>
              </w:rPr>
            </w:pPr>
          </w:p>
          <w:p w:rsidR="000E753E" w:rsidRPr="000E753E" w:rsidRDefault="00E92A59" w:rsidP="000E753E">
            <w:pPr>
              <w:pStyle w:val="Listenabsatz"/>
              <w:numPr>
                <w:ilvl w:val="0"/>
                <w:numId w:val="30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Was konnten angesehene Männer im Mittelalter gut?</w:t>
            </w:r>
          </w:p>
          <w:p w:rsidR="00E92A59" w:rsidRPr="00C430E9" w:rsidRDefault="00D448BF" w:rsidP="000E753E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443564">
              <w:rPr>
                <w:rFonts w:ascii="Arial" w:hAnsi="Arial"/>
                <w:sz w:val="24"/>
              </w:rPr>
              <w:t>__________________________________________________________________</w:t>
            </w:r>
            <w:r w:rsidR="00E92A59" w:rsidRPr="00443564">
              <w:rPr>
                <w:rFonts w:ascii="Arial" w:hAnsi="Arial"/>
                <w:sz w:val="24"/>
              </w:rPr>
              <w:br/>
            </w:r>
            <w:r w:rsidRPr="00443564">
              <w:rPr>
                <w:rFonts w:ascii="Arial" w:hAnsi="Arial"/>
                <w:sz w:val="24"/>
              </w:rPr>
              <w:t>__________________________________________________________________</w:t>
            </w:r>
            <w:r w:rsidR="00E92A59">
              <w:rPr>
                <w:rFonts w:ascii="Arial" w:hAnsi="Arial"/>
                <w:sz w:val="24"/>
              </w:rPr>
              <w:br/>
            </w:r>
          </w:p>
          <w:p w:rsidR="000E753E" w:rsidRPr="000E753E" w:rsidRDefault="00E92A59" w:rsidP="003E6C31">
            <w:pPr>
              <w:pStyle w:val="Listenabsatz"/>
              <w:numPr>
                <w:ilvl w:val="0"/>
                <w:numId w:val="30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Wie haben die Menschen damals ihre Wände «bemalt»?</w:t>
            </w:r>
          </w:p>
          <w:p w:rsidR="00E92A59" w:rsidRPr="003E6C31" w:rsidRDefault="00D448BF" w:rsidP="000E753E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443564">
              <w:rPr>
                <w:rFonts w:ascii="Arial" w:hAnsi="Arial"/>
                <w:sz w:val="24"/>
              </w:rPr>
              <w:t>__________________________________________________________________</w:t>
            </w:r>
          </w:p>
        </w:tc>
      </w:tr>
      <w:bookmarkEnd w:id="0"/>
    </w:tbl>
    <w:p w:rsidR="00131FED" w:rsidRDefault="00131FED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31FED" w:rsidRPr="004E5DFA" w:rsidTr="00C93D2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131FED" w:rsidRDefault="00131FED" w:rsidP="00525026">
            <w:pPr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b/>
                <w:sz w:val="24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4"/>
              </w:rPr>
              <w:t>2</w:t>
            </w:r>
            <w:r w:rsidRPr="0030443B">
              <w:rPr>
                <w:rFonts w:ascii="Arial" w:hAnsi="Arial"/>
                <w:b/>
                <w:sz w:val="24"/>
              </w:rPr>
              <w:t xml:space="preserve">: </w:t>
            </w:r>
            <w:r>
              <w:rPr>
                <w:rFonts w:ascii="Arial" w:hAnsi="Arial"/>
                <w:b/>
                <w:sz w:val="24"/>
              </w:rPr>
              <w:t>Kleidung im Mittelalter und ihre Bedeutung</w:t>
            </w:r>
          </w:p>
          <w:p w:rsidR="00525026" w:rsidRPr="00525026" w:rsidRDefault="00525026" w:rsidP="00525026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Die Menschen im Mittelalter hatten strenge Kleiderregeln. Stand, Alter und Zivilstand bestimmten, wer was tragen durfte. Mit der Kleidung wurde sehr viel ausgedrückt.</w:t>
            </w:r>
          </w:p>
        </w:tc>
      </w:tr>
      <w:tr w:rsidR="00131FED" w:rsidRPr="0077710F" w:rsidTr="00C93D2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131FED" w:rsidRPr="0077710F" w:rsidRDefault="00131FED" w:rsidP="00C93D23">
            <w:pPr>
              <w:rPr>
                <w:rFonts w:ascii="Arial" w:hAnsi="Arial"/>
                <w:sz w:val="24"/>
              </w:rPr>
            </w:pPr>
          </w:p>
        </w:tc>
      </w:tr>
      <w:tr w:rsidR="00525026" w:rsidRPr="0077710F" w:rsidTr="00C93D2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525026" w:rsidRPr="005F07A5" w:rsidRDefault="005F07A5" w:rsidP="001F08EA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4"/>
              </w:rPr>
            </w:pPr>
            <w:r w:rsidRPr="005F07A5">
              <w:rPr>
                <w:rFonts w:ascii="Arial" w:hAnsi="Arial"/>
                <w:sz w:val="24"/>
              </w:rPr>
              <w:t>Beschreibe in den Kästchen, was die jeweiligen Farben beim Liebeswerben zu bedeuten hatten</w:t>
            </w:r>
            <w:r w:rsidR="001F08EA">
              <w:rPr>
                <w:rFonts w:ascii="Arial" w:hAnsi="Arial"/>
                <w:sz w:val="24"/>
              </w:rPr>
              <w:t>.</w:t>
            </w:r>
          </w:p>
        </w:tc>
      </w:tr>
    </w:tbl>
    <w:p w:rsidR="0044702C" w:rsidRDefault="0044702C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Layout w:type="fixed"/>
        <w:tblLook w:val="04A0" w:firstRow="1" w:lastRow="0" w:firstColumn="1" w:lastColumn="0" w:noHBand="0" w:noVBand="1"/>
      </w:tblPr>
      <w:tblGrid>
        <w:gridCol w:w="4676"/>
        <w:gridCol w:w="4680"/>
      </w:tblGrid>
      <w:tr w:rsidR="00D4771B" w:rsidTr="00D80DBE">
        <w:trPr>
          <w:trHeight w:val="284"/>
        </w:trPr>
        <w:tc>
          <w:tcPr>
            <w:tcW w:w="4676" w:type="dxa"/>
            <w:shd w:val="clear" w:color="auto" w:fill="92D050"/>
            <w:vAlign w:val="center"/>
          </w:tcPr>
          <w:p w:rsidR="00D4771B" w:rsidRPr="00CD59D9" w:rsidRDefault="00D4771B" w:rsidP="00FC383F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D59D9">
              <w:rPr>
                <w:rFonts w:ascii="Arial" w:hAnsi="Arial"/>
                <w:b/>
                <w:sz w:val="24"/>
                <w:szCs w:val="24"/>
              </w:rPr>
              <w:t>Grün</w:t>
            </w:r>
          </w:p>
        </w:tc>
        <w:tc>
          <w:tcPr>
            <w:tcW w:w="4680" w:type="dxa"/>
            <w:shd w:val="clear" w:color="auto" w:fill="FF0000"/>
            <w:vAlign w:val="center"/>
          </w:tcPr>
          <w:p w:rsidR="00D4771B" w:rsidRPr="00CD59D9" w:rsidRDefault="00D4771B" w:rsidP="00FC383F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D59D9">
              <w:rPr>
                <w:rFonts w:ascii="Arial" w:hAnsi="Arial"/>
                <w:b/>
                <w:sz w:val="24"/>
                <w:szCs w:val="24"/>
              </w:rPr>
              <w:t>Rot</w:t>
            </w:r>
          </w:p>
        </w:tc>
      </w:tr>
      <w:tr w:rsidR="00D4771B" w:rsidTr="004F0D68">
        <w:trPr>
          <w:trHeight w:val="1588"/>
        </w:trPr>
        <w:tc>
          <w:tcPr>
            <w:tcW w:w="4676" w:type="dxa"/>
          </w:tcPr>
          <w:p w:rsidR="00612CB3" w:rsidRPr="00612CB3" w:rsidRDefault="00612CB3" w:rsidP="00C93D23">
            <w:pPr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D4771B" w:rsidRPr="00CD59D9" w:rsidRDefault="00612CB3" w:rsidP="00C93D23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</w:t>
            </w:r>
          </w:p>
        </w:tc>
        <w:tc>
          <w:tcPr>
            <w:tcW w:w="4680" w:type="dxa"/>
          </w:tcPr>
          <w:p w:rsidR="00612CB3" w:rsidRPr="00612CB3" w:rsidRDefault="00612CB3" w:rsidP="00C93D23">
            <w:pPr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D4771B" w:rsidRPr="00CD59D9" w:rsidRDefault="00612CB3" w:rsidP="00C93D23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</w:t>
            </w:r>
          </w:p>
        </w:tc>
      </w:tr>
      <w:tr w:rsidR="00D4771B" w:rsidRPr="009F785B" w:rsidTr="00D80DBE">
        <w:trPr>
          <w:trHeight w:val="284"/>
        </w:trPr>
        <w:tc>
          <w:tcPr>
            <w:tcW w:w="4676" w:type="dxa"/>
            <w:shd w:val="clear" w:color="auto" w:fill="FFCC00"/>
            <w:vAlign w:val="center"/>
          </w:tcPr>
          <w:p w:rsidR="00D4771B" w:rsidRPr="00CD59D9" w:rsidRDefault="00D4771B" w:rsidP="00C93D23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D59D9">
              <w:rPr>
                <w:rFonts w:ascii="Arial" w:hAnsi="Arial"/>
                <w:b/>
                <w:sz w:val="24"/>
                <w:szCs w:val="24"/>
              </w:rPr>
              <w:t>Gold</w:t>
            </w:r>
          </w:p>
        </w:tc>
        <w:tc>
          <w:tcPr>
            <w:tcW w:w="4680" w:type="dxa"/>
            <w:shd w:val="clear" w:color="auto" w:fill="00B0F0"/>
            <w:vAlign w:val="center"/>
          </w:tcPr>
          <w:p w:rsidR="00D4771B" w:rsidRPr="00CD59D9" w:rsidRDefault="00D4771B" w:rsidP="00C93D23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D59D9">
              <w:rPr>
                <w:rFonts w:ascii="Arial" w:hAnsi="Arial"/>
                <w:b/>
                <w:sz w:val="24"/>
                <w:szCs w:val="24"/>
              </w:rPr>
              <w:t>Blau</w:t>
            </w:r>
          </w:p>
        </w:tc>
      </w:tr>
      <w:tr w:rsidR="00D4771B" w:rsidTr="004F0D68">
        <w:trPr>
          <w:trHeight w:val="1588"/>
        </w:trPr>
        <w:tc>
          <w:tcPr>
            <w:tcW w:w="4676" w:type="dxa"/>
          </w:tcPr>
          <w:p w:rsidR="005410F9" w:rsidRPr="005410F9" w:rsidRDefault="005410F9" w:rsidP="00C93D23">
            <w:pPr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D4771B" w:rsidRDefault="00612CB3" w:rsidP="00C93D23">
            <w:pPr>
              <w:spacing w:line="36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</w:t>
            </w:r>
          </w:p>
        </w:tc>
        <w:tc>
          <w:tcPr>
            <w:tcW w:w="4680" w:type="dxa"/>
          </w:tcPr>
          <w:p w:rsidR="005410F9" w:rsidRPr="005410F9" w:rsidRDefault="005410F9" w:rsidP="00C93D23">
            <w:pPr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D4771B" w:rsidRDefault="00612CB3" w:rsidP="00C93D23">
            <w:pPr>
              <w:spacing w:line="36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</w:t>
            </w:r>
          </w:p>
        </w:tc>
      </w:tr>
    </w:tbl>
    <w:p w:rsidR="00D4771B" w:rsidRDefault="00D4771B" w:rsidP="00B5783B">
      <w:pPr>
        <w:spacing w:line="276" w:lineRule="auto"/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3A07C3" w:rsidRPr="003A07C3" w:rsidTr="00C93D2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3A07C3" w:rsidRDefault="003A07C3" w:rsidP="00876825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inline distT="0" distB="0" distL="0" distR="0">
                  <wp:extent cx="5400000" cy="2124872"/>
                  <wp:effectExtent l="0" t="0" r="0" b="889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arben.jpg"/>
                          <pic:cNvPicPr/>
                        </pic:nvPicPr>
                        <pic:blipFill rotWithShape="1">
                          <a:blip r:embed="rId12"/>
                          <a:srcRect l="450" r="432"/>
                          <a:stretch/>
                        </pic:blipFill>
                        <pic:spPr bwMode="auto">
                          <a:xfrm>
                            <a:off x="0" y="0"/>
                            <a:ext cx="5400000" cy="2124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07C3" w:rsidRPr="003A07C3" w:rsidRDefault="003A07C3" w:rsidP="00876825">
            <w:pPr>
              <w:jc w:val="center"/>
              <w:rPr>
                <w:rFonts w:ascii="Arial" w:hAnsi="Arial"/>
                <w:sz w:val="24"/>
                <w:lang w:val="en-US"/>
              </w:rPr>
            </w:pPr>
            <w:r w:rsidRPr="003C1892">
              <w:rPr>
                <w:rFonts w:ascii="Arial" w:hAnsi="Arial"/>
                <w:i/>
                <w:sz w:val="12"/>
                <w:szCs w:val="12"/>
                <w:lang w:val="en-US"/>
              </w:rPr>
              <w:t>Bild: Crea</w:t>
            </w:r>
            <w:r>
              <w:rPr>
                <w:rFonts w:ascii="Arial" w:hAnsi="Arial"/>
                <w:i/>
                <w:sz w:val="12"/>
                <w:szCs w:val="12"/>
                <w:lang w:val="en-US"/>
              </w:rPr>
              <w:t>tive Commons</w:t>
            </w:r>
          </w:p>
        </w:tc>
      </w:tr>
    </w:tbl>
    <w:p w:rsidR="003A07C3" w:rsidRPr="00D73535" w:rsidRDefault="003A07C3">
      <w:pPr>
        <w:rPr>
          <w:rFonts w:ascii="Arial" w:hAnsi="Arial"/>
          <w:b/>
          <w:sz w:val="24"/>
          <w:szCs w:val="24"/>
          <w:lang w:val="en-US"/>
        </w:rPr>
      </w:pP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5783B" w:rsidRPr="005F07A5" w:rsidTr="00C93D2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B066A7" w:rsidRDefault="00B5783B" w:rsidP="00B066A7">
            <w:pPr>
              <w:pStyle w:val="Listenabsatz"/>
              <w:numPr>
                <w:ilvl w:val="0"/>
                <w:numId w:val="31"/>
              </w:numPr>
              <w:spacing w:line="276" w:lineRule="auto"/>
              <w:rPr>
                <w:rFonts w:ascii="Arial" w:hAnsi="Arial"/>
                <w:sz w:val="24"/>
              </w:rPr>
            </w:pPr>
            <w:r w:rsidRPr="00E17B08">
              <w:rPr>
                <w:rFonts w:ascii="Arial" w:hAnsi="Arial"/>
                <w:sz w:val="24"/>
              </w:rPr>
              <w:t>Was durften Adlige damals tragen? Zähle auf</w:t>
            </w:r>
          </w:p>
          <w:p w:rsidR="00B5783B" w:rsidRDefault="00B5783B" w:rsidP="00D73535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E17B08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</w:t>
            </w:r>
            <w:r w:rsidR="00D73535">
              <w:rPr>
                <w:rFonts w:ascii="Arial" w:hAnsi="Arial"/>
                <w:sz w:val="24"/>
              </w:rPr>
              <w:t>___</w:t>
            </w:r>
          </w:p>
          <w:p w:rsidR="004F0D68" w:rsidRDefault="004F0D68" w:rsidP="00EB3DA6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</w:p>
          <w:p w:rsidR="004F0D68" w:rsidRDefault="004F0D68" w:rsidP="004F0D68">
            <w:pPr>
              <w:pStyle w:val="Listenabsatz"/>
              <w:numPr>
                <w:ilvl w:val="0"/>
                <w:numId w:val="31"/>
              </w:numPr>
              <w:spacing w:line="276" w:lineRule="auto"/>
              <w:rPr>
                <w:rFonts w:ascii="Arial" w:hAnsi="Arial"/>
                <w:sz w:val="24"/>
              </w:rPr>
            </w:pPr>
            <w:r w:rsidRPr="00E17B08">
              <w:rPr>
                <w:rFonts w:ascii="Arial" w:hAnsi="Arial"/>
                <w:sz w:val="24"/>
              </w:rPr>
              <w:t>Beschreibe, wie Monika Erni als Burgfräulein oder Schlossdame ausgesehen hätte.</w:t>
            </w:r>
          </w:p>
          <w:p w:rsidR="004F0D68" w:rsidRPr="00D73535" w:rsidRDefault="004F0D68" w:rsidP="004F0D68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E17B08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</w:t>
            </w:r>
          </w:p>
        </w:tc>
      </w:tr>
    </w:tbl>
    <w:p w:rsidR="00EF4204" w:rsidRDefault="00EF4204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F4204" w:rsidRPr="004871BB" w:rsidTr="00C93D2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EF4204" w:rsidRDefault="00EF4204" w:rsidP="00C93D23">
            <w:pPr>
              <w:pStyle w:val="Listenabsatz"/>
              <w:numPr>
                <w:ilvl w:val="0"/>
                <w:numId w:val="31"/>
              </w:numPr>
              <w:spacing w:line="276" w:lineRule="auto"/>
              <w:rPr>
                <w:rFonts w:ascii="Arial" w:hAnsi="Arial"/>
                <w:sz w:val="24"/>
              </w:rPr>
            </w:pPr>
            <w:r w:rsidRPr="00E17B08">
              <w:rPr>
                <w:rFonts w:ascii="Arial" w:hAnsi="Arial"/>
                <w:sz w:val="24"/>
              </w:rPr>
              <w:lastRenderedPageBreak/>
              <w:t>Was trugen die Kinder im Mittelalter?</w:t>
            </w:r>
          </w:p>
          <w:p w:rsidR="00EF4204" w:rsidRDefault="00EF4204" w:rsidP="00C93D23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E17B08">
              <w:rPr>
                <w:rFonts w:ascii="Arial" w:hAnsi="Arial"/>
                <w:sz w:val="24"/>
              </w:rPr>
              <w:t>___________________________________________________________________</w:t>
            </w:r>
            <w:r>
              <w:rPr>
                <w:rFonts w:ascii="Arial" w:hAnsi="Arial"/>
                <w:sz w:val="24"/>
              </w:rPr>
              <w:t>_________________________________________________________________</w:t>
            </w:r>
            <w:r w:rsidRPr="00E17B08">
              <w:rPr>
                <w:rFonts w:ascii="Arial" w:hAnsi="Arial"/>
                <w:sz w:val="24"/>
              </w:rPr>
              <w:br/>
            </w:r>
          </w:p>
          <w:p w:rsidR="00EF4204" w:rsidRDefault="00EF4204" w:rsidP="00C93D23">
            <w:pPr>
              <w:pStyle w:val="Listenabsatz"/>
              <w:numPr>
                <w:ilvl w:val="0"/>
                <w:numId w:val="31"/>
              </w:numPr>
              <w:spacing w:line="276" w:lineRule="auto"/>
              <w:rPr>
                <w:rFonts w:ascii="Arial" w:hAnsi="Arial"/>
                <w:sz w:val="24"/>
              </w:rPr>
            </w:pPr>
            <w:r w:rsidRPr="00E17B08">
              <w:rPr>
                <w:rFonts w:ascii="Arial" w:hAnsi="Arial"/>
                <w:sz w:val="24"/>
              </w:rPr>
              <w:t>Nenne Unterschiede</w:t>
            </w:r>
            <w:r>
              <w:rPr>
                <w:rFonts w:ascii="Arial" w:hAnsi="Arial"/>
                <w:sz w:val="24"/>
              </w:rPr>
              <w:t xml:space="preserve"> zwischen</w:t>
            </w:r>
            <w:r w:rsidRPr="00E17B08">
              <w:rPr>
                <w:rFonts w:ascii="Arial" w:hAnsi="Arial"/>
                <w:sz w:val="24"/>
              </w:rPr>
              <w:t xml:space="preserve"> der Kleidung von Adligen und Bediensteten.</w:t>
            </w:r>
          </w:p>
          <w:p w:rsidR="00EF4204" w:rsidRDefault="00EF4204" w:rsidP="00C93D23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E17B08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</w:t>
            </w:r>
          </w:p>
          <w:p w:rsidR="00EF4204" w:rsidRDefault="00EF4204" w:rsidP="00C93D23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</w:p>
          <w:p w:rsidR="00EF4204" w:rsidRPr="004871BB" w:rsidRDefault="00EF4204" w:rsidP="00C93D23">
            <w:pPr>
              <w:pStyle w:val="Listenabsatz"/>
              <w:numPr>
                <w:ilvl w:val="0"/>
                <w:numId w:val="31"/>
              </w:numPr>
              <w:spacing w:line="276" w:lineRule="auto"/>
              <w:rPr>
                <w:rFonts w:ascii="Arial" w:hAnsi="Arial"/>
                <w:sz w:val="24"/>
              </w:rPr>
            </w:pPr>
            <w:r w:rsidRPr="004871BB">
              <w:rPr>
                <w:rFonts w:ascii="Arial" w:hAnsi="Arial"/>
                <w:sz w:val="24"/>
              </w:rPr>
              <w:t>Ergänze die Tabelle</w:t>
            </w:r>
          </w:p>
        </w:tc>
      </w:tr>
    </w:tbl>
    <w:p w:rsidR="00EF4204" w:rsidRPr="00EF4204" w:rsidRDefault="00EF4204" w:rsidP="00EF4204">
      <w:pPr>
        <w:spacing w:line="276" w:lineRule="auto"/>
        <w:rPr>
          <w:rFonts w:ascii="Arial" w:hAnsi="Arial"/>
          <w:b/>
          <w:sz w:val="24"/>
          <w:szCs w:val="24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3114"/>
        <w:gridCol w:w="3123"/>
        <w:gridCol w:w="3119"/>
      </w:tblGrid>
      <w:tr w:rsidR="004871BB" w:rsidTr="00AC5487">
        <w:trPr>
          <w:trHeight w:val="442"/>
        </w:trPr>
        <w:tc>
          <w:tcPr>
            <w:tcW w:w="3114" w:type="dxa"/>
            <w:vAlign w:val="center"/>
          </w:tcPr>
          <w:p w:rsidR="004871BB" w:rsidRPr="00AF238E" w:rsidRDefault="004871BB" w:rsidP="004F0D68">
            <w:pPr>
              <w:spacing w:line="276" w:lineRule="auto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Bild</w:t>
            </w:r>
          </w:p>
        </w:tc>
        <w:tc>
          <w:tcPr>
            <w:tcW w:w="3123" w:type="dxa"/>
            <w:vAlign w:val="center"/>
          </w:tcPr>
          <w:p w:rsidR="004871BB" w:rsidRPr="00AF238E" w:rsidRDefault="004871BB" w:rsidP="004F0D68">
            <w:pPr>
              <w:spacing w:line="276" w:lineRule="auto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Was trug die Person</w:t>
            </w:r>
          </w:p>
        </w:tc>
        <w:tc>
          <w:tcPr>
            <w:tcW w:w="3119" w:type="dxa"/>
            <w:vAlign w:val="center"/>
          </w:tcPr>
          <w:p w:rsidR="004871BB" w:rsidRPr="00AF238E" w:rsidRDefault="004871BB" w:rsidP="004F0D68">
            <w:pPr>
              <w:spacing w:line="276" w:lineRule="auto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Wer war die Person</w:t>
            </w:r>
          </w:p>
        </w:tc>
      </w:tr>
      <w:tr w:rsidR="004871BB" w:rsidTr="00AC5487">
        <w:trPr>
          <w:trHeight w:val="1985"/>
        </w:trPr>
        <w:tc>
          <w:tcPr>
            <w:tcW w:w="3114" w:type="dxa"/>
            <w:vAlign w:val="center"/>
          </w:tcPr>
          <w:p w:rsidR="004871BB" w:rsidRDefault="004871BB" w:rsidP="00C93D23">
            <w:pPr>
              <w:spacing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3123" w:type="dxa"/>
            <w:vAlign w:val="center"/>
          </w:tcPr>
          <w:p w:rsidR="004871BB" w:rsidRDefault="004871BB" w:rsidP="00AC5487">
            <w:p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Diese Personen trugen die Haare offen oder schmückten ihre Haare mit einem Schapel.</w:t>
            </w:r>
          </w:p>
        </w:tc>
        <w:tc>
          <w:tcPr>
            <w:tcW w:w="3119" w:type="dxa"/>
            <w:vAlign w:val="center"/>
          </w:tcPr>
          <w:p w:rsidR="004871BB" w:rsidRDefault="004871BB" w:rsidP="00C93D23">
            <w:pPr>
              <w:spacing w:line="36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_____________________</w:t>
            </w:r>
            <w:r>
              <w:rPr>
                <w:rFonts w:ascii="Arial" w:hAnsi="Arial"/>
                <w:sz w:val="24"/>
              </w:rPr>
              <w:br/>
              <w:t>_____________________</w:t>
            </w:r>
            <w:r>
              <w:rPr>
                <w:rFonts w:ascii="Arial" w:hAnsi="Arial"/>
                <w:sz w:val="24"/>
              </w:rPr>
              <w:br/>
              <w:t>_____________________</w:t>
            </w:r>
            <w:r>
              <w:rPr>
                <w:rFonts w:ascii="Arial" w:hAnsi="Arial"/>
                <w:sz w:val="24"/>
              </w:rPr>
              <w:br/>
              <w:t>_____________________</w:t>
            </w:r>
          </w:p>
        </w:tc>
      </w:tr>
      <w:tr w:rsidR="004871BB" w:rsidTr="00AC5487">
        <w:trPr>
          <w:trHeight w:val="1985"/>
        </w:trPr>
        <w:tc>
          <w:tcPr>
            <w:tcW w:w="3114" w:type="dxa"/>
            <w:vAlign w:val="center"/>
          </w:tcPr>
          <w:p w:rsidR="004871BB" w:rsidRDefault="004871BB" w:rsidP="00C93D23">
            <w:pPr>
              <w:spacing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3123" w:type="dxa"/>
            <w:vAlign w:val="center"/>
          </w:tcPr>
          <w:p w:rsidR="004871BB" w:rsidRDefault="004871BB" w:rsidP="00C93D23">
            <w:pPr>
              <w:spacing w:line="36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_____________________</w:t>
            </w:r>
            <w:r>
              <w:rPr>
                <w:rFonts w:ascii="Arial" w:hAnsi="Arial"/>
                <w:sz w:val="24"/>
              </w:rPr>
              <w:br/>
              <w:t>_____________________</w:t>
            </w:r>
            <w:r>
              <w:rPr>
                <w:rFonts w:ascii="Arial" w:hAnsi="Arial"/>
                <w:sz w:val="24"/>
              </w:rPr>
              <w:br/>
              <w:t>_____________________</w:t>
            </w:r>
            <w:r>
              <w:rPr>
                <w:rFonts w:ascii="Arial" w:hAnsi="Arial"/>
                <w:sz w:val="24"/>
              </w:rPr>
              <w:br/>
              <w:t>_____________________</w:t>
            </w:r>
          </w:p>
        </w:tc>
        <w:tc>
          <w:tcPr>
            <w:tcW w:w="3119" w:type="dxa"/>
            <w:vAlign w:val="center"/>
          </w:tcPr>
          <w:p w:rsidR="004871BB" w:rsidRDefault="004871BB" w:rsidP="00AC5487">
            <w:p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Diese Frauen waren verheiratet (daher das Sprichwort</w:t>
            </w:r>
            <w:r w:rsidR="004F0D68">
              <w:rPr>
                <w:rFonts w:ascii="Arial" w:hAnsi="Arial"/>
                <w:sz w:val="24"/>
              </w:rPr>
              <w:t xml:space="preserve"> «</w:t>
            </w:r>
            <w:r>
              <w:rPr>
                <w:rFonts w:ascii="Arial" w:hAnsi="Arial"/>
                <w:sz w:val="24"/>
              </w:rPr>
              <w:t>unter der Haube sein</w:t>
            </w:r>
            <w:r w:rsidR="004F0D68">
              <w:rPr>
                <w:rFonts w:ascii="Arial" w:hAnsi="Arial"/>
                <w:sz w:val="24"/>
              </w:rPr>
              <w:t>»</w:t>
            </w:r>
            <w:r>
              <w:rPr>
                <w:rFonts w:ascii="Arial" w:hAnsi="Arial"/>
                <w:sz w:val="24"/>
              </w:rPr>
              <w:t>).</w:t>
            </w:r>
          </w:p>
        </w:tc>
      </w:tr>
      <w:tr w:rsidR="004871BB" w:rsidTr="00AC5487">
        <w:trPr>
          <w:trHeight w:val="1985"/>
        </w:trPr>
        <w:tc>
          <w:tcPr>
            <w:tcW w:w="3114" w:type="dxa"/>
            <w:vAlign w:val="center"/>
          </w:tcPr>
          <w:p w:rsidR="004871BB" w:rsidRDefault="004871BB" w:rsidP="00C93D23">
            <w:pPr>
              <w:spacing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3123" w:type="dxa"/>
            <w:vAlign w:val="center"/>
          </w:tcPr>
          <w:p w:rsidR="00AC5487" w:rsidRDefault="004871BB" w:rsidP="00AC5487">
            <w:p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Diese Personen trugen </w:t>
            </w:r>
          </w:p>
          <w:p w:rsidR="00AC5487" w:rsidRDefault="004871BB" w:rsidP="00AC5487">
            <w:p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Tuniken in verschiedenen Ausführungen. Dazu </w:t>
            </w:r>
          </w:p>
          <w:p w:rsidR="004871BB" w:rsidRDefault="004871BB" w:rsidP="00AC5487">
            <w:p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gehört</w:t>
            </w:r>
            <w:r w:rsidR="004F0D68">
              <w:rPr>
                <w:rFonts w:ascii="Arial" w:hAnsi="Arial"/>
                <w:sz w:val="24"/>
              </w:rPr>
              <w:t>e</w:t>
            </w:r>
            <w:r>
              <w:rPr>
                <w:rFonts w:ascii="Arial" w:hAnsi="Arial"/>
                <w:sz w:val="24"/>
              </w:rPr>
              <w:t xml:space="preserve"> auch eine Bundhaube.</w:t>
            </w:r>
          </w:p>
        </w:tc>
        <w:tc>
          <w:tcPr>
            <w:tcW w:w="3119" w:type="dxa"/>
            <w:vAlign w:val="center"/>
          </w:tcPr>
          <w:p w:rsidR="004871BB" w:rsidRDefault="004871BB" w:rsidP="00C93D23">
            <w:pPr>
              <w:spacing w:line="36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_____________________</w:t>
            </w:r>
            <w:r>
              <w:rPr>
                <w:rFonts w:ascii="Arial" w:hAnsi="Arial"/>
                <w:sz w:val="24"/>
              </w:rPr>
              <w:br/>
              <w:t>_____________________</w:t>
            </w:r>
            <w:r>
              <w:rPr>
                <w:rFonts w:ascii="Arial" w:hAnsi="Arial"/>
                <w:sz w:val="24"/>
              </w:rPr>
              <w:br/>
              <w:t>_____________________</w:t>
            </w:r>
            <w:r>
              <w:rPr>
                <w:rFonts w:ascii="Arial" w:hAnsi="Arial"/>
                <w:sz w:val="24"/>
              </w:rPr>
              <w:br/>
              <w:t>_____________________</w:t>
            </w:r>
          </w:p>
        </w:tc>
      </w:tr>
      <w:tr w:rsidR="004871BB" w:rsidTr="00AC5487">
        <w:trPr>
          <w:trHeight w:val="1985"/>
        </w:trPr>
        <w:tc>
          <w:tcPr>
            <w:tcW w:w="3114" w:type="dxa"/>
            <w:vAlign w:val="center"/>
          </w:tcPr>
          <w:p w:rsidR="004871BB" w:rsidRDefault="004871BB" w:rsidP="00C93D23">
            <w:pPr>
              <w:spacing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3123" w:type="dxa"/>
            <w:vAlign w:val="center"/>
          </w:tcPr>
          <w:p w:rsidR="004871BB" w:rsidRDefault="004871BB" w:rsidP="00C93D23">
            <w:pPr>
              <w:spacing w:line="36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_____________________</w:t>
            </w:r>
            <w:r>
              <w:rPr>
                <w:rFonts w:ascii="Arial" w:hAnsi="Arial"/>
                <w:sz w:val="24"/>
              </w:rPr>
              <w:br/>
              <w:t>_____________________</w:t>
            </w:r>
            <w:r>
              <w:rPr>
                <w:rFonts w:ascii="Arial" w:hAnsi="Arial"/>
                <w:sz w:val="24"/>
              </w:rPr>
              <w:br/>
              <w:t>_____________________</w:t>
            </w:r>
            <w:r>
              <w:rPr>
                <w:rFonts w:ascii="Arial" w:hAnsi="Arial"/>
                <w:sz w:val="24"/>
              </w:rPr>
              <w:br/>
              <w:t>_____________________</w:t>
            </w:r>
          </w:p>
        </w:tc>
        <w:tc>
          <w:tcPr>
            <w:tcW w:w="3119" w:type="dxa"/>
            <w:vAlign w:val="center"/>
          </w:tcPr>
          <w:p w:rsidR="004871BB" w:rsidRDefault="004871BB" w:rsidP="00AC5487">
            <w:p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Jedes Geschlecht, Kinder, Adel oder Gesindel trugen dies.</w:t>
            </w:r>
          </w:p>
        </w:tc>
      </w:tr>
    </w:tbl>
    <w:p w:rsidR="00947E6C" w:rsidRDefault="00947E6C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47E6C" w:rsidRPr="004E5DFA" w:rsidTr="00C93D2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947E6C" w:rsidRDefault="00947E6C" w:rsidP="00947E6C">
            <w:pPr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b/>
                <w:sz w:val="24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4"/>
              </w:rPr>
              <w:t>3: Der Hofnarr</w:t>
            </w:r>
          </w:p>
          <w:p w:rsidR="00947E6C" w:rsidRPr="00525026" w:rsidRDefault="00947E6C" w:rsidP="00947E6C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Der Hofnarr hatte eine ganz spezielle Rolle im Mittelalter. Auch auf Schloss Spiez gab es ihn. Beantworte die untenstehenden Fragen mit Hilfe des Filmes und des Internets.</w:t>
            </w:r>
          </w:p>
        </w:tc>
      </w:tr>
      <w:tr w:rsidR="00947E6C" w:rsidRPr="0077710F" w:rsidTr="00C93D2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947E6C" w:rsidRPr="0077710F" w:rsidRDefault="00947E6C" w:rsidP="00C93D23">
            <w:pPr>
              <w:rPr>
                <w:rFonts w:ascii="Arial" w:hAnsi="Arial"/>
                <w:sz w:val="24"/>
              </w:rPr>
            </w:pPr>
          </w:p>
        </w:tc>
      </w:tr>
      <w:tr w:rsidR="00947E6C" w:rsidRPr="00884525" w:rsidTr="00C93D2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712ABB" w:rsidRDefault="00947E6C" w:rsidP="00712ABB">
            <w:pPr>
              <w:pStyle w:val="Listenabsatz"/>
              <w:numPr>
                <w:ilvl w:val="0"/>
                <w:numId w:val="32"/>
              </w:num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Wan hatte der Hofnarr seine Auftritte?</w:t>
            </w:r>
          </w:p>
          <w:p w:rsidR="00947E6C" w:rsidRDefault="00947E6C" w:rsidP="00712ABB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443564">
              <w:rPr>
                <w:rFonts w:ascii="Arial" w:hAnsi="Arial"/>
                <w:sz w:val="24"/>
              </w:rPr>
              <w:t>__________________________________________________________________</w:t>
            </w:r>
            <w:r w:rsidR="00C6739F" w:rsidRPr="00443564">
              <w:rPr>
                <w:rFonts w:ascii="Arial" w:hAnsi="Arial"/>
                <w:sz w:val="24"/>
              </w:rPr>
              <w:t>_________________________________________________</w:t>
            </w:r>
            <w:r w:rsidR="000310F8">
              <w:rPr>
                <w:rFonts w:ascii="Arial" w:hAnsi="Arial"/>
                <w:sz w:val="24"/>
              </w:rPr>
              <w:t>_________________</w:t>
            </w:r>
            <w:r>
              <w:rPr>
                <w:rFonts w:ascii="Arial" w:hAnsi="Arial"/>
                <w:sz w:val="24"/>
              </w:rPr>
              <w:br/>
            </w:r>
          </w:p>
          <w:p w:rsidR="00712ABB" w:rsidRDefault="00947E6C" w:rsidP="00712ABB">
            <w:pPr>
              <w:pStyle w:val="Listenabsatz"/>
              <w:numPr>
                <w:ilvl w:val="0"/>
                <w:numId w:val="32"/>
              </w:num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Der Hofnarr hatte Meinungsfreiheit. Was bedeutet das?</w:t>
            </w:r>
          </w:p>
          <w:p w:rsidR="00947E6C" w:rsidRPr="0073506D" w:rsidRDefault="00C6739F" w:rsidP="0073506D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443564">
              <w:rPr>
                <w:rFonts w:ascii="Arial" w:hAnsi="Arial"/>
                <w:sz w:val="24"/>
              </w:rPr>
              <w:t>__________________________________________________________________</w:t>
            </w:r>
            <w:r w:rsidR="0051781A">
              <w:rPr>
                <w:rFonts w:ascii="Arial" w:hAnsi="Arial"/>
                <w:sz w:val="24"/>
              </w:rPr>
              <w:t>__________________________________________________________________</w:t>
            </w:r>
            <w:r w:rsidRPr="00443564">
              <w:rPr>
                <w:rFonts w:ascii="Arial" w:hAnsi="Arial"/>
                <w:sz w:val="24"/>
              </w:rPr>
              <w:t>__________________________________________________________________</w:t>
            </w:r>
            <w:r w:rsidR="00947E6C" w:rsidRPr="0073506D">
              <w:rPr>
                <w:rFonts w:ascii="Arial" w:hAnsi="Arial"/>
                <w:sz w:val="24"/>
              </w:rPr>
              <w:br/>
            </w:r>
          </w:p>
          <w:p w:rsidR="00712ABB" w:rsidRDefault="00947E6C" w:rsidP="00712ABB">
            <w:pPr>
              <w:pStyle w:val="Listenabsatz"/>
              <w:numPr>
                <w:ilvl w:val="0"/>
                <w:numId w:val="32"/>
              </w:num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Hofnarren mussten auch spezielle Kleidung tragen. Welche Merkmale hatte diese Kleidung und für was diente dies?</w:t>
            </w:r>
          </w:p>
          <w:p w:rsidR="00117C46" w:rsidRDefault="00C6739F" w:rsidP="00712ABB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443564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</w:t>
            </w:r>
            <w:r w:rsidR="000310F8">
              <w:rPr>
                <w:rFonts w:ascii="Arial" w:hAnsi="Arial"/>
                <w:sz w:val="24"/>
              </w:rPr>
              <w:t>___</w:t>
            </w:r>
          </w:p>
          <w:tbl>
            <w:tblPr>
              <w:tblStyle w:val="Tabellenraster"/>
              <w:tblW w:w="8776" w:type="dxa"/>
              <w:tblInd w:w="36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2"/>
              <w:gridCol w:w="284"/>
              <w:gridCol w:w="4240"/>
            </w:tblGrid>
            <w:tr w:rsidR="0051781A" w:rsidRPr="00884525" w:rsidTr="009439F2">
              <w:tc>
                <w:tcPr>
                  <w:tcW w:w="4252" w:type="dxa"/>
                </w:tcPr>
                <w:p w:rsidR="0051781A" w:rsidRDefault="0051781A" w:rsidP="0051781A">
                  <w:pPr>
                    <w:pStyle w:val="Listenabsatz"/>
                    <w:keepNext/>
                    <w:ind w:left="0"/>
                    <w:rPr>
                      <w:sz w:val="12"/>
                      <w:szCs w:val="12"/>
                    </w:rPr>
                  </w:pPr>
                  <w:r>
                    <w:rPr>
                      <w:noProof/>
                      <w:sz w:val="12"/>
                      <w:szCs w:val="12"/>
                    </w:rPr>
                    <w:drawing>
                      <wp:inline distT="0" distB="0" distL="0" distR="0" wp14:anchorId="669D26C6" wp14:editId="35E57749">
                        <wp:extent cx="2520000" cy="1745683"/>
                        <wp:effectExtent l="0" t="0" r="0" b="6985"/>
                        <wp:docPr id="22" name="Grafi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Yeames-staunch-friends.jpg"/>
                                <pic:cNvPicPr/>
                              </pic:nvPicPr>
                              <pic:blipFill rotWithShape="1">
                                <a:blip r:embed="rId10"/>
                                <a:srcRect t="8242" b="224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20000" cy="17456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781A" w:rsidRPr="00C2316F" w:rsidRDefault="0051781A" w:rsidP="0051781A">
                  <w:pPr>
                    <w:pStyle w:val="Listenabsatz"/>
                    <w:keepNext/>
                    <w:ind w:left="0"/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</w:pPr>
                  <w:r w:rsidRPr="003C1892"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>Bild: William Frederick Yeames, Crea</w:t>
                  </w:r>
                  <w:r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>tive Commons</w:t>
                  </w:r>
                </w:p>
              </w:tc>
              <w:tc>
                <w:tcPr>
                  <w:tcW w:w="284" w:type="dxa"/>
                </w:tcPr>
                <w:p w:rsidR="0051781A" w:rsidRPr="00C2316F" w:rsidRDefault="0051781A" w:rsidP="0051781A">
                  <w:pPr>
                    <w:pStyle w:val="Listenabsatz"/>
                    <w:spacing w:line="360" w:lineRule="auto"/>
                    <w:ind w:left="0"/>
                    <w:rPr>
                      <w:rFonts w:ascii="Arial" w:hAnsi="Arial"/>
                      <w:sz w:val="24"/>
                      <w:lang w:val="en-US"/>
                    </w:rPr>
                  </w:pPr>
                </w:p>
              </w:tc>
              <w:tc>
                <w:tcPr>
                  <w:tcW w:w="4240" w:type="dxa"/>
                </w:tcPr>
                <w:p w:rsidR="0051781A" w:rsidRDefault="0051781A" w:rsidP="0051781A">
                  <w:pPr>
                    <w:pStyle w:val="Listenabsatz"/>
                    <w:ind w:left="0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noProof/>
                      <w:sz w:val="24"/>
                    </w:rPr>
                    <w:drawing>
                      <wp:inline distT="0" distB="0" distL="0" distR="0" wp14:anchorId="3F1E00F0" wp14:editId="7D16D3B8">
                        <wp:extent cx="2484000" cy="1772513"/>
                        <wp:effectExtent l="0" t="0" r="0" b="0"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spiez1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4000" cy="17725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781A" w:rsidRPr="00597307" w:rsidRDefault="0051781A" w:rsidP="0051781A">
                  <w:pPr>
                    <w:pStyle w:val="Listenabsatz"/>
                    <w:ind w:left="0"/>
                    <w:rPr>
                      <w:rFonts w:ascii="Arial" w:hAnsi="Arial"/>
                      <w:sz w:val="24"/>
                      <w:lang w:val="en-US"/>
                    </w:rPr>
                  </w:pPr>
                  <w:r w:rsidRPr="00597307"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 xml:space="preserve">Bild: </w:t>
                  </w:r>
                  <w:r w:rsidR="0000521D" w:rsidRPr="0000521D"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>John Watson Nicol</w:t>
                  </w:r>
                  <w:r w:rsidR="0000521D"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 xml:space="preserve">, </w:t>
                  </w:r>
                  <w:r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>Creative Commons</w:t>
                  </w:r>
                </w:p>
              </w:tc>
            </w:tr>
          </w:tbl>
          <w:p w:rsidR="00947E6C" w:rsidRPr="009439F2" w:rsidRDefault="00947E6C" w:rsidP="0051781A">
            <w:pPr>
              <w:spacing w:line="360" w:lineRule="auto"/>
              <w:rPr>
                <w:rFonts w:ascii="Arial" w:hAnsi="Arial"/>
                <w:sz w:val="24"/>
                <w:lang w:val="en-US"/>
              </w:rPr>
            </w:pPr>
          </w:p>
        </w:tc>
      </w:tr>
    </w:tbl>
    <w:p w:rsidR="0051781A" w:rsidRPr="009439F2" w:rsidRDefault="0051781A" w:rsidP="000E0AD9">
      <w:pPr>
        <w:spacing w:line="360" w:lineRule="auto"/>
        <w:rPr>
          <w:rFonts w:ascii="Arial" w:hAnsi="Arial"/>
          <w:b/>
          <w:sz w:val="20"/>
          <w:lang w:val="en-US"/>
        </w:rPr>
      </w:pP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1781A" w:rsidRPr="0077710F" w:rsidTr="00C93D2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51781A" w:rsidRDefault="0051781A" w:rsidP="0051781A">
            <w:pPr>
              <w:pStyle w:val="Listenabsatz"/>
              <w:numPr>
                <w:ilvl w:val="0"/>
                <w:numId w:val="32"/>
              </w:num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Gibt es heute noch Hofnarren?</w:t>
            </w:r>
          </w:p>
          <w:p w:rsidR="0051781A" w:rsidRDefault="0051781A" w:rsidP="0051781A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443564">
              <w:rPr>
                <w:rFonts w:ascii="Arial" w:hAnsi="Arial"/>
                <w:sz w:val="24"/>
              </w:rPr>
              <w:t>__________________________________________________________________</w:t>
            </w:r>
            <w:r>
              <w:rPr>
                <w:rFonts w:ascii="Arial" w:hAnsi="Arial"/>
                <w:sz w:val="24"/>
              </w:rPr>
              <w:t>__________________________________________________________________</w:t>
            </w:r>
            <w:r w:rsidRPr="00443564">
              <w:rPr>
                <w:rFonts w:ascii="Arial" w:hAnsi="Arial"/>
                <w:sz w:val="24"/>
              </w:rPr>
              <w:t>__________________________________________________________________</w:t>
            </w:r>
            <w:r>
              <w:rPr>
                <w:rFonts w:ascii="Arial" w:hAnsi="Arial"/>
                <w:sz w:val="24"/>
              </w:rPr>
              <w:br/>
            </w:r>
          </w:p>
          <w:p w:rsidR="0051781A" w:rsidRDefault="0051781A" w:rsidP="0051781A">
            <w:pPr>
              <w:pStyle w:val="Listenabsatz"/>
              <w:numPr>
                <w:ilvl w:val="0"/>
                <w:numId w:val="32"/>
              </w:num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Was findest du sonst noch über den Hofnarren heraus?</w:t>
            </w:r>
          </w:p>
          <w:p w:rsidR="0051781A" w:rsidRPr="0077710F" w:rsidRDefault="0051781A" w:rsidP="0051781A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51781A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</w:t>
            </w:r>
            <w:r w:rsidR="009439F2">
              <w:rPr>
                <w:rFonts w:ascii="Arial" w:hAnsi="Arial"/>
                <w:sz w:val="24"/>
              </w:rPr>
              <w:t>____________________________</w:t>
            </w:r>
          </w:p>
        </w:tc>
      </w:tr>
    </w:tbl>
    <w:p w:rsidR="003C1126" w:rsidRDefault="003C1126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3C1126" w:rsidRPr="00525026" w:rsidTr="00C93D2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3C1126" w:rsidRDefault="003C1126" w:rsidP="00C93D23">
            <w:pPr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b/>
                <w:sz w:val="24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4"/>
              </w:rPr>
              <w:t>3: Rollen, Stände und Aufgaben der Schlossbewohner</w:t>
            </w:r>
          </w:p>
          <w:p w:rsidR="003C1126" w:rsidRPr="00525026" w:rsidRDefault="003C1126" w:rsidP="003C1126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Verbinde die Kästchen miteinander, welche zusammengehören. Es gehören jeweils drei Aufgaben (rechts) zu den Personen (links).</w:t>
            </w:r>
          </w:p>
        </w:tc>
      </w:tr>
      <w:tr w:rsidR="003C1126" w:rsidRPr="0077710F" w:rsidTr="00C93D2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3C1126" w:rsidRPr="0077710F" w:rsidRDefault="003C1126" w:rsidP="00C93D23">
            <w:pPr>
              <w:rPr>
                <w:rFonts w:ascii="Arial" w:hAnsi="Arial"/>
                <w:sz w:val="24"/>
              </w:rPr>
            </w:pPr>
          </w:p>
        </w:tc>
      </w:tr>
    </w:tbl>
    <w:p w:rsidR="0051781A" w:rsidRDefault="0051781A">
      <w:pPr>
        <w:rPr>
          <w:rFonts w:ascii="Arial" w:hAnsi="Arial"/>
          <w:b/>
          <w:sz w:val="20"/>
        </w:rPr>
      </w:pPr>
    </w:p>
    <w:p w:rsidR="00B947D7" w:rsidRPr="00B5783B" w:rsidRDefault="000E0AD9">
      <w:pPr>
        <w:rPr>
          <w:rFonts w:ascii="Arial" w:hAnsi="Arial"/>
          <w:b/>
          <w:sz w:val="20"/>
        </w:rPr>
      </w:pPr>
      <w:bookmarkStart w:id="1" w:name="_GoBack"/>
      <w:bookmarkEnd w:id="1"/>
      <w:r w:rsidRPr="000E0AD9">
        <w:rPr>
          <w:rFonts w:ascii="Arial" w:hAnsi="Arial"/>
          <w:b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B158FF" wp14:editId="23B0288C">
                <wp:simplePos x="0" y="0"/>
                <wp:positionH relativeFrom="margin">
                  <wp:posOffset>3980180</wp:posOffset>
                </wp:positionH>
                <wp:positionV relativeFrom="paragraph">
                  <wp:posOffset>13335</wp:posOffset>
                </wp:positionV>
                <wp:extent cx="1693545" cy="611505"/>
                <wp:effectExtent l="57150" t="38100" r="78105" b="93345"/>
                <wp:wrapNone/>
                <wp:docPr id="28" name="Scrollen: horizont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61150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AD9" w:rsidRPr="00B947D7" w:rsidRDefault="000E0AD9" w:rsidP="000E0AD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4"/>
                                <w:szCs w:val="34"/>
                              </w:rPr>
                            </w:pPr>
                            <w:r w:rsidRPr="00B947D7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Gehören einem niedrigen Stand 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158F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en: horizontal 28" o:spid="_x0000_s1026" type="#_x0000_t98" style="position:absolute;margin-left:313.4pt;margin-top:1.05pt;width:133.35pt;height:48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0AD9" w:rsidRPr="00B947D7" w:rsidRDefault="000E0AD9" w:rsidP="000E0AD9">
                      <w:pPr>
                        <w:jc w:val="center"/>
                        <w:rPr>
                          <w:rFonts w:ascii="Arial" w:hAnsi="Arial"/>
                          <w:b/>
                          <w:sz w:val="34"/>
                          <w:szCs w:val="34"/>
                        </w:rPr>
                      </w:pPr>
                      <w:r w:rsidRPr="00B947D7">
                        <w:rPr>
                          <w:rFonts w:ascii="Arial" w:hAnsi="Arial"/>
                          <w:b/>
                          <w:sz w:val="24"/>
                        </w:rPr>
                        <w:t>Gehören einem niedrigen Stand 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0AD9">
        <w:rPr>
          <w:rFonts w:ascii="Arial" w:hAnsi="Arial"/>
          <w:b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0F2FBC" wp14:editId="35A736A9">
                <wp:simplePos x="0" y="0"/>
                <wp:positionH relativeFrom="margin">
                  <wp:posOffset>3990975</wp:posOffset>
                </wp:positionH>
                <wp:positionV relativeFrom="paragraph">
                  <wp:posOffset>641985</wp:posOffset>
                </wp:positionV>
                <wp:extent cx="1693545" cy="611505"/>
                <wp:effectExtent l="57150" t="38100" r="78105" b="93345"/>
                <wp:wrapNone/>
                <wp:docPr id="29" name="Scrollen: horizont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61150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AD9" w:rsidRDefault="000E0AD9" w:rsidP="000E0AD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 w:rsidRPr="00B947D7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Gehört einem</w:t>
                            </w:r>
                          </w:p>
                          <w:p w:rsidR="000E0AD9" w:rsidRPr="00B947D7" w:rsidRDefault="000E0AD9" w:rsidP="000E0AD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4"/>
                                <w:szCs w:val="34"/>
                              </w:rPr>
                            </w:pPr>
                            <w:r w:rsidRPr="00B947D7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 hohen Stand 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2FBC" id="Scrollen: horizontal 29" o:spid="_x0000_s1027" type="#_x0000_t98" style="position:absolute;margin-left:314.25pt;margin-top:50.55pt;width:133.35pt;height:48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0AD9" w:rsidRDefault="000E0AD9" w:rsidP="000E0AD9">
                      <w:pPr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 w:rsidRPr="00B947D7">
                        <w:rPr>
                          <w:rFonts w:ascii="Arial" w:hAnsi="Arial"/>
                          <w:b/>
                          <w:sz w:val="24"/>
                        </w:rPr>
                        <w:t>Gehört einem</w:t>
                      </w:r>
                    </w:p>
                    <w:p w:rsidR="000E0AD9" w:rsidRPr="00B947D7" w:rsidRDefault="000E0AD9" w:rsidP="000E0AD9">
                      <w:pPr>
                        <w:jc w:val="center"/>
                        <w:rPr>
                          <w:rFonts w:ascii="Arial" w:hAnsi="Arial"/>
                          <w:b/>
                          <w:sz w:val="34"/>
                          <w:szCs w:val="34"/>
                        </w:rPr>
                      </w:pPr>
                      <w:r w:rsidRPr="00B947D7">
                        <w:rPr>
                          <w:rFonts w:ascii="Arial" w:hAnsi="Arial"/>
                          <w:b/>
                          <w:sz w:val="24"/>
                        </w:rPr>
                        <w:t xml:space="preserve"> hohen Stand 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0AD9">
        <w:rPr>
          <w:rFonts w:ascii="Arial" w:hAnsi="Arial"/>
          <w:b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121946" wp14:editId="5D60813F">
                <wp:simplePos x="0" y="0"/>
                <wp:positionH relativeFrom="margin">
                  <wp:posOffset>3980180</wp:posOffset>
                </wp:positionH>
                <wp:positionV relativeFrom="paragraph">
                  <wp:posOffset>1265555</wp:posOffset>
                </wp:positionV>
                <wp:extent cx="1693545" cy="539750"/>
                <wp:effectExtent l="57150" t="38100" r="78105" b="88900"/>
                <wp:wrapNone/>
                <wp:docPr id="30" name="Scrollen: horizont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5397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AD9" w:rsidRPr="00B947D7" w:rsidRDefault="000E0AD9" w:rsidP="000E0AD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Ritter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1946" id="Scrollen: horizontal 30" o:spid="_x0000_s1028" type="#_x0000_t98" style="position:absolute;margin-left:313.4pt;margin-top:99.65pt;width:133.35pt;height:42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0AD9" w:rsidRPr="00B947D7" w:rsidRDefault="000E0AD9" w:rsidP="000E0AD9">
                      <w:pPr>
                        <w:jc w:val="center"/>
                        <w:rPr>
                          <w:rFonts w:ascii="Arial" w:hAnsi="Arial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Ritter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0AD9">
        <w:rPr>
          <w:rFonts w:ascii="Arial" w:hAnsi="Arial"/>
          <w:b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FA314F" wp14:editId="0042639E">
                <wp:simplePos x="0" y="0"/>
                <wp:positionH relativeFrom="margin">
                  <wp:posOffset>3980815</wp:posOffset>
                </wp:positionH>
                <wp:positionV relativeFrom="paragraph">
                  <wp:posOffset>1893570</wp:posOffset>
                </wp:positionV>
                <wp:extent cx="1693545" cy="611505"/>
                <wp:effectExtent l="57150" t="38100" r="78105" b="93345"/>
                <wp:wrapNone/>
                <wp:docPr id="31" name="Scrollen: horizont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61150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AD9" w:rsidRPr="00B947D7" w:rsidRDefault="000E0AD9" w:rsidP="000E0AD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Beratung des Schlossherrn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A314F" id="Scrollen: horizontal 31" o:spid="_x0000_s1029" type="#_x0000_t98" style="position:absolute;margin-left:313.45pt;margin-top:149.1pt;width:133.35pt;height:48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0AD9" w:rsidRPr="00B947D7" w:rsidRDefault="000E0AD9" w:rsidP="000E0AD9">
                      <w:pPr>
                        <w:jc w:val="center"/>
                        <w:rPr>
                          <w:rFonts w:ascii="Arial" w:hAnsi="Arial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Beratung des Schlossherrn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0AD9">
        <w:rPr>
          <w:rFonts w:ascii="Arial" w:hAnsi="Arial"/>
          <w:b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82E20E" wp14:editId="45272781">
                <wp:simplePos x="0" y="0"/>
                <wp:positionH relativeFrom="margin">
                  <wp:posOffset>3980815</wp:posOffset>
                </wp:positionH>
                <wp:positionV relativeFrom="paragraph">
                  <wp:posOffset>2517140</wp:posOffset>
                </wp:positionV>
                <wp:extent cx="1693545" cy="611505"/>
                <wp:effectExtent l="57150" t="38100" r="78105" b="93345"/>
                <wp:wrapNone/>
                <wp:docPr id="32" name="Scrollen: horizont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61150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AD9" w:rsidRPr="00B947D7" w:rsidRDefault="000E0AD9" w:rsidP="000E0AD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4"/>
                                <w:szCs w:val="34"/>
                              </w:rPr>
                            </w:pPr>
                            <w:r w:rsidRPr="00B947D7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Lange Arbeitstage und wenig Rechte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2E20E" id="Scrollen: horizontal 32" o:spid="_x0000_s1030" type="#_x0000_t98" style="position:absolute;margin-left:313.45pt;margin-top:198.2pt;width:133.35pt;height:48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0AD9" w:rsidRPr="00B947D7" w:rsidRDefault="000E0AD9" w:rsidP="000E0AD9">
                      <w:pPr>
                        <w:jc w:val="center"/>
                        <w:rPr>
                          <w:rFonts w:ascii="Arial" w:hAnsi="Arial"/>
                          <w:b/>
                          <w:sz w:val="34"/>
                          <w:szCs w:val="34"/>
                        </w:rPr>
                      </w:pPr>
                      <w:r w:rsidRPr="00B947D7">
                        <w:rPr>
                          <w:rFonts w:ascii="Arial" w:hAnsi="Arial"/>
                          <w:b/>
                          <w:sz w:val="24"/>
                        </w:rPr>
                        <w:t>Lange Arbeitstage und wenig Rechte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0AD9">
        <w:rPr>
          <w:rFonts w:ascii="Arial" w:hAnsi="Arial"/>
          <w:b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F28083" wp14:editId="7138CC85">
                <wp:simplePos x="0" y="0"/>
                <wp:positionH relativeFrom="margin">
                  <wp:posOffset>3981450</wp:posOffset>
                </wp:positionH>
                <wp:positionV relativeFrom="paragraph">
                  <wp:posOffset>3145790</wp:posOffset>
                </wp:positionV>
                <wp:extent cx="1693545" cy="611505"/>
                <wp:effectExtent l="57150" t="38100" r="78105" b="93345"/>
                <wp:wrapNone/>
                <wp:docPr id="33" name="Scrollen: horizont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61150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AD9" w:rsidRPr="00B947D7" w:rsidRDefault="000E0AD9" w:rsidP="000E0AD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4"/>
                                <w:szCs w:val="34"/>
                              </w:rPr>
                            </w:pPr>
                            <w:r w:rsidRPr="00B947D7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Beaufsichtigung der Bediensteten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28083" id="Scrollen: horizontal 33" o:spid="_x0000_s1031" type="#_x0000_t98" style="position:absolute;margin-left:313.5pt;margin-top:247.7pt;width:133.35pt;height:48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0AD9" w:rsidRPr="00B947D7" w:rsidRDefault="000E0AD9" w:rsidP="000E0AD9">
                      <w:pPr>
                        <w:jc w:val="center"/>
                        <w:rPr>
                          <w:rFonts w:ascii="Arial" w:hAnsi="Arial"/>
                          <w:b/>
                          <w:sz w:val="34"/>
                          <w:szCs w:val="34"/>
                        </w:rPr>
                      </w:pPr>
                      <w:r w:rsidRPr="00B947D7">
                        <w:rPr>
                          <w:rFonts w:ascii="Arial" w:hAnsi="Arial"/>
                          <w:b/>
                          <w:sz w:val="24"/>
                        </w:rPr>
                        <w:t>Beaufsichtigung der Bediensteten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0AD9">
        <w:rPr>
          <w:rFonts w:ascii="Arial" w:hAnsi="Arial"/>
          <w:b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153CAF" wp14:editId="63C5F5D1">
                <wp:simplePos x="0" y="0"/>
                <wp:positionH relativeFrom="margin">
                  <wp:posOffset>3981450</wp:posOffset>
                </wp:positionH>
                <wp:positionV relativeFrom="paragraph">
                  <wp:posOffset>3773805</wp:posOffset>
                </wp:positionV>
                <wp:extent cx="1693545" cy="611505"/>
                <wp:effectExtent l="57150" t="38100" r="78105" b="93345"/>
                <wp:wrapNone/>
                <wp:docPr id="34" name="Scrollen: horizont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61150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AD9" w:rsidRPr="007201A1" w:rsidRDefault="000E0AD9" w:rsidP="000E0AD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4"/>
                                <w:szCs w:val="34"/>
                              </w:rPr>
                            </w:pPr>
                            <w:r w:rsidRPr="007201A1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Putzen, Kochen und Aufräumen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53CAF" id="Scrollen: horizontal 34" o:spid="_x0000_s1032" type="#_x0000_t98" style="position:absolute;margin-left:313.5pt;margin-top:297.15pt;width:133.35pt;height:48.1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0AD9" w:rsidRPr="007201A1" w:rsidRDefault="000E0AD9" w:rsidP="000E0AD9">
                      <w:pPr>
                        <w:jc w:val="center"/>
                        <w:rPr>
                          <w:rFonts w:ascii="Arial" w:hAnsi="Arial"/>
                          <w:b/>
                          <w:sz w:val="34"/>
                          <w:szCs w:val="34"/>
                        </w:rPr>
                      </w:pPr>
                      <w:r w:rsidRPr="007201A1">
                        <w:rPr>
                          <w:rFonts w:ascii="Arial" w:hAnsi="Arial"/>
                          <w:b/>
                          <w:sz w:val="24"/>
                        </w:rPr>
                        <w:t>Putzen, Kochen und Aufräumen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0AD9">
        <w:rPr>
          <w:rFonts w:ascii="Arial" w:hAnsi="Arial"/>
          <w:b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75E668" wp14:editId="5615154C">
                <wp:simplePos x="0" y="0"/>
                <wp:positionH relativeFrom="margin">
                  <wp:posOffset>3989070</wp:posOffset>
                </wp:positionH>
                <wp:positionV relativeFrom="paragraph">
                  <wp:posOffset>6880860</wp:posOffset>
                </wp:positionV>
                <wp:extent cx="1693545" cy="611505"/>
                <wp:effectExtent l="57150" t="38100" r="78105" b="93345"/>
                <wp:wrapNone/>
                <wp:docPr id="36" name="Scrollen: horizont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61150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AD9" w:rsidRDefault="000E0AD9" w:rsidP="000E0AD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 w:rsidRPr="00B947D7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Gehört einem</w:t>
                            </w:r>
                          </w:p>
                          <w:p w:rsidR="000E0AD9" w:rsidRPr="00B947D7" w:rsidRDefault="000E0AD9" w:rsidP="000E0AD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4"/>
                                <w:szCs w:val="34"/>
                              </w:rPr>
                            </w:pPr>
                            <w:r w:rsidRPr="00B947D7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 hohen Stand 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5E668" id="Scrollen: horizontal 36" o:spid="_x0000_s1033" type="#_x0000_t98" style="position:absolute;margin-left:314.1pt;margin-top:541.8pt;width:133.35pt;height:48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0AD9" w:rsidRDefault="000E0AD9" w:rsidP="000E0AD9">
                      <w:pPr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 w:rsidRPr="00B947D7">
                        <w:rPr>
                          <w:rFonts w:ascii="Arial" w:hAnsi="Arial"/>
                          <w:b/>
                          <w:sz w:val="24"/>
                        </w:rPr>
                        <w:t>Gehört einem</w:t>
                      </w:r>
                    </w:p>
                    <w:p w:rsidR="000E0AD9" w:rsidRPr="00B947D7" w:rsidRDefault="000E0AD9" w:rsidP="000E0AD9">
                      <w:pPr>
                        <w:jc w:val="center"/>
                        <w:rPr>
                          <w:rFonts w:ascii="Arial" w:hAnsi="Arial"/>
                          <w:b/>
                          <w:sz w:val="34"/>
                          <w:szCs w:val="34"/>
                        </w:rPr>
                      </w:pPr>
                      <w:r w:rsidRPr="00B947D7">
                        <w:rPr>
                          <w:rFonts w:ascii="Arial" w:hAnsi="Arial"/>
                          <w:b/>
                          <w:sz w:val="24"/>
                        </w:rPr>
                        <w:t xml:space="preserve"> hohen Stand 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0AD9">
        <w:rPr>
          <w:rFonts w:ascii="Arial" w:hAnsi="Arial"/>
          <w:b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19C729" wp14:editId="7AFA67C7">
                <wp:simplePos x="0" y="0"/>
                <wp:positionH relativeFrom="margin">
                  <wp:posOffset>3982085</wp:posOffset>
                </wp:positionH>
                <wp:positionV relativeFrom="paragraph">
                  <wp:posOffset>5022215</wp:posOffset>
                </wp:positionV>
                <wp:extent cx="1693545" cy="611505"/>
                <wp:effectExtent l="57150" t="38100" r="78105" b="93345"/>
                <wp:wrapNone/>
                <wp:docPr id="37" name="Scrollen: horizont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61150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AD9" w:rsidRPr="007201A1" w:rsidRDefault="000E0AD9" w:rsidP="000E0AD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4"/>
                                <w:szCs w:val="34"/>
                              </w:rPr>
                            </w:pPr>
                            <w:r w:rsidRPr="007201A1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Managerin des Haushalts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9C729" id="Scrollen: horizontal 37" o:spid="_x0000_s1034" type="#_x0000_t98" style="position:absolute;margin-left:313.55pt;margin-top:395.45pt;width:133.35pt;height:48.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0AD9" w:rsidRPr="007201A1" w:rsidRDefault="000E0AD9" w:rsidP="000E0AD9">
                      <w:pPr>
                        <w:jc w:val="center"/>
                        <w:rPr>
                          <w:rFonts w:ascii="Arial" w:hAnsi="Arial"/>
                          <w:b/>
                          <w:sz w:val="34"/>
                          <w:szCs w:val="34"/>
                        </w:rPr>
                      </w:pPr>
                      <w:r w:rsidRPr="007201A1">
                        <w:rPr>
                          <w:rFonts w:ascii="Arial" w:hAnsi="Arial"/>
                          <w:b/>
                          <w:sz w:val="24"/>
                        </w:rPr>
                        <w:t>Managerin des Haushalts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0AD9">
        <w:rPr>
          <w:rFonts w:ascii="Arial" w:hAnsi="Arial"/>
          <w:b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CA9417" wp14:editId="459FE9D5">
                <wp:simplePos x="0" y="0"/>
                <wp:positionH relativeFrom="margin">
                  <wp:posOffset>3980180</wp:posOffset>
                </wp:positionH>
                <wp:positionV relativeFrom="paragraph">
                  <wp:posOffset>5654040</wp:posOffset>
                </wp:positionV>
                <wp:extent cx="1693545" cy="611505"/>
                <wp:effectExtent l="57150" t="38100" r="78105" b="93345"/>
                <wp:wrapNone/>
                <wp:docPr id="38" name="Scrollen: horizont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61150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AD9" w:rsidRPr="007201A1" w:rsidRDefault="000E0AD9" w:rsidP="000E0AD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4"/>
                                <w:szCs w:val="34"/>
                              </w:rPr>
                            </w:pPr>
                            <w:r w:rsidRPr="007201A1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Bespassung der Gäste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9417" id="Scrollen: horizontal 38" o:spid="_x0000_s1035" type="#_x0000_t98" style="position:absolute;margin-left:313.4pt;margin-top:445.2pt;width:133.35pt;height:48.1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0AD9" w:rsidRPr="007201A1" w:rsidRDefault="000E0AD9" w:rsidP="000E0AD9">
                      <w:pPr>
                        <w:jc w:val="center"/>
                        <w:rPr>
                          <w:rFonts w:ascii="Arial" w:hAnsi="Arial"/>
                          <w:b/>
                          <w:sz w:val="34"/>
                          <w:szCs w:val="34"/>
                        </w:rPr>
                      </w:pPr>
                      <w:r w:rsidRPr="007201A1">
                        <w:rPr>
                          <w:rFonts w:ascii="Arial" w:hAnsi="Arial"/>
                          <w:b/>
                          <w:sz w:val="24"/>
                        </w:rPr>
                        <w:t>Bespassung der Gäste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0AD9">
        <w:rPr>
          <w:rFonts w:ascii="Arial" w:hAnsi="Arial"/>
          <w:b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F0661D" wp14:editId="578A34C2">
                <wp:simplePos x="0" y="0"/>
                <wp:positionH relativeFrom="margin">
                  <wp:posOffset>3990975</wp:posOffset>
                </wp:positionH>
                <wp:positionV relativeFrom="paragraph">
                  <wp:posOffset>6282690</wp:posOffset>
                </wp:positionV>
                <wp:extent cx="1693545" cy="539750"/>
                <wp:effectExtent l="57150" t="38100" r="78105" b="88900"/>
                <wp:wrapNone/>
                <wp:docPr id="39" name="Scrollen: horizont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5397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AD9" w:rsidRPr="007201A1" w:rsidRDefault="000E0AD9" w:rsidP="000E0AD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4"/>
                                <w:szCs w:val="34"/>
                              </w:rPr>
                            </w:pPr>
                            <w:r w:rsidRPr="007201A1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Schultheiss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661D" id="Scrollen: horizontal 39" o:spid="_x0000_s1036" type="#_x0000_t98" style="position:absolute;margin-left:314.25pt;margin-top:494.7pt;width:133.35pt;height:42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0AD9" w:rsidRPr="007201A1" w:rsidRDefault="000E0AD9" w:rsidP="000E0AD9">
                      <w:pPr>
                        <w:jc w:val="center"/>
                        <w:rPr>
                          <w:rFonts w:ascii="Arial" w:hAnsi="Arial"/>
                          <w:b/>
                          <w:sz w:val="34"/>
                          <w:szCs w:val="34"/>
                        </w:rPr>
                      </w:pPr>
                      <w:r w:rsidRPr="007201A1">
                        <w:rPr>
                          <w:rFonts w:ascii="Arial" w:hAnsi="Arial"/>
                          <w:b/>
                          <w:sz w:val="24"/>
                        </w:rPr>
                        <w:t>Schultheiss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0AD9">
        <w:rPr>
          <w:rFonts w:ascii="Arial" w:hAnsi="Arial"/>
          <w:b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E5DB32" wp14:editId="1E16EE33">
                <wp:simplePos x="0" y="0"/>
                <wp:positionH relativeFrom="margin">
                  <wp:posOffset>3978234</wp:posOffset>
                </wp:positionH>
                <wp:positionV relativeFrom="paragraph">
                  <wp:posOffset>4407915</wp:posOffset>
                </wp:positionV>
                <wp:extent cx="1693545" cy="611505"/>
                <wp:effectExtent l="57150" t="38100" r="78105" b="93345"/>
                <wp:wrapNone/>
                <wp:docPr id="40" name="Scrollen: horizont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61150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AD9" w:rsidRPr="007201A1" w:rsidRDefault="000E0AD9" w:rsidP="000E0AD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4"/>
                                <w:szCs w:val="34"/>
                              </w:rPr>
                            </w:pPr>
                            <w:r w:rsidRPr="007201A1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Gehört keinem Stand 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DB32" id="Scrollen: horizontal 40" o:spid="_x0000_s1037" type="#_x0000_t98" style="position:absolute;margin-left:313.25pt;margin-top:347.1pt;width:133.35pt;height:48.1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0AD9" w:rsidRPr="007201A1" w:rsidRDefault="000E0AD9" w:rsidP="000E0AD9">
                      <w:pPr>
                        <w:jc w:val="center"/>
                        <w:rPr>
                          <w:rFonts w:ascii="Arial" w:hAnsi="Arial"/>
                          <w:b/>
                          <w:sz w:val="34"/>
                          <w:szCs w:val="34"/>
                        </w:rPr>
                      </w:pPr>
                      <w:r w:rsidRPr="007201A1">
                        <w:rPr>
                          <w:rFonts w:ascii="Arial" w:hAnsi="Arial"/>
                          <w:b/>
                          <w:sz w:val="24"/>
                        </w:rPr>
                        <w:t>Gehört keinem Stand 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28B">
        <w:rPr>
          <w:rFonts w:ascii="Arial" w:hAns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148590</wp:posOffset>
                </wp:positionH>
                <wp:positionV relativeFrom="paragraph">
                  <wp:posOffset>981710</wp:posOffset>
                </wp:positionV>
                <wp:extent cx="1907540" cy="899795"/>
                <wp:effectExtent l="57150" t="38100" r="73660" b="90805"/>
                <wp:wrapNone/>
                <wp:docPr id="24" name="Scrollen: horizont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899795"/>
                        </a:xfrm>
                        <a:prstGeom prst="horizontalScroll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35000">
                              <a:srgbClr val="FACBA4"/>
                            </a:gs>
                            <a:gs pos="100000">
                              <a:srgbClr val="FACBA4"/>
                            </a:gs>
                          </a:gsLst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7D7" w:rsidRPr="00AE5119" w:rsidRDefault="00B947D7" w:rsidP="00B947D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884A4F">
                              <w:rPr>
                                <w:rFonts w:ascii="Book Antiqua" w:hAnsi="Book Antiqua"/>
                                <w:b/>
                                <w:sz w:val="38"/>
                                <w:szCs w:val="38"/>
                              </w:rPr>
                              <w:t>Schlossherrin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rollen: horizontal 24" o:spid="_x0000_s1038" type="#_x0000_t98" style="position:absolute;margin-left:11.7pt;margin-top:77.3pt;width:150.2pt;height:70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" fillcolor="#fde9d9 [665]" strokecolor="#5a5a5a [2109]">
                <v:fill color2="#facba4" rotate="t" angle="180" colors="0 #fdeada;22938f #facba4;1 #facba4" focus="100%" type="gradient"/>
                <v:shadow on="t" color="black" opacity="24903f" origin=",.5" offset="0,.55556mm"/>
                <v:textbox>
                  <w:txbxContent>
                    <w:p w:rsidR="00B947D7" w:rsidRPr="00AE5119" w:rsidRDefault="00B947D7" w:rsidP="00B947D7">
                      <w:pPr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884A4F">
                        <w:rPr>
                          <w:rFonts w:ascii="Book Antiqua" w:hAnsi="Book Antiqua"/>
                          <w:b/>
                          <w:sz w:val="38"/>
                          <w:szCs w:val="38"/>
                        </w:rPr>
                        <w:t>Schlossherrin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28B">
        <w:rPr>
          <w:rFonts w:ascii="Arial" w:hAns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A130B3" wp14:editId="6ED5FD78">
                <wp:simplePos x="0" y="0"/>
                <wp:positionH relativeFrom="margin">
                  <wp:posOffset>150495</wp:posOffset>
                </wp:positionH>
                <wp:positionV relativeFrom="paragraph">
                  <wp:posOffset>2461895</wp:posOffset>
                </wp:positionV>
                <wp:extent cx="1907540" cy="899795"/>
                <wp:effectExtent l="57150" t="38100" r="73660" b="90805"/>
                <wp:wrapNone/>
                <wp:docPr id="25" name="Scrollen: horizont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899795"/>
                        </a:xfrm>
                        <a:prstGeom prst="horizontalScroll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35000">
                              <a:srgbClr val="FACBA4"/>
                            </a:gs>
                            <a:gs pos="100000">
                              <a:srgbClr val="FACBA4"/>
                            </a:gs>
                          </a:gsLst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7D7" w:rsidRPr="00884A4F" w:rsidRDefault="00B947D7" w:rsidP="00B947D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38"/>
                                <w:szCs w:val="38"/>
                              </w:rPr>
                            </w:pPr>
                            <w:r w:rsidRPr="00884A4F">
                              <w:rPr>
                                <w:rFonts w:ascii="Book Antiqua" w:hAnsi="Book Antiqua"/>
                                <w:b/>
                                <w:sz w:val="38"/>
                                <w:szCs w:val="38"/>
                              </w:rPr>
                              <w:t>Hofnarr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130B3" id="Scrollen: horizontal 25" o:spid="_x0000_s1039" type="#_x0000_t98" style="position:absolute;margin-left:11.85pt;margin-top:193.85pt;width:150.2pt;height:70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" fillcolor="#fde9d9 [665]" strokecolor="#5a5a5a [2109]">
                <v:fill color2="#facba4" rotate="t" angle="180" colors="0 #fdeada;22938f #facba4;1 #facba4" focus="100%" type="gradient"/>
                <v:shadow on="t" color="black" opacity="24903f" origin=",.5" offset="0,.55556mm"/>
                <v:textbox>
                  <w:txbxContent>
                    <w:p w:rsidR="00B947D7" w:rsidRPr="00884A4F" w:rsidRDefault="00B947D7" w:rsidP="00B947D7">
                      <w:pPr>
                        <w:jc w:val="center"/>
                        <w:rPr>
                          <w:rFonts w:ascii="Book Antiqua" w:hAnsi="Book Antiqua"/>
                          <w:b/>
                          <w:sz w:val="38"/>
                          <w:szCs w:val="38"/>
                        </w:rPr>
                      </w:pPr>
                      <w:r w:rsidRPr="00884A4F">
                        <w:rPr>
                          <w:rFonts w:ascii="Book Antiqua" w:hAnsi="Book Antiqua"/>
                          <w:b/>
                          <w:sz w:val="38"/>
                          <w:szCs w:val="38"/>
                        </w:rPr>
                        <w:t>Hofnarr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28B">
        <w:rPr>
          <w:rFonts w:ascii="Arial" w:hAns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8B8FAF" wp14:editId="7813F840">
                <wp:simplePos x="0" y="0"/>
                <wp:positionH relativeFrom="margin">
                  <wp:posOffset>149860</wp:posOffset>
                </wp:positionH>
                <wp:positionV relativeFrom="paragraph">
                  <wp:posOffset>5406390</wp:posOffset>
                </wp:positionV>
                <wp:extent cx="1907540" cy="899795"/>
                <wp:effectExtent l="57150" t="38100" r="73660" b="90805"/>
                <wp:wrapNone/>
                <wp:docPr id="27" name="Scrollen: horizont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899795"/>
                        </a:xfrm>
                        <a:prstGeom prst="horizontalScroll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35000">
                              <a:srgbClr val="FACBA4"/>
                            </a:gs>
                            <a:gs pos="100000">
                              <a:srgbClr val="FACBA4"/>
                            </a:gs>
                          </a:gsLst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7D7" w:rsidRPr="00884A4F" w:rsidRDefault="00B947D7" w:rsidP="00B947D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38"/>
                                <w:szCs w:val="38"/>
                              </w:rPr>
                            </w:pPr>
                            <w:r w:rsidRPr="00884A4F">
                              <w:rPr>
                                <w:rFonts w:ascii="Book Antiqua" w:hAnsi="Book Antiqua"/>
                                <w:b/>
                                <w:sz w:val="38"/>
                                <w:szCs w:val="38"/>
                              </w:rPr>
                              <w:t>Schlossherr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B8FAF" id="Scrollen: horizontal 27" o:spid="_x0000_s1040" type="#_x0000_t98" style="position:absolute;margin-left:11.8pt;margin-top:425.7pt;width:150.2pt;height:70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" fillcolor="#fde9d9 [665]" strokecolor="#5a5a5a [2109]">
                <v:fill color2="#facba4" rotate="t" angle="180" colors="0 #fdeada;22938f #facba4;1 #facba4" focus="100%" type="gradient"/>
                <v:shadow on="t" color="black" opacity="24903f" origin=",.5" offset="0,.55556mm"/>
                <v:textbox>
                  <w:txbxContent>
                    <w:p w:rsidR="00B947D7" w:rsidRPr="00884A4F" w:rsidRDefault="00B947D7" w:rsidP="00B947D7">
                      <w:pPr>
                        <w:jc w:val="center"/>
                        <w:rPr>
                          <w:rFonts w:ascii="Book Antiqua" w:hAnsi="Book Antiqua"/>
                          <w:b/>
                          <w:sz w:val="38"/>
                          <w:szCs w:val="38"/>
                        </w:rPr>
                      </w:pPr>
                      <w:r w:rsidRPr="00884A4F">
                        <w:rPr>
                          <w:rFonts w:ascii="Book Antiqua" w:hAnsi="Book Antiqua"/>
                          <w:b/>
                          <w:sz w:val="38"/>
                          <w:szCs w:val="38"/>
                        </w:rPr>
                        <w:t>Schlossherr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28B">
        <w:rPr>
          <w:rFonts w:ascii="Arial" w:hAns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B9AD35" wp14:editId="76368140">
                <wp:simplePos x="0" y="0"/>
                <wp:positionH relativeFrom="margin">
                  <wp:posOffset>151575</wp:posOffset>
                </wp:positionH>
                <wp:positionV relativeFrom="paragraph">
                  <wp:posOffset>3933825</wp:posOffset>
                </wp:positionV>
                <wp:extent cx="1907540" cy="899795"/>
                <wp:effectExtent l="57150" t="38100" r="73660" b="90805"/>
                <wp:wrapNone/>
                <wp:docPr id="26" name="Scrollen: horizont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899795"/>
                        </a:xfrm>
                        <a:prstGeom prst="horizontalScroll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35000">
                              <a:srgbClr val="FACBA4"/>
                            </a:gs>
                            <a:gs pos="100000">
                              <a:srgbClr val="FACBA4"/>
                            </a:gs>
                          </a:gsLst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7D7" w:rsidRPr="00884A4F" w:rsidRDefault="00B947D7" w:rsidP="00B947D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38"/>
                                <w:szCs w:val="38"/>
                              </w:rPr>
                            </w:pPr>
                            <w:r w:rsidRPr="00884A4F">
                              <w:rPr>
                                <w:rFonts w:ascii="Book Antiqua" w:hAnsi="Book Antiqua"/>
                                <w:b/>
                                <w:sz w:val="38"/>
                                <w:szCs w:val="38"/>
                              </w:rPr>
                              <w:t>Bedienstete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9AD35" id="Scrollen: horizontal 26" o:spid="_x0000_s1041" type="#_x0000_t98" style="position:absolute;margin-left:11.95pt;margin-top:309.75pt;width:150.2pt;height:70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" fillcolor="#fde9d9 [665]" strokecolor="#5a5a5a [2109]">
                <v:fill color2="#facba4" rotate="t" angle="180" colors="0 #fdeada;22938f #facba4;1 #facba4" focus="100%" type="gradient"/>
                <v:shadow on="t" color="black" opacity="24903f" origin=",.5" offset="0,.55556mm"/>
                <v:textbox>
                  <w:txbxContent>
                    <w:p w:rsidR="00B947D7" w:rsidRPr="00884A4F" w:rsidRDefault="00B947D7" w:rsidP="00B947D7">
                      <w:pPr>
                        <w:jc w:val="center"/>
                        <w:rPr>
                          <w:rFonts w:ascii="Book Antiqua" w:hAnsi="Book Antiqua"/>
                          <w:b/>
                          <w:sz w:val="38"/>
                          <w:szCs w:val="38"/>
                        </w:rPr>
                      </w:pPr>
                      <w:r w:rsidRPr="00884A4F">
                        <w:rPr>
                          <w:rFonts w:ascii="Book Antiqua" w:hAnsi="Book Antiqua"/>
                          <w:b/>
                          <w:sz w:val="38"/>
                          <w:szCs w:val="38"/>
                        </w:rPr>
                        <w:t>Bedienstete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947D7" w:rsidRPr="00B5783B" w:rsidSect="00FB2AB5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000" w:right="1417" w:bottom="1134" w:left="1417" w:header="708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555" w:rsidRDefault="00020555">
      <w:r>
        <w:separator/>
      </w:r>
    </w:p>
  </w:endnote>
  <w:endnote w:type="continuationSeparator" w:id="0">
    <w:p w:rsidR="00020555" w:rsidRDefault="00020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4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4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D00AC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4</w:t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555" w:rsidRDefault="00020555">
      <w:r>
        <w:separator/>
      </w:r>
    </w:p>
  </w:footnote>
  <w:footnote w:type="continuationSeparator" w:id="0">
    <w:p w:rsidR="00020555" w:rsidRDefault="00020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1"/>
      <w:gridCol w:w="6595"/>
    </w:tblGrid>
    <w:tr w:rsidR="000C47C9" w:rsidTr="00082EBA">
      <w:trPr>
        <w:trHeight w:val="430"/>
      </w:trPr>
      <w:tc>
        <w:tcPr>
          <w:tcW w:w="2761" w:type="dxa"/>
        </w:tcPr>
        <w:p w:rsidR="000C47C9" w:rsidRDefault="000C47C9" w:rsidP="000C47C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0CCDFFF" wp14:editId="7EBA20E2">
                <wp:extent cx="1656000" cy="421052"/>
                <wp:effectExtent l="0" t="0" r="1905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:rsidR="000C47C9" w:rsidRPr="002D01FD" w:rsidRDefault="004556B6" w:rsidP="000C47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0C47C9" w:rsidTr="00370556">
      <w:trPr>
        <w:trHeight w:hRule="exact" w:val="227"/>
      </w:trPr>
      <w:tc>
        <w:tcPr>
          <w:tcW w:w="9356" w:type="dxa"/>
          <w:gridSpan w:val="2"/>
        </w:tcPr>
        <w:p w:rsidR="000C47C9" w:rsidRDefault="000C47C9" w:rsidP="000C47C9">
          <w:pPr>
            <w:pStyle w:val="Kopfzeile"/>
          </w:pPr>
        </w:p>
      </w:tc>
    </w:tr>
    <w:tr w:rsidR="000C47C9" w:rsidTr="0037055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0C47C9" w:rsidRPr="00AF5072" w:rsidRDefault="00425940" w:rsidP="0026410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425940">
            <w:rPr>
              <w:rFonts w:ascii="Arial" w:hAnsi="Arial"/>
              <w:b/>
              <w:sz w:val="18"/>
              <w:szCs w:val="18"/>
            </w:rPr>
            <w:t>Mittelalter</w:t>
          </w:r>
          <w:r w:rsidR="000E62F0">
            <w:rPr>
              <w:rFonts w:ascii="Arial" w:hAnsi="Arial"/>
              <w:b/>
              <w:sz w:val="18"/>
              <w:szCs w:val="18"/>
            </w:rPr>
            <w:t xml:space="preserve"> </w:t>
          </w:r>
          <w:r w:rsidRPr="00425940">
            <w:rPr>
              <w:rFonts w:ascii="Arial" w:hAnsi="Arial"/>
              <w:b/>
              <w:sz w:val="18"/>
              <w:szCs w:val="18"/>
            </w:rPr>
            <w:t>in der Schweiz</w:t>
          </w:r>
          <w:r w:rsidR="000C47C9">
            <w:rPr>
              <w:rFonts w:ascii="Arial" w:hAnsi="Arial"/>
              <w:b/>
              <w:sz w:val="18"/>
              <w:szCs w:val="18"/>
            </w:rPr>
            <w:t>:</w:t>
          </w:r>
          <w:r w:rsidR="0026410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12171D">
            <w:rPr>
              <w:rFonts w:ascii="Arial" w:hAnsi="Arial"/>
              <w:b/>
              <w:sz w:val="18"/>
              <w:szCs w:val="18"/>
            </w:rPr>
            <w:t>Schloss Spiez</w:t>
          </w:r>
        </w:p>
      </w:tc>
    </w:tr>
  </w:tbl>
  <w:p w:rsidR="00F70D14" w:rsidRDefault="00F70D14">
    <w:pPr>
      <w:pStyle w:val="Kopfzeile"/>
      <w:rPr>
        <w:rFonts w:ascii="Arial" w:hAnsi="Arial"/>
        <w:sz w:val="20"/>
      </w:rPr>
    </w:pPr>
  </w:p>
  <w:p w:rsidR="00FB2AB5" w:rsidRPr="00DC0DD0" w:rsidRDefault="00FB2AB5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B92D5B" w:rsidTr="00C93D23">
      <w:trPr>
        <w:trHeight w:val="426"/>
      </w:trPr>
      <w:tc>
        <w:tcPr>
          <w:tcW w:w="2761" w:type="dxa"/>
        </w:tcPr>
        <w:p w:rsidR="00B92D5B" w:rsidRPr="0008046F" w:rsidRDefault="00B92D5B" w:rsidP="00B92D5B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184FC5F" wp14:editId="75D2BA8D">
                <wp:extent cx="1656000" cy="421052"/>
                <wp:effectExtent l="0" t="0" r="190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:rsidR="00B92D5B" w:rsidRPr="002D01FD" w:rsidRDefault="00B92D5B" w:rsidP="00B92D5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B92D5B" w:rsidTr="00C93D23">
      <w:trPr>
        <w:trHeight w:hRule="exact" w:val="227"/>
      </w:trPr>
      <w:tc>
        <w:tcPr>
          <w:tcW w:w="9356" w:type="dxa"/>
          <w:gridSpan w:val="3"/>
        </w:tcPr>
        <w:p w:rsidR="00B92D5B" w:rsidRPr="00092BCF" w:rsidRDefault="00B92D5B" w:rsidP="00B92D5B">
          <w:pPr>
            <w:pStyle w:val="Kopfzeile"/>
            <w:rPr>
              <w:rFonts w:ascii="Arial" w:hAnsi="Arial"/>
              <w:sz w:val="20"/>
            </w:rPr>
          </w:pPr>
        </w:p>
      </w:tc>
    </w:tr>
    <w:tr w:rsidR="00B92D5B" w:rsidTr="00C93D23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B92D5B" w:rsidRPr="005301DE" w:rsidRDefault="00B92D5B" w:rsidP="00B92D5B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304B9E99" wp14:editId="6010124C">
                <wp:extent cx="1656000" cy="930475"/>
                <wp:effectExtent l="0" t="0" r="1905" b="3175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teaser-spiez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B92D5B" w:rsidRDefault="00B92D5B" w:rsidP="00B92D5B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:rsidR="00B92D5B" w:rsidRPr="002D01FD" w:rsidRDefault="00B92D5B" w:rsidP="00B92D5B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B92D5B" w:rsidTr="00C93D23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B92D5B" w:rsidRDefault="00B92D5B" w:rsidP="00B92D5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B92D5B" w:rsidRDefault="00B92D5B" w:rsidP="00B92D5B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:rsidR="00B92D5B" w:rsidRPr="006F2C9E" w:rsidRDefault="00B92D5B" w:rsidP="00B92D5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Mittelalter in der Schweiz</w:t>
          </w:r>
        </w:p>
      </w:tc>
    </w:tr>
    <w:tr w:rsidR="00B92D5B" w:rsidTr="00C93D23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B92D5B" w:rsidRDefault="00B92D5B" w:rsidP="00B92D5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B92D5B" w:rsidRDefault="00B92D5B" w:rsidP="00B92D5B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:rsidR="00B92D5B" w:rsidRDefault="00B92D5B" w:rsidP="00B92D5B">
          <w:pPr>
            <w:pStyle w:val="Kopfzeile"/>
            <w:rPr>
              <w:rFonts w:ascii="Arial" w:hAnsi="Arial"/>
              <w:sz w:val="18"/>
              <w:szCs w:val="18"/>
            </w:rPr>
          </w:pPr>
          <w:r w:rsidRPr="00380423">
            <w:rPr>
              <w:rFonts w:ascii="Arial" w:hAnsi="Arial"/>
              <w:sz w:val="18"/>
              <w:szCs w:val="18"/>
            </w:rPr>
            <w:t>Schloss Spiez</w:t>
          </w:r>
          <w:r>
            <w:rPr>
              <w:rFonts w:ascii="Arial" w:hAnsi="Arial"/>
              <w:sz w:val="18"/>
              <w:szCs w:val="18"/>
            </w:rPr>
            <w:t xml:space="preserve"> – </w:t>
          </w:r>
          <w:r w:rsidRPr="00380423">
            <w:rPr>
              <w:rFonts w:ascii="Arial" w:hAnsi="Arial"/>
              <w:sz w:val="18"/>
              <w:szCs w:val="18"/>
            </w:rPr>
            <w:t>Lebenswelt und Statussymbole der Schlossbewohner</w:t>
          </w:r>
        </w:p>
        <w:p w:rsidR="00B92D5B" w:rsidRPr="00471F78" w:rsidRDefault="00B92D5B" w:rsidP="00B92D5B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B92D5B" w:rsidRPr="0070624B" w:rsidRDefault="00B92D5B" w:rsidP="00B92D5B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10:46 Minuten</w:t>
          </w:r>
        </w:p>
      </w:tc>
    </w:tr>
  </w:tbl>
  <w:p w:rsidR="00F70D14" w:rsidRDefault="00F70D14">
    <w:pPr>
      <w:pStyle w:val="Kopfzeile"/>
      <w:rPr>
        <w:rFonts w:ascii="Arial" w:hAnsi="Arial"/>
        <w:sz w:val="20"/>
      </w:rPr>
    </w:pPr>
  </w:p>
  <w:p w:rsidR="00A34345" w:rsidRPr="00DC0DD0" w:rsidRDefault="00A3434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0221"/>
    <w:multiLevelType w:val="hybridMultilevel"/>
    <w:tmpl w:val="537E8CFE"/>
    <w:lvl w:ilvl="0" w:tplc="0807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1B342B"/>
    <w:multiLevelType w:val="hybridMultilevel"/>
    <w:tmpl w:val="990273D2"/>
    <w:lvl w:ilvl="0" w:tplc="08070017">
      <w:start w:val="1"/>
      <w:numFmt w:val="lowerLetter"/>
      <w:lvlText w:val="%1)"/>
      <w:lvlJc w:val="left"/>
      <w:pPr>
        <w:ind w:left="360" w:hanging="360"/>
      </w:pPr>
      <w:rPr>
        <w:b w:val="0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64A89"/>
    <w:multiLevelType w:val="hybridMultilevel"/>
    <w:tmpl w:val="BC3CCAA6"/>
    <w:lvl w:ilvl="0" w:tplc="08070017">
      <w:start w:val="1"/>
      <w:numFmt w:val="lowerLetter"/>
      <w:lvlText w:val="%1)"/>
      <w:lvlJc w:val="left"/>
      <w:pPr>
        <w:ind w:left="360" w:hanging="360"/>
      </w:pPr>
      <w:rPr>
        <w:b w:val="0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475E1"/>
    <w:multiLevelType w:val="hybridMultilevel"/>
    <w:tmpl w:val="CC489524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E04ADB"/>
    <w:multiLevelType w:val="hybridMultilevel"/>
    <w:tmpl w:val="C07CEEC8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F65F22"/>
    <w:multiLevelType w:val="hybridMultilevel"/>
    <w:tmpl w:val="A722423E"/>
    <w:lvl w:ilvl="0" w:tplc="B5366A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924425"/>
    <w:multiLevelType w:val="hybridMultilevel"/>
    <w:tmpl w:val="0E8C7A02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B47D50"/>
    <w:multiLevelType w:val="hybridMultilevel"/>
    <w:tmpl w:val="93280AC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19714A"/>
    <w:multiLevelType w:val="hybridMultilevel"/>
    <w:tmpl w:val="916EB3C2"/>
    <w:lvl w:ilvl="0" w:tplc="87F432EC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1"/>
  </w:num>
  <w:num w:numId="3">
    <w:abstractNumId w:val="11"/>
  </w:num>
  <w:num w:numId="4">
    <w:abstractNumId w:val="30"/>
  </w:num>
  <w:num w:numId="5">
    <w:abstractNumId w:val="29"/>
  </w:num>
  <w:num w:numId="6">
    <w:abstractNumId w:val="27"/>
  </w:num>
  <w:num w:numId="7">
    <w:abstractNumId w:val="14"/>
  </w:num>
  <w:num w:numId="8">
    <w:abstractNumId w:val="5"/>
  </w:num>
  <w:num w:numId="9">
    <w:abstractNumId w:val="28"/>
  </w:num>
  <w:num w:numId="10">
    <w:abstractNumId w:val="6"/>
  </w:num>
  <w:num w:numId="11">
    <w:abstractNumId w:val="20"/>
  </w:num>
  <w:num w:numId="12">
    <w:abstractNumId w:val="4"/>
  </w:num>
  <w:num w:numId="13">
    <w:abstractNumId w:val="8"/>
  </w:num>
  <w:num w:numId="14">
    <w:abstractNumId w:val="3"/>
  </w:num>
  <w:num w:numId="15">
    <w:abstractNumId w:val="24"/>
  </w:num>
  <w:num w:numId="16">
    <w:abstractNumId w:val="9"/>
  </w:num>
  <w:num w:numId="17">
    <w:abstractNumId w:val="31"/>
  </w:num>
  <w:num w:numId="18">
    <w:abstractNumId w:val="16"/>
  </w:num>
  <w:num w:numId="19">
    <w:abstractNumId w:val="12"/>
  </w:num>
  <w:num w:numId="20">
    <w:abstractNumId w:val="17"/>
  </w:num>
  <w:num w:numId="21">
    <w:abstractNumId w:val="13"/>
  </w:num>
  <w:num w:numId="22">
    <w:abstractNumId w:val="19"/>
  </w:num>
  <w:num w:numId="23">
    <w:abstractNumId w:val="2"/>
  </w:num>
  <w:num w:numId="24">
    <w:abstractNumId w:val="22"/>
  </w:num>
  <w:num w:numId="25">
    <w:abstractNumId w:val="25"/>
  </w:num>
  <w:num w:numId="26">
    <w:abstractNumId w:val="0"/>
  </w:num>
  <w:num w:numId="27">
    <w:abstractNumId w:val="18"/>
  </w:num>
  <w:num w:numId="28">
    <w:abstractNumId w:val="26"/>
  </w:num>
  <w:num w:numId="29">
    <w:abstractNumId w:val="23"/>
  </w:num>
  <w:num w:numId="30">
    <w:abstractNumId w:val="1"/>
  </w:num>
  <w:num w:numId="31">
    <w:abstractNumId w:val="7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3686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950"/>
    <w:rsid w:val="00000AE7"/>
    <w:rsid w:val="000013E8"/>
    <w:rsid w:val="0000521D"/>
    <w:rsid w:val="00012008"/>
    <w:rsid w:val="000126B4"/>
    <w:rsid w:val="00012716"/>
    <w:rsid w:val="0001296F"/>
    <w:rsid w:val="00020555"/>
    <w:rsid w:val="000310F8"/>
    <w:rsid w:val="000345F6"/>
    <w:rsid w:val="00034C0B"/>
    <w:rsid w:val="0003525A"/>
    <w:rsid w:val="00041248"/>
    <w:rsid w:val="0004298A"/>
    <w:rsid w:val="00046687"/>
    <w:rsid w:val="000479AB"/>
    <w:rsid w:val="00047D92"/>
    <w:rsid w:val="000508C4"/>
    <w:rsid w:val="00051876"/>
    <w:rsid w:val="000542A1"/>
    <w:rsid w:val="00054A08"/>
    <w:rsid w:val="0005616D"/>
    <w:rsid w:val="00056661"/>
    <w:rsid w:val="00057541"/>
    <w:rsid w:val="00063968"/>
    <w:rsid w:val="00065561"/>
    <w:rsid w:val="00071CAA"/>
    <w:rsid w:val="00073AB1"/>
    <w:rsid w:val="000802D2"/>
    <w:rsid w:val="000819E5"/>
    <w:rsid w:val="00082EBA"/>
    <w:rsid w:val="000854FF"/>
    <w:rsid w:val="00085A93"/>
    <w:rsid w:val="00086C9A"/>
    <w:rsid w:val="00087330"/>
    <w:rsid w:val="000878C3"/>
    <w:rsid w:val="00087CEE"/>
    <w:rsid w:val="00090A9C"/>
    <w:rsid w:val="00090FA0"/>
    <w:rsid w:val="00093E40"/>
    <w:rsid w:val="000965B2"/>
    <w:rsid w:val="00097707"/>
    <w:rsid w:val="000A232D"/>
    <w:rsid w:val="000A521D"/>
    <w:rsid w:val="000A65A2"/>
    <w:rsid w:val="000A742F"/>
    <w:rsid w:val="000B40B0"/>
    <w:rsid w:val="000B70D1"/>
    <w:rsid w:val="000B73FE"/>
    <w:rsid w:val="000B7D8A"/>
    <w:rsid w:val="000C0015"/>
    <w:rsid w:val="000C21CF"/>
    <w:rsid w:val="000C47C9"/>
    <w:rsid w:val="000C578C"/>
    <w:rsid w:val="000C72DD"/>
    <w:rsid w:val="000D26F0"/>
    <w:rsid w:val="000E0AD9"/>
    <w:rsid w:val="000E62F0"/>
    <w:rsid w:val="000E753E"/>
    <w:rsid w:val="000F7D59"/>
    <w:rsid w:val="00101BE1"/>
    <w:rsid w:val="0010242E"/>
    <w:rsid w:val="001065E3"/>
    <w:rsid w:val="001107C0"/>
    <w:rsid w:val="00114139"/>
    <w:rsid w:val="00117194"/>
    <w:rsid w:val="00117C46"/>
    <w:rsid w:val="001205C5"/>
    <w:rsid w:val="0012171D"/>
    <w:rsid w:val="00121AEA"/>
    <w:rsid w:val="00123032"/>
    <w:rsid w:val="00131FED"/>
    <w:rsid w:val="0013281A"/>
    <w:rsid w:val="00143970"/>
    <w:rsid w:val="00143CB8"/>
    <w:rsid w:val="001467F6"/>
    <w:rsid w:val="0015528B"/>
    <w:rsid w:val="00156A14"/>
    <w:rsid w:val="00161306"/>
    <w:rsid w:val="00166279"/>
    <w:rsid w:val="0017552C"/>
    <w:rsid w:val="0018786F"/>
    <w:rsid w:val="00194162"/>
    <w:rsid w:val="0019447B"/>
    <w:rsid w:val="001A091D"/>
    <w:rsid w:val="001A215F"/>
    <w:rsid w:val="001A4878"/>
    <w:rsid w:val="001B22A4"/>
    <w:rsid w:val="001B3C76"/>
    <w:rsid w:val="001C544E"/>
    <w:rsid w:val="001D397F"/>
    <w:rsid w:val="001E04EE"/>
    <w:rsid w:val="001E6CA9"/>
    <w:rsid w:val="001F08EA"/>
    <w:rsid w:val="001F38EB"/>
    <w:rsid w:val="001F448D"/>
    <w:rsid w:val="002049FF"/>
    <w:rsid w:val="00205CBA"/>
    <w:rsid w:val="00207EA4"/>
    <w:rsid w:val="002100DA"/>
    <w:rsid w:val="00211AD8"/>
    <w:rsid w:val="002134EC"/>
    <w:rsid w:val="00220784"/>
    <w:rsid w:val="0022119C"/>
    <w:rsid w:val="00221C8F"/>
    <w:rsid w:val="00221D9F"/>
    <w:rsid w:val="00222C88"/>
    <w:rsid w:val="00226E71"/>
    <w:rsid w:val="00227596"/>
    <w:rsid w:val="00230DFC"/>
    <w:rsid w:val="00232462"/>
    <w:rsid w:val="002338AA"/>
    <w:rsid w:val="00233B90"/>
    <w:rsid w:val="0023739E"/>
    <w:rsid w:val="00237581"/>
    <w:rsid w:val="00240E1E"/>
    <w:rsid w:val="0024337E"/>
    <w:rsid w:val="00246829"/>
    <w:rsid w:val="0025069B"/>
    <w:rsid w:val="002519D0"/>
    <w:rsid w:val="0025284B"/>
    <w:rsid w:val="00254F00"/>
    <w:rsid w:val="002558F8"/>
    <w:rsid w:val="00257F9B"/>
    <w:rsid w:val="00263C4D"/>
    <w:rsid w:val="00264101"/>
    <w:rsid w:val="002657B3"/>
    <w:rsid w:val="00280E5E"/>
    <w:rsid w:val="00281CD1"/>
    <w:rsid w:val="00283686"/>
    <w:rsid w:val="0028394E"/>
    <w:rsid w:val="00293499"/>
    <w:rsid w:val="00293E12"/>
    <w:rsid w:val="002A7505"/>
    <w:rsid w:val="002B11F1"/>
    <w:rsid w:val="002B69DF"/>
    <w:rsid w:val="002C1D1D"/>
    <w:rsid w:val="002C3903"/>
    <w:rsid w:val="002C41B0"/>
    <w:rsid w:val="002C4306"/>
    <w:rsid w:val="002C4847"/>
    <w:rsid w:val="002C56FA"/>
    <w:rsid w:val="002D00AC"/>
    <w:rsid w:val="002E2750"/>
    <w:rsid w:val="002F2D5C"/>
    <w:rsid w:val="002F58BB"/>
    <w:rsid w:val="003067BC"/>
    <w:rsid w:val="00313588"/>
    <w:rsid w:val="00323D0D"/>
    <w:rsid w:val="00323E82"/>
    <w:rsid w:val="00330A77"/>
    <w:rsid w:val="00336A6F"/>
    <w:rsid w:val="00336D76"/>
    <w:rsid w:val="003429F6"/>
    <w:rsid w:val="0034512E"/>
    <w:rsid w:val="00345681"/>
    <w:rsid w:val="00347764"/>
    <w:rsid w:val="00347F0B"/>
    <w:rsid w:val="00353264"/>
    <w:rsid w:val="00356081"/>
    <w:rsid w:val="0035745A"/>
    <w:rsid w:val="00362BEB"/>
    <w:rsid w:val="00367A3B"/>
    <w:rsid w:val="00370371"/>
    <w:rsid w:val="00383231"/>
    <w:rsid w:val="00384ADD"/>
    <w:rsid w:val="00384B91"/>
    <w:rsid w:val="00386693"/>
    <w:rsid w:val="003944BE"/>
    <w:rsid w:val="003A07C3"/>
    <w:rsid w:val="003A6B70"/>
    <w:rsid w:val="003B57C4"/>
    <w:rsid w:val="003B755E"/>
    <w:rsid w:val="003C1126"/>
    <w:rsid w:val="003C1892"/>
    <w:rsid w:val="003C62D5"/>
    <w:rsid w:val="003D05EC"/>
    <w:rsid w:val="003D4A61"/>
    <w:rsid w:val="003E371A"/>
    <w:rsid w:val="003E6C31"/>
    <w:rsid w:val="003E7DD1"/>
    <w:rsid w:val="00401060"/>
    <w:rsid w:val="00407BBB"/>
    <w:rsid w:val="00410E4C"/>
    <w:rsid w:val="004162E1"/>
    <w:rsid w:val="00421781"/>
    <w:rsid w:val="00425940"/>
    <w:rsid w:val="00430A31"/>
    <w:rsid w:val="00430A3C"/>
    <w:rsid w:val="0044293F"/>
    <w:rsid w:val="00442A37"/>
    <w:rsid w:val="0044702C"/>
    <w:rsid w:val="004519DB"/>
    <w:rsid w:val="00452150"/>
    <w:rsid w:val="00452EE3"/>
    <w:rsid w:val="004556B6"/>
    <w:rsid w:val="004617BB"/>
    <w:rsid w:val="00461BF0"/>
    <w:rsid w:val="00464F8E"/>
    <w:rsid w:val="00466112"/>
    <w:rsid w:val="00480092"/>
    <w:rsid w:val="00483BAA"/>
    <w:rsid w:val="00485C23"/>
    <w:rsid w:val="004871BB"/>
    <w:rsid w:val="004954FF"/>
    <w:rsid w:val="00497544"/>
    <w:rsid w:val="004A1489"/>
    <w:rsid w:val="004A61EC"/>
    <w:rsid w:val="004B0243"/>
    <w:rsid w:val="004B6E8A"/>
    <w:rsid w:val="004C2EF7"/>
    <w:rsid w:val="004D0A1B"/>
    <w:rsid w:val="004D3CA2"/>
    <w:rsid w:val="004D41BD"/>
    <w:rsid w:val="004D49D5"/>
    <w:rsid w:val="004E267D"/>
    <w:rsid w:val="004E5D66"/>
    <w:rsid w:val="004E5DFA"/>
    <w:rsid w:val="004F0D68"/>
    <w:rsid w:val="004F72CC"/>
    <w:rsid w:val="0050005B"/>
    <w:rsid w:val="00502146"/>
    <w:rsid w:val="00516997"/>
    <w:rsid w:val="0051781A"/>
    <w:rsid w:val="00520704"/>
    <w:rsid w:val="0052112C"/>
    <w:rsid w:val="00524DCA"/>
    <w:rsid w:val="00525026"/>
    <w:rsid w:val="005301DE"/>
    <w:rsid w:val="005310FA"/>
    <w:rsid w:val="00535A48"/>
    <w:rsid w:val="005360E4"/>
    <w:rsid w:val="00537C46"/>
    <w:rsid w:val="005410F9"/>
    <w:rsid w:val="00542E02"/>
    <w:rsid w:val="005469AD"/>
    <w:rsid w:val="00546C31"/>
    <w:rsid w:val="00547875"/>
    <w:rsid w:val="0055473E"/>
    <w:rsid w:val="00556F7E"/>
    <w:rsid w:val="005579FE"/>
    <w:rsid w:val="0056400A"/>
    <w:rsid w:val="005714A1"/>
    <w:rsid w:val="005743B5"/>
    <w:rsid w:val="005744E6"/>
    <w:rsid w:val="0058095E"/>
    <w:rsid w:val="005841F8"/>
    <w:rsid w:val="00586233"/>
    <w:rsid w:val="00586743"/>
    <w:rsid w:val="00591986"/>
    <w:rsid w:val="0059689D"/>
    <w:rsid w:val="00597307"/>
    <w:rsid w:val="00597641"/>
    <w:rsid w:val="005A0592"/>
    <w:rsid w:val="005B0B74"/>
    <w:rsid w:val="005B25FB"/>
    <w:rsid w:val="005B7135"/>
    <w:rsid w:val="005D1E03"/>
    <w:rsid w:val="005D6A8A"/>
    <w:rsid w:val="005D7D38"/>
    <w:rsid w:val="005E1F9F"/>
    <w:rsid w:val="005F07A5"/>
    <w:rsid w:val="005F1574"/>
    <w:rsid w:val="005F2E73"/>
    <w:rsid w:val="005F6BBF"/>
    <w:rsid w:val="006003D7"/>
    <w:rsid w:val="00612CB3"/>
    <w:rsid w:val="00614018"/>
    <w:rsid w:val="006140F8"/>
    <w:rsid w:val="006179A3"/>
    <w:rsid w:val="006200B8"/>
    <w:rsid w:val="00621F6F"/>
    <w:rsid w:val="00626EA3"/>
    <w:rsid w:val="00630822"/>
    <w:rsid w:val="00631907"/>
    <w:rsid w:val="006374A2"/>
    <w:rsid w:val="0064785C"/>
    <w:rsid w:val="00652989"/>
    <w:rsid w:val="00652EB6"/>
    <w:rsid w:val="006559FC"/>
    <w:rsid w:val="006574E4"/>
    <w:rsid w:val="006615B6"/>
    <w:rsid w:val="0066390B"/>
    <w:rsid w:val="00665FB7"/>
    <w:rsid w:val="00672765"/>
    <w:rsid w:val="006769F3"/>
    <w:rsid w:val="00677EBF"/>
    <w:rsid w:val="00680A4D"/>
    <w:rsid w:val="0068108E"/>
    <w:rsid w:val="006813B2"/>
    <w:rsid w:val="0068286F"/>
    <w:rsid w:val="0069095A"/>
    <w:rsid w:val="006922F3"/>
    <w:rsid w:val="00692A3C"/>
    <w:rsid w:val="006947E5"/>
    <w:rsid w:val="00696141"/>
    <w:rsid w:val="00696BC4"/>
    <w:rsid w:val="00696ED8"/>
    <w:rsid w:val="006A059C"/>
    <w:rsid w:val="006A15C3"/>
    <w:rsid w:val="006A3A72"/>
    <w:rsid w:val="006A5B16"/>
    <w:rsid w:val="006A61CD"/>
    <w:rsid w:val="006A758E"/>
    <w:rsid w:val="006B01C0"/>
    <w:rsid w:val="006B24AF"/>
    <w:rsid w:val="006B3EF1"/>
    <w:rsid w:val="006B6B4C"/>
    <w:rsid w:val="006C411C"/>
    <w:rsid w:val="006D272F"/>
    <w:rsid w:val="006D6A31"/>
    <w:rsid w:val="006D6B23"/>
    <w:rsid w:val="006E2F5F"/>
    <w:rsid w:val="006E317C"/>
    <w:rsid w:val="006E7255"/>
    <w:rsid w:val="006F0AE2"/>
    <w:rsid w:val="00701D98"/>
    <w:rsid w:val="0070285A"/>
    <w:rsid w:val="00706920"/>
    <w:rsid w:val="00711A61"/>
    <w:rsid w:val="00712ABB"/>
    <w:rsid w:val="00714D9B"/>
    <w:rsid w:val="00716335"/>
    <w:rsid w:val="007177EF"/>
    <w:rsid w:val="00717BDA"/>
    <w:rsid w:val="007201A1"/>
    <w:rsid w:val="00725411"/>
    <w:rsid w:val="00727221"/>
    <w:rsid w:val="0073506D"/>
    <w:rsid w:val="007466E3"/>
    <w:rsid w:val="00753A2C"/>
    <w:rsid w:val="00760F81"/>
    <w:rsid w:val="00762CD4"/>
    <w:rsid w:val="00763C72"/>
    <w:rsid w:val="00764C1B"/>
    <w:rsid w:val="00766C9D"/>
    <w:rsid w:val="00770148"/>
    <w:rsid w:val="007710E0"/>
    <w:rsid w:val="007726A5"/>
    <w:rsid w:val="0077710F"/>
    <w:rsid w:val="0077741F"/>
    <w:rsid w:val="007776A8"/>
    <w:rsid w:val="00792BE7"/>
    <w:rsid w:val="00797B37"/>
    <w:rsid w:val="007A3429"/>
    <w:rsid w:val="007A41B3"/>
    <w:rsid w:val="007A7581"/>
    <w:rsid w:val="007A7D80"/>
    <w:rsid w:val="007B0B1A"/>
    <w:rsid w:val="007B4AB8"/>
    <w:rsid w:val="007B6DD6"/>
    <w:rsid w:val="007C782C"/>
    <w:rsid w:val="007C7950"/>
    <w:rsid w:val="007D0F0A"/>
    <w:rsid w:val="007D6281"/>
    <w:rsid w:val="007E63F0"/>
    <w:rsid w:val="007F3EBE"/>
    <w:rsid w:val="007F47DB"/>
    <w:rsid w:val="007F5172"/>
    <w:rsid w:val="007F5CA3"/>
    <w:rsid w:val="00803997"/>
    <w:rsid w:val="00811096"/>
    <w:rsid w:val="0081368E"/>
    <w:rsid w:val="00826C1C"/>
    <w:rsid w:val="008312AB"/>
    <w:rsid w:val="00837C30"/>
    <w:rsid w:val="008411C0"/>
    <w:rsid w:val="00844CA9"/>
    <w:rsid w:val="00844CD0"/>
    <w:rsid w:val="00852795"/>
    <w:rsid w:val="00854008"/>
    <w:rsid w:val="00854AFE"/>
    <w:rsid w:val="00860E34"/>
    <w:rsid w:val="008730DE"/>
    <w:rsid w:val="00874BC9"/>
    <w:rsid w:val="00876825"/>
    <w:rsid w:val="00877236"/>
    <w:rsid w:val="008839B4"/>
    <w:rsid w:val="00884525"/>
    <w:rsid w:val="00884A4F"/>
    <w:rsid w:val="00884DB0"/>
    <w:rsid w:val="00886FBC"/>
    <w:rsid w:val="00887D88"/>
    <w:rsid w:val="00893107"/>
    <w:rsid w:val="00896ABB"/>
    <w:rsid w:val="008A40CD"/>
    <w:rsid w:val="008B183D"/>
    <w:rsid w:val="008B2AC2"/>
    <w:rsid w:val="008B6058"/>
    <w:rsid w:val="008C11E6"/>
    <w:rsid w:val="008C2425"/>
    <w:rsid w:val="008C33B1"/>
    <w:rsid w:val="008C6C31"/>
    <w:rsid w:val="008D031B"/>
    <w:rsid w:val="008D1C55"/>
    <w:rsid w:val="008E1EB0"/>
    <w:rsid w:val="008E20C3"/>
    <w:rsid w:val="008E3FCC"/>
    <w:rsid w:val="008E45F8"/>
    <w:rsid w:val="008F3811"/>
    <w:rsid w:val="009152DE"/>
    <w:rsid w:val="00915365"/>
    <w:rsid w:val="00915641"/>
    <w:rsid w:val="009234FC"/>
    <w:rsid w:val="00923690"/>
    <w:rsid w:val="0092677A"/>
    <w:rsid w:val="00927027"/>
    <w:rsid w:val="009302F3"/>
    <w:rsid w:val="009362F4"/>
    <w:rsid w:val="00937B92"/>
    <w:rsid w:val="009439F2"/>
    <w:rsid w:val="009463F4"/>
    <w:rsid w:val="00947E6C"/>
    <w:rsid w:val="00951270"/>
    <w:rsid w:val="00951C3A"/>
    <w:rsid w:val="00953C86"/>
    <w:rsid w:val="009576D7"/>
    <w:rsid w:val="00963896"/>
    <w:rsid w:val="00964505"/>
    <w:rsid w:val="00964C47"/>
    <w:rsid w:val="009674E5"/>
    <w:rsid w:val="009763F6"/>
    <w:rsid w:val="00976679"/>
    <w:rsid w:val="00976744"/>
    <w:rsid w:val="00977DC3"/>
    <w:rsid w:val="009801FD"/>
    <w:rsid w:val="0098167D"/>
    <w:rsid w:val="00981A9C"/>
    <w:rsid w:val="009821ED"/>
    <w:rsid w:val="00982F30"/>
    <w:rsid w:val="0098392B"/>
    <w:rsid w:val="009842A7"/>
    <w:rsid w:val="00992502"/>
    <w:rsid w:val="00992CE8"/>
    <w:rsid w:val="00993BEC"/>
    <w:rsid w:val="009A1841"/>
    <w:rsid w:val="009B4818"/>
    <w:rsid w:val="009B548D"/>
    <w:rsid w:val="009B65BF"/>
    <w:rsid w:val="009B6AB6"/>
    <w:rsid w:val="009C0CF3"/>
    <w:rsid w:val="009C33B4"/>
    <w:rsid w:val="009D4F54"/>
    <w:rsid w:val="009E1343"/>
    <w:rsid w:val="009E3849"/>
    <w:rsid w:val="009F0855"/>
    <w:rsid w:val="009F2D8D"/>
    <w:rsid w:val="009F785B"/>
    <w:rsid w:val="00A00FB9"/>
    <w:rsid w:val="00A02F03"/>
    <w:rsid w:val="00A10251"/>
    <w:rsid w:val="00A120DD"/>
    <w:rsid w:val="00A20506"/>
    <w:rsid w:val="00A210AE"/>
    <w:rsid w:val="00A210B4"/>
    <w:rsid w:val="00A2302D"/>
    <w:rsid w:val="00A24951"/>
    <w:rsid w:val="00A30917"/>
    <w:rsid w:val="00A321FC"/>
    <w:rsid w:val="00A33B92"/>
    <w:rsid w:val="00A34345"/>
    <w:rsid w:val="00A359FA"/>
    <w:rsid w:val="00A375C7"/>
    <w:rsid w:val="00A427DC"/>
    <w:rsid w:val="00A44367"/>
    <w:rsid w:val="00A57C6F"/>
    <w:rsid w:val="00A601D7"/>
    <w:rsid w:val="00A628C7"/>
    <w:rsid w:val="00A62D92"/>
    <w:rsid w:val="00A62FFD"/>
    <w:rsid w:val="00A70963"/>
    <w:rsid w:val="00A74D0C"/>
    <w:rsid w:val="00A76383"/>
    <w:rsid w:val="00A82058"/>
    <w:rsid w:val="00A85C89"/>
    <w:rsid w:val="00A97938"/>
    <w:rsid w:val="00AA585B"/>
    <w:rsid w:val="00AB2B8A"/>
    <w:rsid w:val="00AB4557"/>
    <w:rsid w:val="00AB6408"/>
    <w:rsid w:val="00AB6472"/>
    <w:rsid w:val="00AB76C5"/>
    <w:rsid w:val="00AC29C1"/>
    <w:rsid w:val="00AC5487"/>
    <w:rsid w:val="00AC7551"/>
    <w:rsid w:val="00AD4CA7"/>
    <w:rsid w:val="00AE0184"/>
    <w:rsid w:val="00AE26DE"/>
    <w:rsid w:val="00AE277C"/>
    <w:rsid w:val="00AE44A0"/>
    <w:rsid w:val="00AE5119"/>
    <w:rsid w:val="00AE6CAA"/>
    <w:rsid w:val="00AF42DC"/>
    <w:rsid w:val="00AF5072"/>
    <w:rsid w:val="00AF5FC6"/>
    <w:rsid w:val="00B06419"/>
    <w:rsid w:val="00B066A7"/>
    <w:rsid w:val="00B07FF4"/>
    <w:rsid w:val="00B108E4"/>
    <w:rsid w:val="00B12DFD"/>
    <w:rsid w:val="00B21A96"/>
    <w:rsid w:val="00B25F5A"/>
    <w:rsid w:val="00B2615A"/>
    <w:rsid w:val="00B26FD4"/>
    <w:rsid w:val="00B34CB3"/>
    <w:rsid w:val="00B435DD"/>
    <w:rsid w:val="00B44360"/>
    <w:rsid w:val="00B445E3"/>
    <w:rsid w:val="00B46C84"/>
    <w:rsid w:val="00B4742B"/>
    <w:rsid w:val="00B5025E"/>
    <w:rsid w:val="00B512C6"/>
    <w:rsid w:val="00B577DC"/>
    <w:rsid w:val="00B5783B"/>
    <w:rsid w:val="00B62D9B"/>
    <w:rsid w:val="00B76D1B"/>
    <w:rsid w:val="00B77BC5"/>
    <w:rsid w:val="00B84FB5"/>
    <w:rsid w:val="00B87E56"/>
    <w:rsid w:val="00B9111B"/>
    <w:rsid w:val="00B92D5B"/>
    <w:rsid w:val="00B947D7"/>
    <w:rsid w:val="00B952CA"/>
    <w:rsid w:val="00BA0EE2"/>
    <w:rsid w:val="00BB2564"/>
    <w:rsid w:val="00BC033E"/>
    <w:rsid w:val="00BC0424"/>
    <w:rsid w:val="00BC6470"/>
    <w:rsid w:val="00BD356A"/>
    <w:rsid w:val="00BD3EF5"/>
    <w:rsid w:val="00BE499B"/>
    <w:rsid w:val="00BF1D68"/>
    <w:rsid w:val="00BF4505"/>
    <w:rsid w:val="00C04595"/>
    <w:rsid w:val="00C057EB"/>
    <w:rsid w:val="00C10B48"/>
    <w:rsid w:val="00C11570"/>
    <w:rsid w:val="00C1375A"/>
    <w:rsid w:val="00C14BC5"/>
    <w:rsid w:val="00C15202"/>
    <w:rsid w:val="00C164DF"/>
    <w:rsid w:val="00C16AE0"/>
    <w:rsid w:val="00C17186"/>
    <w:rsid w:val="00C20222"/>
    <w:rsid w:val="00C2316F"/>
    <w:rsid w:val="00C33392"/>
    <w:rsid w:val="00C33582"/>
    <w:rsid w:val="00C33BB9"/>
    <w:rsid w:val="00C3564F"/>
    <w:rsid w:val="00C365DE"/>
    <w:rsid w:val="00C36759"/>
    <w:rsid w:val="00C3728A"/>
    <w:rsid w:val="00C37657"/>
    <w:rsid w:val="00C40B51"/>
    <w:rsid w:val="00C43BF6"/>
    <w:rsid w:val="00C43EEC"/>
    <w:rsid w:val="00C441AC"/>
    <w:rsid w:val="00C44654"/>
    <w:rsid w:val="00C52C83"/>
    <w:rsid w:val="00C537F3"/>
    <w:rsid w:val="00C55226"/>
    <w:rsid w:val="00C61096"/>
    <w:rsid w:val="00C65946"/>
    <w:rsid w:val="00C6739F"/>
    <w:rsid w:val="00C712A2"/>
    <w:rsid w:val="00C75C8B"/>
    <w:rsid w:val="00C81531"/>
    <w:rsid w:val="00C861EA"/>
    <w:rsid w:val="00C86FF8"/>
    <w:rsid w:val="00C97378"/>
    <w:rsid w:val="00C97E96"/>
    <w:rsid w:val="00CA50BD"/>
    <w:rsid w:val="00CA599D"/>
    <w:rsid w:val="00CA714B"/>
    <w:rsid w:val="00CB0572"/>
    <w:rsid w:val="00CB15CC"/>
    <w:rsid w:val="00CB160C"/>
    <w:rsid w:val="00CB2E4A"/>
    <w:rsid w:val="00CB2F20"/>
    <w:rsid w:val="00CB40DE"/>
    <w:rsid w:val="00CB5761"/>
    <w:rsid w:val="00CB6313"/>
    <w:rsid w:val="00CB749C"/>
    <w:rsid w:val="00CC4B43"/>
    <w:rsid w:val="00CD1252"/>
    <w:rsid w:val="00CD31DF"/>
    <w:rsid w:val="00CD59D9"/>
    <w:rsid w:val="00CE077F"/>
    <w:rsid w:val="00CE47D9"/>
    <w:rsid w:val="00CE5C8B"/>
    <w:rsid w:val="00CE62FC"/>
    <w:rsid w:val="00CF1803"/>
    <w:rsid w:val="00CF5532"/>
    <w:rsid w:val="00D01C17"/>
    <w:rsid w:val="00D04F9C"/>
    <w:rsid w:val="00D06954"/>
    <w:rsid w:val="00D0753B"/>
    <w:rsid w:val="00D124F2"/>
    <w:rsid w:val="00D13029"/>
    <w:rsid w:val="00D14A49"/>
    <w:rsid w:val="00D1607E"/>
    <w:rsid w:val="00D17951"/>
    <w:rsid w:val="00D254D4"/>
    <w:rsid w:val="00D30DFC"/>
    <w:rsid w:val="00D31261"/>
    <w:rsid w:val="00D33F14"/>
    <w:rsid w:val="00D34455"/>
    <w:rsid w:val="00D359A5"/>
    <w:rsid w:val="00D35B07"/>
    <w:rsid w:val="00D448BF"/>
    <w:rsid w:val="00D45DAD"/>
    <w:rsid w:val="00D4771B"/>
    <w:rsid w:val="00D577D8"/>
    <w:rsid w:val="00D60AEC"/>
    <w:rsid w:val="00D63433"/>
    <w:rsid w:val="00D6395C"/>
    <w:rsid w:val="00D645C4"/>
    <w:rsid w:val="00D65C50"/>
    <w:rsid w:val="00D71185"/>
    <w:rsid w:val="00D73535"/>
    <w:rsid w:val="00D74686"/>
    <w:rsid w:val="00D74C30"/>
    <w:rsid w:val="00D77DF1"/>
    <w:rsid w:val="00D80548"/>
    <w:rsid w:val="00D80DBE"/>
    <w:rsid w:val="00D80E9D"/>
    <w:rsid w:val="00D834DD"/>
    <w:rsid w:val="00D866C4"/>
    <w:rsid w:val="00D9004E"/>
    <w:rsid w:val="00D90B8A"/>
    <w:rsid w:val="00D9231C"/>
    <w:rsid w:val="00D92CA7"/>
    <w:rsid w:val="00D93B37"/>
    <w:rsid w:val="00D941DA"/>
    <w:rsid w:val="00D95ABA"/>
    <w:rsid w:val="00DA47C3"/>
    <w:rsid w:val="00DB05E1"/>
    <w:rsid w:val="00DB0860"/>
    <w:rsid w:val="00DC0DD0"/>
    <w:rsid w:val="00DC1020"/>
    <w:rsid w:val="00DC565A"/>
    <w:rsid w:val="00DC58B8"/>
    <w:rsid w:val="00DD05C2"/>
    <w:rsid w:val="00DD166A"/>
    <w:rsid w:val="00DD5C33"/>
    <w:rsid w:val="00DE47B7"/>
    <w:rsid w:val="00DE57F4"/>
    <w:rsid w:val="00DE5ED7"/>
    <w:rsid w:val="00DF2BBC"/>
    <w:rsid w:val="00E0449C"/>
    <w:rsid w:val="00E052E9"/>
    <w:rsid w:val="00E070FB"/>
    <w:rsid w:val="00E11D64"/>
    <w:rsid w:val="00E1208E"/>
    <w:rsid w:val="00E125EF"/>
    <w:rsid w:val="00E15925"/>
    <w:rsid w:val="00E17B08"/>
    <w:rsid w:val="00E22D37"/>
    <w:rsid w:val="00E25EBF"/>
    <w:rsid w:val="00E31151"/>
    <w:rsid w:val="00E311EC"/>
    <w:rsid w:val="00E33234"/>
    <w:rsid w:val="00E334CA"/>
    <w:rsid w:val="00E4038E"/>
    <w:rsid w:val="00E40B61"/>
    <w:rsid w:val="00E41517"/>
    <w:rsid w:val="00E56CD4"/>
    <w:rsid w:val="00E57699"/>
    <w:rsid w:val="00E61409"/>
    <w:rsid w:val="00E65E21"/>
    <w:rsid w:val="00E6786D"/>
    <w:rsid w:val="00E718C0"/>
    <w:rsid w:val="00E73D02"/>
    <w:rsid w:val="00E900F8"/>
    <w:rsid w:val="00E92A59"/>
    <w:rsid w:val="00E93606"/>
    <w:rsid w:val="00EA3760"/>
    <w:rsid w:val="00EA4561"/>
    <w:rsid w:val="00EB1B27"/>
    <w:rsid w:val="00EB3DA6"/>
    <w:rsid w:val="00EB6185"/>
    <w:rsid w:val="00EC1CF8"/>
    <w:rsid w:val="00EC53C9"/>
    <w:rsid w:val="00EC5921"/>
    <w:rsid w:val="00EC5DC2"/>
    <w:rsid w:val="00ED0463"/>
    <w:rsid w:val="00EE3B5F"/>
    <w:rsid w:val="00EF10E0"/>
    <w:rsid w:val="00EF4204"/>
    <w:rsid w:val="00EF6A64"/>
    <w:rsid w:val="00F16CD2"/>
    <w:rsid w:val="00F218BD"/>
    <w:rsid w:val="00F25362"/>
    <w:rsid w:val="00F3059E"/>
    <w:rsid w:val="00F45B96"/>
    <w:rsid w:val="00F47E7F"/>
    <w:rsid w:val="00F52E4D"/>
    <w:rsid w:val="00F532DE"/>
    <w:rsid w:val="00F5443B"/>
    <w:rsid w:val="00F547CC"/>
    <w:rsid w:val="00F56950"/>
    <w:rsid w:val="00F640CE"/>
    <w:rsid w:val="00F70D14"/>
    <w:rsid w:val="00F73C5C"/>
    <w:rsid w:val="00F741BD"/>
    <w:rsid w:val="00F767B2"/>
    <w:rsid w:val="00F853DB"/>
    <w:rsid w:val="00F905C6"/>
    <w:rsid w:val="00F92083"/>
    <w:rsid w:val="00F95BD4"/>
    <w:rsid w:val="00FA6479"/>
    <w:rsid w:val="00FB1813"/>
    <w:rsid w:val="00FB2AB5"/>
    <w:rsid w:val="00FB2D13"/>
    <w:rsid w:val="00FB528C"/>
    <w:rsid w:val="00FB6D4B"/>
    <w:rsid w:val="00FC199E"/>
    <w:rsid w:val="00FC383F"/>
    <w:rsid w:val="00FE27EB"/>
    <w:rsid w:val="00FE2AC8"/>
    <w:rsid w:val="00FE407E"/>
    <w:rsid w:val="00FE495D"/>
    <w:rsid w:val="00FF1779"/>
    <w:rsid w:val="00FF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>
      <o:colormru v:ext="edit" colors="#eaeaea"/>
    </o:shapedefaults>
    <o:shapelayout v:ext="edit">
      <o:idmap v:ext="edit" data="1"/>
    </o:shapelayout>
  </w:shapeDefaults>
  <w:decimalSymbol w:val="."/>
  <w:listSeparator w:val=";"/>
  <w14:docId w14:val="59BDF69F"/>
  <w15:docId w15:val="{2AD8AEB6-257D-4463-BBCF-86BFAA378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A62D92"/>
    <w:pPr>
      <w:spacing w:after="200"/>
    </w:pPr>
    <w:rPr>
      <w:i/>
      <w:iCs/>
      <w:color w:val="1F497D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C33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a\AppData\Local\Temp\vorlage_D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23E25-2F85-4685-8561-8DAB04AFC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vorlage_DH.dotx</Template>
  <TotalTime>0</TotalTime>
  <Pages>7</Pages>
  <Words>1091</Words>
  <Characters>6878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Mittelalter in der Schweiz</vt:lpstr>
    </vt:vector>
  </TitlesOfParts>
  <Company>SF Schweizer Fernsehen</Company>
  <LinksUpToDate>false</LinksUpToDate>
  <CharactersWithSpaces>7954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Mittelalter in der Schweiz</dc:title>
  <dc:creator>Nina Stichauner</dc:creator>
  <cp:lastModifiedBy>Marriott, Steven (SRF)</cp:lastModifiedBy>
  <cp:revision>7</cp:revision>
  <cp:lastPrinted>2013-04-15T08:53:00Z</cp:lastPrinted>
  <dcterms:created xsi:type="dcterms:W3CDTF">2020-01-16T17:19:00Z</dcterms:created>
  <dcterms:modified xsi:type="dcterms:W3CDTF">2020-01-16T17:58:00Z</dcterms:modified>
  <cp:category>Zuma Vorlage phe</cp:category>
</cp:coreProperties>
</file>