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2D19AC" w:rsidRPr="00E14396" w14:paraId="12390A48" w14:textId="77777777" w:rsidTr="007F4BCF">
        <w:tc>
          <w:tcPr>
            <w:tcW w:w="9356" w:type="dxa"/>
          </w:tcPr>
          <w:p w14:paraId="35E7A1DA" w14:textId="5897495C" w:rsidR="002D19AC" w:rsidRPr="009B0AD2" w:rsidRDefault="002D19AC" w:rsidP="009B0AD2">
            <w:pPr>
              <w:rPr>
                <w:rFonts w:ascii="Arial" w:hAnsi="Arial"/>
                <w:b/>
                <w:sz w:val="20"/>
              </w:rPr>
            </w:pPr>
            <w:r w:rsidRPr="00E14396">
              <w:rPr>
                <w:rFonts w:ascii="Arial" w:hAnsi="Arial"/>
                <w:b/>
                <w:sz w:val="20"/>
              </w:rPr>
              <w:t>Aufgabe 1</w:t>
            </w:r>
            <w:r w:rsidR="009B0AD2">
              <w:rPr>
                <w:rFonts w:ascii="Arial" w:hAnsi="Arial"/>
                <w:b/>
                <w:sz w:val="20"/>
              </w:rPr>
              <w:t xml:space="preserve">: </w:t>
            </w:r>
            <w:proofErr w:type="spellStart"/>
            <w:r w:rsidRPr="00BB401C">
              <w:rPr>
                <w:rFonts w:ascii="Arial" w:hAnsi="Arial"/>
                <w:b/>
                <w:sz w:val="20"/>
              </w:rPr>
              <w:t>Méta</w:t>
            </w:r>
            <w:proofErr w:type="spellEnd"/>
            <w:r w:rsidRPr="00BB401C">
              <w:rPr>
                <w:rFonts w:ascii="Arial" w:hAnsi="Arial"/>
                <w:b/>
                <w:sz w:val="20"/>
              </w:rPr>
              <w:t>-Harmonie</w:t>
            </w:r>
          </w:p>
        </w:tc>
      </w:tr>
      <w:tr w:rsidR="00EF7D34" w:rsidRPr="00E14396" w14:paraId="50797946" w14:textId="77777777" w:rsidTr="007F4BCF">
        <w:tc>
          <w:tcPr>
            <w:tcW w:w="9356" w:type="dxa"/>
          </w:tcPr>
          <w:p w14:paraId="33C966CC" w14:textId="40D721DA" w:rsidR="004B64C5" w:rsidRPr="001B51E3" w:rsidRDefault="004B64C5" w:rsidP="009B0AD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</w:t>
            </w:r>
            <w:r w:rsidR="001B51E3">
              <w:rPr>
                <w:rFonts w:ascii="Arial" w:hAnsi="Arial"/>
                <w:sz w:val="20"/>
              </w:rPr>
              <w:t xml:space="preserve"> Lehrperson spielt der Klasse </w:t>
            </w:r>
            <w:r w:rsidR="002A4C4D">
              <w:rPr>
                <w:rFonts w:ascii="Arial" w:hAnsi="Arial"/>
                <w:sz w:val="20"/>
              </w:rPr>
              <w:t>den Ton aus dem Video</w:t>
            </w:r>
            <w:r w:rsidR="001B51E3">
              <w:rPr>
                <w:rFonts w:ascii="Arial" w:hAnsi="Arial"/>
                <w:sz w:val="20"/>
              </w:rPr>
              <w:t xml:space="preserve"> zu Jean</w:t>
            </w:r>
            <w:r w:rsidR="001B51E3" w:rsidRPr="009B0AD2">
              <w:rPr>
                <w:rFonts w:ascii="Arial" w:hAnsi="Arial"/>
                <w:sz w:val="20"/>
              </w:rPr>
              <w:t xml:space="preserve"> Tinguelys</w:t>
            </w:r>
            <w:r w:rsidR="001B51E3">
              <w:t xml:space="preserve"> «</w:t>
            </w:r>
            <w:proofErr w:type="spellStart"/>
            <w:r w:rsidR="001B51E3" w:rsidRPr="009B0AD2">
              <w:rPr>
                <w:rFonts w:ascii="Arial" w:hAnsi="Arial"/>
                <w:sz w:val="20"/>
              </w:rPr>
              <w:t>Méta</w:t>
            </w:r>
            <w:proofErr w:type="spellEnd"/>
            <w:r w:rsidR="001B51E3" w:rsidRPr="009B0AD2">
              <w:rPr>
                <w:rFonts w:ascii="Arial" w:hAnsi="Arial"/>
                <w:sz w:val="20"/>
              </w:rPr>
              <w:t>-Harmonie</w:t>
            </w:r>
            <w:r w:rsidR="001B51E3">
              <w:rPr>
                <w:rFonts w:ascii="Arial" w:hAnsi="Arial"/>
                <w:sz w:val="20"/>
              </w:rPr>
              <w:t>»-</w:t>
            </w:r>
            <w:r w:rsidR="001B51E3" w:rsidRPr="009B0AD2">
              <w:rPr>
                <w:rFonts w:ascii="Arial" w:hAnsi="Arial"/>
                <w:sz w:val="20"/>
              </w:rPr>
              <w:t xml:space="preserve">Maschine </w:t>
            </w:r>
            <w:r w:rsidR="002A4C4D">
              <w:rPr>
                <w:rFonts w:ascii="Arial" w:hAnsi="Arial"/>
                <w:sz w:val="20"/>
              </w:rPr>
              <w:t>vor</w:t>
            </w:r>
            <w:r w:rsidR="001B51E3" w:rsidRPr="009B0AD2">
              <w:rPr>
                <w:rFonts w:ascii="Arial" w:hAnsi="Arial"/>
                <w:sz w:val="20"/>
              </w:rPr>
              <w:t>.</w:t>
            </w:r>
            <w:r w:rsidR="00D416CF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K</w:t>
            </w:r>
            <w:r w:rsidR="001B51E3">
              <w:rPr>
                <w:rFonts w:ascii="Arial" w:hAnsi="Arial"/>
                <w:sz w:val="20"/>
              </w:rPr>
              <w:t>onzentriere dich auf die Klänge</w:t>
            </w:r>
            <w:r>
              <w:rPr>
                <w:rFonts w:ascii="Arial" w:hAnsi="Arial"/>
                <w:sz w:val="20"/>
              </w:rPr>
              <w:t xml:space="preserve"> und</w:t>
            </w:r>
            <w:r w:rsidR="001B51E3" w:rsidRPr="009B0AD2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n</w:t>
            </w:r>
            <w:r w:rsidR="001B51E3" w:rsidRPr="009B0AD2">
              <w:rPr>
                <w:rFonts w:ascii="Arial" w:hAnsi="Arial"/>
                <w:sz w:val="20"/>
              </w:rPr>
              <w:t xml:space="preserve">otiere anschliessend, </w:t>
            </w:r>
            <w:r w:rsidR="001B51E3">
              <w:rPr>
                <w:rFonts w:ascii="Arial" w:hAnsi="Arial"/>
                <w:sz w:val="20"/>
              </w:rPr>
              <w:t>aus welchen</w:t>
            </w:r>
            <w:r w:rsidR="001B51E3" w:rsidRPr="009B0AD2">
              <w:rPr>
                <w:rFonts w:ascii="Arial" w:hAnsi="Arial"/>
                <w:sz w:val="20"/>
              </w:rPr>
              <w:t xml:space="preserve"> Materialien und Objekte</w:t>
            </w:r>
            <w:r w:rsidR="001B51E3">
              <w:rPr>
                <w:rFonts w:ascii="Arial" w:hAnsi="Arial"/>
                <w:sz w:val="20"/>
              </w:rPr>
              <w:t>n</w:t>
            </w:r>
            <w:r w:rsidR="001B51E3" w:rsidRPr="009B0AD2">
              <w:rPr>
                <w:rFonts w:ascii="Arial" w:hAnsi="Arial"/>
                <w:sz w:val="20"/>
              </w:rPr>
              <w:t xml:space="preserve"> Tinguelys Maschine </w:t>
            </w:r>
            <w:r w:rsidR="001B51E3">
              <w:rPr>
                <w:rFonts w:ascii="Arial" w:hAnsi="Arial"/>
                <w:sz w:val="20"/>
              </w:rPr>
              <w:t>bestehen könnte.</w:t>
            </w:r>
            <w:r w:rsidR="00421521">
              <w:rPr>
                <w:rFonts w:ascii="Arial" w:hAnsi="Arial"/>
                <w:sz w:val="20"/>
              </w:rPr>
              <w:t xml:space="preserve"> </w:t>
            </w:r>
            <w:r w:rsidRPr="009B0AD2">
              <w:rPr>
                <w:rFonts w:ascii="Arial" w:hAnsi="Arial"/>
                <w:sz w:val="20"/>
              </w:rPr>
              <w:t>Vergleich</w:t>
            </w:r>
            <w:r>
              <w:rPr>
                <w:rFonts w:ascii="Arial" w:hAnsi="Arial"/>
                <w:sz w:val="20"/>
              </w:rPr>
              <w:t xml:space="preserve">e deine Notizen </w:t>
            </w:r>
            <w:r w:rsidR="00D416CF">
              <w:rPr>
                <w:rFonts w:ascii="Arial" w:hAnsi="Arial"/>
                <w:sz w:val="20"/>
              </w:rPr>
              <w:t>mit</w:t>
            </w:r>
            <w:r w:rsidR="002A4C4D">
              <w:rPr>
                <w:rFonts w:ascii="Arial" w:hAnsi="Arial"/>
                <w:sz w:val="20"/>
              </w:rPr>
              <w:t xml:space="preserve"> denen</w:t>
            </w:r>
            <w:r w:rsidR="00D416CF">
              <w:rPr>
                <w:rFonts w:ascii="Arial" w:hAnsi="Arial"/>
                <w:sz w:val="20"/>
              </w:rPr>
              <w:t xml:space="preserve"> deine</w:t>
            </w:r>
            <w:r w:rsidR="002A4C4D">
              <w:rPr>
                <w:rFonts w:ascii="Arial" w:hAnsi="Arial"/>
                <w:sz w:val="20"/>
              </w:rPr>
              <w:t>r</w:t>
            </w:r>
            <w:r w:rsidR="00D416CF">
              <w:rPr>
                <w:rFonts w:ascii="Arial" w:hAnsi="Arial"/>
                <w:sz w:val="20"/>
              </w:rPr>
              <w:t xml:space="preserve"> </w:t>
            </w:r>
            <w:r w:rsidR="007F4BCF">
              <w:rPr>
                <w:rFonts w:ascii="Arial" w:hAnsi="Arial"/>
                <w:sz w:val="20"/>
              </w:rPr>
              <w:t>Mitschüler und Mitschülerinnen. Danach spielt die Lehrperson das Video nochmals ab, diesmal mit Bild</w:t>
            </w:r>
            <w:r w:rsidR="002A4C4D">
              <w:rPr>
                <w:rFonts w:ascii="Arial" w:hAnsi="Arial"/>
                <w:sz w:val="20"/>
              </w:rPr>
              <w:t xml:space="preserve"> und Ton</w:t>
            </w:r>
            <w:r w:rsidR="007F4BCF">
              <w:rPr>
                <w:rFonts w:ascii="Arial" w:hAnsi="Arial"/>
                <w:sz w:val="20"/>
              </w:rPr>
              <w:t xml:space="preserve">. Vergleiche deine Notizen mit den </w:t>
            </w:r>
            <w:r w:rsidR="002A4C4D">
              <w:rPr>
                <w:rFonts w:ascii="Arial" w:hAnsi="Arial"/>
                <w:sz w:val="20"/>
              </w:rPr>
              <w:t xml:space="preserve">Bildern. </w:t>
            </w:r>
          </w:p>
        </w:tc>
      </w:tr>
      <w:tr w:rsidR="002D19AC" w:rsidRPr="00E14396" w14:paraId="3434AAA1" w14:textId="77777777" w:rsidTr="007F4BCF">
        <w:tc>
          <w:tcPr>
            <w:tcW w:w="9356" w:type="dxa"/>
          </w:tcPr>
          <w:p w14:paraId="6F5BEA33" w14:textId="77777777" w:rsidR="002D19AC" w:rsidRPr="009C7306" w:rsidRDefault="002D19AC" w:rsidP="009C730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C7306" w:rsidRPr="00E14396" w14:paraId="03C1430E" w14:textId="77777777" w:rsidTr="007F4BCF">
        <w:tc>
          <w:tcPr>
            <w:tcW w:w="9356" w:type="dxa"/>
          </w:tcPr>
          <w:p w14:paraId="545CB60F" w14:textId="329EE82C" w:rsidR="009C7306" w:rsidRPr="00382D69" w:rsidRDefault="007F4BCF" w:rsidP="007F4BCF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382D69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BC2914" w:rsidRPr="00382D69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</w:t>
            </w:r>
          </w:p>
        </w:tc>
      </w:tr>
    </w:tbl>
    <w:p w14:paraId="4A23CA35" w14:textId="53A5694E" w:rsidR="002D19AC" w:rsidRPr="00E035EA" w:rsidRDefault="002D19AC" w:rsidP="00DA651F">
      <w:pPr>
        <w:spacing w:line="240" w:lineRule="auto"/>
        <w:contextualSpacing/>
        <w:rPr>
          <w:rFonts w:ascii="Arial" w:hAnsi="Arial"/>
          <w:bCs/>
          <w:sz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371"/>
        <w:gridCol w:w="1985"/>
      </w:tblGrid>
      <w:tr w:rsidR="00A6692E" w14:paraId="6709A139" w14:textId="77777777" w:rsidTr="0098681E">
        <w:tc>
          <w:tcPr>
            <w:tcW w:w="7371" w:type="dxa"/>
          </w:tcPr>
          <w:p w14:paraId="6A9B0D1E" w14:textId="49019FDE" w:rsidR="00A6692E" w:rsidRPr="001E611D" w:rsidRDefault="00A6692E" w:rsidP="00DE1073">
            <w:pPr>
              <w:contextualSpacing/>
              <w:rPr>
                <w:rFonts w:ascii="Arial" w:hAnsi="Arial"/>
                <w:sz w:val="20"/>
                <w:szCs w:val="20"/>
              </w:rPr>
            </w:pPr>
            <w:r w:rsidRPr="001E611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 w:rsidR="001E611D">
              <w:rPr>
                <w:rFonts w:ascii="Arial" w:hAnsi="Arial"/>
                <w:b/>
                <w:sz w:val="20"/>
                <w:szCs w:val="20"/>
              </w:rPr>
              <w:t>2</w:t>
            </w:r>
            <w:r w:rsidRPr="001E611D">
              <w:rPr>
                <w:rFonts w:ascii="Arial" w:hAnsi="Arial"/>
                <w:b/>
                <w:sz w:val="20"/>
                <w:szCs w:val="20"/>
              </w:rPr>
              <w:t>: Fragen zum Film</w:t>
            </w:r>
          </w:p>
        </w:tc>
        <w:tc>
          <w:tcPr>
            <w:tcW w:w="1985" w:type="dxa"/>
            <w:vMerge w:val="restart"/>
          </w:tcPr>
          <w:p w14:paraId="59532D9C" w14:textId="77777777" w:rsidR="00A6692E" w:rsidRPr="001E611D" w:rsidRDefault="00A6692E" w:rsidP="00DE1073">
            <w:pPr>
              <w:pStyle w:val="Caption"/>
              <w:contextualSpacing/>
              <w:jc w:val="right"/>
              <w:rPr>
                <w:rFonts w:ascii="Arial" w:hAnsi="Arial"/>
                <w:color w:val="auto"/>
                <w:sz w:val="20"/>
                <w:szCs w:val="20"/>
              </w:rPr>
            </w:pPr>
            <w:r w:rsidRPr="001E611D">
              <w:rPr>
                <w:rFonts w:ascii="Arial" w:hAnsi="Arial"/>
                <w:noProof/>
                <w:color w:val="auto"/>
                <w:sz w:val="20"/>
                <w:szCs w:val="20"/>
              </w:rPr>
              <w:drawing>
                <wp:inline distT="0" distB="0" distL="0" distR="0" wp14:anchorId="5059662C" wp14:editId="21CFF9F7">
                  <wp:extent cx="900000" cy="90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rcode-frag-fred-clou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92E" w14:paraId="6921CA43" w14:textId="77777777" w:rsidTr="0098681E">
        <w:tc>
          <w:tcPr>
            <w:tcW w:w="7371" w:type="dxa"/>
          </w:tcPr>
          <w:p w14:paraId="777AE298" w14:textId="7585B619" w:rsidR="00A6692E" w:rsidRPr="001E611D" w:rsidRDefault="00A6692E" w:rsidP="00DE1073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Scanne mit deinem </w:t>
            </w:r>
            <w:r w:rsidR="00B43CBA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Tablet</w:t>
            </w: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oder Smartphone den QR-Code auf der rechten Seite und schaue dir den Film «</w:t>
            </w:r>
            <w:proofErr w:type="spellStart"/>
            <w:r w:rsid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ARTgenossen</w:t>
            </w:r>
            <w:proofErr w:type="spellEnd"/>
            <w:r w:rsid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: Jean Tinguely»</w:t>
            </w: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an. Beantworte danach die Fragen zum Film.</w:t>
            </w:r>
          </w:p>
        </w:tc>
        <w:tc>
          <w:tcPr>
            <w:tcW w:w="1985" w:type="dxa"/>
            <w:vMerge/>
          </w:tcPr>
          <w:p w14:paraId="4053C7B9" w14:textId="77777777" w:rsidR="00A6692E" w:rsidRPr="001E611D" w:rsidRDefault="00A6692E" w:rsidP="00DE1073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</w:tbl>
    <w:p w14:paraId="0BC5C5F5" w14:textId="2D5F25E7" w:rsidR="00A6692E" w:rsidRDefault="00A6692E" w:rsidP="00DA651F">
      <w:pPr>
        <w:spacing w:after="0" w:line="240" w:lineRule="auto"/>
        <w:contextualSpacing/>
        <w:rPr>
          <w:rFonts w:ascii="Arial" w:hAnsi="Arial"/>
          <w:b/>
          <w:sz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E1073" w:rsidRPr="0033101D" w14:paraId="3FEE0F6B" w14:textId="77777777" w:rsidTr="00164693">
        <w:tc>
          <w:tcPr>
            <w:tcW w:w="9356" w:type="dxa"/>
          </w:tcPr>
          <w:p w14:paraId="7C9374A0" w14:textId="77777777" w:rsidR="00DE1073" w:rsidRPr="0033101D" w:rsidRDefault="00DE1073" w:rsidP="00DE1073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3 Aspekte sind besonders wichtig in Tinguelys Werk?</w:t>
            </w:r>
          </w:p>
        </w:tc>
      </w:tr>
      <w:tr w:rsidR="00DE1073" w:rsidRPr="001E611D" w14:paraId="601E1095" w14:textId="77777777" w:rsidTr="00164693">
        <w:tc>
          <w:tcPr>
            <w:tcW w:w="9356" w:type="dxa"/>
          </w:tcPr>
          <w:p w14:paraId="2AD247ED" w14:textId="77777777" w:rsidR="00DE1073" w:rsidRPr="001E611D" w:rsidRDefault="00DE1073" w:rsidP="00DE1073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DE1073" w:rsidRPr="00382D69" w14:paraId="4D6772D8" w14:textId="77777777" w:rsidTr="00164693">
        <w:tc>
          <w:tcPr>
            <w:tcW w:w="9356" w:type="dxa"/>
          </w:tcPr>
          <w:p w14:paraId="7C6F1AE3" w14:textId="77777777" w:rsidR="00DE1073" w:rsidRPr="00382D69" w:rsidRDefault="00DE1073" w:rsidP="00DE1073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363DD14E" w14:textId="77777777" w:rsidR="00DE1073" w:rsidRDefault="00DE1073" w:rsidP="00DA651F">
      <w:pPr>
        <w:spacing w:line="240" w:lineRule="auto"/>
        <w:contextualSpacing/>
        <w:rPr>
          <w:rFonts w:ascii="Arial" w:hAnsi="Arial"/>
          <w:b/>
          <w:sz w:val="20"/>
        </w:rPr>
      </w:pPr>
    </w:p>
    <w:p w14:paraId="19109CE1" w14:textId="77777777" w:rsidR="00DE1073" w:rsidRDefault="00DE1073" w:rsidP="00DA651F">
      <w:pPr>
        <w:spacing w:after="0" w:line="240" w:lineRule="auto"/>
        <w:contextualSpacing/>
        <w:rPr>
          <w:rFonts w:ascii="Arial" w:hAnsi="Arial"/>
          <w:b/>
          <w:sz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035EA" w:rsidRPr="0033101D" w14:paraId="654444FF" w14:textId="77777777" w:rsidTr="00164693">
        <w:tc>
          <w:tcPr>
            <w:tcW w:w="9356" w:type="dxa"/>
          </w:tcPr>
          <w:p w14:paraId="76242FA2" w14:textId="53BA7171" w:rsidR="00E035EA" w:rsidRPr="00E035EA" w:rsidRDefault="00E035EA" w:rsidP="00DE1073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Was bedeutet </w:t>
            </w:r>
            <w:r w:rsidR="0098681E">
              <w:rPr>
                <w:rFonts w:ascii="Arial" w:hAnsi="Arial"/>
                <w:sz w:val="20"/>
              </w:rPr>
              <w:t>«</w:t>
            </w:r>
            <w:r>
              <w:rPr>
                <w:rFonts w:ascii="Arial" w:hAnsi="Arial"/>
                <w:sz w:val="20"/>
              </w:rPr>
              <w:t>kinetische Kunst</w:t>
            </w:r>
            <w:r w:rsidR="0098681E">
              <w:rPr>
                <w:rFonts w:ascii="Arial" w:hAnsi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>?</w:t>
            </w:r>
          </w:p>
        </w:tc>
      </w:tr>
      <w:tr w:rsidR="00E035EA" w:rsidRPr="001E611D" w14:paraId="3A291C55" w14:textId="77777777" w:rsidTr="00164693">
        <w:tc>
          <w:tcPr>
            <w:tcW w:w="9356" w:type="dxa"/>
          </w:tcPr>
          <w:p w14:paraId="0717E141" w14:textId="77777777" w:rsidR="00E035EA" w:rsidRPr="001E611D" w:rsidRDefault="00E035EA" w:rsidP="00DE1073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E035EA" w:rsidRPr="00382D69" w14:paraId="2629AFD9" w14:textId="77777777" w:rsidTr="00164693">
        <w:tc>
          <w:tcPr>
            <w:tcW w:w="9356" w:type="dxa"/>
          </w:tcPr>
          <w:p w14:paraId="5630B8AD" w14:textId="0A09FA88" w:rsidR="00E035EA" w:rsidRPr="00382D69" w:rsidRDefault="00E035EA" w:rsidP="00DE1073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</w:t>
            </w:r>
            <w:r w:rsidR="0098681E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</w:t>
            </w: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</w:t>
            </w:r>
          </w:p>
        </w:tc>
      </w:tr>
    </w:tbl>
    <w:p w14:paraId="401EA34C" w14:textId="50604FC1" w:rsidR="00DE1073" w:rsidRDefault="00DE1073" w:rsidP="002D19AC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C080F" w:rsidRPr="0033101D" w14:paraId="70AFA828" w14:textId="77777777" w:rsidTr="00164693">
        <w:tc>
          <w:tcPr>
            <w:tcW w:w="9356" w:type="dxa"/>
          </w:tcPr>
          <w:p w14:paraId="6E41E308" w14:textId="39051CDD" w:rsidR="00DC080F" w:rsidRPr="00DC080F" w:rsidRDefault="00DC080F" w:rsidP="00DC080F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Woher hatte Tinguely die Materialien für seine Kunstwerke?</w:t>
            </w:r>
          </w:p>
        </w:tc>
      </w:tr>
      <w:tr w:rsidR="00DC080F" w:rsidRPr="001E611D" w14:paraId="4417E7A6" w14:textId="77777777" w:rsidTr="00164693">
        <w:tc>
          <w:tcPr>
            <w:tcW w:w="9356" w:type="dxa"/>
          </w:tcPr>
          <w:p w14:paraId="1DD30949" w14:textId="77777777" w:rsidR="00DC080F" w:rsidRPr="001E611D" w:rsidRDefault="00DC080F" w:rsidP="00164693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DC080F" w:rsidRPr="00382D69" w14:paraId="03EC4E10" w14:textId="77777777" w:rsidTr="00164693">
        <w:tc>
          <w:tcPr>
            <w:tcW w:w="9356" w:type="dxa"/>
          </w:tcPr>
          <w:p w14:paraId="641E92A2" w14:textId="77777777" w:rsidR="00DC080F" w:rsidRPr="00382D69" w:rsidRDefault="00DC080F" w:rsidP="00164693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422DD368" w14:textId="48636377" w:rsidR="00DC080F" w:rsidRDefault="00DC080F" w:rsidP="00DA651F">
      <w:pPr>
        <w:spacing w:after="0" w:line="240" w:lineRule="auto"/>
        <w:contextualSpacing/>
        <w:rPr>
          <w:rFonts w:ascii="Arial" w:hAnsi="Arial"/>
          <w:bCs/>
          <w:sz w:val="20"/>
        </w:rPr>
      </w:pPr>
    </w:p>
    <w:p w14:paraId="27EBB68E" w14:textId="77777777" w:rsidR="00DC080F" w:rsidRPr="00DC080F" w:rsidRDefault="00DC080F" w:rsidP="00DA651F">
      <w:pPr>
        <w:spacing w:after="0" w:line="240" w:lineRule="auto"/>
        <w:contextualSpacing/>
        <w:rPr>
          <w:rFonts w:ascii="Arial" w:hAnsi="Arial"/>
          <w:bCs/>
          <w:sz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C080F" w:rsidRPr="0033101D" w14:paraId="15397ABA" w14:textId="77777777" w:rsidTr="00164693">
        <w:tc>
          <w:tcPr>
            <w:tcW w:w="9356" w:type="dxa"/>
          </w:tcPr>
          <w:p w14:paraId="57027B1A" w14:textId="77777777" w:rsidR="00DC080F" w:rsidRPr="00DC080F" w:rsidRDefault="00DC080F" w:rsidP="00164693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Woher hatte Tinguely die Materialien für seine Kunstwerke?</w:t>
            </w:r>
          </w:p>
        </w:tc>
      </w:tr>
      <w:tr w:rsidR="00DC080F" w:rsidRPr="001E611D" w14:paraId="1D77B30B" w14:textId="77777777" w:rsidTr="00164693">
        <w:tc>
          <w:tcPr>
            <w:tcW w:w="9356" w:type="dxa"/>
          </w:tcPr>
          <w:p w14:paraId="5925E2B9" w14:textId="77777777" w:rsidR="00DC080F" w:rsidRPr="001E611D" w:rsidRDefault="00DC080F" w:rsidP="00164693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DC080F" w:rsidRPr="00382D69" w14:paraId="21825E8D" w14:textId="77777777" w:rsidTr="00164693">
        <w:tc>
          <w:tcPr>
            <w:tcW w:w="9356" w:type="dxa"/>
          </w:tcPr>
          <w:p w14:paraId="141C6CB0" w14:textId="77777777" w:rsidR="00DC080F" w:rsidRPr="00382D69" w:rsidRDefault="00DC080F" w:rsidP="00164693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93AFCD7" w14:textId="77777777" w:rsidR="00DC080F" w:rsidRDefault="00DC080F" w:rsidP="00DA651F">
      <w:pPr>
        <w:spacing w:line="240" w:lineRule="auto"/>
        <w:contextualSpacing/>
        <w:rPr>
          <w:rFonts w:ascii="Arial" w:hAnsi="Arial"/>
          <w:b/>
          <w:sz w:val="20"/>
        </w:rPr>
      </w:pPr>
    </w:p>
    <w:p w14:paraId="622820CA" w14:textId="77777777" w:rsidR="00DC080F" w:rsidRDefault="00DC080F" w:rsidP="00DA651F">
      <w:pPr>
        <w:spacing w:after="0" w:line="240" w:lineRule="auto"/>
        <w:contextualSpacing/>
        <w:rPr>
          <w:rFonts w:ascii="Arial" w:hAnsi="Arial"/>
          <w:b/>
          <w:sz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F3500" w:rsidRPr="0033101D" w14:paraId="26290B2E" w14:textId="77777777" w:rsidTr="00164693">
        <w:tc>
          <w:tcPr>
            <w:tcW w:w="9356" w:type="dxa"/>
          </w:tcPr>
          <w:p w14:paraId="7A68EBC0" w14:textId="5737A99D" w:rsidR="00EF3500" w:rsidRPr="00DD64E4" w:rsidRDefault="00DD64E4" w:rsidP="00DD64E4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Tinguely fertigte viele bewegliche Kunstwerke an. </w:t>
            </w:r>
            <w:r w:rsidR="007F20EB">
              <w:rPr>
                <w:rFonts w:ascii="Arial" w:hAnsi="Arial"/>
                <w:sz w:val="20"/>
              </w:rPr>
              <w:t>Wie kam er auf diese Idee?</w:t>
            </w:r>
          </w:p>
        </w:tc>
      </w:tr>
      <w:tr w:rsidR="00EF3500" w:rsidRPr="001E611D" w14:paraId="53DB49EF" w14:textId="77777777" w:rsidTr="00164693">
        <w:tc>
          <w:tcPr>
            <w:tcW w:w="9356" w:type="dxa"/>
          </w:tcPr>
          <w:p w14:paraId="0F9EA2E1" w14:textId="77777777" w:rsidR="00EF3500" w:rsidRPr="001E611D" w:rsidRDefault="00EF3500" w:rsidP="00164693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EF3500" w:rsidRPr="00382D69" w14:paraId="69748F2B" w14:textId="77777777" w:rsidTr="00164693">
        <w:tc>
          <w:tcPr>
            <w:tcW w:w="9356" w:type="dxa"/>
          </w:tcPr>
          <w:p w14:paraId="1EB03882" w14:textId="77777777" w:rsidR="00EF3500" w:rsidRPr="00382D69" w:rsidRDefault="00EF3500" w:rsidP="00164693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D900EF9" w14:textId="454CDE89" w:rsidR="00A6692E" w:rsidRDefault="00A6692E" w:rsidP="00DA651F">
      <w:pPr>
        <w:spacing w:after="0" w:line="240" w:lineRule="auto"/>
        <w:contextualSpacing/>
        <w:rPr>
          <w:rFonts w:ascii="Arial" w:hAnsi="Arial"/>
          <w:b/>
          <w:sz w:val="20"/>
        </w:rPr>
      </w:pPr>
    </w:p>
    <w:p w14:paraId="31021326" w14:textId="77777777" w:rsidR="0073023F" w:rsidRDefault="0073023F" w:rsidP="00DA651F">
      <w:pPr>
        <w:spacing w:after="0" w:line="240" w:lineRule="auto"/>
        <w:contextualSpacing/>
        <w:rPr>
          <w:rFonts w:ascii="Arial" w:hAnsi="Arial"/>
          <w:b/>
          <w:sz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73023F" w:rsidRPr="0033101D" w14:paraId="2B5DC70B" w14:textId="77777777" w:rsidTr="00164693">
        <w:tc>
          <w:tcPr>
            <w:tcW w:w="9356" w:type="dxa"/>
          </w:tcPr>
          <w:p w14:paraId="49F7329E" w14:textId="3D1AE0F3" w:rsidR="0073023F" w:rsidRPr="0073023F" w:rsidRDefault="0073023F" w:rsidP="0073023F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Andres </w:t>
            </w:r>
            <w:proofErr w:type="spellStart"/>
            <w:r>
              <w:rPr>
                <w:rFonts w:ascii="Arial" w:hAnsi="Arial"/>
                <w:sz w:val="20"/>
              </w:rPr>
              <w:t>Pardey</w:t>
            </w:r>
            <w:proofErr w:type="spellEnd"/>
            <w:r>
              <w:rPr>
                <w:rFonts w:ascii="Arial" w:hAnsi="Arial"/>
                <w:sz w:val="20"/>
              </w:rPr>
              <w:t xml:space="preserve"> behauptet, </w:t>
            </w:r>
            <w:r w:rsidR="00A4524D">
              <w:rPr>
                <w:rFonts w:ascii="Arial" w:hAnsi="Arial"/>
                <w:sz w:val="20"/>
              </w:rPr>
              <w:t>an</w:t>
            </w:r>
            <w:r>
              <w:rPr>
                <w:rFonts w:ascii="Arial" w:hAnsi="Arial"/>
                <w:sz w:val="20"/>
              </w:rPr>
              <w:t xml:space="preserve"> </w:t>
            </w:r>
            <w:r w:rsidR="00A4524D">
              <w:rPr>
                <w:rFonts w:ascii="Arial" w:hAnsi="Arial"/>
                <w:sz w:val="20"/>
              </w:rPr>
              <w:t>Kunstw</w:t>
            </w:r>
            <w:r>
              <w:rPr>
                <w:rFonts w:ascii="Arial" w:hAnsi="Arial"/>
                <w:sz w:val="20"/>
              </w:rPr>
              <w:t xml:space="preserve">erk </w:t>
            </w:r>
            <w:r w:rsidR="00A4524D">
              <w:rPr>
                <w:rFonts w:ascii="Arial" w:hAnsi="Arial"/>
                <w:sz w:val="20"/>
              </w:rPr>
              <w:t>«</w:t>
            </w:r>
            <w:proofErr w:type="spellStart"/>
            <w:r>
              <w:rPr>
                <w:rFonts w:ascii="Arial" w:hAnsi="Arial"/>
                <w:sz w:val="20"/>
              </w:rPr>
              <w:t>Metamatics</w:t>
            </w:r>
            <w:proofErr w:type="spellEnd"/>
            <w:r w:rsidR="00A4524D">
              <w:rPr>
                <w:rFonts w:ascii="Arial" w:hAnsi="Arial"/>
                <w:sz w:val="20"/>
              </w:rPr>
              <w:t>»</w:t>
            </w:r>
            <w:r>
              <w:rPr>
                <w:rFonts w:ascii="Arial" w:hAnsi="Arial"/>
                <w:sz w:val="20"/>
              </w:rPr>
              <w:t xml:space="preserve"> seien 3 Künstler beteiligt</w:t>
            </w:r>
            <w:r w:rsidR="00A4524D">
              <w:rPr>
                <w:rFonts w:ascii="Arial" w:hAnsi="Arial"/>
                <w:sz w:val="20"/>
              </w:rPr>
              <w:t>: Jean</w:t>
            </w:r>
            <w:r>
              <w:rPr>
                <w:rFonts w:ascii="Arial" w:hAnsi="Arial"/>
                <w:sz w:val="20"/>
              </w:rPr>
              <w:t xml:space="preserve"> Tinguely, die Maschine und </w:t>
            </w:r>
            <w:r w:rsidR="00A4524D">
              <w:rPr>
                <w:rFonts w:ascii="Arial" w:hAnsi="Arial"/>
                <w:sz w:val="20"/>
              </w:rPr>
              <w:t>der Betrachter / die Betrachterin</w:t>
            </w:r>
            <w:r>
              <w:rPr>
                <w:rFonts w:ascii="Arial" w:hAnsi="Arial"/>
                <w:sz w:val="20"/>
              </w:rPr>
              <w:t xml:space="preserve">. </w:t>
            </w:r>
            <w:r w:rsidR="00A4524D">
              <w:rPr>
                <w:rFonts w:ascii="Arial" w:hAnsi="Arial"/>
                <w:sz w:val="20"/>
              </w:rPr>
              <w:t>Erkläre seine Aussage.</w:t>
            </w:r>
          </w:p>
        </w:tc>
      </w:tr>
      <w:tr w:rsidR="0073023F" w:rsidRPr="001E611D" w14:paraId="55CC1CF3" w14:textId="77777777" w:rsidTr="00164693">
        <w:tc>
          <w:tcPr>
            <w:tcW w:w="9356" w:type="dxa"/>
          </w:tcPr>
          <w:p w14:paraId="47A9BD33" w14:textId="77777777" w:rsidR="0073023F" w:rsidRPr="001E611D" w:rsidRDefault="0073023F" w:rsidP="00164693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73023F" w:rsidRPr="00382D69" w14:paraId="41165CE0" w14:textId="77777777" w:rsidTr="00164693">
        <w:tc>
          <w:tcPr>
            <w:tcW w:w="9356" w:type="dxa"/>
          </w:tcPr>
          <w:p w14:paraId="127F84CD" w14:textId="77777777" w:rsidR="0073023F" w:rsidRPr="00382D69" w:rsidRDefault="0073023F" w:rsidP="00164693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184CBE2D" w14:textId="0A3CEFF0" w:rsidR="00DA651F" w:rsidRDefault="00DA651F" w:rsidP="00DA651F">
      <w:pPr>
        <w:spacing w:after="0" w:line="240" w:lineRule="auto"/>
        <w:contextualSpacing/>
        <w:rPr>
          <w:rFonts w:ascii="Arial" w:hAnsi="Arial"/>
          <w:b/>
          <w:sz w:val="20"/>
        </w:rPr>
      </w:pPr>
    </w:p>
    <w:p w14:paraId="5ECD7C50" w14:textId="77777777" w:rsidR="00741F18" w:rsidRDefault="00741F18" w:rsidP="00DA651F">
      <w:pPr>
        <w:spacing w:after="0" w:line="240" w:lineRule="auto"/>
        <w:contextualSpacing/>
        <w:rPr>
          <w:rFonts w:ascii="Arial" w:hAnsi="Arial"/>
          <w:b/>
          <w:sz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A651F" w:rsidRPr="0033101D" w14:paraId="6B2AAD30" w14:textId="77777777" w:rsidTr="00164693">
        <w:tc>
          <w:tcPr>
            <w:tcW w:w="9356" w:type="dxa"/>
          </w:tcPr>
          <w:p w14:paraId="4140B9F4" w14:textId="51D3DEB4" w:rsidR="00DA651F" w:rsidRPr="00766F7A" w:rsidRDefault="00766F7A" w:rsidP="00766F7A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denkst du, können mehrere Leute an</w:t>
            </w:r>
            <w:r w:rsidR="00096488">
              <w:rPr>
                <w:rFonts w:ascii="Arial" w:hAnsi="Arial"/>
                <w:sz w:val="20"/>
              </w:rPr>
              <w:t xml:space="preserve"> der Erschaffung</w:t>
            </w:r>
            <w:r>
              <w:rPr>
                <w:rFonts w:ascii="Arial" w:hAnsi="Arial"/>
                <w:sz w:val="20"/>
              </w:rPr>
              <w:t xml:space="preserve"> ein</w:t>
            </w:r>
            <w:r w:rsidR="00096488">
              <w:rPr>
                <w:rFonts w:ascii="Arial" w:hAnsi="Arial"/>
                <w:sz w:val="20"/>
              </w:rPr>
              <w:t>es</w:t>
            </w:r>
            <w:r>
              <w:rPr>
                <w:rFonts w:ascii="Arial" w:hAnsi="Arial"/>
                <w:sz w:val="20"/>
              </w:rPr>
              <w:t xml:space="preserve"> Kunstwerk</w:t>
            </w:r>
            <w:r w:rsidR="00096488">
              <w:rPr>
                <w:rFonts w:ascii="Arial" w:hAnsi="Arial"/>
                <w:sz w:val="20"/>
              </w:rPr>
              <w:t>es</w:t>
            </w:r>
            <w:r>
              <w:rPr>
                <w:rFonts w:ascii="Arial" w:hAnsi="Arial"/>
                <w:sz w:val="20"/>
              </w:rPr>
              <w:t xml:space="preserve"> beteiligt sein?</w:t>
            </w:r>
          </w:p>
        </w:tc>
      </w:tr>
      <w:tr w:rsidR="00DA651F" w:rsidRPr="001E611D" w14:paraId="2A244584" w14:textId="77777777" w:rsidTr="00164693">
        <w:tc>
          <w:tcPr>
            <w:tcW w:w="9356" w:type="dxa"/>
          </w:tcPr>
          <w:p w14:paraId="5F430BB0" w14:textId="77777777" w:rsidR="00DA651F" w:rsidRPr="001E611D" w:rsidRDefault="00DA651F" w:rsidP="00164693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DA651F" w:rsidRPr="00382D69" w14:paraId="246B5D89" w14:textId="77777777" w:rsidTr="00164693">
        <w:tc>
          <w:tcPr>
            <w:tcW w:w="9356" w:type="dxa"/>
          </w:tcPr>
          <w:p w14:paraId="4C8BA5FB" w14:textId="77777777" w:rsidR="00DA651F" w:rsidRPr="00382D69" w:rsidRDefault="00DA651F" w:rsidP="00164693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490B564E" w14:textId="5907503B" w:rsidR="001D3697" w:rsidRDefault="001D369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D3697" w:rsidRPr="009B0AD2" w14:paraId="0EBD4673" w14:textId="77777777" w:rsidTr="00164693">
        <w:tc>
          <w:tcPr>
            <w:tcW w:w="9356" w:type="dxa"/>
            <w:gridSpan w:val="2"/>
          </w:tcPr>
          <w:p w14:paraId="281D7FD1" w14:textId="02211822" w:rsidR="001D3697" w:rsidRPr="009B0AD2" w:rsidRDefault="001D3697" w:rsidP="00164693">
            <w:pPr>
              <w:rPr>
                <w:rFonts w:ascii="Arial" w:hAnsi="Arial"/>
                <w:b/>
                <w:sz w:val="20"/>
              </w:rPr>
            </w:pPr>
            <w:r w:rsidRPr="00E14396">
              <w:rPr>
                <w:rFonts w:ascii="Arial" w:hAnsi="Arial"/>
                <w:b/>
                <w:sz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0"/>
              </w:rPr>
              <w:t>3: Jean Tinguelys Maschinen</w:t>
            </w:r>
          </w:p>
        </w:tc>
      </w:tr>
      <w:tr w:rsidR="001D3697" w:rsidRPr="001B51E3" w14:paraId="73522EE6" w14:textId="77777777" w:rsidTr="00164693">
        <w:tc>
          <w:tcPr>
            <w:tcW w:w="9356" w:type="dxa"/>
            <w:gridSpan w:val="2"/>
          </w:tcPr>
          <w:p w14:paraId="2B94DAA4" w14:textId="77777777" w:rsidR="001D3697" w:rsidRDefault="00F9732A" w:rsidP="00164693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 w:rsidRPr="00F9732A">
              <w:rPr>
                <w:rFonts w:ascii="Arial" w:hAnsi="Arial"/>
                <w:sz w:val="20"/>
              </w:rPr>
              <w:t xml:space="preserve">Achte in deinem Alltag auf </w:t>
            </w:r>
            <w:r>
              <w:rPr>
                <w:rFonts w:ascii="Arial" w:hAnsi="Arial"/>
                <w:sz w:val="20"/>
              </w:rPr>
              <w:t>Maschinen in deiner Umgebung</w:t>
            </w:r>
            <w:r w:rsidRPr="00F9732A">
              <w:rPr>
                <w:rFonts w:ascii="Arial" w:hAnsi="Arial"/>
                <w:sz w:val="20"/>
              </w:rPr>
              <w:t xml:space="preserve">. Welche Arten von Maschinen gibt es und wo findest du </w:t>
            </w:r>
            <w:r>
              <w:rPr>
                <w:rFonts w:ascii="Arial" w:hAnsi="Arial"/>
                <w:sz w:val="20"/>
              </w:rPr>
              <w:t>diese</w:t>
            </w:r>
            <w:r w:rsidRPr="00F9732A">
              <w:rPr>
                <w:rFonts w:ascii="Arial" w:hAnsi="Arial"/>
                <w:sz w:val="20"/>
              </w:rPr>
              <w:t>? Halte deine Recherche fotografisch und/oder zeichnerisch fest.</w:t>
            </w:r>
          </w:p>
          <w:p w14:paraId="45D1DEC8" w14:textId="77777777" w:rsidR="00F9732A" w:rsidRDefault="00F9732A" w:rsidP="00F9732A">
            <w:pPr>
              <w:pStyle w:val="ListParagraph"/>
              <w:ind w:left="360"/>
              <w:rPr>
                <w:rFonts w:ascii="Arial" w:hAnsi="Arial"/>
                <w:sz w:val="20"/>
              </w:rPr>
            </w:pPr>
          </w:p>
          <w:p w14:paraId="37346C94" w14:textId="6CE42A6D" w:rsidR="00F9732A" w:rsidRDefault="00F9732A" w:rsidP="00F9732A">
            <w:pPr>
              <w:ind w:left="3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Präsentiere deine Ergebnisse vor der Klasse. Vergleiche sie nun mit den Maschinen von Tinguely</w:t>
            </w:r>
            <w:r w:rsidRPr="008A6DBB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und diskutiere mit deinen Mitschülern und Mitschülerinnen folgende Fragen:</w:t>
            </w:r>
          </w:p>
          <w:p w14:paraId="083C8898" w14:textId="77777777" w:rsidR="00F9732A" w:rsidRDefault="00F9732A" w:rsidP="00F9732A">
            <w:pPr>
              <w:ind w:left="360"/>
              <w:rPr>
                <w:rFonts w:ascii="Arial" w:hAnsi="Arial"/>
                <w:sz w:val="20"/>
              </w:rPr>
            </w:pPr>
          </w:p>
          <w:p w14:paraId="71364C38" w14:textId="483A8964" w:rsidR="00F9732A" w:rsidRPr="00F9732A" w:rsidRDefault="00F9732A" w:rsidP="00F9732A">
            <w:pPr>
              <w:pStyle w:val="ListParagraph"/>
              <w:numPr>
                <w:ilvl w:val="0"/>
                <w:numId w:val="10"/>
              </w:numPr>
              <w:rPr>
                <w:rFonts w:ascii="Arial" w:hAnsi="Arial"/>
                <w:sz w:val="20"/>
              </w:rPr>
            </w:pPr>
            <w:r w:rsidRPr="00F9732A">
              <w:rPr>
                <w:rFonts w:ascii="Arial" w:hAnsi="Arial"/>
                <w:sz w:val="20"/>
              </w:rPr>
              <w:t>Wie funktionieren die Maschinen?</w:t>
            </w:r>
          </w:p>
          <w:p w14:paraId="4B16F41C" w14:textId="3A704DE6" w:rsidR="00F9732A" w:rsidRPr="00F9732A" w:rsidRDefault="00F9732A" w:rsidP="00F9732A">
            <w:pPr>
              <w:pStyle w:val="ListParagraph"/>
              <w:numPr>
                <w:ilvl w:val="0"/>
                <w:numId w:val="10"/>
              </w:numPr>
              <w:rPr>
                <w:rFonts w:ascii="Arial" w:hAnsi="Arial"/>
                <w:sz w:val="20"/>
              </w:rPr>
            </w:pPr>
            <w:r w:rsidRPr="00F9732A">
              <w:rPr>
                <w:rFonts w:ascii="Arial" w:hAnsi="Arial"/>
                <w:sz w:val="20"/>
              </w:rPr>
              <w:t xml:space="preserve">Welchen Nutzen haben die Maschinen? </w:t>
            </w:r>
          </w:p>
          <w:p w14:paraId="4A9FA213" w14:textId="3B868256" w:rsidR="00F9732A" w:rsidRPr="00F9732A" w:rsidRDefault="00F9732A" w:rsidP="00F9732A">
            <w:pPr>
              <w:pStyle w:val="ListParagraph"/>
              <w:numPr>
                <w:ilvl w:val="0"/>
                <w:numId w:val="10"/>
              </w:numPr>
              <w:rPr>
                <w:rFonts w:ascii="Arial" w:hAnsi="Arial"/>
                <w:sz w:val="20"/>
              </w:rPr>
            </w:pPr>
            <w:r w:rsidRPr="00F9732A">
              <w:rPr>
                <w:rFonts w:ascii="Arial" w:hAnsi="Arial"/>
                <w:sz w:val="20"/>
              </w:rPr>
              <w:t>Müssen Maschinen immer einen Nutzen haben?</w:t>
            </w:r>
          </w:p>
          <w:p w14:paraId="69198CD0" w14:textId="4B3F1E19" w:rsidR="00F9732A" w:rsidRPr="00F9732A" w:rsidRDefault="00F9732A" w:rsidP="00F9732A">
            <w:pPr>
              <w:pStyle w:val="ListParagraph"/>
              <w:numPr>
                <w:ilvl w:val="0"/>
                <w:numId w:val="10"/>
              </w:numPr>
              <w:rPr>
                <w:rFonts w:ascii="Arial" w:hAnsi="Arial"/>
                <w:sz w:val="20"/>
              </w:rPr>
            </w:pPr>
            <w:r w:rsidRPr="00F9732A">
              <w:rPr>
                <w:rFonts w:ascii="Arial" w:hAnsi="Arial"/>
                <w:sz w:val="20"/>
              </w:rPr>
              <w:t>Wie beurteilst du das Design der Maschine?</w:t>
            </w:r>
          </w:p>
          <w:p w14:paraId="0E44753C" w14:textId="7CDBEF92" w:rsidR="00F9732A" w:rsidRPr="00F9732A" w:rsidRDefault="00F9732A" w:rsidP="00F9732A">
            <w:pPr>
              <w:pStyle w:val="ListParagraph"/>
              <w:numPr>
                <w:ilvl w:val="0"/>
                <w:numId w:val="10"/>
              </w:numPr>
              <w:rPr>
                <w:rFonts w:ascii="Arial" w:hAnsi="Arial"/>
                <w:sz w:val="20"/>
              </w:rPr>
            </w:pPr>
            <w:r w:rsidRPr="00F9732A">
              <w:rPr>
                <w:rFonts w:ascii="Arial" w:hAnsi="Arial"/>
                <w:sz w:val="20"/>
              </w:rPr>
              <w:t xml:space="preserve">Welche Materialien wurden für die Maschinen verwendet? </w:t>
            </w:r>
          </w:p>
        </w:tc>
      </w:tr>
      <w:tr w:rsidR="001D3697" w:rsidRPr="009C7306" w14:paraId="0E5516D5" w14:textId="77777777" w:rsidTr="00164693">
        <w:tc>
          <w:tcPr>
            <w:tcW w:w="9356" w:type="dxa"/>
            <w:gridSpan w:val="2"/>
          </w:tcPr>
          <w:p w14:paraId="32DE1EEC" w14:textId="77777777" w:rsidR="001D3697" w:rsidRPr="009C7306" w:rsidRDefault="001D3697" w:rsidP="0016469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732A" w:rsidRPr="0022273E" w14:paraId="71A7A331" w14:textId="77777777" w:rsidTr="00E26B4D">
        <w:tc>
          <w:tcPr>
            <w:tcW w:w="4678" w:type="dxa"/>
          </w:tcPr>
          <w:p w14:paraId="0AED287F" w14:textId="77777777" w:rsidR="00E96F8D" w:rsidRDefault="00314070" w:rsidP="00E96F8D">
            <w:pPr>
              <w:keepNext/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3C44729" wp14:editId="27F0B8FB">
                  <wp:extent cx="2880000" cy="1918098"/>
                  <wp:effectExtent l="0" t="0" r="0" b="6350"/>
                  <wp:docPr id="6" name="Grafik 6" descr="Ein Bild, das drinne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inguely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B3FED" w14:textId="7EA696D1" w:rsidR="00CF5482" w:rsidRPr="001C180D" w:rsidRDefault="00EF00C2" w:rsidP="00E96F8D">
            <w:pPr>
              <w:pStyle w:val="Caption"/>
              <w:rPr>
                <w:rFonts w:ascii="Arial" w:hAnsi="Arial"/>
                <w:color w:val="auto"/>
                <w:sz w:val="12"/>
                <w:szCs w:val="12"/>
              </w:rPr>
            </w:pPr>
            <w:r w:rsidRPr="001C180D">
              <w:rPr>
                <w:rFonts w:ascii="Arial" w:hAnsi="Arial"/>
                <w:color w:val="auto"/>
                <w:sz w:val="12"/>
                <w:szCs w:val="12"/>
              </w:rPr>
              <w:t>Bild:</w:t>
            </w:r>
            <w:r w:rsidR="00A71FB0" w:rsidRPr="001C180D">
              <w:rPr>
                <w:rFonts w:ascii="Arial" w:hAnsi="Arial"/>
                <w:color w:val="auto"/>
                <w:sz w:val="12"/>
                <w:szCs w:val="12"/>
              </w:rPr>
              <w:t xml:space="preserve"> Jean Tinguely - </w:t>
            </w:r>
            <w:proofErr w:type="spellStart"/>
            <w:r w:rsidR="00A71FB0" w:rsidRPr="001C180D">
              <w:rPr>
                <w:rFonts w:ascii="Arial" w:hAnsi="Arial"/>
                <w:color w:val="auto"/>
                <w:sz w:val="12"/>
                <w:szCs w:val="12"/>
              </w:rPr>
              <w:t>Elément</w:t>
            </w:r>
            <w:proofErr w:type="spellEnd"/>
            <w:r w:rsidR="00A71FB0" w:rsidRPr="001C180D">
              <w:rPr>
                <w:rFonts w:ascii="Arial" w:hAnsi="Arial"/>
                <w:color w:val="auto"/>
                <w:sz w:val="12"/>
                <w:szCs w:val="12"/>
              </w:rPr>
              <w:t xml:space="preserve"> </w:t>
            </w:r>
            <w:proofErr w:type="spellStart"/>
            <w:r w:rsidR="00A71FB0" w:rsidRPr="001C180D">
              <w:rPr>
                <w:rFonts w:ascii="Arial" w:hAnsi="Arial"/>
                <w:color w:val="auto"/>
                <w:sz w:val="12"/>
                <w:szCs w:val="12"/>
              </w:rPr>
              <w:t>Détache</w:t>
            </w:r>
            <w:proofErr w:type="spellEnd"/>
            <w:r w:rsidR="00A71FB0" w:rsidRPr="001C180D">
              <w:rPr>
                <w:rFonts w:ascii="Arial" w:hAnsi="Arial"/>
                <w:color w:val="auto"/>
                <w:sz w:val="12"/>
                <w:szCs w:val="12"/>
              </w:rPr>
              <w:t>́</w:t>
            </w:r>
            <w:r w:rsidR="00CF5482" w:rsidRPr="001C180D">
              <w:rPr>
                <w:rFonts w:ascii="Arial" w:hAnsi="Arial"/>
                <w:color w:val="auto"/>
                <w:sz w:val="12"/>
                <w:szCs w:val="12"/>
              </w:rPr>
              <w:t xml:space="preserve"> (1954)</w:t>
            </w:r>
          </w:p>
          <w:p w14:paraId="690FCFF7" w14:textId="13B31722" w:rsidR="00F9732A" w:rsidRPr="00A71FB0" w:rsidRDefault="00A71FB0" w:rsidP="00E96F8D">
            <w:pPr>
              <w:pStyle w:val="Caption"/>
              <w:rPr>
                <w:rFonts w:ascii="Arial" w:hAnsi="Arial"/>
                <w:b/>
                <w:sz w:val="12"/>
                <w:szCs w:val="12"/>
              </w:rPr>
            </w:pPr>
            <w:r w:rsidRPr="001C180D">
              <w:rPr>
                <w:rFonts w:ascii="Arial" w:hAnsi="Arial"/>
                <w:color w:val="auto"/>
                <w:sz w:val="12"/>
                <w:szCs w:val="12"/>
              </w:rPr>
              <w:t xml:space="preserve">Quelle: </w:t>
            </w:r>
            <w:r w:rsidR="00EF00C2" w:rsidRPr="001C180D">
              <w:rPr>
                <w:rFonts w:ascii="Arial" w:hAnsi="Arial"/>
                <w:color w:val="auto"/>
                <w:sz w:val="12"/>
                <w:szCs w:val="12"/>
              </w:rPr>
              <w:t>K</w:t>
            </w:r>
            <w:r w:rsidR="008C15FF" w:rsidRPr="001C180D">
              <w:rPr>
                <w:rFonts w:ascii="Arial" w:hAnsi="Arial"/>
                <w:color w:val="auto"/>
                <w:sz w:val="12"/>
                <w:szCs w:val="12"/>
              </w:rPr>
              <w:t>eystone</w:t>
            </w:r>
            <w:r w:rsidR="00EF00C2" w:rsidRPr="001C180D">
              <w:rPr>
                <w:rFonts w:ascii="Arial" w:hAnsi="Arial"/>
                <w:color w:val="auto"/>
                <w:sz w:val="12"/>
                <w:szCs w:val="12"/>
              </w:rPr>
              <w:t xml:space="preserve">, Georgios </w:t>
            </w:r>
            <w:proofErr w:type="spellStart"/>
            <w:r w:rsidR="00EF00C2" w:rsidRPr="001C180D">
              <w:rPr>
                <w:rFonts w:ascii="Arial" w:hAnsi="Arial"/>
                <w:color w:val="auto"/>
                <w:sz w:val="12"/>
                <w:szCs w:val="12"/>
              </w:rPr>
              <w:t>Kefalas</w:t>
            </w:r>
            <w:proofErr w:type="spellEnd"/>
          </w:p>
        </w:tc>
        <w:tc>
          <w:tcPr>
            <w:tcW w:w="4678" w:type="dxa"/>
          </w:tcPr>
          <w:p w14:paraId="44745CCC" w14:textId="77777777" w:rsidR="00E96F8D" w:rsidRDefault="00314070" w:rsidP="00E96F8D">
            <w:pPr>
              <w:keepNext/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3D13CC1" wp14:editId="1724BB85">
                  <wp:extent cx="2880000" cy="1914927"/>
                  <wp:effectExtent l="0" t="0" r="0" b="9525"/>
                  <wp:docPr id="7" name="Grafik 7" descr="Ein Bild, das drinnen,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inguely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30030" w14:textId="12953B36" w:rsidR="00CF5482" w:rsidRPr="001C180D" w:rsidRDefault="00316256" w:rsidP="00E96F8D">
            <w:pPr>
              <w:pStyle w:val="Caption"/>
              <w:rPr>
                <w:rFonts w:ascii="Arial" w:hAnsi="Arial"/>
                <w:color w:val="auto"/>
                <w:sz w:val="12"/>
                <w:szCs w:val="12"/>
                <w:lang w:val="fr-CH"/>
              </w:rPr>
            </w:pPr>
            <w:proofErr w:type="spellStart"/>
            <w:proofErr w:type="gramStart"/>
            <w:r w:rsidRPr="001C180D">
              <w:rPr>
                <w:rFonts w:ascii="Arial" w:hAnsi="Arial"/>
                <w:color w:val="auto"/>
                <w:sz w:val="12"/>
                <w:szCs w:val="12"/>
                <w:lang w:val="fr-CH"/>
              </w:rPr>
              <w:t>Bild</w:t>
            </w:r>
            <w:proofErr w:type="spellEnd"/>
            <w:r w:rsidRPr="001C180D">
              <w:rPr>
                <w:rFonts w:ascii="Arial" w:hAnsi="Arial"/>
                <w:color w:val="auto"/>
                <w:sz w:val="12"/>
                <w:szCs w:val="12"/>
                <w:lang w:val="fr-CH"/>
              </w:rPr>
              <w:t>:</w:t>
            </w:r>
            <w:proofErr w:type="gramEnd"/>
            <w:r w:rsidRPr="001C180D">
              <w:rPr>
                <w:rFonts w:ascii="Arial" w:hAnsi="Arial"/>
                <w:color w:val="auto"/>
                <w:sz w:val="12"/>
                <w:szCs w:val="12"/>
                <w:lang w:val="fr-CH"/>
              </w:rPr>
              <w:t xml:space="preserve"> Jean Tinguely - Super Meta Max</w:t>
            </w:r>
            <w:r w:rsidR="00A71FB0" w:rsidRPr="001C180D">
              <w:rPr>
                <w:rFonts w:ascii="Arial" w:hAnsi="Arial"/>
                <w:color w:val="auto"/>
                <w:sz w:val="12"/>
                <w:szCs w:val="12"/>
                <w:lang w:val="fr-CH"/>
              </w:rPr>
              <w:t>i</w:t>
            </w:r>
            <w:r w:rsidR="00BE1A7F" w:rsidRPr="001C180D">
              <w:rPr>
                <w:rFonts w:ascii="Arial" w:hAnsi="Arial"/>
                <w:color w:val="auto"/>
                <w:sz w:val="12"/>
                <w:szCs w:val="12"/>
                <w:lang w:val="fr-CH"/>
              </w:rPr>
              <w:t xml:space="preserve"> (1987)</w:t>
            </w:r>
          </w:p>
          <w:p w14:paraId="5D1E6222" w14:textId="0EFAC2E2" w:rsidR="00F9732A" w:rsidRPr="00CF5482" w:rsidRDefault="00A71FB0" w:rsidP="00E96F8D">
            <w:pPr>
              <w:pStyle w:val="Caption"/>
              <w:rPr>
                <w:rFonts w:ascii="Arial" w:hAnsi="Arial"/>
                <w:b/>
                <w:sz w:val="12"/>
                <w:szCs w:val="12"/>
                <w:lang w:val="fr-CH"/>
              </w:rPr>
            </w:pPr>
            <w:proofErr w:type="gramStart"/>
            <w:r w:rsidRPr="001C180D">
              <w:rPr>
                <w:rFonts w:ascii="Arial" w:hAnsi="Arial"/>
                <w:color w:val="auto"/>
                <w:sz w:val="12"/>
                <w:szCs w:val="12"/>
                <w:lang w:val="fr-CH"/>
              </w:rPr>
              <w:t>Quelle:</w:t>
            </w:r>
            <w:proofErr w:type="gramEnd"/>
            <w:r w:rsidRPr="001C180D">
              <w:rPr>
                <w:rFonts w:ascii="Arial" w:hAnsi="Arial"/>
                <w:color w:val="auto"/>
                <w:sz w:val="12"/>
                <w:szCs w:val="12"/>
                <w:lang w:val="fr-CH"/>
              </w:rPr>
              <w:t xml:space="preserve"> </w:t>
            </w:r>
            <w:r w:rsidR="00316256" w:rsidRPr="001C180D">
              <w:rPr>
                <w:rFonts w:ascii="Arial" w:hAnsi="Arial"/>
                <w:color w:val="auto"/>
                <w:sz w:val="12"/>
                <w:szCs w:val="12"/>
                <w:lang w:val="fr-CH"/>
              </w:rPr>
              <w:t>Imago Images</w:t>
            </w:r>
          </w:p>
        </w:tc>
      </w:tr>
    </w:tbl>
    <w:p w14:paraId="089DC865" w14:textId="08869638" w:rsidR="004636E7" w:rsidRPr="00CF5482" w:rsidRDefault="004636E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  <w:lang w:val="fr-CH"/>
        </w:rPr>
      </w:pPr>
    </w:p>
    <w:p w14:paraId="2E3D961F" w14:textId="77777777" w:rsidR="00D80E2F" w:rsidRPr="00CF5482" w:rsidRDefault="00D80E2F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  <w:lang w:val="fr-CH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80E2F" w:rsidRPr="00F9732A" w14:paraId="6FD9906D" w14:textId="77777777" w:rsidTr="00164693">
        <w:tc>
          <w:tcPr>
            <w:tcW w:w="9356" w:type="dxa"/>
          </w:tcPr>
          <w:p w14:paraId="78BAB975" w14:textId="3370D016" w:rsidR="00D80E2F" w:rsidRDefault="00D80E2F" w:rsidP="00D80E2F">
            <w:pPr>
              <w:pStyle w:val="ListParagraph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 w:rsidRPr="00D80E2F">
              <w:rPr>
                <w:rFonts w:ascii="Arial" w:hAnsi="Arial"/>
                <w:sz w:val="20"/>
              </w:rPr>
              <w:t xml:space="preserve">Sammle in deinem Alltag Materialien und Objekte, die nicht mehr gebraucht werden. Entwirf aus diesen Objekten eine Kurbelmaschine. </w:t>
            </w:r>
            <w:r>
              <w:rPr>
                <w:rFonts w:ascii="Arial" w:hAnsi="Arial"/>
                <w:sz w:val="20"/>
              </w:rPr>
              <w:t>Eine Kurbelmaschine wird</w:t>
            </w:r>
            <w:r w:rsidRPr="00D80E2F">
              <w:rPr>
                <w:rFonts w:ascii="Arial" w:hAnsi="Arial"/>
                <w:sz w:val="20"/>
              </w:rPr>
              <w:t xml:space="preserve"> durch eine einzige </w:t>
            </w:r>
            <w:r>
              <w:rPr>
                <w:rFonts w:ascii="Arial" w:hAnsi="Arial"/>
                <w:sz w:val="20"/>
              </w:rPr>
              <w:t>Handk</w:t>
            </w:r>
            <w:r w:rsidRPr="00D80E2F">
              <w:rPr>
                <w:rFonts w:ascii="Arial" w:hAnsi="Arial"/>
                <w:sz w:val="20"/>
              </w:rPr>
              <w:t>urbel betrieben und setz</w:t>
            </w:r>
            <w:r>
              <w:rPr>
                <w:rFonts w:ascii="Arial" w:hAnsi="Arial"/>
                <w:sz w:val="20"/>
              </w:rPr>
              <w:t>t</w:t>
            </w:r>
            <w:r w:rsidRPr="00D80E2F">
              <w:rPr>
                <w:rFonts w:ascii="Arial" w:hAnsi="Arial"/>
                <w:sz w:val="20"/>
              </w:rPr>
              <w:t xml:space="preserve"> </w:t>
            </w:r>
            <w:r w:rsidR="005C6ACA">
              <w:rPr>
                <w:rFonts w:ascii="Arial" w:hAnsi="Arial"/>
                <w:sz w:val="20"/>
              </w:rPr>
              <w:t>über</w:t>
            </w:r>
            <w:r w:rsidRPr="00D80E2F">
              <w:rPr>
                <w:rFonts w:ascii="Arial" w:hAnsi="Arial"/>
                <w:sz w:val="20"/>
              </w:rPr>
              <w:t xml:space="preserve"> Zahnräder</w:t>
            </w:r>
            <w:r w:rsidR="00E42D27">
              <w:rPr>
                <w:rFonts w:ascii="Arial" w:hAnsi="Arial"/>
                <w:sz w:val="20"/>
              </w:rPr>
              <w:t xml:space="preserve"> und Wellen andere </w:t>
            </w:r>
            <w:r w:rsidRPr="00D80E2F">
              <w:rPr>
                <w:rFonts w:ascii="Arial" w:hAnsi="Arial"/>
                <w:sz w:val="20"/>
              </w:rPr>
              <w:t xml:space="preserve">Objekte in Bewegung. </w:t>
            </w:r>
            <w:r w:rsidR="005C6ACA">
              <w:rPr>
                <w:rFonts w:ascii="Arial" w:hAnsi="Arial"/>
                <w:sz w:val="20"/>
              </w:rPr>
              <w:t>Überlege dir zuerst, wie deine Maschine aussehen soll (ästhetisch, lustig, elegant, etc.) und ob sie Geräusche oder gar Musik machen kann.</w:t>
            </w:r>
          </w:p>
          <w:p w14:paraId="3BEE5845" w14:textId="30C3D966" w:rsidR="005C6ACA" w:rsidRDefault="005C6ACA" w:rsidP="005C6ACA">
            <w:pPr>
              <w:rPr>
                <w:rFonts w:ascii="Arial" w:hAnsi="Arial"/>
                <w:sz w:val="20"/>
              </w:rPr>
            </w:pPr>
          </w:p>
          <w:p w14:paraId="40182CC8" w14:textId="7BBBD6A7" w:rsidR="00562262" w:rsidRDefault="005C6ACA" w:rsidP="00562262">
            <w:pPr>
              <w:ind w:left="3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Präsentiere deine </w:t>
            </w:r>
            <w:r w:rsidR="00562262">
              <w:rPr>
                <w:rFonts w:ascii="Arial" w:hAnsi="Arial"/>
                <w:sz w:val="20"/>
              </w:rPr>
              <w:t>Kurbelm</w:t>
            </w:r>
            <w:r>
              <w:rPr>
                <w:rFonts w:ascii="Arial" w:hAnsi="Arial"/>
                <w:sz w:val="20"/>
              </w:rPr>
              <w:t>aschine vor der Klasse</w:t>
            </w:r>
            <w:r w:rsidR="00562262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und diskutiere mit deinen Mitschülerinnen</w:t>
            </w:r>
            <w:r w:rsidR="00562262">
              <w:rPr>
                <w:rFonts w:ascii="Arial" w:hAnsi="Arial"/>
                <w:sz w:val="20"/>
              </w:rPr>
              <w:t xml:space="preserve"> und Mitschülern</w:t>
            </w:r>
            <w:r>
              <w:rPr>
                <w:rFonts w:ascii="Arial" w:hAnsi="Arial"/>
                <w:sz w:val="20"/>
              </w:rPr>
              <w:t xml:space="preserve"> folgende Fragen:</w:t>
            </w:r>
          </w:p>
          <w:p w14:paraId="18277384" w14:textId="77777777" w:rsidR="00562262" w:rsidRDefault="00562262" w:rsidP="00562262">
            <w:pPr>
              <w:ind w:left="360"/>
              <w:rPr>
                <w:rFonts w:ascii="Arial" w:hAnsi="Arial"/>
                <w:sz w:val="20"/>
              </w:rPr>
            </w:pPr>
          </w:p>
          <w:p w14:paraId="51CE2A7E" w14:textId="1B19283A" w:rsidR="00562262" w:rsidRPr="00562262" w:rsidRDefault="00D80E2F" w:rsidP="00562262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20"/>
              </w:rPr>
            </w:pPr>
            <w:r w:rsidRPr="00562262">
              <w:rPr>
                <w:rFonts w:ascii="Arial" w:hAnsi="Arial"/>
                <w:sz w:val="20"/>
              </w:rPr>
              <w:t>Wie wirk</w:t>
            </w:r>
            <w:r w:rsidR="00562262">
              <w:rPr>
                <w:rFonts w:ascii="Arial" w:hAnsi="Arial"/>
                <w:sz w:val="20"/>
              </w:rPr>
              <w:t>t</w:t>
            </w:r>
            <w:r w:rsidRPr="00562262">
              <w:rPr>
                <w:rFonts w:ascii="Arial" w:hAnsi="Arial"/>
                <w:sz w:val="20"/>
              </w:rPr>
              <w:t xml:space="preserve"> die Maschine auf euch?</w:t>
            </w:r>
          </w:p>
          <w:p w14:paraId="7F099803" w14:textId="639B0234" w:rsidR="00562262" w:rsidRPr="00562262" w:rsidRDefault="00D80E2F" w:rsidP="00562262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20"/>
              </w:rPr>
            </w:pPr>
            <w:r w:rsidRPr="00562262">
              <w:rPr>
                <w:rFonts w:ascii="Arial" w:hAnsi="Arial"/>
                <w:sz w:val="20"/>
              </w:rPr>
              <w:t>Welchen Nutzen ha</w:t>
            </w:r>
            <w:r w:rsidR="00562262">
              <w:rPr>
                <w:rFonts w:ascii="Arial" w:hAnsi="Arial"/>
                <w:sz w:val="20"/>
              </w:rPr>
              <w:t>t</w:t>
            </w:r>
            <w:r w:rsidRPr="00562262">
              <w:rPr>
                <w:rFonts w:ascii="Arial" w:hAnsi="Arial"/>
                <w:sz w:val="20"/>
              </w:rPr>
              <w:t xml:space="preserve"> die Maschine oder welchen Nutzen könnte sie haben?</w:t>
            </w:r>
          </w:p>
          <w:p w14:paraId="3809ED18" w14:textId="2A9DB2F8" w:rsidR="00D80E2F" w:rsidRPr="00562262" w:rsidRDefault="00D80E2F" w:rsidP="00562262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20"/>
              </w:rPr>
            </w:pPr>
            <w:r w:rsidRPr="00562262">
              <w:rPr>
                <w:rFonts w:ascii="Arial" w:hAnsi="Arial"/>
                <w:sz w:val="20"/>
              </w:rPr>
              <w:t xml:space="preserve">Welche Materialien oder Objekte sind geeignet, um </w:t>
            </w:r>
            <w:r w:rsidR="00562262">
              <w:rPr>
                <w:rFonts w:ascii="Arial" w:hAnsi="Arial"/>
                <w:sz w:val="20"/>
              </w:rPr>
              <w:t>in einer</w:t>
            </w:r>
            <w:r w:rsidRPr="00562262">
              <w:rPr>
                <w:rFonts w:ascii="Arial" w:hAnsi="Arial"/>
                <w:sz w:val="20"/>
              </w:rPr>
              <w:t xml:space="preserve"> Kurbelmaschine zu verbauen?  </w:t>
            </w:r>
          </w:p>
        </w:tc>
      </w:tr>
      <w:tr w:rsidR="0063582C" w:rsidRPr="009C7306" w14:paraId="77BA9F9D" w14:textId="77777777" w:rsidTr="00164693">
        <w:tc>
          <w:tcPr>
            <w:tcW w:w="9356" w:type="dxa"/>
          </w:tcPr>
          <w:p w14:paraId="6A9881DB" w14:textId="77777777" w:rsidR="0063582C" w:rsidRPr="009C7306" w:rsidRDefault="0063582C" w:rsidP="0016469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273E" w:rsidRPr="009C7306" w14:paraId="0E0E3099" w14:textId="77777777" w:rsidTr="00164693">
        <w:tc>
          <w:tcPr>
            <w:tcW w:w="9356" w:type="dxa"/>
          </w:tcPr>
          <w:p w14:paraId="1FA2D23F" w14:textId="77777777" w:rsidR="0022273E" w:rsidRDefault="0022273E" w:rsidP="0016469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575CB9B" wp14:editId="17336245">
                  <wp:extent cx="2520000" cy="2166497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schine_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5" t="874" r="-2031" b="4484"/>
                          <a:stretch/>
                        </pic:blipFill>
                        <pic:spPr bwMode="auto">
                          <a:xfrm>
                            <a:off x="0" y="0"/>
                            <a:ext cx="2520000" cy="2166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88F42" w14:textId="4F88E5AF" w:rsidR="0022273E" w:rsidRPr="00F42DBF" w:rsidRDefault="0022273E" w:rsidP="0022273E">
            <w:pPr>
              <w:pStyle w:val="Caption"/>
              <w:rPr>
                <w:rFonts w:ascii="Arial" w:hAnsi="Arial"/>
                <w:color w:val="auto"/>
                <w:sz w:val="12"/>
                <w:szCs w:val="12"/>
              </w:rPr>
            </w:pPr>
            <w:r w:rsidRPr="00F42DBF">
              <w:rPr>
                <w:rFonts w:ascii="Arial" w:hAnsi="Arial"/>
                <w:color w:val="auto"/>
                <w:sz w:val="12"/>
                <w:szCs w:val="12"/>
              </w:rPr>
              <w:t xml:space="preserve">Bild: </w:t>
            </w:r>
            <w:r w:rsidRPr="00F42DBF">
              <w:rPr>
                <w:rFonts w:ascii="Arial" w:hAnsi="Arial"/>
                <w:color w:val="auto"/>
                <w:sz w:val="12"/>
                <w:szCs w:val="12"/>
              </w:rPr>
              <w:t>Skizze einer Kurbelmaschine</w:t>
            </w:r>
          </w:p>
          <w:p w14:paraId="633547BE" w14:textId="7D5E2CDC" w:rsidR="0022273E" w:rsidRPr="009C7306" w:rsidRDefault="0022273E" w:rsidP="002227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DBF">
              <w:rPr>
                <w:rFonts w:ascii="Arial" w:hAnsi="Arial"/>
                <w:i/>
                <w:iCs/>
                <w:sz w:val="12"/>
                <w:szCs w:val="12"/>
              </w:rPr>
              <w:t xml:space="preserve">Quelle: </w:t>
            </w:r>
            <w:r w:rsidRPr="00F42DBF">
              <w:rPr>
                <w:rFonts w:ascii="Arial" w:hAnsi="Arial"/>
                <w:i/>
                <w:iCs/>
                <w:sz w:val="12"/>
                <w:szCs w:val="12"/>
              </w:rPr>
              <w:t>Mirjam Brunner</w:t>
            </w:r>
          </w:p>
        </w:tc>
        <w:bookmarkStart w:id="0" w:name="_GoBack"/>
        <w:bookmarkEnd w:id="0"/>
      </w:tr>
    </w:tbl>
    <w:p w14:paraId="0A90A863" w14:textId="77777777" w:rsidR="0063582C" w:rsidRPr="00CE12A6" w:rsidRDefault="0063582C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sectPr w:rsidR="0063582C" w:rsidRPr="00CE12A6" w:rsidSect="003B732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35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DD438" w14:textId="77777777" w:rsidR="007C1719" w:rsidRDefault="007C1719" w:rsidP="002D01FD">
      <w:pPr>
        <w:spacing w:after="0" w:line="240" w:lineRule="auto"/>
      </w:pPr>
      <w:r>
        <w:separator/>
      </w:r>
    </w:p>
  </w:endnote>
  <w:endnote w:type="continuationSeparator" w:id="0">
    <w:p w14:paraId="738E5A5D" w14:textId="77777777" w:rsidR="007C1719" w:rsidRDefault="007C1719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330F9" w:rsidRPr="002D00AC" w14:paraId="58BD6D4E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607B3287" w14:textId="54F6BF82" w:rsidR="00E330F9" w:rsidRPr="00E231F5" w:rsidRDefault="00E330F9" w:rsidP="00104354">
          <w:pPr>
            <w:pStyle w:val="Header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04FE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14:paraId="714E52F6" w14:textId="77777777" w:rsidR="00E330F9" w:rsidRPr="00E231F5" w:rsidRDefault="00E330F9" w:rsidP="009166F8">
          <w:pPr>
            <w:pStyle w:val="Header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4D19E94" w14:textId="7BED519A" w:rsidR="00E330F9" w:rsidRPr="00E231F5" w:rsidRDefault="00E330F9" w:rsidP="00104354">
          <w:pPr>
            <w:pStyle w:val="Header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52D4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652D48" w:rsidRPr="00652D4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617257F" w14:textId="77777777" w:rsidR="00E330F9" w:rsidRDefault="00E330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330F9" w:rsidRPr="00E231F5" w14:paraId="2471B369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E421EF0" w14:textId="0E7200F0" w:rsidR="00E330F9" w:rsidRPr="00E231F5" w:rsidRDefault="00E330F9" w:rsidP="00F900E3">
          <w:pPr>
            <w:pStyle w:val="Header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56943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9A9A5DE" w14:textId="77777777" w:rsidR="00E330F9" w:rsidRPr="00E231F5" w:rsidRDefault="00E330F9" w:rsidP="00F900E3">
          <w:pPr>
            <w:pStyle w:val="Header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C4D16D5" w14:textId="1D07CF7D" w:rsidR="00E330F9" w:rsidRPr="00E231F5" w:rsidRDefault="00E330F9" w:rsidP="00F900E3">
          <w:pPr>
            <w:pStyle w:val="Header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52D4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652D48" w:rsidRPr="00652D4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8FC884E" w14:textId="77777777" w:rsidR="00E330F9" w:rsidRDefault="00E330F9" w:rsidP="00B93F09">
    <w:pPr>
      <w:pStyle w:val="Footer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C9A64" w14:textId="77777777" w:rsidR="007C1719" w:rsidRDefault="007C1719" w:rsidP="002D01FD">
      <w:pPr>
        <w:spacing w:after="0" w:line="240" w:lineRule="auto"/>
      </w:pPr>
      <w:r>
        <w:separator/>
      </w:r>
    </w:p>
  </w:footnote>
  <w:footnote w:type="continuationSeparator" w:id="0">
    <w:p w14:paraId="29AB0640" w14:textId="77777777" w:rsidR="007C1719" w:rsidRDefault="007C1719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977"/>
      <w:gridCol w:w="6379"/>
    </w:tblGrid>
    <w:tr w:rsidR="005905E9" w14:paraId="0BE2BCDF" w14:textId="77777777" w:rsidTr="00164693">
      <w:tc>
        <w:tcPr>
          <w:tcW w:w="2977" w:type="dxa"/>
        </w:tcPr>
        <w:p w14:paraId="4F9C83C2" w14:textId="77777777" w:rsidR="005905E9" w:rsidRDefault="005905E9" w:rsidP="005905E9">
          <w:pPr>
            <w:pStyle w:val="Header"/>
          </w:pPr>
          <w:r>
            <w:rPr>
              <w:noProof/>
              <w:lang w:val="de-DE" w:eastAsia="de-DE"/>
            </w:rPr>
            <w:drawing>
              <wp:inline distT="0" distB="0" distL="0" distR="0" wp14:anchorId="14746399" wp14:editId="501D9AFB">
                <wp:extent cx="1656000" cy="421054"/>
                <wp:effectExtent l="0" t="0" r="190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bottom"/>
        </w:tcPr>
        <w:p w14:paraId="42778C3A" w14:textId="1BD017C6" w:rsidR="005905E9" w:rsidRPr="008671D7" w:rsidRDefault="002C2D51" w:rsidP="005905E9">
          <w:pPr>
            <w:pStyle w:val="Header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ARTgenossen</w:t>
          </w:r>
          <w:proofErr w:type="spellEnd"/>
          <w:r>
            <w:rPr>
              <w:rFonts w:ascii="Arial" w:hAnsi="Arial"/>
              <w:b/>
              <w:sz w:val="24"/>
              <w:szCs w:val="24"/>
            </w:rPr>
            <w:t>: Jean Tinguely</w:t>
          </w:r>
        </w:p>
        <w:p w14:paraId="7F4B6EB3" w14:textId="77777777" w:rsidR="005905E9" w:rsidRPr="002D01FD" w:rsidRDefault="005905E9" w:rsidP="005905E9">
          <w:pPr>
            <w:pStyle w:val="Header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19EEFE4D" w14:textId="0E8A23CE" w:rsidR="00E330F9" w:rsidRDefault="00E330F9">
    <w:pPr>
      <w:pStyle w:val="Header"/>
      <w:rPr>
        <w:rFonts w:ascii="Arial" w:hAnsi="Arial" w:cs="Arial"/>
        <w:sz w:val="20"/>
        <w:szCs w:val="20"/>
      </w:rPr>
    </w:pPr>
  </w:p>
  <w:p w14:paraId="648C4B55" w14:textId="77777777" w:rsidR="005905E9" w:rsidRPr="00596BF0" w:rsidRDefault="005905E9">
    <w:pPr>
      <w:pStyle w:val="Head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2E3656" w14:paraId="0FD49E6C" w14:textId="77777777" w:rsidTr="002E3656">
      <w:trPr>
        <w:trHeight w:val="426"/>
      </w:trPr>
      <w:tc>
        <w:tcPr>
          <w:tcW w:w="2762" w:type="dxa"/>
        </w:tcPr>
        <w:p w14:paraId="1A7C577A" w14:textId="77777777" w:rsidR="002E3656" w:rsidRPr="0008046F" w:rsidRDefault="002E3656" w:rsidP="002E3656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551B5516" wp14:editId="149C228F">
                <wp:extent cx="1656000" cy="421052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4" w:type="dxa"/>
          <w:gridSpan w:val="2"/>
          <w:vAlign w:val="bottom"/>
        </w:tcPr>
        <w:p w14:paraId="2F3498BF" w14:textId="6288ABB0" w:rsidR="002E3656" w:rsidRPr="002D01FD" w:rsidRDefault="002D19AC" w:rsidP="002E3656">
          <w:pPr>
            <w:pStyle w:val="Header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Arbeitsblätter</w:t>
          </w:r>
        </w:p>
      </w:tc>
    </w:tr>
    <w:tr w:rsidR="002E3656" w14:paraId="07E7B2DC" w14:textId="77777777" w:rsidTr="00E67228">
      <w:trPr>
        <w:trHeight w:hRule="exact" w:val="227"/>
      </w:trPr>
      <w:tc>
        <w:tcPr>
          <w:tcW w:w="9356" w:type="dxa"/>
          <w:gridSpan w:val="3"/>
        </w:tcPr>
        <w:p w14:paraId="6ACE5033" w14:textId="77777777" w:rsidR="002E3656" w:rsidRPr="00092BCF" w:rsidRDefault="002E3656" w:rsidP="002E3656">
          <w:pPr>
            <w:pStyle w:val="Header"/>
            <w:rPr>
              <w:rFonts w:ascii="Arial" w:hAnsi="Arial"/>
              <w:sz w:val="20"/>
            </w:rPr>
          </w:pPr>
        </w:p>
      </w:tc>
    </w:tr>
    <w:tr w:rsidR="002E3656" w14:paraId="2BF9B08C" w14:textId="77777777" w:rsidTr="00E6722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5EC55EFD" w14:textId="4CB532AB" w:rsidR="002E3656" w:rsidRPr="005301DE" w:rsidRDefault="002E3656" w:rsidP="002E3656">
          <w:pPr>
            <w:pStyle w:val="Header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5E65ADD9" wp14:editId="5EB94C0C">
                <wp:extent cx="1656000" cy="931500"/>
                <wp:effectExtent l="0" t="0" r="1905" b="254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inguely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4D9EB2C" w14:textId="77777777" w:rsidR="002E3656" w:rsidRDefault="002E3656" w:rsidP="002E3656">
          <w:pPr>
            <w:pStyle w:val="Header"/>
          </w:pPr>
        </w:p>
      </w:tc>
      <w:tc>
        <w:tcPr>
          <w:tcW w:w="6424" w:type="dxa"/>
          <w:shd w:val="clear" w:color="auto" w:fill="C7C0B9"/>
          <w:vAlign w:val="center"/>
        </w:tcPr>
        <w:p w14:paraId="471FD9F7" w14:textId="30897773" w:rsidR="002E3656" w:rsidRPr="002D01FD" w:rsidRDefault="002E3656" w:rsidP="002E3656">
          <w:pPr>
            <w:pStyle w:val="Header"/>
            <w:rPr>
              <w:rFonts w:ascii="Arial" w:hAnsi="Arial"/>
              <w:sz w:val="18"/>
              <w:szCs w:val="18"/>
            </w:rPr>
          </w:pPr>
        </w:p>
      </w:tc>
    </w:tr>
    <w:tr w:rsidR="002E3656" w14:paraId="16511EEF" w14:textId="77777777" w:rsidTr="00E6722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24F6C034" w14:textId="77777777" w:rsidR="002E3656" w:rsidRDefault="002E3656" w:rsidP="002E3656">
          <w:pPr>
            <w:pStyle w:val="Header"/>
          </w:pPr>
        </w:p>
      </w:tc>
      <w:tc>
        <w:tcPr>
          <w:tcW w:w="170" w:type="dxa"/>
          <w:vMerge/>
          <w:tcBorders>
            <w:left w:val="nil"/>
          </w:tcBorders>
        </w:tcPr>
        <w:p w14:paraId="29386076" w14:textId="77777777" w:rsidR="002E3656" w:rsidRDefault="002E3656" w:rsidP="002E3656">
          <w:pPr>
            <w:pStyle w:val="Header"/>
          </w:pPr>
        </w:p>
      </w:tc>
      <w:tc>
        <w:tcPr>
          <w:tcW w:w="6424" w:type="dxa"/>
          <w:shd w:val="clear" w:color="auto" w:fill="EAEAEA"/>
          <w:vAlign w:val="bottom"/>
        </w:tcPr>
        <w:p w14:paraId="72D952F9" w14:textId="361FBE89" w:rsidR="002E3656" w:rsidRPr="006F2C9E" w:rsidRDefault="002E3656" w:rsidP="002E3656">
          <w:pPr>
            <w:pStyle w:val="Header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ARTgenossen</w:t>
          </w:r>
          <w:proofErr w:type="spellEnd"/>
        </w:p>
      </w:tc>
    </w:tr>
    <w:tr w:rsidR="002E3656" w:rsidRPr="008B3E57" w14:paraId="1B1A2572" w14:textId="77777777" w:rsidTr="00E6722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11C6FB2" w14:textId="77777777" w:rsidR="002E3656" w:rsidRDefault="002E3656" w:rsidP="002E3656">
          <w:pPr>
            <w:pStyle w:val="Header"/>
          </w:pPr>
        </w:p>
      </w:tc>
      <w:tc>
        <w:tcPr>
          <w:tcW w:w="170" w:type="dxa"/>
          <w:vMerge/>
          <w:tcBorders>
            <w:left w:val="nil"/>
          </w:tcBorders>
        </w:tcPr>
        <w:p w14:paraId="7AF5D454" w14:textId="77777777" w:rsidR="002E3656" w:rsidRDefault="002E3656" w:rsidP="002E3656">
          <w:pPr>
            <w:pStyle w:val="Header"/>
          </w:pPr>
        </w:p>
      </w:tc>
      <w:tc>
        <w:tcPr>
          <w:tcW w:w="6424" w:type="dxa"/>
          <w:shd w:val="clear" w:color="auto" w:fill="EAEAEA"/>
          <w:vAlign w:val="center"/>
        </w:tcPr>
        <w:p w14:paraId="304CA9A4" w14:textId="4077993C" w:rsidR="002E3656" w:rsidRDefault="002E3656" w:rsidP="002E3656">
          <w:pPr>
            <w:pStyle w:val="Head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Jean Tinguely</w:t>
          </w:r>
        </w:p>
        <w:p w14:paraId="75B505C6" w14:textId="77777777" w:rsidR="002E3656" w:rsidRPr="00985509" w:rsidRDefault="002E3656" w:rsidP="002E3656">
          <w:pPr>
            <w:pStyle w:val="Header"/>
            <w:rPr>
              <w:rFonts w:ascii="Arial" w:hAnsi="Arial"/>
              <w:sz w:val="18"/>
              <w:szCs w:val="18"/>
            </w:rPr>
          </w:pPr>
        </w:p>
        <w:p w14:paraId="3CAB8500" w14:textId="00E95D17" w:rsidR="002E3656" w:rsidRPr="008B3E57" w:rsidRDefault="002E3656" w:rsidP="002E3656">
          <w:pPr>
            <w:pStyle w:val="Header"/>
            <w:rPr>
              <w:sz w:val="18"/>
              <w:szCs w:val="18"/>
              <w:lang w:val="en-US"/>
            </w:rPr>
          </w:pPr>
          <w:r>
            <w:rPr>
              <w:rFonts w:ascii="Arial" w:hAnsi="Arial"/>
              <w:sz w:val="18"/>
              <w:szCs w:val="18"/>
            </w:rPr>
            <w:t>06:47</w:t>
          </w:r>
          <w:r w:rsidRPr="00F460A0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31A82410" w14:textId="77777777" w:rsidR="002E3656" w:rsidRDefault="002E3656">
    <w:pPr>
      <w:pStyle w:val="Header"/>
      <w:rPr>
        <w:rFonts w:ascii="Arial" w:hAnsi="Arial" w:cs="Arial"/>
        <w:sz w:val="20"/>
        <w:szCs w:val="20"/>
      </w:rPr>
    </w:pPr>
  </w:p>
  <w:p w14:paraId="3F408975" w14:textId="77777777" w:rsidR="002E3656" w:rsidRPr="00026638" w:rsidRDefault="002E3656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12976"/>
    <w:multiLevelType w:val="hybridMultilevel"/>
    <w:tmpl w:val="A3E06288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F344E3"/>
    <w:multiLevelType w:val="hybridMultilevel"/>
    <w:tmpl w:val="B2C850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96E92"/>
    <w:multiLevelType w:val="hybridMultilevel"/>
    <w:tmpl w:val="5F00109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2926BB"/>
    <w:multiLevelType w:val="hybridMultilevel"/>
    <w:tmpl w:val="32A2F6BC"/>
    <w:lvl w:ilvl="0" w:tplc="04070017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0F16E9"/>
    <w:multiLevelType w:val="hybridMultilevel"/>
    <w:tmpl w:val="622CAF0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4A4A73"/>
    <w:multiLevelType w:val="hybridMultilevel"/>
    <w:tmpl w:val="A4A02104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8"/>
  </w:num>
  <w:num w:numId="9">
    <w:abstractNumId w:val="4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A0"/>
    <w:rsid w:val="00007987"/>
    <w:rsid w:val="000149B6"/>
    <w:rsid w:val="00021B1D"/>
    <w:rsid w:val="000233C2"/>
    <w:rsid w:val="00026638"/>
    <w:rsid w:val="00030DFE"/>
    <w:rsid w:val="00047A1D"/>
    <w:rsid w:val="000529E4"/>
    <w:rsid w:val="00053840"/>
    <w:rsid w:val="0005385A"/>
    <w:rsid w:val="000543E5"/>
    <w:rsid w:val="00056943"/>
    <w:rsid w:val="0007265B"/>
    <w:rsid w:val="0008046F"/>
    <w:rsid w:val="000831B4"/>
    <w:rsid w:val="00083EA2"/>
    <w:rsid w:val="0008638F"/>
    <w:rsid w:val="00091CF0"/>
    <w:rsid w:val="00092BCF"/>
    <w:rsid w:val="000934CD"/>
    <w:rsid w:val="000959C9"/>
    <w:rsid w:val="00096488"/>
    <w:rsid w:val="00096CDE"/>
    <w:rsid w:val="000A3D10"/>
    <w:rsid w:val="000A4A74"/>
    <w:rsid w:val="000B0C0B"/>
    <w:rsid w:val="000B147E"/>
    <w:rsid w:val="000B201B"/>
    <w:rsid w:val="000B33AF"/>
    <w:rsid w:val="000B6349"/>
    <w:rsid w:val="000C3473"/>
    <w:rsid w:val="000D52AF"/>
    <w:rsid w:val="000D5E9B"/>
    <w:rsid w:val="000E09B5"/>
    <w:rsid w:val="000E0FF0"/>
    <w:rsid w:val="000E62F6"/>
    <w:rsid w:val="000F0170"/>
    <w:rsid w:val="000F1BC1"/>
    <w:rsid w:val="000F23AD"/>
    <w:rsid w:val="0010093D"/>
    <w:rsid w:val="00104354"/>
    <w:rsid w:val="00105005"/>
    <w:rsid w:val="00105E95"/>
    <w:rsid w:val="00111DD6"/>
    <w:rsid w:val="0011781B"/>
    <w:rsid w:val="001249D9"/>
    <w:rsid w:val="001265E0"/>
    <w:rsid w:val="00126DFA"/>
    <w:rsid w:val="00132805"/>
    <w:rsid w:val="00133206"/>
    <w:rsid w:val="00133D1B"/>
    <w:rsid w:val="0013574C"/>
    <w:rsid w:val="00140EB3"/>
    <w:rsid w:val="00143ABB"/>
    <w:rsid w:val="0015477F"/>
    <w:rsid w:val="001567BE"/>
    <w:rsid w:val="0016244E"/>
    <w:rsid w:val="00171596"/>
    <w:rsid w:val="00177B29"/>
    <w:rsid w:val="00184F82"/>
    <w:rsid w:val="00185803"/>
    <w:rsid w:val="00185D00"/>
    <w:rsid w:val="0019394C"/>
    <w:rsid w:val="0019566B"/>
    <w:rsid w:val="001A00F4"/>
    <w:rsid w:val="001A174C"/>
    <w:rsid w:val="001A1BC1"/>
    <w:rsid w:val="001A7E9C"/>
    <w:rsid w:val="001B0DC5"/>
    <w:rsid w:val="001B47F6"/>
    <w:rsid w:val="001B51E3"/>
    <w:rsid w:val="001C08A5"/>
    <w:rsid w:val="001C180D"/>
    <w:rsid w:val="001C4C64"/>
    <w:rsid w:val="001C4D41"/>
    <w:rsid w:val="001C6BB7"/>
    <w:rsid w:val="001D15F3"/>
    <w:rsid w:val="001D3697"/>
    <w:rsid w:val="001D700B"/>
    <w:rsid w:val="001D7DBC"/>
    <w:rsid w:val="001E07F8"/>
    <w:rsid w:val="001E611D"/>
    <w:rsid w:val="001E7EB5"/>
    <w:rsid w:val="001F3549"/>
    <w:rsid w:val="001F4605"/>
    <w:rsid w:val="001F567D"/>
    <w:rsid w:val="001F6025"/>
    <w:rsid w:val="001F7433"/>
    <w:rsid w:val="001F7C7F"/>
    <w:rsid w:val="002040FB"/>
    <w:rsid w:val="00204130"/>
    <w:rsid w:val="00204949"/>
    <w:rsid w:val="00211E8A"/>
    <w:rsid w:val="002126CE"/>
    <w:rsid w:val="0022273E"/>
    <w:rsid w:val="00224E85"/>
    <w:rsid w:val="00232ED0"/>
    <w:rsid w:val="00233884"/>
    <w:rsid w:val="00234DC8"/>
    <w:rsid w:val="002407F4"/>
    <w:rsid w:val="0024080C"/>
    <w:rsid w:val="0024528B"/>
    <w:rsid w:val="0025073A"/>
    <w:rsid w:val="002552CC"/>
    <w:rsid w:val="0026165E"/>
    <w:rsid w:val="00271A2B"/>
    <w:rsid w:val="0027244A"/>
    <w:rsid w:val="002725BA"/>
    <w:rsid w:val="00281935"/>
    <w:rsid w:val="00282A36"/>
    <w:rsid w:val="00282AFC"/>
    <w:rsid w:val="002847DE"/>
    <w:rsid w:val="002849B0"/>
    <w:rsid w:val="00286AA2"/>
    <w:rsid w:val="00286E42"/>
    <w:rsid w:val="0028704C"/>
    <w:rsid w:val="00292AA1"/>
    <w:rsid w:val="00292D77"/>
    <w:rsid w:val="0029433A"/>
    <w:rsid w:val="00296C08"/>
    <w:rsid w:val="002A301F"/>
    <w:rsid w:val="002A344A"/>
    <w:rsid w:val="002A4C4D"/>
    <w:rsid w:val="002A7677"/>
    <w:rsid w:val="002B620A"/>
    <w:rsid w:val="002B6776"/>
    <w:rsid w:val="002B7BE6"/>
    <w:rsid w:val="002C2D51"/>
    <w:rsid w:val="002C2D5C"/>
    <w:rsid w:val="002C33AD"/>
    <w:rsid w:val="002C7070"/>
    <w:rsid w:val="002D01FD"/>
    <w:rsid w:val="002D19AC"/>
    <w:rsid w:val="002D30D9"/>
    <w:rsid w:val="002D6CB6"/>
    <w:rsid w:val="002D6CE8"/>
    <w:rsid w:val="002D716F"/>
    <w:rsid w:val="002E0B9E"/>
    <w:rsid w:val="002E1FBA"/>
    <w:rsid w:val="002E2A89"/>
    <w:rsid w:val="002E2CDE"/>
    <w:rsid w:val="002E3656"/>
    <w:rsid w:val="002E4BDC"/>
    <w:rsid w:val="002E69A9"/>
    <w:rsid w:val="002F0C3D"/>
    <w:rsid w:val="002F1DC0"/>
    <w:rsid w:val="002F1E59"/>
    <w:rsid w:val="00304798"/>
    <w:rsid w:val="0031285A"/>
    <w:rsid w:val="00314070"/>
    <w:rsid w:val="00316256"/>
    <w:rsid w:val="003200F3"/>
    <w:rsid w:val="00321266"/>
    <w:rsid w:val="00322943"/>
    <w:rsid w:val="0033005B"/>
    <w:rsid w:val="0033101D"/>
    <w:rsid w:val="00333A78"/>
    <w:rsid w:val="00334D37"/>
    <w:rsid w:val="003427E0"/>
    <w:rsid w:val="003428D2"/>
    <w:rsid w:val="00361724"/>
    <w:rsid w:val="003659D5"/>
    <w:rsid w:val="00370B95"/>
    <w:rsid w:val="003725A0"/>
    <w:rsid w:val="00372D3F"/>
    <w:rsid w:val="00372E69"/>
    <w:rsid w:val="00382D69"/>
    <w:rsid w:val="00382F74"/>
    <w:rsid w:val="00385C98"/>
    <w:rsid w:val="00390D7E"/>
    <w:rsid w:val="00392901"/>
    <w:rsid w:val="00396239"/>
    <w:rsid w:val="003A0DEE"/>
    <w:rsid w:val="003A1BA8"/>
    <w:rsid w:val="003A3D56"/>
    <w:rsid w:val="003A4420"/>
    <w:rsid w:val="003A795A"/>
    <w:rsid w:val="003B3B74"/>
    <w:rsid w:val="003B4C61"/>
    <w:rsid w:val="003B6A01"/>
    <w:rsid w:val="003B7325"/>
    <w:rsid w:val="003B75C0"/>
    <w:rsid w:val="003B7D15"/>
    <w:rsid w:val="003C1BF1"/>
    <w:rsid w:val="003C5220"/>
    <w:rsid w:val="003C7F95"/>
    <w:rsid w:val="003D3F7E"/>
    <w:rsid w:val="003E16AC"/>
    <w:rsid w:val="003E1747"/>
    <w:rsid w:val="003F163B"/>
    <w:rsid w:val="003F599B"/>
    <w:rsid w:val="003F7AB8"/>
    <w:rsid w:val="00400332"/>
    <w:rsid w:val="00405A00"/>
    <w:rsid w:val="00410FE2"/>
    <w:rsid w:val="00411B72"/>
    <w:rsid w:val="00416FD9"/>
    <w:rsid w:val="00421521"/>
    <w:rsid w:val="0042742C"/>
    <w:rsid w:val="00433F8E"/>
    <w:rsid w:val="0043751F"/>
    <w:rsid w:val="00444024"/>
    <w:rsid w:val="00454FE2"/>
    <w:rsid w:val="00461979"/>
    <w:rsid w:val="004630C8"/>
    <w:rsid w:val="004636E7"/>
    <w:rsid w:val="004645EE"/>
    <w:rsid w:val="00465697"/>
    <w:rsid w:val="00466A57"/>
    <w:rsid w:val="00466EBC"/>
    <w:rsid w:val="00471F78"/>
    <w:rsid w:val="004727EF"/>
    <w:rsid w:val="00475E90"/>
    <w:rsid w:val="00477FE2"/>
    <w:rsid w:val="004822D5"/>
    <w:rsid w:val="0048563F"/>
    <w:rsid w:val="004969DA"/>
    <w:rsid w:val="004A3ADD"/>
    <w:rsid w:val="004B1D0F"/>
    <w:rsid w:val="004B3B30"/>
    <w:rsid w:val="004B46E6"/>
    <w:rsid w:val="004B5FD0"/>
    <w:rsid w:val="004B64C5"/>
    <w:rsid w:val="004B6AA7"/>
    <w:rsid w:val="004C2217"/>
    <w:rsid w:val="004C2EAD"/>
    <w:rsid w:val="004C536E"/>
    <w:rsid w:val="004D19C3"/>
    <w:rsid w:val="004D2718"/>
    <w:rsid w:val="004D2DA1"/>
    <w:rsid w:val="004D2ED9"/>
    <w:rsid w:val="004D3D4B"/>
    <w:rsid w:val="004D490C"/>
    <w:rsid w:val="004D4CD3"/>
    <w:rsid w:val="004D56D9"/>
    <w:rsid w:val="004D5904"/>
    <w:rsid w:val="004D7A16"/>
    <w:rsid w:val="004D7B32"/>
    <w:rsid w:val="004E795C"/>
    <w:rsid w:val="004F3EE4"/>
    <w:rsid w:val="0050380F"/>
    <w:rsid w:val="00504FD5"/>
    <w:rsid w:val="00505BEA"/>
    <w:rsid w:val="0051282B"/>
    <w:rsid w:val="00515375"/>
    <w:rsid w:val="005156F6"/>
    <w:rsid w:val="00541995"/>
    <w:rsid w:val="005433FA"/>
    <w:rsid w:val="005449D4"/>
    <w:rsid w:val="005504E4"/>
    <w:rsid w:val="00553723"/>
    <w:rsid w:val="00557B31"/>
    <w:rsid w:val="00562262"/>
    <w:rsid w:val="00562D95"/>
    <w:rsid w:val="00566837"/>
    <w:rsid w:val="00566D69"/>
    <w:rsid w:val="00567312"/>
    <w:rsid w:val="005707A0"/>
    <w:rsid w:val="005860F7"/>
    <w:rsid w:val="00586813"/>
    <w:rsid w:val="005905E9"/>
    <w:rsid w:val="00590D82"/>
    <w:rsid w:val="005942E5"/>
    <w:rsid w:val="00596BF0"/>
    <w:rsid w:val="005A0414"/>
    <w:rsid w:val="005A155C"/>
    <w:rsid w:val="005A29DF"/>
    <w:rsid w:val="005B5027"/>
    <w:rsid w:val="005C0E6C"/>
    <w:rsid w:val="005C6ACA"/>
    <w:rsid w:val="005C721D"/>
    <w:rsid w:val="005D2319"/>
    <w:rsid w:val="005D3CBF"/>
    <w:rsid w:val="005D3F2C"/>
    <w:rsid w:val="005E19EA"/>
    <w:rsid w:val="005E2A9A"/>
    <w:rsid w:val="005F4CB7"/>
    <w:rsid w:val="005F572A"/>
    <w:rsid w:val="005F6E4A"/>
    <w:rsid w:val="006026B3"/>
    <w:rsid w:val="00604E51"/>
    <w:rsid w:val="006067B7"/>
    <w:rsid w:val="00606E49"/>
    <w:rsid w:val="006073F9"/>
    <w:rsid w:val="006109D0"/>
    <w:rsid w:val="006114D0"/>
    <w:rsid w:val="0061471C"/>
    <w:rsid w:val="00615B2C"/>
    <w:rsid w:val="00622A8A"/>
    <w:rsid w:val="0062502C"/>
    <w:rsid w:val="00625880"/>
    <w:rsid w:val="00631FC6"/>
    <w:rsid w:val="0063582C"/>
    <w:rsid w:val="0063749F"/>
    <w:rsid w:val="006439F5"/>
    <w:rsid w:val="00643F86"/>
    <w:rsid w:val="0064780E"/>
    <w:rsid w:val="00651B41"/>
    <w:rsid w:val="00651B6F"/>
    <w:rsid w:val="00652D48"/>
    <w:rsid w:val="00663327"/>
    <w:rsid w:val="00664CF6"/>
    <w:rsid w:val="0066539F"/>
    <w:rsid w:val="00673F47"/>
    <w:rsid w:val="00682653"/>
    <w:rsid w:val="00697D51"/>
    <w:rsid w:val="006C3A9D"/>
    <w:rsid w:val="006D2F65"/>
    <w:rsid w:val="006D53E1"/>
    <w:rsid w:val="006E5BEF"/>
    <w:rsid w:val="006E6DC9"/>
    <w:rsid w:val="006F2040"/>
    <w:rsid w:val="006F223A"/>
    <w:rsid w:val="006F2C9E"/>
    <w:rsid w:val="006F3E46"/>
    <w:rsid w:val="006F7102"/>
    <w:rsid w:val="007025BF"/>
    <w:rsid w:val="007042BE"/>
    <w:rsid w:val="0070624B"/>
    <w:rsid w:val="007125A1"/>
    <w:rsid w:val="00716076"/>
    <w:rsid w:val="00720803"/>
    <w:rsid w:val="00720FA0"/>
    <w:rsid w:val="00721D66"/>
    <w:rsid w:val="00725ABA"/>
    <w:rsid w:val="0073023F"/>
    <w:rsid w:val="00730EF7"/>
    <w:rsid w:val="00741981"/>
    <w:rsid w:val="00741F18"/>
    <w:rsid w:val="007420FD"/>
    <w:rsid w:val="00744618"/>
    <w:rsid w:val="0074558B"/>
    <w:rsid w:val="00745CA1"/>
    <w:rsid w:val="007461AD"/>
    <w:rsid w:val="00747ACA"/>
    <w:rsid w:val="007547AF"/>
    <w:rsid w:val="00755E4D"/>
    <w:rsid w:val="00766F7A"/>
    <w:rsid w:val="00774B54"/>
    <w:rsid w:val="007750F1"/>
    <w:rsid w:val="00775EF6"/>
    <w:rsid w:val="00776B0A"/>
    <w:rsid w:val="007775C4"/>
    <w:rsid w:val="0079582E"/>
    <w:rsid w:val="007A42C0"/>
    <w:rsid w:val="007A431A"/>
    <w:rsid w:val="007A5D85"/>
    <w:rsid w:val="007B1DBF"/>
    <w:rsid w:val="007B23C4"/>
    <w:rsid w:val="007C1719"/>
    <w:rsid w:val="007C4F47"/>
    <w:rsid w:val="007D068B"/>
    <w:rsid w:val="007D239D"/>
    <w:rsid w:val="007D5C31"/>
    <w:rsid w:val="007F20EB"/>
    <w:rsid w:val="007F4BCF"/>
    <w:rsid w:val="007F5ACF"/>
    <w:rsid w:val="007F5E9D"/>
    <w:rsid w:val="00802560"/>
    <w:rsid w:val="00805415"/>
    <w:rsid w:val="00807733"/>
    <w:rsid w:val="008103E2"/>
    <w:rsid w:val="0081319B"/>
    <w:rsid w:val="008175A5"/>
    <w:rsid w:val="00827E34"/>
    <w:rsid w:val="00833258"/>
    <w:rsid w:val="00840F90"/>
    <w:rsid w:val="00844F51"/>
    <w:rsid w:val="00845ECF"/>
    <w:rsid w:val="008524DC"/>
    <w:rsid w:val="00853A93"/>
    <w:rsid w:val="008613A7"/>
    <w:rsid w:val="0086545E"/>
    <w:rsid w:val="00873290"/>
    <w:rsid w:val="0087578B"/>
    <w:rsid w:val="00876BE1"/>
    <w:rsid w:val="008914A4"/>
    <w:rsid w:val="008A12C5"/>
    <w:rsid w:val="008B736D"/>
    <w:rsid w:val="008C1228"/>
    <w:rsid w:val="008C1584"/>
    <w:rsid w:val="008C15FF"/>
    <w:rsid w:val="008D01C5"/>
    <w:rsid w:val="008D4771"/>
    <w:rsid w:val="008D68F3"/>
    <w:rsid w:val="008E090D"/>
    <w:rsid w:val="008E11FC"/>
    <w:rsid w:val="008E4429"/>
    <w:rsid w:val="008F1853"/>
    <w:rsid w:val="008F3A94"/>
    <w:rsid w:val="009010F7"/>
    <w:rsid w:val="00914BC9"/>
    <w:rsid w:val="009166F8"/>
    <w:rsid w:val="009215AC"/>
    <w:rsid w:val="0092331C"/>
    <w:rsid w:val="00923C18"/>
    <w:rsid w:val="0092455E"/>
    <w:rsid w:val="009262C5"/>
    <w:rsid w:val="00926576"/>
    <w:rsid w:val="00950495"/>
    <w:rsid w:val="00955A74"/>
    <w:rsid w:val="009620A5"/>
    <w:rsid w:val="0098681E"/>
    <w:rsid w:val="00987C77"/>
    <w:rsid w:val="0099294C"/>
    <w:rsid w:val="009A2523"/>
    <w:rsid w:val="009B0AD2"/>
    <w:rsid w:val="009B6251"/>
    <w:rsid w:val="009B74F5"/>
    <w:rsid w:val="009C7306"/>
    <w:rsid w:val="009D0DF3"/>
    <w:rsid w:val="009D0EA7"/>
    <w:rsid w:val="009D2FC6"/>
    <w:rsid w:val="009D3429"/>
    <w:rsid w:val="009E07F7"/>
    <w:rsid w:val="009E1891"/>
    <w:rsid w:val="009E2DAB"/>
    <w:rsid w:val="009E4127"/>
    <w:rsid w:val="009E5686"/>
    <w:rsid w:val="009F2627"/>
    <w:rsid w:val="00A015D6"/>
    <w:rsid w:val="00A016D3"/>
    <w:rsid w:val="00A017E3"/>
    <w:rsid w:val="00A06131"/>
    <w:rsid w:val="00A13553"/>
    <w:rsid w:val="00A14AFF"/>
    <w:rsid w:val="00A24452"/>
    <w:rsid w:val="00A2518C"/>
    <w:rsid w:val="00A32514"/>
    <w:rsid w:val="00A34486"/>
    <w:rsid w:val="00A41314"/>
    <w:rsid w:val="00A42A30"/>
    <w:rsid w:val="00A42B13"/>
    <w:rsid w:val="00A4524D"/>
    <w:rsid w:val="00A458A5"/>
    <w:rsid w:val="00A470DC"/>
    <w:rsid w:val="00A538B0"/>
    <w:rsid w:val="00A57BA9"/>
    <w:rsid w:val="00A6692E"/>
    <w:rsid w:val="00A71FB0"/>
    <w:rsid w:val="00A724DF"/>
    <w:rsid w:val="00A73114"/>
    <w:rsid w:val="00A86735"/>
    <w:rsid w:val="00A86E88"/>
    <w:rsid w:val="00A87B14"/>
    <w:rsid w:val="00A90D3F"/>
    <w:rsid w:val="00A91DFC"/>
    <w:rsid w:val="00A9240A"/>
    <w:rsid w:val="00A96AB9"/>
    <w:rsid w:val="00AA2BD4"/>
    <w:rsid w:val="00AB05F6"/>
    <w:rsid w:val="00AB09E3"/>
    <w:rsid w:val="00AB36A8"/>
    <w:rsid w:val="00AB59A6"/>
    <w:rsid w:val="00AC006D"/>
    <w:rsid w:val="00AC2333"/>
    <w:rsid w:val="00AC3A08"/>
    <w:rsid w:val="00AC4254"/>
    <w:rsid w:val="00AD0CDA"/>
    <w:rsid w:val="00AE289F"/>
    <w:rsid w:val="00AE514A"/>
    <w:rsid w:val="00AF06F4"/>
    <w:rsid w:val="00AF69E2"/>
    <w:rsid w:val="00AF7B86"/>
    <w:rsid w:val="00B31D76"/>
    <w:rsid w:val="00B43CBA"/>
    <w:rsid w:val="00B51D94"/>
    <w:rsid w:val="00B554E9"/>
    <w:rsid w:val="00B56823"/>
    <w:rsid w:val="00B62DEB"/>
    <w:rsid w:val="00B65CF1"/>
    <w:rsid w:val="00B67E62"/>
    <w:rsid w:val="00B72CB6"/>
    <w:rsid w:val="00B82EDF"/>
    <w:rsid w:val="00B844CF"/>
    <w:rsid w:val="00B9015D"/>
    <w:rsid w:val="00B93101"/>
    <w:rsid w:val="00B93F09"/>
    <w:rsid w:val="00BA0217"/>
    <w:rsid w:val="00BA1309"/>
    <w:rsid w:val="00BA27D5"/>
    <w:rsid w:val="00BA3734"/>
    <w:rsid w:val="00BA391F"/>
    <w:rsid w:val="00BA43AF"/>
    <w:rsid w:val="00BA463A"/>
    <w:rsid w:val="00BA50D4"/>
    <w:rsid w:val="00BB0655"/>
    <w:rsid w:val="00BB0EA0"/>
    <w:rsid w:val="00BB1C01"/>
    <w:rsid w:val="00BB2453"/>
    <w:rsid w:val="00BC2914"/>
    <w:rsid w:val="00BC63B4"/>
    <w:rsid w:val="00BD4036"/>
    <w:rsid w:val="00BD5641"/>
    <w:rsid w:val="00BD77B3"/>
    <w:rsid w:val="00BE05BB"/>
    <w:rsid w:val="00BE1A7F"/>
    <w:rsid w:val="00BE3272"/>
    <w:rsid w:val="00BE5F37"/>
    <w:rsid w:val="00C02B90"/>
    <w:rsid w:val="00C21A42"/>
    <w:rsid w:val="00C24F82"/>
    <w:rsid w:val="00C253C6"/>
    <w:rsid w:val="00C337EA"/>
    <w:rsid w:val="00C34D4F"/>
    <w:rsid w:val="00C37C1F"/>
    <w:rsid w:val="00C404FE"/>
    <w:rsid w:val="00C42235"/>
    <w:rsid w:val="00C47B79"/>
    <w:rsid w:val="00C52324"/>
    <w:rsid w:val="00C536D5"/>
    <w:rsid w:val="00C5459F"/>
    <w:rsid w:val="00C54FE8"/>
    <w:rsid w:val="00C653D8"/>
    <w:rsid w:val="00C700C3"/>
    <w:rsid w:val="00C744E2"/>
    <w:rsid w:val="00C84DBB"/>
    <w:rsid w:val="00C85B4B"/>
    <w:rsid w:val="00C93C52"/>
    <w:rsid w:val="00C9675F"/>
    <w:rsid w:val="00CA1576"/>
    <w:rsid w:val="00CA2B54"/>
    <w:rsid w:val="00CB4F0A"/>
    <w:rsid w:val="00CB4F7C"/>
    <w:rsid w:val="00CC419A"/>
    <w:rsid w:val="00CD4D45"/>
    <w:rsid w:val="00CE12A6"/>
    <w:rsid w:val="00CE2ABD"/>
    <w:rsid w:val="00CE5C18"/>
    <w:rsid w:val="00CE6167"/>
    <w:rsid w:val="00CF36EF"/>
    <w:rsid w:val="00CF5482"/>
    <w:rsid w:val="00CF78DC"/>
    <w:rsid w:val="00D0021B"/>
    <w:rsid w:val="00D1168F"/>
    <w:rsid w:val="00D17823"/>
    <w:rsid w:val="00D201C8"/>
    <w:rsid w:val="00D21D5A"/>
    <w:rsid w:val="00D2225F"/>
    <w:rsid w:val="00D2637C"/>
    <w:rsid w:val="00D3178F"/>
    <w:rsid w:val="00D319AC"/>
    <w:rsid w:val="00D31C4A"/>
    <w:rsid w:val="00D32B8C"/>
    <w:rsid w:val="00D36636"/>
    <w:rsid w:val="00D37555"/>
    <w:rsid w:val="00D40626"/>
    <w:rsid w:val="00D40C9B"/>
    <w:rsid w:val="00D416CF"/>
    <w:rsid w:val="00D41AF0"/>
    <w:rsid w:val="00D53668"/>
    <w:rsid w:val="00D60824"/>
    <w:rsid w:val="00D6228B"/>
    <w:rsid w:val="00D64AE7"/>
    <w:rsid w:val="00D67B49"/>
    <w:rsid w:val="00D700A3"/>
    <w:rsid w:val="00D74077"/>
    <w:rsid w:val="00D75CFE"/>
    <w:rsid w:val="00D80082"/>
    <w:rsid w:val="00D80E2F"/>
    <w:rsid w:val="00D93762"/>
    <w:rsid w:val="00D9580A"/>
    <w:rsid w:val="00D95B35"/>
    <w:rsid w:val="00DA12F4"/>
    <w:rsid w:val="00DA3079"/>
    <w:rsid w:val="00DA3776"/>
    <w:rsid w:val="00DA651F"/>
    <w:rsid w:val="00DB0E9D"/>
    <w:rsid w:val="00DB22DE"/>
    <w:rsid w:val="00DB27E4"/>
    <w:rsid w:val="00DB52C4"/>
    <w:rsid w:val="00DC080F"/>
    <w:rsid w:val="00DC53B3"/>
    <w:rsid w:val="00DC6BA4"/>
    <w:rsid w:val="00DC7C44"/>
    <w:rsid w:val="00DD1909"/>
    <w:rsid w:val="00DD2760"/>
    <w:rsid w:val="00DD64E4"/>
    <w:rsid w:val="00DE1073"/>
    <w:rsid w:val="00DE3724"/>
    <w:rsid w:val="00DE4B14"/>
    <w:rsid w:val="00DF3493"/>
    <w:rsid w:val="00DF4184"/>
    <w:rsid w:val="00DF5827"/>
    <w:rsid w:val="00DF5A8E"/>
    <w:rsid w:val="00DF67E3"/>
    <w:rsid w:val="00E032F8"/>
    <w:rsid w:val="00E035EA"/>
    <w:rsid w:val="00E03887"/>
    <w:rsid w:val="00E06D58"/>
    <w:rsid w:val="00E106FD"/>
    <w:rsid w:val="00E11D89"/>
    <w:rsid w:val="00E125B7"/>
    <w:rsid w:val="00E14D4A"/>
    <w:rsid w:val="00E1653F"/>
    <w:rsid w:val="00E30CE5"/>
    <w:rsid w:val="00E30EF2"/>
    <w:rsid w:val="00E330F9"/>
    <w:rsid w:val="00E40B9D"/>
    <w:rsid w:val="00E42D27"/>
    <w:rsid w:val="00E44C85"/>
    <w:rsid w:val="00E45E83"/>
    <w:rsid w:val="00E53CA0"/>
    <w:rsid w:val="00E55963"/>
    <w:rsid w:val="00E560DE"/>
    <w:rsid w:val="00E64DAA"/>
    <w:rsid w:val="00E664B7"/>
    <w:rsid w:val="00E72D79"/>
    <w:rsid w:val="00E81F11"/>
    <w:rsid w:val="00E83105"/>
    <w:rsid w:val="00E845E7"/>
    <w:rsid w:val="00E90F81"/>
    <w:rsid w:val="00E92995"/>
    <w:rsid w:val="00E940D8"/>
    <w:rsid w:val="00E96EE6"/>
    <w:rsid w:val="00E96F8D"/>
    <w:rsid w:val="00EA4C86"/>
    <w:rsid w:val="00EB0D12"/>
    <w:rsid w:val="00EB7598"/>
    <w:rsid w:val="00EC2374"/>
    <w:rsid w:val="00ED3A9E"/>
    <w:rsid w:val="00ED3D4D"/>
    <w:rsid w:val="00ED5AC3"/>
    <w:rsid w:val="00EE4F2C"/>
    <w:rsid w:val="00EE6762"/>
    <w:rsid w:val="00EF00C2"/>
    <w:rsid w:val="00EF3500"/>
    <w:rsid w:val="00EF6F58"/>
    <w:rsid w:val="00EF7609"/>
    <w:rsid w:val="00EF7D34"/>
    <w:rsid w:val="00F04FE1"/>
    <w:rsid w:val="00F05E25"/>
    <w:rsid w:val="00F1023A"/>
    <w:rsid w:val="00F128B2"/>
    <w:rsid w:val="00F1734C"/>
    <w:rsid w:val="00F21B26"/>
    <w:rsid w:val="00F318B3"/>
    <w:rsid w:val="00F32BE9"/>
    <w:rsid w:val="00F34843"/>
    <w:rsid w:val="00F42DBF"/>
    <w:rsid w:val="00F460A0"/>
    <w:rsid w:val="00F550B1"/>
    <w:rsid w:val="00F554AE"/>
    <w:rsid w:val="00F75497"/>
    <w:rsid w:val="00F77369"/>
    <w:rsid w:val="00F829FF"/>
    <w:rsid w:val="00F84D71"/>
    <w:rsid w:val="00F876BE"/>
    <w:rsid w:val="00F900E3"/>
    <w:rsid w:val="00F93495"/>
    <w:rsid w:val="00F93A98"/>
    <w:rsid w:val="00F9732A"/>
    <w:rsid w:val="00F97D47"/>
    <w:rsid w:val="00FA09D6"/>
    <w:rsid w:val="00FA1F3B"/>
    <w:rsid w:val="00FA2E01"/>
    <w:rsid w:val="00FA3FE9"/>
    <w:rsid w:val="00FA5F1C"/>
    <w:rsid w:val="00FA61B1"/>
    <w:rsid w:val="00FA70E0"/>
    <w:rsid w:val="00FA75D8"/>
    <w:rsid w:val="00FB3581"/>
    <w:rsid w:val="00FB6F83"/>
    <w:rsid w:val="00FC1E84"/>
    <w:rsid w:val="00FC4996"/>
    <w:rsid w:val="00FC4D5A"/>
    <w:rsid w:val="00FC7EEC"/>
    <w:rsid w:val="00FD172D"/>
    <w:rsid w:val="00FE0BDE"/>
    <w:rsid w:val="00FE15C2"/>
    <w:rsid w:val="00FE265F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401EAEE9"/>
  <w15:docId w15:val="{3FAE4F76-D23F-419F-878E-12AD8A1B4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D01FD"/>
  </w:style>
  <w:style w:type="paragraph" w:styleId="Footer">
    <w:name w:val="footer"/>
    <w:basedOn w:val="Normal"/>
    <w:link w:val="FooterChar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1FD"/>
  </w:style>
  <w:style w:type="table" w:styleId="TableGrid">
    <w:name w:val="Table Grid"/>
    <w:basedOn w:val="TableNormal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DefaultParagraphFont"/>
    <w:rsid w:val="0027244A"/>
    <w:rPr>
      <w:spacing w:val="155"/>
      <w:sz w:val="10"/>
      <w:szCs w:val="10"/>
    </w:rPr>
  </w:style>
  <w:style w:type="paragraph" w:styleId="ListParagraph">
    <w:name w:val="List Paragraph"/>
    <w:basedOn w:val="Normal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DefaultParagraphFon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727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7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7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7EF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6692E"/>
    <w:pPr>
      <w:spacing w:line="240" w:lineRule="auto"/>
    </w:pPr>
    <w:rPr>
      <w:rFonts w:ascii="HelveticaNeueLT Std" w:eastAsia="Times New Roman" w:hAnsi="HelveticaNeueLT Std" w:cs="Arial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%20Basisangebote\SRF%20mySchool\01%20PLANUNG\04%20Umat\Vorlagen%20Begleitmaterial\BG_Vorlagen_2016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5B21D4-05CD-4163-B333-D56D13EFA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4</Pages>
  <Words>810</Words>
  <Characters>5107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ARTgenossen</vt:lpstr>
      <vt:lpstr>Stereotyp</vt:lpstr>
    </vt:vector>
  </TitlesOfParts>
  <Company>Informatik tpc ag</Company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ARTgenossen</dc:title>
  <dc:creator>lukas.lippert@srf.ch</dc:creator>
  <cp:lastModifiedBy>Marriott, Steven (SRF)</cp:lastModifiedBy>
  <cp:revision>64</cp:revision>
  <cp:lastPrinted>2012-11-30T16:36:00Z</cp:lastPrinted>
  <dcterms:created xsi:type="dcterms:W3CDTF">2020-03-09T10:32:00Z</dcterms:created>
  <dcterms:modified xsi:type="dcterms:W3CDTF">2020-03-17T16:10:00Z</dcterms:modified>
</cp:coreProperties>
</file>